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98F" w:rsidRDefault="0069698F" w:rsidP="00BE6FFA">
      <w:pPr>
        <w:tabs>
          <w:tab w:val="left" w:pos="4116"/>
          <w:tab w:val="left" w:pos="7365"/>
        </w:tabs>
      </w:pPr>
      <w:bookmarkStart w:id="0" w:name="_GoBack"/>
      <w:bookmarkEnd w:id="0"/>
      <w:r>
        <w:t xml:space="preserve">                                                                      </w:t>
      </w:r>
      <w:r w:rsidRPr="009F20E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7" o:title=""/>
          </v:shape>
        </w:pict>
      </w:r>
      <w:r>
        <w:rPr>
          <w:noProof/>
        </w:rPr>
        <w:tab/>
      </w:r>
    </w:p>
    <w:p w:rsidR="0069698F" w:rsidRDefault="0069698F" w:rsidP="00C725EC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69698F" w:rsidRDefault="0069698F" w:rsidP="00C725EC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69698F" w:rsidRDefault="0069698F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69698F" w:rsidRDefault="0069698F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</w:p>
    <w:p w:rsidR="0069698F" w:rsidRDefault="0069698F" w:rsidP="00C725EC">
      <w:pPr>
        <w:jc w:val="center"/>
        <w:rPr>
          <w:sz w:val="28"/>
          <w:szCs w:val="28"/>
        </w:rPr>
      </w:pPr>
    </w:p>
    <w:p w:rsidR="0069698F" w:rsidRDefault="0069698F" w:rsidP="00C725E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 xml:space="preserve"> ПОСТАНОВЛЕНИЕ</w:t>
      </w:r>
    </w:p>
    <w:p w:rsidR="0069698F" w:rsidRDefault="0069698F" w:rsidP="00C725EC">
      <w:pPr>
        <w:rPr>
          <w:sz w:val="28"/>
          <w:szCs w:val="28"/>
        </w:rPr>
      </w:pPr>
    </w:p>
    <w:p w:rsidR="0069698F" w:rsidRDefault="0069698F" w:rsidP="00C725EC">
      <w:pPr>
        <w:rPr>
          <w:sz w:val="28"/>
          <w:szCs w:val="28"/>
        </w:rPr>
      </w:pPr>
    </w:p>
    <w:p w:rsidR="0069698F" w:rsidRPr="00A7752B" w:rsidRDefault="0069698F" w:rsidP="00B5281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26.12.</w:t>
      </w:r>
      <w:r w:rsidRPr="00A7752B">
        <w:rPr>
          <w:b/>
          <w:bCs/>
          <w:sz w:val="28"/>
          <w:szCs w:val="28"/>
        </w:rPr>
        <w:t>201</w:t>
      </w:r>
      <w:r>
        <w:rPr>
          <w:b/>
          <w:bCs/>
          <w:sz w:val="28"/>
          <w:szCs w:val="28"/>
        </w:rPr>
        <w:t>6</w:t>
      </w:r>
      <w:r w:rsidRPr="00A7752B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                                       № 785</w:t>
      </w:r>
      <w:r w:rsidRPr="00A7752B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</w:t>
      </w:r>
      <w:r w:rsidRPr="00A7752B">
        <w:rPr>
          <w:b/>
          <w:bCs/>
          <w:sz w:val="28"/>
          <w:szCs w:val="28"/>
        </w:rPr>
        <w:t>р.п.  Каменоло</w:t>
      </w:r>
      <w:r>
        <w:rPr>
          <w:b/>
          <w:bCs/>
          <w:sz w:val="28"/>
          <w:szCs w:val="28"/>
        </w:rPr>
        <w:t>мни</w:t>
      </w:r>
    </w:p>
    <w:p w:rsidR="0069698F" w:rsidRDefault="0069698F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p w:rsidR="0069698F" w:rsidRDefault="0069698F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714" w:type="dxa"/>
        <w:tblInd w:w="-106" w:type="dxa"/>
        <w:tblLook w:val="00A0"/>
      </w:tblPr>
      <w:tblGrid>
        <w:gridCol w:w="4788"/>
        <w:gridCol w:w="4926"/>
      </w:tblGrid>
      <w:tr w:rsidR="0069698F">
        <w:trPr>
          <w:trHeight w:val="1553"/>
        </w:trPr>
        <w:tc>
          <w:tcPr>
            <w:tcW w:w="4788" w:type="dxa"/>
          </w:tcPr>
          <w:p w:rsidR="0069698F" w:rsidRPr="00A25E6E" w:rsidRDefault="0069698F" w:rsidP="004C7492">
            <w:pPr>
              <w:spacing w:line="276" w:lineRule="auto"/>
              <w:jc w:val="both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Об утверждении Порядка содержания автомобильных дорог общего пользования местного значения Октябрьского района Ростовской области</w:t>
            </w:r>
          </w:p>
        </w:tc>
        <w:tc>
          <w:tcPr>
            <w:tcW w:w="4926" w:type="dxa"/>
          </w:tcPr>
          <w:p w:rsidR="0069698F" w:rsidRDefault="0069698F" w:rsidP="00A25E6E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69698F" w:rsidRDefault="0069698F" w:rsidP="00F737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69698F" w:rsidRDefault="0069698F" w:rsidP="00F73719">
      <w:pPr>
        <w:jc w:val="both"/>
        <w:rPr>
          <w:sz w:val="28"/>
          <w:szCs w:val="28"/>
        </w:rPr>
      </w:pPr>
    </w:p>
    <w:p w:rsidR="0069698F" w:rsidRDefault="0069698F" w:rsidP="004C7492">
      <w:pPr>
        <w:autoSpaceDE w:val="0"/>
        <w:autoSpaceDN w:val="0"/>
        <w:adjustRightInd w:val="0"/>
        <w:spacing w:line="276" w:lineRule="auto"/>
        <w:ind w:firstLine="540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25E6E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Федеральным законом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 целью установления единого порядка содержания</w:t>
      </w:r>
      <w:r w:rsidRPr="00BE6FFA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>муниципальных межпоселковых автомобильных дорог общего пользования местного значения Октябрьского района</w:t>
      </w:r>
      <w:r>
        <w:rPr>
          <w:sz w:val="28"/>
          <w:szCs w:val="28"/>
        </w:rPr>
        <w:t xml:space="preserve">, </w:t>
      </w:r>
      <w:r w:rsidRPr="00A06115">
        <w:rPr>
          <w:sz w:val="28"/>
          <w:szCs w:val="28"/>
        </w:rPr>
        <w:t>руководствуясь</w:t>
      </w:r>
      <w:r>
        <w:rPr>
          <w:sz w:val="28"/>
          <w:szCs w:val="28"/>
        </w:rPr>
        <w:t xml:space="preserve"> </w:t>
      </w:r>
      <w:r w:rsidRPr="004C5E5E">
        <w:rPr>
          <w:kern w:val="2"/>
          <w:sz w:val="28"/>
          <w:szCs w:val="28"/>
        </w:rPr>
        <w:t xml:space="preserve">частью 9 статьи 56 Устава муниципального образования </w:t>
      </w:r>
      <w:r>
        <w:rPr>
          <w:kern w:val="2"/>
          <w:sz w:val="28"/>
          <w:szCs w:val="28"/>
        </w:rPr>
        <w:t>«Октябрьский район»,</w:t>
      </w:r>
      <w:r w:rsidRPr="004112C3">
        <w:rPr>
          <w:kern w:val="2"/>
          <w:sz w:val="28"/>
          <w:szCs w:val="28"/>
        </w:rPr>
        <w:t xml:space="preserve"> </w:t>
      </w:r>
    </w:p>
    <w:p w:rsidR="0069698F" w:rsidRDefault="0069698F" w:rsidP="004C7492">
      <w:pPr>
        <w:spacing w:line="276" w:lineRule="auto"/>
        <w:jc w:val="both"/>
        <w:rPr>
          <w:sz w:val="28"/>
          <w:szCs w:val="28"/>
        </w:rPr>
      </w:pPr>
    </w:p>
    <w:p w:rsidR="0069698F" w:rsidRDefault="0069698F" w:rsidP="004C7492">
      <w:pPr>
        <w:spacing w:line="276" w:lineRule="auto"/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69698F" w:rsidRDefault="0069698F" w:rsidP="004C7492">
      <w:pPr>
        <w:spacing w:line="276" w:lineRule="auto"/>
        <w:ind w:right="-150"/>
        <w:jc w:val="center"/>
        <w:rPr>
          <w:sz w:val="28"/>
          <w:szCs w:val="28"/>
        </w:rPr>
      </w:pPr>
    </w:p>
    <w:p w:rsidR="0069698F" w:rsidRDefault="0069698F" w:rsidP="004C7492">
      <w:pPr>
        <w:spacing w:line="276" w:lineRule="auto"/>
        <w:ind w:firstLine="709"/>
        <w:jc w:val="both"/>
        <w:rPr>
          <w:kern w:val="28"/>
          <w:sz w:val="28"/>
          <w:szCs w:val="28"/>
        </w:rPr>
      </w:pPr>
      <w:r w:rsidRPr="00A7331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 xml:space="preserve">Утвердить Порядок содержания автомобильных дорог общего пользования местного значения Октябрьского района Ростовской области </w:t>
      </w:r>
      <w:r w:rsidRPr="0000330F">
        <w:rPr>
          <w:kern w:val="28"/>
          <w:sz w:val="28"/>
          <w:szCs w:val="28"/>
        </w:rPr>
        <w:t xml:space="preserve">согласно приложению </w:t>
      </w:r>
      <w:r w:rsidRPr="00CA69A3">
        <w:rPr>
          <w:sz w:val="28"/>
          <w:szCs w:val="28"/>
        </w:rPr>
        <w:t xml:space="preserve">к настоящему </w:t>
      </w:r>
      <w:r>
        <w:rPr>
          <w:sz w:val="28"/>
          <w:szCs w:val="28"/>
        </w:rPr>
        <w:t>постановлению.</w:t>
      </w:r>
    </w:p>
    <w:p w:rsidR="0069698F" w:rsidRDefault="0069698F" w:rsidP="004C749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</w:t>
      </w:r>
      <w:r w:rsidRPr="00582093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69698F" w:rsidRDefault="0069698F" w:rsidP="004C749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 </w:t>
      </w:r>
      <w:r>
        <w:rPr>
          <w:spacing w:val="-1"/>
          <w:sz w:val="28"/>
          <w:szCs w:val="28"/>
        </w:rPr>
        <w:t>Контроль  за</w:t>
      </w:r>
      <w:r w:rsidRPr="00685AA7">
        <w:rPr>
          <w:spacing w:val="-1"/>
          <w:sz w:val="28"/>
          <w:szCs w:val="28"/>
        </w:rPr>
        <w:t xml:space="preserve">  </w:t>
      </w:r>
      <w:r>
        <w:rPr>
          <w:spacing w:val="-1"/>
          <w:sz w:val="28"/>
          <w:szCs w:val="28"/>
        </w:rPr>
        <w:t xml:space="preserve"> </w:t>
      </w:r>
      <w:r w:rsidRPr="00685AA7">
        <w:rPr>
          <w:spacing w:val="-1"/>
          <w:sz w:val="28"/>
          <w:szCs w:val="28"/>
        </w:rPr>
        <w:t xml:space="preserve">исполнением   настоящего   </w:t>
      </w:r>
      <w:r>
        <w:rPr>
          <w:spacing w:val="-1"/>
          <w:sz w:val="28"/>
          <w:szCs w:val="28"/>
        </w:rPr>
        <w:t>постановления</w:t>
      </w:r>
      <w:r w:rsidRPr="00685AA7">
        <w:rPr>
          <w:spacing w:val="-1"/>
          <w:sz w:val="28"/>
          <w:szCs w:val="28"/>
        </w:rPr>
        <w:t xml:space="preserve">   возложить   на</w:t>
      </w:r>
      <w:r>
        <w:rPr>
          <w:spacing w:val="-1"/>
          <w:sz w:val="28"/>
          <w:szCs w:val="28"/>
        </w:rPr>
        <w:t xml:space="preserve"> </w:t>
      </w:r>
      <w:r w:rsidRPr="00685AA7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заместителя  главы   Администрации   Октябрьского  района по строительству, ремонту, жилищно-коммунального хозяйству и транспорту С.В.Басакевича.</w:t>
      </w:r>
    </w:p>
    <w:p w:rsidR="0069698F" w:rsidRDefault="0069698F" w:rsidP="0074703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9698F" w:rsidRDefault="0069698F" w:rsidP="000033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9698F" w:rsidRDefault="0069698F" w:rsidP="0000330F">
      <w:pPr>
        <w:shd w:val="clear" w:color="auto" w:fill="FFFFFF"/>
        <w:tabs>
          <w:tab w:val="left" w:pos="941"/>
        </w:tabs>
        <w:spacing w:before="24"/>
        <w:jc w:val="both"/>
        <w:rPr>
          <w:sz w:val="28"/>
          <w:szCs w:val="28"/>
        </w:rPr>
      </w:pPr>
    </w:p>
    <w:p w:rsidR="0069698F" w:rsidRDefault="0069698F" w:rsidP="009C1F2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9698F" w:rsidRPr="00001526" w:rsidRDefault="0069698F" w:rsidP="009C1F2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1526">
        <w:rPr>
          <w:sz w:val="28"/>
          <w:szCs w:val="28"/>
        </w:rPr>
        <w:t>Глава Администрации</w:t>
      </w:r>
    </w:p>
    <w:p w:rsidR="0069698F" w:rsidRPr="00BE6FFA" w:rsidRDefault="0069698F" w:rsidP="00BE6FFA">
      <w:pPr>
        <w:spacing w:after="240"/>
        <w:rPr>
          <w:sz w:val="28"/>
          <w:szCs w:val="28"/>
        </w:rPr>
      </w:pPr>
      <w:r w:rsidRPr="00001526">
        <w:rPr>
          <w:sz w:val="28"/>
          <w:szCs w:val="28"/>
        </w:rPr>
        <w:t xml:space="preserve">        Октябрьского района                                                                Л.В. Овчиева </w:t>
      </w:r>
    </w:p>
    <w:p w:rsidR="0069698F" w:rsidRDefault="0069698F" w:rsidP="007D437D"/>
    <w:p w:rsidR="0069698F" w:rsidRPr="0074703A" w:rsidRDefault="0069698F" w:rsidP="00A801D4">
      <w:pPr>
        <w:autoSpaceDE w:val="0"/>
        <w:autoSpaceDN w:val="0"/>
        <w:adjustRightInd w:val="0"/>
        <w:ind w:right="-852"/>
        <w:outlineLvl w:val="1"/>
        <w:rPr>
          <w:sz w:val="28"/>
          <w:szCs w:val="28"/>
        </w:rPr>
      </w:pPr>
      <w:r w:rsidRPr="0074703A">
        <w:rPr>
          <w:sz w:val="28"/>
          <w:szCs w:val="28"/>
        </w:rPr>
        <w:t xml:space="preserve">Постановление вносит </w:t>
      </w: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  <w:r w:rsidRPr="0074703A">
        <w:rPr>
          <w:sz w:val="28"/>
          <w:szCs w:val="28"/>
        </w:rPr>
        <w:t>МУ Служба «Заказчика</w:t>
      </w:r>
      <w:r w:rsidRPr="0074703A">
        <w:rPr>
          <w:b/>
          <w:bCs/>
          <w:sz w:val="28"/>
          <w:szCs w:val="28"/>
        </w:rPr>
        <w:t xml:space="preserve">»  </w:t>
      </w: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A801D4">
      <w:pPr>
        <w:autoSpaceDE w:val="0"/>
        <w:autoSpaceDN w:val="0"/>
        <w:adjustRightInd w:val="0"/>
        <w:ind w:right="-852"/>
        <w:outlineLvl w:val="1"/>
        <w:rPr>
          <w:b/>
          <w:bCs/>
          <w:sz w:val="28"/>
          <w:szCs w:val="28"/>
        </w:rPr>
      </w:pPr>
    </w:p>
    <w:p w:rsidR="0069698F" w:rsidRDefault="0069698F" w:rsidP="0074703A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</w:p>
    <w:p w:rsidR="0069698F" w:rsidRPr="0074703A" w:rsidRDefault="0069698F" w:rsidP="0074703A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Pr="0074703A">
        <w:rPr>
          <w:sz w:val="28"/>
          <w:szCs w:val="28"/>
        </w:rPr>
        <w:t xml:space="preserve">Приложение </w:t>
      </w:r>
    </w:p>
    <w:p w:rsidR="0069698F" w:rsidRPr="0074703A" w:rsidRDefault="0069698F" w:rsidP="0074703A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74703A">
        <w:rPr>
          <w:sz w:val="28"/>
          <w:szCs w:val="28"/>
        </w:rPr>
        <w:t>к постановлению Администрации</w:t>
      </w:r>
    </w:p>
    <w:p w:rsidR="0069698F" w:rsidRPr="0074703A" w:rsidRDefault="0069698F" w:rsidP="0074703A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Pr="0074703A">
        <w:rPr>
          <w:sz w:val="28"/>
          <w:szCs w:val="28"/>
        </w:rPr>
        <w:t>Октябрьского района</w:t>
      </w:r>
    </w:p>
    <w:p w:rsidR="0069698F" w:rsidRPr="0000330F" w:rsidRDefault="0069698F" w:rsidP="0074703A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Pr="0074703A">
        <w:rPr>
          <w:sz w:val="28"/>
          <w:szCs w:val="28"/>
        </w:rPr>
        <w:t xml:space="preserve">от </w:t>
      </w:r>
      <w:r>
        <w:rPr>
          <w:sz w:val="28"/>
          <w:szCs w:val="28"/>
        </w:rPr>
        <w:t>26.12</w:t>
      </w:r>
      <w:r w:rsidRPr="0074703A">
        <w:rPr>
          <w:sz w:val="28"/>
          <w:szCs w:val="28"/>
        </w:rPr>
        <w:t>.2016  №</w:t>
      </w:r>
      <w:r>
        <w:rPr>
          <w:sz w:val="28"/>
          <w:szCs w:val="28"/>
        </w:rPr>
        <w:t>785</w:t>
      </w:r>
      <w:r w:rsidRPr="0074703A">
        <w:rPr>
          <w:b/>
          <w:bCs/>
          <w:sz w:val="28"/>
          <w:szCs w:val="28"/>
        </w:rPr>
        <w:t xml:space="preserve"> </w:t>
      </w:r>
    </w:p>
    <w:p w:rsidR="0069698F" w:rsidRDefault="0069698F" w:rsidP="0074703A">
      <w:pPr>
        <w:pStyle w:val="ConsPlusTitle"/>
        <w:rPr>
          <w:sz w:val="28"/>
          <w:szCs w:val="28"/>
        </w:rPr>
      </w:pPr>
    </w:p>
    <w:p w:rsidR="0069698F" w:rsidRDefault="0069698F" w:rsidP="00BE6FF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69698F" w:rsidRDefault="0069698F" w:rsidP="00BE6FF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E6FFA">
        <w:rPr>
          <w:rFonts w:ascii="Times New Roman" w:hAnsi="Times New Roman" w:cs="Times New Roman"/>
          <w:sz w:val="28"/>
          <w:szCs w:val="28"/>
        </w:rPr>
        <w:t xml:space="preserve">содержания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автомобильных дорог </w:t>
      </w:r>
      <w:r w:rsidRPr="00BE6FFA">
        <w:rPr>
          <w:rFonts w:ascii="Times New Roman" w:hAnsi="Times New Roman" w:cs="Times New Roman"/>
          <w:sz w:val="28"/>
          <w:szCs w:val="28"/>
        </w:rPr>
        <w:t>общего пользования местного значения 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</w:p>
    <w:p w:rsidR="0069698F" w:rsidRDefault="0069698F" w:rsidP="00BE6FF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9698F" w:rsidRDefault="0069698F" w:rsidP="00BE6FFA">
      <w:pPr>
        <w:pStyle w:val="ConsPlusNormal"/>
        <w:widowControl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:rsidR="0069698F" w:rsidRPr="004C7492" w:rsidRDefault="0069698F" w:rsidP="00A62F10">
      <w:pPr>
        <w:pStyle w:val="ConsPlusNormal"/>
        <w:widowControl/>
        <w:ind w:left="709" w:firstLine="0"/>
        <w:rPr>
          <w:rFonts w:ascii="Times New Roman" w:hAnsi="Times New Roman" w:cs="Times New Roman"/>
          <w:sz w:val="28"/>
          <w:szCs w:val="28"/>
        </w:rPr>
      </w:pPr>
    </w:p>
    <w:p w:rsidR="0069698F" w:rsidRPr="004C7492" w:rsidRDefault="0069698F" w:rsidP="004C74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492">
        <w:rPr>
          <w:rFonts w:ascii="Times New Roman" w:hAnsi="Times New Roman" w:cs="Times New Roman"/>
          <w:sz w:val="28"/>
          <w:szCs w:val="28"/>
        </w:rPr>
        <w:t>1.1. Порядок содержания автомобильных дорог общего пользования местного значения Октябрьского района Ростовской области  разработан в соответствии с Бюджетным кодексом Российской Федерации, Федеральным законом от 05.04.2013 №44-ФЗ «О контрактной системе в сфере закупок товаров, работ, услуг для обеспечения государственных и муниципальных нужд»,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Администрации Октябрьского района Ростовской области от 30.12.2015 №210 «О нормативах финансовых затрат на капитальный ремонт, ремонт, содержание автомобильных дорог общего пользования местного значения, относящихся к собственности Октябрьского района Ростовской области и правилах расчета размера ассигнований местного бюджета на указанные цели на 2016-2020 годы», иными правовыми актами Российской Федерации и Ростовской области в сфере содержания автомобильных дорог.</w:t>
      </w:r>
    </w:p>
    <w:p w:rsidR="0069698F" w:rsidRDefault="0069698F" w:rsidP="00A62F1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F10">
        <w:rPr>
          <w:rFonts w:ascii="Times New Roman" w:hAnsi="Times New Roman" w:cs="Times New Roman"/>
          <w:sz w:val="28"/>
          <w:szCs w:val="28"/>
        </w:rPr>
        <w:t xml:space="preserve">1.2. Порядок </w:t>
      </w:r>
      <w:r w:rsidRPr="00BE6FFA">
        <w:rPr>
          <w:rFonts w:ascii="Times New Roman" w:hAnsi="Times New Roman" w:cs="Times New Roman"/>
          <w:sz w:val="28"/>
          <w:szCs w:val="28"/>
        </w:rPr>
        <w:t xml:space="preserve">содержания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автомобильных дорог общего пользования </w:t>
      </w:r>
      <w:r w:rsidRPr="00BE6FFA">
        <w:rPr>
          <w:rFonts w:ascii="Times New Roman" w:hAnsi="Times New Roman" w:cs="Times New Roman"/>
          <w:sz w:val="28"/>
          <w:szCs w:val="28"/>
        </w:rPr>
        <w:t>местного значения 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Ростовской области и искусственных сооружений на них (далее – Порядок) устанавливает единые условия организации и проведения работ, определения стоимости и расчетов за выполненные работы, предоставленные услуги по содержанию автомобильных дорог, в том числе искусственных дорожных сооружений, финансируемых из местного бюджета, а также за счет межбюджетных трансфертов, предоставляемых из областного бюджета (далее – средства областного бюджета).</w:t>
      </w:r>
    </w:p>
    <w:p w:rsidR="0069698F" w:rsidRDefault="0069698F" w:rsidP="00A62F1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Для целей настоящего Порядка используются следующие понятия:</w:t>
      </w:r>
    </w:p>
    <w:p w:rsidR="0069698F" w:rsidRDefault="0069698F" w:rsidP="00787EB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муниципальный заказчик – муниципальное учреждение Служба «Заказчика» Октябрьского района получатель средств</w:t>
      </w:r>
      <w:r w:rsidRPr="00787E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и областного бюджета;</w:t>
      </w:r>
    </w:p>
    <w:p w:rsidR="0069698F" w:rsidRDefault="0069698F" w:rsidP="00A62F1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уровень содержания автомобильных дорог – показатель, отражающий определенное состояние конструктивных элементов автомобильной дороги, которое определяется полнотой и качеством выполнения работ по содержанию дорог;</w:t>
      </w:r>
    </w:p>
    <w:p w:rsidR="0069698F" w:rsidRDefault="0069698F" w:rsidP="00A62F1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недопустимый уровень содержания автомобильных дорог – содержание автомобильной дороги не обеспечивает допустимый уровень безопасности движения. Зафиксированы дорожно-транспортные происшествия с сопутствующими неудовлетворительными дорожными условиями, зависящими от дефектов содержания автомобильных дорог. Более 15 процентов километров автомобильной дороги, на которых зафиксирован недопустимый уровень содержания;</w:t>
      </w:r>
    </w:p>
    <w:p w:rsidR="0069698F" w:rsidRDefault="0069698F" w:rsidP="00A62F1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допустимый уровень содержания автомобильных дорог - уровень содержания, обеспечивающий допустимый уровень безопасности движения в соответствии с ГОСТ Р 50597-93 «Автомобильные дороги и улицы. Требования к эксплуатационному состоянию, допустимому по условиям безопасности дорожного движения». Допускаются факты временного ограничения или временного прекращения движения автотранспортных средств на отдельных участках по условиям их содержания. Дорожно-транспортные происшествия с сопутствующими неудовлетворительными дорожными условиями, зависящими от дефектов содержания дорог, отсутствуют;</w:t>
      </w:r>
    </w:p>
    <w:p w:rsidR="0069698F" w:rsidRPr="003869BC" w:rsidRDefault="0069698F" w:rsidP="009F464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средний уровень содержания автомобильных дорог - </w:t>
      </w:r>
      <w:r w:rsidRPr="003869BC">
        <w:rPr>
          <w:sz w:val="28"/>
          <w:szCs w:val="28"/>
          <w:lang w:eastAsia="en-US"/>
        </w:rPr>
        <w:t>уровень содержания, обеспечивающий поддержание потребительских свойств автомобильной дороги на уровне выше допустимого. Состояние конструктивных элементов, зависящее от содержания, не вызывает необходимость временного ограничения или прекращения движения автотранспортных средств. Дорожно-транспортные происшествия с сопутствующими неудовлетворительными дорожными условиями, зависящими от дефектов содержания дорог, отсутствуют;</w:t>
      </w:r>
    </w:p>
    <w:p w:rsidR="0069698F" w:rsidRPr="003869BC" w:rsidRDefault="0069698F" w:rsidP="009F464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3869BC">
        <w:rPr>
          <w:sz w:val="28"/>
          <w:szCs w:val="28"/>
          <w:lang w:eastAsia="en-US"/>
        </w:rPr>
        <w:t xml:space="preserve">высокий уровень содержания автомобильных дорог </w:t>
      </w:r>
      <w:r>
        <w:rPr>
          <w:sz w:val="28"/>
          <w:szCs w:val="28"/>
          <w:lang w:eastAsia="en-US"/>
        </w:rPr>
        <w:t>–</w:t>
      </w:r>
      <w:r w:rsidRPr="003869BC">
        <w:rPr>
          <w:sz w:val="28"/>
          <w:szCs w:val="28"/>
          <w:lang w:eastAsia="en-US"/>
        </w:rPr>
        <w:t xml:space="preserve"> уровень содержания, обеспечивающий поддержание потребительских свойств автомобильной дороги на максимально возможном уровне для сложившегося транспортно-эксплуатационного состояния дороги. Автомобильная дорога и каждый ее конструктивный элемент содержатся в состоянии, обеспечивающем круглосуточное, бесперебойное и безопасное движение автотранспортных средств. Дорожно-транспортные происшествия с сопутствующими неудовлетворительными дорожными условиями, зависящими от дефектов содержания дорог, отсутствуют;</w:t>
      </w:r>
    </w:p>
    <w:p w:rsidR="0069698F" w:rsidRPr="003869BC" w:rsidRDefault="0069698F" w:rsidP="009F464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3869BC">
        <w:rPr>
          <w:sz w:val="28"/>
          <w:szCs w:val="28"/>
          <w:lang w:eastAsia="en-US"/>
        </w:rPr>
        <w:t xml:space="preserve">оценка уровня содержания автомобильной дороги </w:t>
      </w:r>
      <w:r>
        <w:rPr>
          <w:sz w:val="28"/>
          <w:szCs w:val="28"/>
          <w:lang w:eastAsia="en-US"/>
        </w:rPr>
        <w:t>–</w:t>
      </w:r>
      <w:r w:rsidRPr="003869BC">
        <w:rPr>
          <w:sz w:val="28"/>
          <w:szCs w:val="28"/>
          <w:lang w:eastAsia="en-US"/>
        </w:rPr>
        <w:t xml:space="preserve"> процесс выявления соответствия фактических показателей, влияющих на уровень содержания автомобильной дороги, требованиям, предъявляемым к ней нормами и правилами, определение степени достижения запланированного ранее и зафиксированного в государственном контракте на содержание автомобильных дорог уровня содержания автомобильных дорог, на основании которого, в</w:t>
      </w:r>
      <w:r>
        <w:rPr>
          <w:sz w:val="28"/>
          <w:szCs w:val="28"/>
          <w:lang w:eastAsia="en-US"/>
        </w:rPr>
        <w:t> </w:t>
      </w:r>
      <w:r w:rsidRPr="003869BC">
        <w:rPr>
          <w:sz w:val="28"/>
          <w:szCs w:val="28"/>
          <w:lang w:eastAsia="en-US"/>
        </w:rPr>
        <w:t>соответствии с требованиями государственного контракта принимается решение о применении или неприменении к подрядчику специальных санкций за несоблюдение условий контракта на содержание дорог.</w:t>
      </w:r>
    </w:p>
    <w:p w:rsidR="0069698F" w:rsidRPr="003869BC" w:rsidRDefault="0069698F" w:rsidP="009F46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69698F" w:rsidRDefault="0069698F" w:rsidP="009F464E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9F464E">
        <w:rPr>
          <w:rFonts w:ascii="Times New Roman" w:hAnsi="Times New Roman" w:cs="Times New Roman"/>
          <w:sz w:val="28"/>
          <w:szCs w:val="28"/>
          <w:lang w:eastAsia="en-US"/>
        </w:rPr>
        <w:t xml:space="preserve">2. Порядок </w:t>
      </w:r>
      <w:r>
        <w:rPr>
          <w:rFonts w:ascii="Times New Roman" w:hAnsi="Times New Roman" w:cs="Times New Roman"/>
          <w:sz w:val="28"/>
          <w:szCs w:val="28"/>
          <w:lang w:eastAsia="en-US"/>
        </w:rPr>
        <w:t>планирования работ по содержанию</w:t>
      </w:r>
      <w:r w:rsidRPr="009F464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автомобильных дорог </w:t>
      </w:r>
      <w:r w:rsidRPr="009F464E">
        <w:rPr>
          <w:rFonts w:ascii="Times New Roman" w:hAnsi="Times New Roman" w:cs="Times New Roman"/>
          <w:sz w:val="28"/>
          <w:szCs w:val="28"/>
          <w:lang w:eastAsia="en-US"/>
        </w:rPr>
        <w:t>общего пользования местного значения Октябрьского района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Ростовской </w:t>
      </w:r>
      <w:r w:rsidRPr="009F464E">
        <w:rPr>
          <w:rFonts w:ascii="Times New Roman" w:hAnsi="Times New Roman" w:cs="Times New Roman"/>
          <w:sz w:val="28"/>
          <w:szCs w:val="28"/>
          <w:lang w:eastAsia="en-US"/>
        </w:rPr>
        <w:t>области, в том числе искусственных дорожных сооружений</w:t>
      </w:r>
    </w:p>
    <w:p w:rsidR="0069698F" w:rsidRDefault="0069698F" w:rsidP="009F464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9698F" w:rsidRDefault="0069698F" w:rsidP="00066C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2.1. Муниципальный заказчик в пределах бюджетных ассигнований дорожного фонда,  направляемых на содержание автомобильных дорог</w:t>
      </w:r>
      <w:r w:rsidRPr="00066C4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9F464E">
        <w:rPr>
          <w:rFonts w:ascii="Times New Roman" w:hAnsi="Times New Roman" w:cs="Times New Roman"/>
          <w:sz w:val="28"/>
          <w:szCs w:val="28"/>
          <w:lang w:eastAsia="en-US"/>
        </w:rPr>
        <w:t>общего пользования местного значения Октябрьского района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Ростовской </w:t>
      </w:r>
      <w:r w:rsidRPr="009F464E">
        <w:rPr>
          <w:rFonts w:ascii="Times New Roman" w:hAnsi="Times New Roman" w:cs="Times New Roman"/>
          <w:sz w:val="28"/>
          <w:szCs w:val="28"/>
          <w:lang w:eastAsia="en-US"/>
        </w:rPr>
        <w:t>области, в том числе искусственных дорожных сооружений</w:t>
      </w:r>
      <w:r>
        <w:rPr>
          <w:rFonts w:ascii="Times New Roman" w:hAnsi="Times New Roman" w:cs="Times New Roman"/>
          <w:sz w:val="28"/>
          <w:szCs w:val="28"/>
          <w:lang w:eastAsia="en-US"/>
        </w:rPr>
        <w:t>, распределяет ассигнования по видам работ:</w:t>
      </w:r>
    </w:p>
    <w:p w:rsidR="0069698F" w:rsidRPr="001D77BF" w:rsidRDefault="0069698F" w:rsidP="00066C4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на </w:t>
      </w:r>
      <w:r w:rsidRPr="001D77BF">
        <w:rPr>
          <w:sz w:val="28"/>
          <w:szCs w:val="28"/>
          <w:lang w:eastAsia="en-US"/>
        </w:rPr>
        <w:t>содержание автомобильных дорог, включающее в себя нормативные циклические работы по содержанию, объемные работы по ликвидации возникающих в процессе эксплуатации дороги дефектов элементов автомобильных дорог, содержание освещения дорог, установку дорожных ограждений, знаков, элементов благоустройства, обустройства и нанесение разметки автомобильных дорог;</w:t>
      </w:r>
    </w:p>
    <w:p w:rsidR="0069698F" w:rsidRPr="001D77BF" w:rsidRDefault="0069698F" w:rsidP="00066C4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на </w:t>
      </w:r>
      <w:r w:rsidRPr="001D77BF">
        <w:rPr>
          <w:sz w:val="28"/>
          <w:szCs w:val="28"/>
          <w:lang w:eastAsia="en-US"/>
        </w:rPr>
        <w:t>содержание искусственных дорожных сооружений, включающее в себя работы по надзору, уходу, профилактике и планово-предупредительному ремонту искусственных дорожных сооружений, содержание освещения искусственных дорожных сооружений, установку мостовых ограждений;</w:t>
      </w:r>
    </w:p>
    <w:p w:rsidR="0069698F" w:rsidRPr="001D77BF" w:rsidRDefault="0069698F" w:rsidP="00066C4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на </w:t>
      </w:r>
      <w:r w:rsidRPr="001D77BF">
        <w:rPr>
          <w:sz w:val="28"/>
          <w:szCs w:val="28"/>
          <w:lang w:eastAsia="en-US"/>
        </w:rPr>
        <w:t>охрану искусственных дорожных сооружений;</w:t>
      </w:r>
    </w:p>
    <w:p w:rsidR="0069698F" w:rsidRPr="001D77BF" w:rsidRDefault="0069698F" w:rsidP="00066C4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на </w:t>
      </w:r>
      <w:r w:rsidRPr="001D77BF">
        <w:rPr>
          <w:sz w:val="28"/>
          <w:szCs w:val="28"/>
          <w:lang w:eastAsia="en-US"/>
        </w:rPr>
        <w:t xml:space="preserve">прочие работы по содержанию автомобильных дорог: диагностику, обследование, паспортизацию автомобильных дорог, в том числе искусственных дорожных сооружений, составление проектов содержания искусственных дорожных сооружений, составление проектов организации дорожного движения, составление землеустроительных дел, </w:t>
      </w:r>
      <w:r w:rsidRPr="001D77BF">
        <w:rPr>
          <w:color w:val="000000"/>
          <w:sz w:val="28"/>
          <w:szCs w:val="28"/>
          <w:lang w:eastAsia="en-US"/>
        </w:rPr>
        <w:t xml:space="preserve">обустройство автомобильных дорог, оказание услуг по проведению оценки уязвимости, разработке планов обеспечения транспортной безопасности объектов транспортной инфраструктуры на автомобильных дорогах и другие виды работ </w:t>
      </w:r>
      <w:r w:rsidRPr="001D77BF">
        <w:rPr>
          <w:sz w:val="28"/>
          <w:szCs w:val="28"/>
          <w:lang w:eastAsia="en-US"/>
        </w:rPr>
        <w:t xml:space="preserve">в соответствии с утвержденной </w:t>
      </w:r>
      <w:r>
        <w:rPr>
          <w:sz w:val="28"/>
          <w:szCs w:val="28"/>
          <w:lang w:eastAsia="en-US"/>
        </w:rPr>
        <w:t>м</w:t>
      </w:r>
      <w:r w:rsidRPr="001D77BF">
        <w:rPr>
          <w:sz w:val="28"/>
          <w:szCs w:val="28"/>
          <w:lang w:eastAsia="en-US"/>
        </w:rPr>
        <w:t>инистерством транспорта Российской Федерации классификацией работ по ремонту и содержанию автомобильных дорог.</w:t>
      </w:r>
    </w:p>
    <w:p w:rsidR="0069698F" w:rsidRPr="001D77BF" w:rsidRDefault="0069698F" w:rsidP="00066C4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1D77BF">
        <w:rPr>
          <w:sz w:val="28"/>
          <w:szCs w:val="28"/>
          <w:lang w:eastAsia="en-US"/>
        </w:rPr>
        <w:t>В случае производственной необходимости, с целью оптимизации работ по содержанию автомобильных дорог</w:t>
      </w:r>
      <w:r>
        <w:rPr>
          <w:sz w:val="28"/>
          <w:szCs w:val="28"/>
          <w:lang w:eastAsia="en-US"/>
        </w:rPr>
        <w:t xml:space="preserve"> </w:t>
      </w:r>
      <w:r w:rsidRPr="001D77BF">
        <w:rPr>
          <w:sz w:val="28"/>
          <w:szCs w:val="28"/>
          <w:lang w:eastAsia="en-US"/>
        </w:rPr>
        <w:t xml:space="preserve">возможно объединение различных видов работ по содержанию в рамках одного </w:t>
      </w:r>
      <w:r>
        <w:rPr>
          <w:sz w:val="28"/>
          <w:szCs w:val="28"/>
          <w:lang w:eastAsia="en-US"/>
        </w:rPr>
        <w:t>муниципального</w:t>
      </w:r>
      <w:r w:rsidRPr="001D77BF">
        <w:rPr>
          <w:sz w:val="28"/>
          <w:szCs w:val="28"/>
          <w:lang w:eastAsia="en-US"/>
        </w:rPr>
        <w:t xml:space="preserve"> контракта либо выделение отдельного вида работ в отдельный </w:t>
      </w:r>
      <w:r>
        <w:rPr>
          <w:sz w:val="28"/>
          <w:szCs w:val="28"/>
          <w:lang w:eastAsia="en-US"/>
        </w:rPr>
        <w:t>муниципальный</w:t>
      </w:r>
      <w:r w:rsidRPr="001D77BF">
        <w:rPr>
          <w:sz w:val="28"/>
          <w:szCs w:val="28"/>
          <w:lang w:eastAsia="en-US"/>
        </w:rPr>
        <w:t xml:space="preserve"> контракт.</w:t>
      </w:r>
    </w:p>
    <w:p w:rsidR="0069698F" w:rsidRPr="003869BC" w:rsidRDefault="0069698F" w:rsidP="00066C43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</w:p>
    <w:p w:rsidR="0069698F" w:rsidRDefault="0069698F" w:rsidP="00066C43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 xml:space="preserve">3. Порядок исполнения </w:t>
      </w:r>
      <w:r>
        <w:rPr>
          <w:sz w:val="28"/>
          <w:szCs w:val="28"/>
          <w:lang w:eastAsia="en-US"/>
        </w:rPr>
        <w:t>муниципального</w:t>
      </w:r>
      <w:r w:rsidRPr="003869BC">
        <w:rPr>
          <w:sz w:val="28"/>
          <w:szCs w:val="28"/>
          <w:lang w:eastAsia="en-US"/>
        </w:rPr>
        <w:t xml:space="preserve"> контракта на</w:t>
      </w:r>
      <w:r w:rsidRPr="00066C43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содержание автомобильных дорог </w:t>
      </w:r>
      <w:r w:rsidRPr="009F464E">
        <w:rPr>
          <w:sz w:val="28"/>
          <w:szCs w:val="28"/>
          <w:lang w:eastAsia="en-US"/>
        </w:rPr>
        <w:t>общего пользования местного значения Октябрьского района</w:t>
      </w:r>
      <w:r>
        <w:rPr>
          <w:sz w:val="28"/>
          <w:szCs w:val="28"/>
          <w:lang w:eastAsia="en-US"/>
        </w:rPr>
        <w:t xml:space="preserve"> Ростовской </w:t>
      </w:r>
      <w:r w:rsidRPr="009F464E">
        <w:rPr>
          <w:sz w:val="28"/>
          <w:szCs w:val="28"/>
          <w:lang w:eastAsia="en-US"/>
        </w:rPr>
        <w:t>области</w:t>
      </w:r>
    </w:p>
    <w:p w:rsidR="0069698F" w:rsidRDefault="0069698F" w:rsidP="00066C43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69698F" w:rsidRPr="003869BC" w:rsidRDefault="0069698F" w:rsidP="00A8027B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>3.1.</w:t>
      </w:r>
      <w:r>
        <w:rPr>
          <w:sz w:val="28"/>
          <w:szCs w:val="28"/>
          <w:lang w:eastAsia="en-US"/>
        </w:rPr>
        <w:t> </w:t>
      </w:r>
      <w:r w:rsidRPr="003869BC">
        <w:rPr>
          <w:sz w:val="28"/>
          <w:szCs w:val="28"/>
          <w:lang w:eastAsia="en-US"/>
        </w:rPr>
        <w:t xml:space="preserve">Предметом </w:t>
      </w:r>
      <w:r>
        <w:rPr>
          <w:sz w:val="28"/>
          <w:szCs w:val="28"/>
          <w:lang w:eastAsia="en-US"/>
        </w:rPr>
        <w:t>муниципального</w:t>
      </w:r>
      <w:r w:rsidRPr="003869BC">
        <w:rPr>
          <w:sz w:val="28"/>
          <w:szCs w:val="28"/>
          <w:lang w:eastAsia="en-US"/>
        </w:rPr>
        <w:t xml:space="preserve"> контракта на содержание </w:t>
      </w:r>
      <w:r>
        <w:rPr>
          <w:sz w:val="28"/>
          <w:szCs w:val="28"/>
          <w:lang w:eastAsia="en-US"/>
        </w:rPr>
        <w:t xml:space="preserve">автомобильных дорог </w:t>
      </w:r>
      <w:r w:rsidRPr="009F464E">
        <w:rPr>
          <w:sz w:val="28"/>
          <w:szCs w:val="28"/>
          <w:lang w:eastAsia="en-US"/>
        </w:rPr>
        <w:t>общего пользования местного значения Октябрьского района</w:t>
      </w:r>
      <w:r>
        <w:rPr>
          <w:sz w:val="28"/>
          <w:szCs w:val="28"/>
          <w:lang w:eastAsia="en-US"/>
        </w:rPr>
        <w:t xml:space="preserve"> Ростовской </w:t>
      </w:r>
      <w:r w:rsidRPr="009F464E">
        <w:rPr>
          <w:sz w:val="28"/>
          <w:szCs w:val="28"/>
          <w:lang w:eastAsia="en-US"/>
        </w:rPr>
        <w:t>области</w:t>
      </w:r>
      <w:r>
        <w:rPr>
          <w:sz w:val="28"/>
          <w:szCs w:val="28"/>
          <w:lang w:eastAsia="en-US"/>
        </w:rPr>
        <w:t xml:space="preserve"> </w:t>
      </w:r>
      <w:r w:rsidRPr="003869BC">
        <w:rPr>
          <w:sz w:val="28"/>
          <w:szCs w:val="28"/>
          <w:lang w:eastAsia="en-US"/>
        </w:rPr>
        <w:t xml:space="preserve">является выполняемый в течение всего срока действия </w:t>
      </w:r>
      <w:r>
        <w:rPr>
          <w:sz w:val="28"/>
          <w:szCs w:val="28"/>
          <w:lang w:eastAsia="en-US"/>
        </w:rPr>
        <w:t>муниципального</w:t>
      </w:r>
      <w:r w:rsidRPr="003869BC">
        <w:rPr>
          <w:sz w:val="28"/>
          <w:szCs w:val="28"/>
          <w:lang w:eastAsia="en-US"/>
        </w:rPr>
        <w:t xml:space="preserve"> контракта (с учетом сезона) на всем протяжении обслуживаемой сети дорог комплекс работ по поддержанию надлежащего технического состояния автомобильных дорог, оценке их технического состояния, а также по организации и обеспечению безопасности дорожного движения.</w:t>
      </w:r>
    </w:p>
    <w:p w:rsidR="0069698F" w:rsidRPr="003869BC" w:rsidRDefault="0069698F" w:rsidP="00A8027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>3.2.</w:t>
      </w:r>
      <w:r>
        <w:rPr>
          <w:sz w:val="28"/>
          <w:szCs w:val="28"/>
          <w:lang w:eastAsia="en-US"/>
        </w:rPr>
        <w:t> </w:t>
      </w:r>
      <w:r w:rsidRPr="003869BC">
        <w:rPr>
          <w:sz w:val="28"/>
          <w:szCs w:val="28"/>
          <w:lang w:eastAsia="en-US"/>
        </w:rPr>
        <w:t xml:space="preserve">Периодичность проведения цикличных работ на </w:t>
      </w:r>
      <w:r>
        <w:rPr>
          <w:sz w:val="28"/>
          <w:szCs w:val="28"/>
          <w:lang w:eastAsia="en-US"/>
        </w:rPr>
        <w:t xml:space="preserve">автомобильных дорогах </w:t>
      </w:r>
      <w:r w:rsidRPr="009F464E">
        <w:rPr>
          <w:sz w:val="28"/>
          <w:szCs w:val="28"/>
          <w:lang w:eastAsia="en-US"/>
        </w:rPr>
        <w:t xml:space="preserve">общего пользования </w:t>
      </w:r>
      <w:r>
        <w:rPr>
          <w:sz w:val="28"/>
          <w:szCs w:val="28"/>
          <w:lang w:eastAsia="en-US"/>
        </w:rPr>
        <w:t>местного</w:t>
      </w:r>
      <w:r w:rsidRPr="0091206E">
        <w:rPr>
          <w:sz w:val="28"/>
          <w:szCs w:val="28"/>
          <w:lang w:eastAsia="en-US"/>
        </w:rPr>
        <w:t xml:space="preserve"> значения, объемы работ по ликвидации дефектов, возникающих в процессе эксплуатации автомобильных</w:t>
      </w:r>
      <w:r w:rsidRPr="003869BC">
        <w:rPr>
          <w:sz w:val="28"/>
          <w:szCs w:val="28"/>
          <w:lang w:eastAsia="en-US"/>
        </w:rPr>
        <w:t xml:space="preserve"> дорог, определяются подрядчиком с уче</w:t>
      </w:r>
      <w:r>
        <w:rPr>
          <w:sz w:val="28"/>
          <w:szCs w:val="28"/>
          <w:lang w:eastAsia="en-US"/>
        </w:rPr>
        <w:t xml:space="preserve">том выполнения обязательств по муниципальному </w:t>
      </w:r>
      <w:r w:rsidRPr="003869BC">
        <w:rPr>
          <w:sz w:val="28"/>
          <w:szCs w:val="28"/>
          <w:lang w:eastAsia="en-US"/>
        </w:rPr>
        <w:t xml:space="preserve">контракту по обеспечению заданного уровня содержания автомобильной дороги в баллах на протяжении всего срока действия </w:t>
      </w:r>
      <w:r>
        <w:rPr>
          <w:sz w:val="28"/>
          <w:szCs w:val="28"/>
          <w:lang w:eastAsia="en-US"/>
        </w:rPr>
        <w:t>муниципального</w:t>
      </w:r>
      <w:r w:rsidRPr="003869BC">
        <w:rPr>
          <w:sz w:val="28"/>
          <w:szCs w:val="28"/>
          <w:lang w:eastAsia="en-US"/>
        </w:rPr>
        <w:t xml:space="preserve"> контракта.</w:t>
      </w:r>
    </w:p>
    <w:p w:rsidR="0069698F" w:rsidRPr="0091206E" w:rsidRDefault="0069698F" w:rsidP="00066C4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>3.3.</w:t>
      </w:r>
      <w:r>
        <w:rPr>
          <w:sz w:val="28"/>
          <w:szCs w:val="28"/>
          <w:lang w:eastAsia="en-US"/>
        </w:rPr>
        <w:t> </w:t>
      </w:r>
      <w:r w:rsidRPr="003869BC">
        <w:rPr>
          <w:sz w:val="28"/>
          <w:szCs w:val="28"/>
          <w:lang w:eastAsia="en-US"/>
        </w:rPr>
        <w:t>В качестве критерия исполнения обязательств ежемесячно устанавливаетс</w:t>
      </w:r>
      <w:r>
        <w:rPr>
          <w:sz w:val="28"/>
          <w:szCs w:val="28"/>
          <w:lang w:eastAsia="en-US"/>
        </w:rPr>
        <w:t>я степень достижения заданного муниципальным</w:t>
      </w:r>
      <w:r w:rsidRPr="003869BC">
        <w:rPr>
          <w:sz w:val="28"/>
          <w:szCs w:val="28"/>
          <w:lang w:eastAsia="en-US"/>
        </w:rPr>
        <w:t xml:space="preserve"> контрактом уровня содержания автомобильной дороги в баллах. Уровень содержания автомобильной дороги в баллах определяется в </w:t>
      </w:r>
      <w:r w:rsidRPr="0091206E">
        <w:rPr>
          <w:sz w:val="28"/>
          <w:szCs w:val="28"/>
          <w:lang w:eastAsia="en-US"/>
        </w:rPr>
        <w:t xml:space="preserve">соответствии с «Руководством по приемке работ и оценке уровня содержания автомобильных дорог общего пользования </w:t>
      </w:r>
      <w:r w:rsidRPr="009F464E">
        <w:rPr>
          <w:sz w:val="28"/>
          <w:szCs w:val="28"/>
          <w:lang w:eastAsia="en-US"/>
        </w:rPr>
        <w:t>местного значения Октябрьского района</w:t>
      </w:r>
      <w:r>
        <w:rPr>
          <w:sz w:val="28"/>
          <w:szCs w:val="28"/>
          <w:lang w:eastAsia="en-US"/>
        </w:rPr>
        <w:t xml:space="preserve"> Ростовской </w:t>
      </w:r>
      <w:r w:rsidRPr="009F464E">
        <w:rPr>
          <w:sz w:val="28"/>
          <w:szCs w:val="28"/>
          <w:lang w:eastAsia="en-US"/>
        </w:rPr>
        <w:t>области</w:t>
      </w:r>
      <w:r w:rsidRPr="0091206E">
        <w:rPr>
          <w:sz w:val="28"/>
          <w:szCs w:val="28"/>
          <w:lang w:eastAsia="en-US"/>
        </w:rPr>
        <w:t xml:space="preserve">», которое утверждается </w:t>
      </w:r>
      <w:r>
        <w:rPr>
          <w:sz w:val="28"/>
          <w:szCs w:val="28"/>
          <w:lang w:eastAsia="en-US"/>
        </w:rPr>
        <w:t>муниципальным</w:t>
      </w:r>
      <w:r w:rsidRPr="0091206E">
        <w:rPr>
          <w:sz w:val="28"/>
          <w:szCs w:val="28"/>
          <w:lang w:eastAsia="en-US"/>
        </w:rPr>
        <w:t xml:space="preserve"> заказчиком.</w:t>
      </w:r>
    </w:p>
    <w:p w:rsidR="0069698F" w:rsidRPr="003869BC" w:rsidRDefault="0069698F" w:rsidP="00066C4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1206E">
        <w:rPr>
          <w:sz w:val="28"/>
          <w:szCs w:val="28"/>
          <w:lang w:eastAsia="en-US"/>
        </w:rPr>
        <w:t>3.4. Заданный уровень содержания автомобильной дороги в</w:t>
      </w:r>
      <w:r w:rsidRPr="003869BC">
        <w:rPr>
          <w:sz w:val="28"/>
          <w:szCs w:val="28"/>
          <w:lang w:eastAsia="en-US"/>
        </w:rPr>
        <w:t xml:space="preserve"> баллах зависит от объема финансирования содержания автомобильной дороги и рассчитывается по формуле (за исключением случая, когда объем финансирования содержания автомобильной дороги на текущий финансовый год соответствует нормативному объему финансирования, при этом </w:t>
      </w:r>
      <w:r w:rsidRPr="001D77BF">
        <w:rPr>
          <w:sz w:val="28"/>
          <w:szCs w:val="28"/>
        </w:rPr>
        <w:t>УСмак</w:t>
      </w:r>
      <w:r w:rsidRPr="003869BC">
        <w:rPr>
          <w:sz w:val="28"/>
          <w:szCs w:val="28"/>
          <w:lang w:eastAsia="en-US"/>
        </w:rPr>
        <w:t>= 5):</w:t>
      </w:r>
    </w:p>
    <w:p w:rsidR="0069698F" w:rsidRPr="003869BC" w:rsidRDefault="0069698F" w:rsidP="00066C43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69698F" w:rsidRPr="003869BC" w:rsidRDefault="0069698F" w:rsidP="00066C43">
      <w:pPr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>УС</w:t>
      </w:r>
      <w:r w:rsidRPr="003869BC">
        <w:rPr>
          <w:sz w:val="28"/>
          <w:szCs w:val="28"/>
          <w:vertAlign w:val="subscript"/>
          <w:lang w:eastAsia="en-US"/>
        </w:rPr>
        <w:t>З</w:t>
      </w:r>
      <w:r w:rsidRPr="003869BC">
        <w:rPr>
          <w:sz w:val="28"/>
          <w:szCs w:val="28"/>
          <w:lang w:eastAsia="en-US"/>
        </w:rPr>
        <w:t xml:space="preserve"> = </w:t>
      </w:r>
      <w:r w:rsidRPr="001D77BF">
        <w:rPr>
          <w:sz w:val="28"/>
          <w:szCs w:val="28"/>
        </w:rPr>
        <w:t>УСтек</w:t>
      </w:r>
      <w:r w:rsidRPr="003869BC">
        <w:rPr>
          <w:sz w:val="28"/>
          <w:szCs w:val="28"/>
          <w:lang w:eastAsia="en-US"/>
        </w:rPr>
        <w:t>+ (</w:t>
      </w:r>
      <w:r w:rsidRPr="001D77BF">
        <w:rPr>
          <w:sz w:val="28"/>
          <w:szCs w:val="28"/>
        </w:rPr>
        <w:t>УСмак</w:t>
      </w:r>
      <w:r w:rsidRPr="003869BC">
        <w:rPr>
          <w:sz w:val="28"/>
          <w:szCs w:val="28"/>
          <w:lang w:eastAsia="en-US"/>
        </w:rPr>
        <w:t xml:space="preserve">– </w:t>
      </w:r>
      <w:r w:rsidRPr="001D77BF">
        <w:rPr>
          <w:sz w:val="28"/>
          <w:szCs w:val="28"/>
        </w:rPr>
        <w:t>УСтек</w:t>
      </w:r>
      <w:r w:rsidRPr="003869BC">
        <w:rPr>
          <w:sz w:val="28"/>
          <w:szCs w:val="28"/>
          <w:lang w:eastAsia="en-US"/>
        </w:rPr>
        <w:t xml:space="preserve">) / (ОФН – ОФТ) </w:t>
      </w:r>
      <w:r w:rsidRPr="003869BC">
        <w:rPr>
          <w:sz w:val="28"/>
          <w:szCs w:val="28"/>
          <w:lang w:val="en-US" w:eastAsia="en-US"/>
        </w:rPr>
        <w:t>x</w:t>
      </w:r>
      <w:r w:rsidRPr="003869BC">
        <w:rPr>
          <w:sz w:val="28"/>
          <w:szCs w:val="28"/>
          <w:lang w:eastAsia="en-US"/>
        </w:rPr>
        <w:t xml:space="preserve"> (ОФП – ОФТ),</w:t>
      </w:r>
    </w:p>
    <w:p w:rsidR="0069698F" w:rsidRPr="003869BC" w:rsidRDefault="0069698F" w:rsidP="00066C43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en-US"/>
        </w:rPr>
      </w:pPr>
    </w:p>
    <w:p w:rsidR="0069698F" w:rsidRPr="001D77BF" w:rsidRDefault="0069698F" w:rsidP="00066C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D77BF">
        <w:rPr>
          <w:sz w:val="28"/>
          <w:szCs w:val="28"/>
        </w:rPr>
        <w:t>где УСз</w:t>
      </w:r>
      <w:r>
        <w:rPr>
          <w:sz w:val="28"/>
          <w:szCs w:val="28"/>
        </w:rPr>
        <w:t>–</w:t>
      </w:r>
      <w:r w:rsidRPr="001D77BF">
        <w:rPr>
          <w:sz w:val="28"/>
          <w:szCs w:val="28"/>
        </w:rPr>
        <w:t xml:space="preserve"> заданный уровень содержания автомобильной дороги (баллов);</w:t>
      </w:r>
    </w:p>
    <w:p w:rsidR="0069698F" w:rsidRPr="001D77BF" w:rsidRDefault="0069698F" w:rsidP="00066C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D77BF">
        <w:rPr>
          <w:sz w:val="28"/>
          <w:szCs w:val="28"/>
        </w:rPr>
        <w:t>УСтек</w:t>
      </w:r>
      <w:r>
        <w:rPr>
          <w:sz w:val="28"/>
          <w:szCs w:val="28"/>
        </w:rPr>
        <w:t>–</w:t>
      </w:r>
      <w:r w:rsidRPr="001D77BF">
        <w:rPr>
          <w:sz w:val="28"/>
          <w:szCs w:val="28"/>
        </w:rPr>
        <w:t xml:space="preserve"> текущий уровень содержания автомобильной дороги (баллов);</w:t>
      </w:r>
    </w:p>
    <w:p w:rsidR="0069698F" w:rsidRPr="001D77BF" w:rsidRDefault="0069698F" w:rsidP="00066C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D77BF">
        <w:rPr>
          <w:sz w:val="28"/>
          <w:szCs w:val="28"/>
        </w:rPr>
        <w:t>УСмак</w:t>
      </w:r>
      <w:r>
        <w:rPr>
          <w:sz w:val="28"/>
          <w:szCs w:val="28"/>
        </w:rPr>
        <w:t>–</w:t>
      </w:r>
      <w:r w:rsidRPr="001D77BF">
        <w:rPr>
          <w:sz w:val="28"/>
          <w:szCs w:val="28"/>
        </w:rPr>
        <w:t xml:space="preserve"> максимальный (для высокого уровня содержания </w:t>
      </w:r>
      <w:r>
        <w:rPr>
          <w:sz w:val="28"/>
          <w:szCs w:val="28"/>
        </w:rPr>
        <w:t>–</w:t>
      </w:r>
      <w:r w:rsidRPr="001D77BF">
        <w:rPr>
          <w:sz w:val="28"/>
          <w:szCs w:val="28"/>
        </w:rPr>
        <w:t xml:space="preserve"> 5 баллов) уровень содержания автомобильной дороги (баллов);</w:t>
      </w:r>
    </w:p>
    <w:p w:rsidR="0069698F" w:rsidRPr="001D77BF" w:rsidRDefault="0069698F" w:rsidP="00066C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D77BF">
        <w:rPr>
          <w:sz w:val="28"/>
          <w:szCs w:val="28"/>
        </w:rPr>
        <w:t xml:space="preserve">ОФН </w:t>
      </w:r>
      <w:r>
        <w:rPr>
          <w:sz w:val="28"/>
          <w:szCs w:val="28"/>
        </w:rPr>
        <w:t>–</w:t>
      </w:r>
      <w:r w:rsidRPr="001D77BF">
        <w:rPr>
          <w:sz w:val="28"/>
          <w:szCs w:val="28"/>
        </w:rPr>
        <w:t xml:space="preserve"> нормативный (для высокого уровня содержания) объем финансирования содержания автомобильной дороги (рублей);</w:t>
      </w:r>
    </w:p>
    <w:p w:rsidR="0069698F" w:rsidRPr="001D77BF" w:rsidRDefault="0069698F" w:rsidP="00066C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D77BF">
        <w:rPr>
          <w:sz w:val="28"/>
          <w:szCs w:val="28"/>
        </w:rPr>
        <w:t xml:space="preserve">ОФТ </w:t>
      </w:r>
      <w:r>
        <w:rPr>
          <w:sz w:val="28"/>
          <w:szCs w:val="28"/>
        </w:rPr>
        <w:t>–</w:t>
      </w:r>
      <w:r w:rsidRPr="001D77BF">
        <w:rPr>
          <w:sz w:val="28"/>
          <w:szCs w:val="28"/>
        </w:rPr>
        <w:t xml:space="preserve"> объем финансирования содержания автомобильной дороги на</w:t>
      </w:r>
      <w:r>
        <w:rPr>
          <w:sz w:val="28"/>
          <w:szCs w:val="28"/>
        </w:rPr>
        <w:t> </w:t>
      </w:r>
      <w:r w:rsidRPr="001D77BF">
        <w:rPr>
          <w:sz w:val="28"/>
          <w:szCs w:val="28"/>
        </w:rPr>
        <w:t>текущий финансовый год (рублей);</w:t>
      </w:r>
    </w:p>
    <w:p w:rsidR="0069698F" w:rsidRPr="001D77BF" w:rsidRDefault="0069698F" w:rsidP="00066C4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D77BF">
        <w:rPr>
          <w:sz w:val="28"/>
          <w:szCs w:val="28"/>
        </w:rPr>
        <w:t xml:space="preserve">ОФП </w:t>
      </w:r>
      <w:r>
        <w:rPr>
          <w:sz w:val="28"/>
          <w:szCs w:val="28"/>
        </w:rPr>
        <w:t>–</w:t>
      </w:r>
      <w:r w:rsidRPr="001D77BF">
        <w:rPr>
          <w:sz w:val="28"/>
          <w:szCs w:val="28"/>
        </w:rPr>
        <w:t xml:space="preserve"> объем финансирования содержания автомобильной дороги на</w:t>
      </w:r>
      <w:r>
        <w:rPr>
          <w:sz w:val="28"/>
          <w:szCs w:val="28"/>
        </w:rPr>
        <w:t> </w:t>
      </w:r>
      <w:r w:rsidRPr="001D77BF">
        <w:rPr>
          <w:sz w:val="28"/>
          <w:szCs w:val="28"/>
        </w:rPr>
        <w:t>очередной финансовый год (рублей).</w:t>
      </w:r>
    </w:p>
    <w:p w:rsidR="0069698F" w:rsidRPr="001D77BF" w:rsidRDefault="0069698F" w:rsidP="00066C4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1D77BF">
        <w:rPr>
          <w:sz w:val="28"/>
          <w:szCs w:val="28"/>
          <w:lang w:eastAsia="en-US"/>
        </w:rPr>
        <w:t>3.5.</w:t>
      </w:r>
      <w:r>
        <w:rPr>
          <w:sz w:val="28"/>
          <w:szCs w:val="28"/>
          <w:lang w:eastAsia="en-US"/>
        </w:rPr>
        <w:t> </w:t>
      </w:r>
      <w:r w:rsidRPr="001D77BF">
        <w:rPr>
          <w:sz w:val="28"/>
          <w:szCs w:val="28"/>
          <w:lang w:eastAsia="en-US"/>
        </w:rPr>
        <w:t>Оценка в баллах уровня содержания автомобильной дороги в</w:t>
      </w:r>
      <w:r>
        <w:rPr>
          <w:sz w:val="28"/>
          <w:szCs w:val="28"/>
          <w:lang w:eastAsia="en-US"/>
        </w:rPr>
        <w:t> </w:t>
      </w:r>
      <w:r w:rsidRPr="001D77BF">
        <w:rPr>
          <w:sz w:val="28"/>
          <w:szCs w:val="28"/>
          <w:lang w:eastAsia="en-US"/>
        </w:rPr>
        <w:t xml:space="preserve">интервале более 4,75 </w:t>
      </w:r>
      <w:r>
        <w:rPr>
          <w:sz w:val="28"/>
          <w:szCs w:val="28"/>
          <w:lang w:eastAsia="en-US"/>
        </w:rPr>
        <w:t>–</w:t>
      </w:r>
      <w:r w:rsidRPr="001D77BF">
        <w:rPr>
          <w:sz w:val="28"/>
          <w:szCs w:val="28"/>
          <w:lang w:eastAsia="en-US"/>
        </w:rPr>
        <w:t xml:space="preserve"> менее или равно 5,00 соответствует высокому уровню содержания автомобильной дороги; более 3,80 </w:t>
      </w:r>
      <w:r>
        <w:rPr>
          <w:sz w:val="28"/>
          <w:szCs w:val="28"/>
          <w:lang w:eastAsia="en-US"/>
        </w:rPr>
        <w:t>–</w:t>
      </w:r>
      <w:r w:rsidRPr="001D77BF">
        <w:rPr>
          <w:sz w:val="28"/>
          <w:szCs w:val="28"/>
          <w:lang w:eastAsia="en-US"/>
        </w:rPr>
        <w:t xml:space="preserve"> менее или равно 4,75 </w:t>
      </w:r>
      <w:r>
        <w:rPr>
          <w:sz w:val="28"/>
          <w:szCs w:val="28"/>
          <w:lang w:eastAsia="en-US"/>
        </w:rPr>
        <w:t>–</w:t>
      </w:r>
      <w:r w:rsidRPr="001D77BF">
        <w:rPr>
          <w:sz w:val="28"/>
          <w:szCs w:val="28"/>
          <w:lang w:eastAsia="en-US"/>
        </w:rPr>
        <w:t xml:space="preserve"> среднему уровню; более 2,50 </w:t>
      </w:r>
      <w:r>
        <w:rPr>
          <w:sz w:val="28"/>
          <w:szCs w:val="28"/>
          <w:lang w:eastAsia="en-US"/>
        </w:rPr>
        <w:t>–</w:t>
      </w:r>
      <w:r w:rsidRPr="001D77BF">
        <w:rPr>
          <w:sz w:val="28"/>
          <w:szCs w:val="28"/>
          <w:lang w:eastAsia="en-US"/>
        </w:rPr>
        <w:t xml:space="preserve"> менее или равно 3,80 </w:t>
      </w:r>
      <w:r>
        <w:rPr>
          <w:sz w:val="28"/>
          <w:szCs w:val="28"/>
          <w:lang w:eastAsia="en-US"/>
        </w:rPr>
        <w:t>–</w:t>
      </w:r>
      <w:r w:rsidRPr="001D77BF">
        <w:rPr>
          <w:sz w:val="28"/>
          <w:szCs w:val="28"/>
          <w:lang w:eastAsia="en-US"/>
        </w:rPr>
        <w:t xml:space="preserve"> допустимому уровню.</w:t>
      </w:r>
    </w:p>
    <w:p w:rsidR="0069698F" w:rsidRPr="001D77BF" w:rsidRDefault="0069698F" w:rsidP="00066C4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1D77BF">
        <w:rPr>
          <w:sz w:val="28"/>
          <w:szCs w:val="28"/>
          <w:lang w:eastAsia="en-US"/>
        </w:rPr>
        <w:t>3.6.</w:t>
      </w:r>
      <w:r>
        <w:rPr>
          <w:sz w:val="28"/>
          <w:szCs w:val="28"/>
          <w:lang w:eastAsia="en-US"/>
        </w:rPr>
        <w:t> </w:t>
      </w:r>
      <w:r w:rsidRPr="001D77BF">
        <w:rPr>
          <w:sz w:val="28"/>
          <w:szCs w:val="28"/>
          <w:lang w:eastAsia="en-US"/>
        </w:rPr>
        <w:t xml:space="preserve">Подрядчик, выполняя работы по содержанию автомобильных дорог, ежемесячно предъявляет акт о приемке выполненных работ (форма КС-2) и справку о стоимости выполненных работ и затрат (форма КС-3). При составлении формы КС-2 используется понижающий коэффициент, равный соотношению цены, предложенной в ходе закупки подрядчиком, и начальной (максимальной) цены </w:t>
      </w:r>
      <w:r>
        <w:rPr>
          <w:sz w:val="28"/>
          <w:szCs w:val="28"/>
          <w:lang w:eastAsia="en-US"/>
        </w:rPr>
        <w:t>муниципального</w:t>
      </w:r>
      <w:r w:rsidRPr="001D77BF">
        <w:rPr>
          <w:sz w:val="28"/>
          <w:szCs w:val="28"/>
          <w:lang w:eastAsia="en-US"/>
        </w:rPr>
        <w:t xml:space="preserve"> контракта.</w:t>
      </w:r>
    </w:p>
    <w:p w:rsidR="0069698F" w:rsidRPr="001D77BF" w:rsidRDefault="0069698F" w:rsidP="00066C4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1D77BF">
        <w:rPr>
          <w:sz w:val="28"/>
          <w:szCs w:val="28"/>
          <w:lang w:eastAsia="en-US"/>
        </w:rPr>
        <w:t>3.7.</w:t>
      </w:r>
      <w:r>
        <w:rPr>
          <w:sz w:val="28"/>
          <w:szCs w:val="28"/>
          <w:lang w:eastAsia="en-US"/>
        </w:rPr>
        <w:t> </w:t>
      </w:r>
      <w:r w:rsidRPr="001D77BF">
        <w:rPr>
          <w:sz w:val="28"/>
          <w:szCs w:val="28"/>
          <w:lang w:eastAsia="en-US"/>
        </w:rPr>
        <w:t xml:space="preserve">Для работ по содержанию автомобильных дорог </w:t>
      </w:r>
      <w:r>
        <w:rPr>
          <w:sz w:val="28"/>
          <w:szCs w:val="28"/>
          <w:lang w:eastAsia="en-US"/>
        </w:rPr>
        <w:t>–</w:t>
      </w:r>
      <w:r w:rsidRPr="001D77BF">
        <w:rPr>
          <w:sz w:val="28"/>
          <w:szCs w:val="28"/>
          <w:lang w:eastAsia="en-US"/>
        </w:rPr>
        <w:t xml:space="preserve"> диагностика и паспортизация автомобильных дорог, разработка проектов организации движения, разработка проектов содержания автомобильных дорог и искусственных дорожных сооружений, разработка землеустроительных дел, охраны искусственных дорожных сооружений, </w:t>
      </w:r>
      <w:r w:rsidRPr="001D77BF">
        <w:rPr>
          <w:color w:val="000000"/>
          <w:sz w:val="28"/>
          <w:szCs w:val="28"/>
          <w:lang w:eastAsia="en-US"/>
        </w:rPr>
        <w:t>обустройства автомобильных дорог, оказание услуг по проведению оценки уязвимости, разработке планов обеспечения транспортной безопасности объектов транспортной инфраструктуры на автомобильных дорогах</w:t>
      </w:r>
      <w:r w:rsidRPr="001D77BF">
        <w:rPr>
          <w:sz w:val="28"/>
          <w:szCs w:val="28"/>
          <w:lang w:eastAsia="en-US"/>
        </w:rPr>
        <w:t xml:space="preserve"> и прочих работ по содержанию автомобильных дорог </w:t>
      </w:r>
      <w:r>
        <w:rPr>
          <w:sz w:val="28"/>
          <w:szCs w:val="28"/>
          <w:lang w:eastAsia="en-US"/>
        </w:rPr>
        <w:t>–</w:t>
      </w:r>
      <w:r w:rsidRPr="001D77BF">
        <w:rPr>
          <w:sz w:val="28"/>
          <w:szCs w:val="28"/>
          <w:lang w:eastAsia="en-US"/>
        </w:rPr>
        <w:t xml:space="preserve"> при приемке работ используются акты выполненных работ в произвольной форме.</w:t>
      </w:r>
    </w:p>
    <w:p w:rsidR="0069698F" w:rsidRPr="001D77BF" w:rsidRDefault="0069698F" w:rsidP="00066C4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bookmarkStart w:id="1" w:name="P117"/>
      <w:bookmarkEnd w:id="1"/>
      <w:r w:rsidRPr="001D77BF">
        <w:rPr>
          <w:sz w:val="28"/>
          <w:szCs w:val="28"/>
          <w:lang w:eastAsia="en-US"/>
        </w:rPr>
        <w:t>3.8.</w:t>
      </w:r>
      <w:r>
        <w:rPr>
          <w:sz w:val="28"/>
          <w:szCs w:val="28"/>
          <w:lang w:eastAsia="en-US"/>
        </w:rPr>
        <w:t> </w:t>
      </w:r>
      <w:r w:rsidRPr="001D77BF">
        <w:rPr>
          <w:sz w:val="28"/>
          <w:szCs w:val="28"/>
          <w:lang w:eastAsia="en-US"/>
        </w:rPr>
        <w:t>В случае</w:t>
      </w:r>
      <w:r>
        <w:rPr>
          <w:sz w:val="28"/>
          <w:szCs w:val="28"/>
          <w:lang w:eastAsia="en-US"/>
        </w:rPr>
        <w:t>,</w:t>
      </w:r>
      <w:r w:rsidRPr="001D77BF">
        <w:rPr>
          <w:sz w:val="28"/>
          <w:szCs w:val="28"/>
          <w:lang w:eastAsia="en-US"/>
        </w:rPr>
        <w:t xml:space="preserve"> если за отчетный период подрядчик не выполнил условие </w:t>
      </w:r>
      <w:r>
        <w:rPr>
          <w:sz w:val="28"/>
          <w:szCs w:val="28"/>
          <w:lang w:eastAsia="en-US"/>
        </w:rPr>
        <w:t>муниципального</w:t>
      </w:r>
      <w:r w:rsidRPr="001D77BF">
        <w:rPr>
          <w:sz w:val="28"/>
          <w:szCs w:val="28"/>
          <w:lang w:eastAsia="en-US"/>
        </w:rPr>
        <w:t xml:space="preserve"> контракта по заданному уровню содержания автомобильной дороги, исчисляемому в баллах, подрядчик перечисляет в </w:t>
      </w:r>
      <w:r>
        <w:rPr>
          <w:sz w:val="28"/>
          <w:szCs w:val="28"/>
          <w:lang w:eastAsia="en-US"/>
        </w:rPr>
        <w:t>местный</w:t>
      </w:r>
      <w:r w:rsidRPr="001D77BF">
        <w:rPr>
          <w:sz w:val="28"/>
          <w:szCs w:val="28"/>
          <w:lang w:eastAsia="en-US"/>
        </w:rPr>
        <w:t xml:space="preserve"> бюджет штраф, в соответствии с законодательством Российской Федерации, за невыполнение условий </w:t>
      </w:r>
      <w:r>
        <w:rPr>
          <w:sz w:val="28"/>
          <w:szCs w:val="28"/>
          <w:lang w:eastAsia="en-US"/>
        </w:rPr>
        <w:t>муниципального</w:t>
      </w:r>
      <w:r w:rsidRPr="001D77BF">
        <w:rPr>
          <w:sz w:val="28"/>
          <w:szCs w:val="28"/>
          <w:lang w:eastAsia="en-US"/>
        </w:rPr>
        <w:t xml:space="preserve"> контракта по заданному уровню содержания автомобильной дороги.</w:t>
      </w:r>
    </w:p>
    <w:p w:rsidR="0069698F" w:rsidRPr="001D77BF" w:rsidRDefault="0069698F" w:rsidP="00066C4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 w:rsidRPr="001D77BF">
        <w:rPr>
          <w:sz w:val="28"/>
          <w:szCs w:val="28"/>
          <w:lang w:eastAsia="en-US"/>
        </w:rPr>
        <w:t>3.9.</w:t>
      </w:r>
      <w:r>
        <w:rPr>
          <w:sz w:val="28"/>
          <w:szCs w:val="28"/>
          <w:lang w:eastAsia="en-US"/>
        </w:rPr>
        <w:t> </w:t>
      </w:r>
      <w:r w:rsidRPr="001D77BF">
        <w:rPr>
          <w:sz w:val="28"/>
          <w:szCs w:val="28"/>
          <w:lang w:eastAsia="en-US"/>
        </w:rPr>
        <w:t xml:space="preserve">Подрядчик, ответственный за участок дороги, в отчетный период представляет данные о наличии дорожно-транспортных происшествий и дорожно-транспортных происшествий с сопутствующими неудовлетворительными дорожными условиями в соответствии с </w:t>
      </w:r>
      <w:r>
        <w:rPr>
          <w:sz w:val="28"/>
          <w:szCs w:val="28"/>
          <w:lang w:eastAsia="en-US"/>
        </w:rPr>
        <w:t>Отраслевым дорожным методическим документом</w:t>
      </w:r>
      <w:r w:rsidRPr="001D77BF">
        <w:rPr>
          <w:sz w:val="28"/>
          <w:szCs w:val="28"/>
          <w:lang w:eastAsia="en-US"/>
        </w:rPr>
        <w:t xml:space="preserve"> 218.6.015-2015 «Рекомендации по учету и анализу дорожно-транспортных происшествий на автомобильных дорогах Российской Федерации» и Областным законом от 16.08.2000 №</w:t>
      </w:r>
      <w:r>
        <w:rPr>
          <w:sz w:val="28"/>
          <w:szCs w:val="28"/>
          <w:lang w:eastAsia="en-US"/>
        </w:rPr>
        <w:t> 97-ЗС «О </w:t>
      </w:r>
      <w:r w:rsidRPr="001D77BF">
        <w:rPr>
          <w:sz w:val="28"/>
          <w:szCs w:val="28"/>
          <w:lang w:eastAsia="en-US"/>
        </w:rPr>
        <w:t>безопасности дорожного движения на территории Ростовской области».</w:t>
      </w:r>
    </w:p>
    <w:p w:rsidR="0069698F" w:rsidRPr="001D77BF" w:rsidRDefault="0069698F" w:rsidP="00066C4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 w:rsidRPr="001D77BF">
        <w:rPr>
          <w:sz w:val="28"/>
          <w:szCs w:val="28"/>
          <w:lang w:eastAsia="en-US"/>
        </w:rPr>
        <w:t>3.10.</w:t>
      </w:r>
      <w:r>
        <w:rPr>
          <w:sz w:val="28"/>
          <w:szCs w:val="28"/>
          <w:lang w:eastAsia="en-US"/>
        </w:rPr>
        <w:t> </w:t>
      </w:r>
      <w:r w:rsidRPr="001D77BF">
        <w:rPr>
          <w:sz w:val="28"/>
          <w:szCs w:val="28"/>
          <w:lang w:eastAsia="en-US"/>
        </w:rPr>
        <w:t xml:space="preserve">При установлении в отчетном периоде наличия дорожно-транспортных происшествий с сопутствующими неудовлетворительными дорожными условиями подрядчик перечисляет в </w:t>
      </w:r>
      <w:r>
        <w:rPr>
          <w:sz w:val="28"/>
          <w:szCs w:val="28"/>
          <w:lang w:eastAsia="en-US"/>
        </w:rPr>
        <w:t>местный</w:t>
      </w:r>
      <w:r w:rsidRPr="001D77BF">
        <w:rPr>
          <w:sz w:val="28"/>
          <w:szCs w:val="28"/>
          <w:lang w:eastAsia="en-US"/>
        </w:rPr>
        <w:t xml:space="preserve"> бюджет штраф в</w:t>
      </w:r>
      <w:r>
        <w:rPr>
          <w:sz w:val="28"/>
          <w:szCs w:val="28"/>
          <w:lang w:eastAsia="en-US"/>
        </w:rPr>
        <w:t> </w:t>
      </w:r>
      <w:r w:rsidRPr="001D77BF">
        <w:rPr>
          <w:sz w:val="28"/>
          <w:szCs w:val="28"/>
          <w:lang w:eastAsia="en-US"/>
        </w:rPr>
        <w:t xml:space="preserve">соответствии с законодательством Российской Федерации за снижение заданного </w:t>
      </w:r>
      <w:r>
        <w:rPr>
          <w:sz w:val="28"/>
          <w:szCs w:val="28"/>
          <w:lang w:eastAsia="en-US"/>
        </w:rPr>
        <w:t>муниципальным</w:t>
      </w:r>
      <w:r w:rsidRPr="001D77BF">
        <w:rPr>
          <w:sz w:val="28"/>
          <w:szCs w:val="28"/>
          <w:lang w:eastAsia="en-US"/>
        </w:rPr>
        <w:t xml:space="preserve"> контрактом уровня содержания автомобильной дороги, повлекшее дорожно-транспортное происшествие с сопутствующими неудовлетворительными дорожными условиями.</w:t>
      </w:r>
    </w:p>
    <w:p w:rsidR="0069698F" w:rsidRPr="001D77BF" w:rsidRDefault="0069698F" w:rsidP="00066C4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 w:rsidRPr="001D77BF">
        <w:rPr>
          <w:sz w:val="28"/>
          <w:szCs w:val="28"/>
          <w:lang w:eastAsia="en-US"/>
        </w:rPr>
        <w:t>3.11. При проведении работ по содержанию автомобильных дорог:</w:t>
      </w:r>
    </w:p>
    <w:p w:rsidR="0069698F" w:rsidRDefault="0069698F" w:rsidP="00066C4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 w:rsidRPr="001D77BF">
        <w:rPr>
          <w:sz w:val="28"/>
          <w:szCs w:val="28"/>
          <w:lang w:eastAsia="en-US"/>
        </w:rPr>
        <w:t>3.11.1. В случае возникновения на автомобильной дороге препятствий для движения транспортных средств в результате обстоятельств непреодолимой силы подрядчик обеспечивает принятие незамедлительных мер по организации дорожного движения или временному ограничению либо прекращени</w:t>
      </w:r>
      <w:r>
        <w:rPr>
          <w:sz w:val="28"/>
          <w:szCs w:val="28"/>
          <w:lang w:eastAsia="en-US"/>
        </w:rPr>
        <w:t>ю движения транспортных средств.</w:t>
      </w:r>
    </w:p>
    <w:p w:rsidR="0069698F" w:rsidRPr="001D77BF" w:rsidRDefault="0069698F" w:rsidP="00066C4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</w:p>
    <w:p w:rsidR="0069698F" w:rsidRPr="003869BC" w:rsidRDefault="0069698F" w:rsidP="00975696">
      <w:pPr>
        <w:autoSpaceDE w:val="0"/>
        <w:autoSpaceDN w:val="0"/>
        <w:adjustRightInd w:val="0"/>
        <w:spacing w:line="230" w:lineRule="auto"/>
        <w:jc w:val="center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>4. Порядок финансирования работ по содержанию</w:t>
      </w:r>
    </w:p>
    <w:p w:rsidR="0069698F" w:rsidRDefault="0069698F" w:rsidP="0097569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 xml:space="preserve">автомобильных дорог общего пользования </w:t>
      </w:r>
      <w:r w:rsidRPr="009F464E">
        <w:rPr>
          <w:sz w:val="28"/>
          <w:szCs w:val="28"/>
          <w:lang w:eastAsia="en-US"/>
        </w:rPr>
        <w:t>местного значения Октябрьского района</w:t>
      </w:r>
      <w:r>
        <w:rPr>
          <w:sz w:val="28"/>
          <w:szCs w:val="28"/>
          <w:lang w:eastAsia="en-US"/>
        </w:rPr>
        <w:t xml:space="preserve"> Ростовской </w:t>
      </w:r>
      <w:r w:rsidRPr="009F464E">
        <w:rPr>
          <w:sz w:val="28"/>
          <w:szCs w:val="28"/>
          <w:lang w:eastAsia="en-US"/>
        </w:rPr>
        <w:t>области</w:t>
      </w:r>
    </w:p>
    <w:p w:rsidR="0069698F" w:rsidRPr="003869BC" w:rsidRDefault="0069698F" w:rsidP="00975696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  <w:lang w:eastAsia="en-US"/>
        </w:rPr>
      </w:pPr>
    </w:p>
    <w:p w:rsidR="0069698F" w:rsidRPr="003869BC" w:rsidRDefault="0069698F" w:rsidP="00975696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>4.1.</w:t>
      </w:r>
      <w:r>
        <w:rPr>
          <w:sz w:val="28"/>
          <w:szCs w:val="28"/>
          <w:lang w:eastAsia="en-US"/>
        </w:rPr>
        <w:t> </w:t>
      </w:r>
      <w:r w:rsidRPr="003869BC">
        <w:rPr>
          <w:sz w:val="28"/>
          <w:szCs w:val="28"/>
          <w:lang w:eastAsia="en-US"/>
        </w:rPr>
        <w:t xml:space="preserve">Финансирование работ по содержанию автомобильных дорог, в том числе искусственных дорожных сооружений из </w:t>
      </w:r>
      <w:r>
        <w:rPr>
          <w:sz w:val="28"/>
          <w:szCs w:val="28"/>
          <w:lang w:eastAsia="en-US"/>
        </w:rPr>
        <w:t>местного</w:t>
      </w:r>
      <w:r w:rsidRPr="003869BC">
        <w:rPr>
          <w:sz w:val="28"/>
          <w:szCs w:val="28"/>
          <w:lang w:eastAsia="en-US"/>
        </w:rPr>
        <w:t xml:space="preserve"> бюджета</w:t>
      </w:r>
      <w:r>
        <w:rPr>
          <w:sz w:val="28"/>
          <w:szCs w:val="28"/>
          <w:lang w:eastAsia="en-US"/>
        </w:rPr>
        <w:t>,</w:t>
      </w:r>
      <w:r w:rsidRPr="003869BC">
        <w:rPr>
          <w:sz w:val="28"/>
          <w:szCs w:val="28"/>
          <w:lang w:eastAsia="en-US"/>
        </w:rPr>
        <w:t xml:space="preserve"> осуществляется на основании:</w:t>
      </w:r>
    </w:p>
    <w:p w:rsidR="0069698F" w:rsidRPr="003869BC" w:rsidRDefault="0069698F" w:rsidP="00975696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 xml:space="preserve">4.1.1. Областного закона об областном бюджете на очередной финансовый год и плановый период, правовых актов </w:t>
      </w:r>
      <w:r>
        <w:rPr>
          <w:sz w:val="28"/>
          <w:szCs w:val="28"/>
          <w:lang w:eastAsia="en-US"/>
        </w:rPr>
        <w:t>Администрации Октябрьского района Ростовской области.</w:t>
      </w:r>
    </w:p>
    <w:p w:rsidR="0069698F" w:rsidRPr="003869BC" w:rsidRDefault="0069698F" w:rsidP="00975696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>4.1.2.</w:t>
      </w:r>
      <w:r>
        <w:rPr>
          <w:sz w:val="28"/>
          <w:szCs w:val="28"/>
          <w:lang w:eastAsia="en-US"/>
        </w:rPr>
        <w:t> </w:t>
      </w:r>
      <w:r w:rsidRPr="003869BC">
        <w:rPr>
          <w:sz w:val="28"/>
          <w:szCs w:val="28"/>
          <w:lang w:eastAsia="en-US"/>
        </w:rPr>
        <w:t>Лимитов бюджетных обязательств.</w:t>
      </w:r>
    </w:p>
    <w:p w:rsidR="0069698F" w:rsidRPr="003869BC" w:rsidRDefault="0069698F" w:rsidP="00975696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 xml:space="preserve">4.1.3. Заключенных в установленном порядке </w:t>
      </w:r>
      <w:r>
        <w:rPr>
          <w:sz w:val="28"/>
          <w:szCs w:val="28"/>
          <w:lang w:eastAsia="en-US"/>
        </w:rPr>
        <w:t xml:space="preserve">муниципальных </w:t>
      </w:r>
      <w:r w:rsidRPr="003869BC">
        <w:rPr>
          <w:sz w:val="28"/>
          <w:szCs w:val="28"/>
          <w:lang w:eastAsia="en-US"/>
        </w:rPr>
        <w:t>контрактов на выполнение работ и оказание услуг;</w:t>
      </w:r>
    </w:p>
    <w:p w:rsidR="0069698F" w:rsidRPr="003869BC" w:rsidRDefault="0069698F" w:rsidP="00975696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 xml:space="preserve">4.1.4. Кассового плана исполнения </w:t>
      </w:r>
      <w:r>
        <w:rPr>
          <w:sz w:val="28"/>
          <w:szCs w:val="28"/>
          <w:lang w:eastAsia="en-US"/>
        </w:rPr>
        <w:t>местного</w:t>
      </w:r>
      <w:r w:rsidRPr="003869BC">
        <w:rPr>
          <w:sz w:val="28"/>
          <w:szCs w:val="28"/>
          <w:lang w:eastAsia="en-US"/>
        </w:rPr>
        <w:t xml:space="preserve"> бюджета.</w:t>
      </w:r>
    </w:p>
    <w:p w:rsidR="0069698F" w:rsidRPr="003869BC" w:rsidRDefault="0069698F" w:rsidP="00975696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>4.1.5.</w:t>
      </w:r>
      <w:r>
        <w:rPr>
          <w:sz w:val="28"/>
          <w:szCs w:val="28"/>
          <w:lang w:eastAsia="en-US"/>
        </w:rPr>
        <w:t> </w:t>
      </w:r>
      <w:r w:rsidRPr="003869BC">
        <w:rPr>
          <w:sz w:val="28"/>
          <w:szCs w:val="28"/>
          <w:lang w:eastAsia="en-US"/>
        </w:rPr>
        <w:t xml:space="preserve">Заявок на оплату расходов в соответствии с порядком санкционирования оплаты денежных обязательств получателей средств </w:t>
      </w:r>
      <w:r>
        <w:rPr>
          <w:sz w:val="28"/>
          <w:szCs w:val="28"/>
          <w:lang w:eastAsia="en-US"/>
        </w:rPr>
        <w:t>местного</w:t>
      </w:r>
      <w:r w:rsidRPr="003869BC">
        <w:rPr>
          <w:sz w:val="28"/>
          <w:szCs w:val="28"/>
          <w:lang w:eastAsia="en-US"/>
        </w:rPr>
        <w:t xml:space="preserve"> бюджета, установленным </w:t>
      </w:r>
      <w:r>
        <w:rPr>
          <w:sz w:val="28"/>
          <w:szCs w:val="28"/>
          <w:lang w:eastAsia="en-US"/>
        </w:rPr>
        <w:t>Администрацией Октябрьского района Ростовской области.</w:t>
      </w:r>
    </w:p>
    <w:p w:rsidR="0069698F" w:rsidRDefault="0069698F" w:rsidP="00975696">
      <w:pPr>
        <w:autoSpaceDE w:val="0"/>
        <w:autoSpaceDN w:val="0"/>
        <w:adjustRightInd w:val="0"/>
        <w:spacing w:line="230" w:lineRule="auto"/>
        <w:ind w:firstLine="540"/>
        <w:jc w:val="both"/>
        <w:rPr>
          <w:sz w:val="28"/>
          <w:szCs w:val="28"/>
          <w:lang w:eastAsia="en-US"/>
        </w:rPr>
      </w:pPr>
    </w:p>
    <w:p w:rsidR="0069698F" w:rsidRPr="003869BC" w:rsidRDefault="0069698F" w:rsidP="00975696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>5. Учет и отчетность работ по содержанию</w:t>
      </w:r>
    </w:p>
    <w:p w:rsidR="0069698F" w:rsidRDefault="0069698F" w:rsidP="00975696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 xml:space="preserve">автомобильных дорог общего пользования </w:t>
      </w:r>
      <w:r w:rsidRPr="009F464E">
        <w:rPr>
          <w:sz w:val="28"/>
          <w:szCs w:val="28"/>
          <w:lang w:eastAsia="en-US"/>
        </w:rPr>
        <w:t>местного значения Октябрьского района</w:t>
      </w:r>
      <w:r>
        <w:rPr>
          <w:sz w:val="28"/>
          <w:szCs w:val="28"/>
          <w:lang w:eastAsia="en-US"/>
        </w:rPr>
        <w:t xml:space="preserve"> Ростовской </w:t>
      </w:r>
      <w:r w:rsidRPr="009F464E">
        <w:rPr>
          <w:sz w:val="28"/>
          <w:szCs w:val="28"/>
          <w:lang w:eastAsia="en-US"/>
        </w:rPr>
        <w:t>области</w:t>
      </w:r>
    </w:p>
    <w:p w:rsidR="0069698F" w:rsidRPr="003869BC" w:rsidRDefault="0069698F" w:rsidP="00BB5232">
      <w:pPr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69698F" w:rsidRPr="003869BC" w:rsidRDefault="0069698F" w:rsidP="0097569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>5.1.</w:t>
      </w:r>
      <w:r>
        <w:rPr>
          <w:sz w:val="28"/>
          <w:szCs w:val="28"/>
          <w:lang w:eastAsia="en-US"/>
        </w:rPr>
        <w:t> Муниципальный</w:t>
      </w:r>
      <w:r w:rsidRPr="003869BC">
        <w:rPr>
          <w:sz w:val="28"/>
          <w:szCs w:val="28"/>
          <w:lang w:eastAsia="en-US"/>
        </w:rPr>
        <w:t xml:space="preserve"> заказчик:</w:t>
      </w:r>
    </w:p>
    <w:p w:rsidR="0069698F" w:rsidRDefault="0069698F" w:rsidP="00BB5232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Pr="003869BC">
        <w:rPr>
          <w:sz w:val="28"/>
          <w:szCs w:val="28"/>
          <w:lang w:eastAsia="en-US"/>
        </w:rPr>
        <w:t>5.1.1.</w:t>
      </w:r>
      <w:r>
        <w:rPr>
          <w:sz w:val="28"/>
          <w:szCs w:val="28"/>
          <w:lang w:eastAsia="en-US"/>
        </w:rPr>
        <w:t> </w:t>
      </w:r>
      <w:r w:rsidRPr="003869BC">
        <w:rPr>
          <w:sz w:val="28"/>
          <w:szCs w:val="28"/>
          <w:lang w:eastAsia="en-US"/>
        </w:rPr>
        <w:t>Несет ответственность за целевое и эфф</w:t>
      </w:r>
      <w:r>
        <w:rPr>
          <w:sz w:val="28"/>
          <w:szCs w:val="28"/>
          <w:lang w:eastAsia="en-US"/>
        </w:rPr>
        <w:t>ективное использование средств местного</w:t>
      </w:r>
      <w:r w:rsidRPr="003869BC">
        <w:rPr>
          <w:sz w:val="28"/>
          <w:szCs w:val="28"/>
          <w:lang w:eastAsia="en-US"/>
        </w:rPr>
        <w:t xml:space="preserve"> бюджета, выделенных на содержание автомоб</w:t>
      </w:r>
      <w:r>
        <w:rPr>
          <w:sz w:val="28"/>
          <w:szCs w:val="28"/>
          <w:lang w:eastAsia="en-US"/>
        </w:rPr>
        <w:t>ильных дорог общего пользования</w:t>
      </w:r>
      <w:r w:rsidRPr="00BB523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</w:t>
      </w:r>
      <w:r w:rsidRPr="009F464E">
        <w:rPr>
          <w:sz w:val="28"/>
          <w:szCs w:val="28"/>
          <w:lang w:eastAsia="en-US"/>
        </w:rPr>
        <w:t>местного значения Октябрьского района</w:t>
      </w:r>
      <w:r>
        <w:rPr>
          <w:sz w:val="28"/>
          <w:szCs w:val="28"/>
          <w:lang w:eastAsia="en-US"/>
        </w:rPr>
        <w:t xml:space="preserve"> Ростовской </w:t>
      </w:r>
      <w:r w:rsidRPr="009F464E">
        <w:rPr>
          <w:sz w:val="28"/>
          <w:szCs w:val="28"/>
          <w:lang w:eastAsia="en-US"/>
        </w:rPr>
        <w:t>области</w:t>
      </w:r>
      <w:r>
        <w:rPr>
          <w:sz w:val="28"/>
          <w:szCs w:val="28"/>
          <w:lang w:eastAsia="en-US"/>
        </w:rPr>
        <w:t>.</w:t>
      </w:r>
    </w:p>
    <w:p w:rsidR="0069698F" w:rsidRPr="003869BC" w:rsidRDefault="0069698F" w:rsidP="0097569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>5.1.2.</w:t>
      </w:r>
      <w:r>
        <w:rPr>
          <w:sz w:val="28"/>
          <w:szCs w:val="28"/>
          <w:lang w:eastAsia="en-US"/>
        </w:rPr>
        <w:t> </w:t>
      </w:r>
      <w:r w:rsidRPr="003869BC">
        <w:rPr>
          <w:sz w:val="28"/>
          <w:szCs w:val="28"/>
          <w:lang w:eastAsia="en-US"/>
        </w:rPr>
        <w:t xml:space="preserve">Осуществляет бухгалтерский учет, составляет и представляет отчетность о поступлении и использовании средств </w:t>
      </w:r>
      <w:r>
        <w:rPr>
          <w:sz w:val="28"/>
          <w:szCs w:val="28"/>
          <w:lang w:eastAsia="en-US"/>
        </w:rPr>
        <w:t>местного</w:t>
      </w:r>
      <w:r w:rsidRPr="003869BC">
        <w:rPr>
          <w:sz w:val="28"/>
          <w:szCs w:val="28"/>
          <w:lang w:eastAsia="en-US"/>
        </w:rPr>
        <w:t xml:space="preserve"> бюджета в</w:t>
      </w:r>
      <w:r>
        <w:rPr>
          <w:sz w:val="28"/>
          <w:szCs w:val="28"/>
          <w:lang w:eastAsia="en-US"/>
        </w:rPr>
        <w:t> </w:t>
      </w:r>
      <w:r w:rsidRPr="003869BC">
        <w:rPr>
          <w:sz w:val="28"/>
          <w:szCs w:val="28"/>
          <w:lang w:eastAsia="en-US"/>
        </w:rPr>
        <w:t>порядке, установленном действующим законодательством.</w:t>
      </w:r>
    </w:p>
    <w:p w:rsidR="0069698F" w:rsidRPr="003869BC" w:rsidRDefault="0069698F" w:rsidP="0097569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869BC">
        <w:rPr>
          <w:sz w:val="28"/>
          <w:szCs w:val="28"/>
          <w:lang w:eastAsia="en-US"/>
        </w:rPr>
        <w:t>5.1.3.</w:t>
      </w:r>
      <w:r>
        <w:rPr>
          <w:sz w:val="28"/>
          <w:szCs w:val="28"/>
          <w:lang w:eastAsia="en-US"/>
        </w:rPr>
        <w:t> </w:t>
      </w:r>
      <w:r w:rsidRPr="003869BC">
        <w:rPr>
          <w:sz w:val="28"/>
          <w:szCs w:val="28"/>
          <w:lang w:eastAsia="en-US"/>
        </w:rPr>
        <w:t xml:space="preserve">Представляет в </w:t>
      </w:r>
      <w:r>
        <w:rPr>
          <w:sz w:val="28"/>
          <w:szCs w:val="28"/>
          <w:lang w:eastAsia="en-US"/>
        </w:rPr>
        <w:t>Администрацию Октябрьского района</w:t>
      </w:r>
      <w:r w:rsidRPr="003869BC">
        <w:rPr>
          <w:sz w:val="28"/>
          <w:szCs w:val="28"/>
          <w:lang w:eastAsia="en-US"/>
        </w:rPr>
        <w:t xml:space="preserve"> Ростовской области отчетность по формам и в сроки, установленные соответствующими нормативными документами.</w:t>
      </w:r>
    </w:p>
    <w:p w:rsidR="0069698F" w:rsidRDefault="0069698F" w:rsidP="00975696">
      <w:pPr>
        <w:widowControl w:val="0"/>
        <w:autoSpaceDE w:val="0"/>
        <w:autoSpaceDN w:val="0"/>
        <w:adjustRightInd w:val="0"/>
        <w:spacing w:before="75"/>
        <w:jc w:val="both"/>
        <w:rPr>
          <w:color w:val="353842"/>
          <w:sz w:val="28"/>
          <w:szCs w:val="28"/>
          <w:shd w:val="clear" w:color="auto" w:fill="F0F0F0"/>
        </w:rPr>
      </w:pPr>
    </w:p>
    <w:p w:rsidR="0069698F" w:rsidRPr="003869BC" w:rsidRDefault="0069698F" w:rsidP="00975696">
      <w:pPr>
        <w:widowControl w:val="0"/>
        <w:autoSpaceDE w:val="0"/>
        <w:autoSpaceDN w:val="0"/>
        <w:adjustRightInd w:val="0"/>
        <w:spacing w:before="75"/>
        <w:jc w:val="both"/>
        <w:rPr>
          <w:color w:val="353842"/>
          <w:sz w:val="28"/>
          <w:szCs w:val="28"/>
          <w:shd w:val="clear" w:color="auto" w:fill="F0F0F0"/>
        </w:rPr>
      </w:pPr>
    </w:p>
    <w:p w:rsidR="0069698F" w:rsidRPr="00B37336" w:rsidRDefault="0069698F" w:rsidP="00BB5232">
      <w:pPr>
        <w:rPr>
          <w:sz w:val="28"/>
          <w:szCs w:val="28"/>
        </w:rPr>
      </w:pPr>
      <w:r w:rsidRPr="00B37336">
        <w:rPr>
          <w:sz w:val="28"/>
          <w:szCs w:val="28"/>
        </w:rPr>
        <w:t>Управляющий делами</w:t>
      </w:r>
    </w:p>
    <w:p w:rsidR="0069698F" w:rsidRPr="002A4048" w:rsidRDefault="0069698F" w:rsidP="00BB5232">
      <w:r w:rsidRPr="00B37336">
        <w:rPr>
          <w:sz w:val="28"/>
          <w:szCs w:val="28"/>
        </w:rPr>
        <w:t>Администрации Октябрьского района</w:t>
      </w:r>
      <w:r w:rsidRPr="00B37336">
        <w:rPr>
          <w:sz w:val="28"/>
          <w:szCs w:val="28"/>
        </w:rPr>
        <w:tab/>
      </w:r>
      <w:r w:rsidRPr="00B37336">
        <w:rPr>
          <w:sz w:val="28"/>
          <w:szCs w:val="28"/>
        </w:rPr>
        <w:tab/>
      </w:r>
      <w:r w:rsidRPr="00B37336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</w:t>
      </w:r>
      <w:r w:rsidRPr="00B37336">
        <w:rPr>
          <w:sz w:val="28"/>
          <w:szCs w:val="28"/>
        </w:rPr>
        <w:t>Н.Н.Савченко</w:t>
      </w:r>
    </w:p>
    <w:p w:rsidR="0069698F" w:rsidRDefault="0069698F" w:rsidP="00975696">
      <w:pPr>
        <w:rPr>
          <w:sz w:val="28"/>
          <w:szCs w:val="28"/>
        </w:rPr>
      </w:pPr>
    </w:p>
    <w:p w:rsidR="0069698F" w:rsidRDefault="0069698F" w:rsidP="00066C4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</w:p>
    <w:p w:rsidR="0069698F" w:rsidRPr="001D77BF" w:rsidRDefault="0069698F" w:rsidP="00066C4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  <w:lang w:eastAsia="en-US"/>
        </w:rPr>
      </w:pPr>
    </w:p>
    <w:p w:rsidR="0069698F" w:rsidRPr="003869BC" w:rsidRDefault="0069698F" w:rsidP="00066C43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69698F" w:rsidRDefault="0069698F" w:rsidP="00066C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9698F" w:rsidRDefault="0069698F" w:rsidP="00066C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9698F" w:rsidRDefault="0069698F" w:rsidP="00066C4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9698F" w:rsidRPr="009F464E" w:rsidRDefault="0069698F" w:rsidP="009F464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9698F" w:rsidRPr="009F464E" w:rsidRDefault="0069698F" w:rsidP="00A62F1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9698F" w:rsidRPr="00DA30D0" w:rsidRDefault="0069698F" w:rsidP="00A62F10">
      <w:pPr>
        <w:ind w:firstLine="540"/>
        <w:jc w:val="both"/>
        <w:rPr>
          <w:sz w:val="28"/>
          <w:szCs w:val="28"/>
        </w:rPr>
      </w:pPr>
    </w:p>
    <w:p w:rsidR="0069698F" w:rsidRDefault="0069698F" w:rsidP="00A62F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698F" w:rsidRPr="00A03BA7" w:rsidRDefault="0069698F" w:rsidP="00A03BA7">
      <w:pPr>
        <w:tabs>
          <w:tab w:val="left" w:pos="7905"/>
        </w:tabs>
        <w:jc w:val="right"/>
      </w:pPr>
    </w:p>
    <w:sectPr w:rsidR="0069698F" w:rsidRPr="00A03BA7" w:rsidSect="0000330F">
      <w:footerReference w:type="default" r:id="rId8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98F" w:rsidRDefault="0069698F" w:rsidP="0000330F">
      <w:r>
        <w:separator/>
      </w:r>
    </w:p>
  </w:endnote>
  <w:endnote w:type="continuationSeparator" w:id="0">
    <w:p w:rsidR="0069698F" w:rsidRDefault="0069698F" w:rsidP="000033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8F" w:rsidRDefault="0069698F">
    <w:pPr>
      <w:pStyle w:val="Footer"/>
      <w:jc w:val="right"/>
    </w:pPr>
    <w:fldSimple w:instr="PAGE   \* MERGEFORMAT">
      <w:r>
        <w:rPr>
          <w:noProof/>
        </w:rPr>
        <w:t>5</w:t>
      </w:r>
    </w:fldSimple>
  </w:p>
  <w:p w:rsidR="0069698F" w:rsidRDefault="006969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98F" w:rsidRDefault="0069698F" w:rsidP="0000330F">
      <w:r>
        <w:separator/>
      </w:r>
    </w:p>
  </w:footnote>
  <w:footnote w:type="continuationSeparator" w:id="0">
    <w:p w:rsidR="0069698F" w:rsidRDefault="0069698F" w:rsidP="000033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8385A"/>
    <w:multiLevelType w:val="hybridMultilevel"/>
    <w:tmpl w:val="36D60C10"/>
    <w:lvl w:ilvl="0" w:tplc="118CA82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</w:rPr>
    </w:lvl>
    <w:lvl w:ilvl="1" w:tplc="42A07324">
      <w:numFmt w:val="none"/>
      <w:lvlText w:val=""/>
      <w:lvlJc w:val="left"/>
      <w:pPr>
        <w:tabs>
          <w:tab w:val="num" w:pos="360"/>
        </w:tabs>
      </w:pPr>
    </w:lvl>
    <w:lvl w:ilvl="2" w:tplc="AF98E914">
      <w:numFmt w:val="none"/>
      <w:lvlText w:val=""/>
      <w:lvlJc w:val="left"/>
      <w:pPr>
        <w:tabs>
          <w:tab w:val="num" w:pos="360"/>
        </w:tabs>
      </w:pPr>
    </w:lvl>
    <w:lvl w:ilvl="3" w:tplc="42344742">
      <w:numFmt w:val="none"/>
      <w:lvlText w:val=""/>
      <w:lvlJc w:val="left"/>
      <w:pPr>
        <w:tabs>
          <w:tab w:val="num" w:pos="360"/>
        </w:tabs>
      </w:pPr>
    </w:lvl>
    <w:lvl w:ilvl="4" w:tplc="370A0556">
      <w:numFmt w:val="none"/>
      <w:lvlText w:val=""/>
      <w:lvlJc w:val="left"/>
      <w:pPr>
        <w:tabs>
          <w:tab w:val="num" w:pos="360"/>
        </w:tabs>
      </w:pPr>
    </w:lvl>
    <w:lvl w:ilvl="5" w:tplc="0A663B1E">
      <w:numFmt w:val="none"/>
      <w:lvlText w:val=""/>
      <w:lvlJc w:val="left"/>
      <w:pPr>
        <w:tabs>
          <w:tab w:val="num" w:pos="360"/>
        </w:tabs>
      </w:pPr>
    </w:lvl>
    <w:lvl w:ilvl="6" w:tplc="7BD6564C">
      <w:numFmt w:val="none"/>
      <w:lvlText w:val=""/>
      <w:lvlJc w:val="left"/>
      <w:pPr>
        <w:tabs>
          <w:tab w:val="num" w:pos="360"/>
        </w:tabs>
      </w:pPr>
    </w:lvl>
    <w:lvl w:ilvl="7" w:tplc="23BAF362">
      <w:numFmt w:val="none"/>
      <w:lvlText w:val=""/>
      <w:lvlJc w:val="left"/>
      <w:pPr>
        <w:tabs>
          <w:tab w:val="num" w:pos="360"/>
        </w:tabs>
      </w:pPr>
    </w:lvl>
    <w:lvl w:ilvl="8" w:tplc="9A9868D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89B5097"/>
    <w:multiLevelType w:val="hybridMultilevel"/>
    <w:tmpl w:val="31781830"/>
    <w:lvl w:ilvl="0" w:tplc="2CC4A0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94F3AEC"/>
    <w:multiLevelType w:val="hybridMultilevel"/>
    <w:tmpl w:val="36D60C10"/>
    <w:lvl w:ilvl="0" w:tplc="118CA82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/>
      </w:rPr>
    </w:lvl>
    <w:lvl w:ilvl="1" w:tplc="42A07324">
      <w:numFmt w:val="none"/>
      <w:lvlText w:val=""/>
      <w:lvlJc w:val="left"/>
      <w:pPr>
        <w:tabs>
          <w:tab w:val="num" w:pos="360"/>
        </w:tabs>
      </w:pPr>
    </w:lvl>
    <w:lvl w:ilvl="2" w:tplc="AF98E914">
      <w:numFmt w:val="none"/>
      <w:lvlText w:val=""/>
      <w:lvlJc w:val="left"/>
      <w:pPr>
        <w:tabs>
          <w:tab w:val="num" w:pos="360"/>
        </w:tabs>
      </w:pPr>
    </w:lvl>
    <w:lvl w:ilvl="3" w:tplc="42344742">
      <w:numFmt w:val="none"/>
      <w:lvlText w:val=""/>
      <w:lvlJc w:val="left"/>
      <w:pPr>
        <w:tabs>
          <w:tab w:val="num" w:pos="360"/>
        </w:tabs>
      </w:pPr>
    </w:lvl>
    <w:lvl w:ilvl="4" w:tplc="370A0556">
      <w:numFmt w:val="none"/>
      <w:lvlText w:val=""/>
      <w:lvlJc w:val="left"/>
      <w:pPr>
        <w:tabs>
          <w:tab w:val="num" w:pos="360"/>
        </w:tabs>
      </w:pPr>
    </w:lvl>
    <w:lvl w:ilvl="5" w:tplc="0A663B1E">
      <w:numFmt w:val="none"/>
      <w:lvlText w:val=""/>
      <w:lvlJc w:val="left"/>
      <w:pPr>
        <w:tabs>
          <w:tab w:val="num" w:pos="360"/>
        </w:tabs>
      </w:pPr>
    </w:lvl>
    <w:lvl w:ilvl="6" w:tplc="7BD6564C">
      <w:numFmt w:val="none"/>
      <w:lvlText w:val=""/>
      <w:lvlJc w:val="left"/>
      <w:pPr>
        <w:tabs>
          <w:tab w:val="num" w:pos="360"/>
        </w:tabs>
      </w:pPr>
    </w:lvl>
    <w:lvl w:ilvl="7" w:tplc="23BAF362">
      <w:numFmt w:val="none"/>
      <w:lvlText w:val=""/>
      <w:lvlJc w:val="left"/>
      <w:pPr>
        <w:tabs>
          <w:tab w:val="num" w:pos="360"/>
        </w:tabs>
      </w:pPr>
    </w:lvl>
    <w:lvl w:ilvl="8" w:tplc="9A9868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73F1102"/>
    <w:multiLevelType w:val="hybridMultilevel"/>
    <w:tmpl w:val="B31E1A00"/>
    <w:lvl w:ilvl="0" w:tplc="E5988A1A">
      <w:start w:val="1"/>
      <w:numFmt w:val="decimal"/>
      <w:lvlText w:val="%1."/>
      <w:lvlJc w:val="left"/>
      <w:pPr>
        <w:tabs>
          <w:tab w:val="num" w:pos="2299"/>
        </w:tabs>
        <w:ind w:left="2299" w:hanging="15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25EC"/>
    <w:rsid w:val="00001526"/>
    <w:rsid w:val="0000330F"/>
    <w:rsid w:val="0000678D"/>
    <w:rsid w:val="00030A1B"/>
    <w:rsid w:val="000421CA"/>
    <w:rsid w:val="00053887"/>
    <w:rsid w:val="00066C43"/>
    <w:rsid w:val="0008458B"/>
    <w:rsid w:val="0008671B"/>
    <w:rsid w:val="000A2B04"/>
    <w:rsid w:val="000C3A0E"/>
    <w:rsid w:val="000D27A0"/>
    <w:rsid w:val="000E1260"/>
    <w:rsid w:val="000F0E72"/>
    <w:rsid w:val="0012433C"/>
    <w:rsid w:val="001261A2"/>
    <w:rsid w:val="0013025B"/>
    <w:rsid w:val="001318F0"/>
    <w:rsid w:val="00164F7D"/>
    <w:rsid w:val="00167C59"/>
    <w:rsid w:val="0018304F"/>
    <w:rsid w:val="0018488C"/>
    <w:rsid w:val="00186509"/>
    <w:rsid w:val="001929F0"/>
    <w:rsid w:val="001C6A02"/>
    <w:rsid w:val="001C7D7A"/>
    <w:rsid w:val="001D2490"/>
    <w:rsid w:val="001D77BF"/>
    <w:rsid w:val="001F30CA"/>
    <w:rsid w:val="001F32E4"/>
    <w:rsid w:val="00251541"/>
    <w:rsid w:val="00262B5D"/>
    <w:rsid w:val="002703D4"/>
    <w:rsid w:val="00284DFB"/>
    <w:rsid w:val="00287EC3"/>
    <w:rsid w:val="002A4048"/>
    <w:rsid w:val="002A5765"/>
    <w:rsid w:val="002B6330"/>
    <w:rsid w:val="002C3973"/>
    <w:rsid w:val="002D07AC"/>
    <w:rsid w:val="002F0B39"/>
    <w:rsid w:val="00357BC7"/>
    <w:rsid w:val="003771DD"/>
    <w:rsid w:val="003778BF"/>
    <w:rsid w:val="00377BAF"/>
    <w:rsid w:val="003869BC"/>
    <w:rsid w:val="00395069"/>
    <w:rsid w:val="003B7EA0"/>
    <w:rsid w:val="003C0525"/>
    <w:rsid w:val="003E3628"/>
    <w:rsid w:val="004000C5"/>
    <w:rsid w:val="004112C3"/>
    <w:rsid w:val="00431FD1"/>
    <w:rsid w:val="00447E5A"/>
    <w:rsid w:val="004638A1"/>
    <w:rsid w:val="00482C86"/>
    <w:rsid w:val="00493854"/>
    <w:rsid w:val="00496485"/>
    <w:rsid w:val="004A6B7F"/>
    <w:rsid w:val="004B251A"/>
    <w:rsid w:val="004C5E5E"/>
    <w:rsid w:val="004C7492"/>
    <w:rsid w:val="004D56B6"/>
    <w:rsid w:val="0050708F"/>
    <w:rsid w:val="00527639"/>
    <w:rsid w:val="00541C36"/>
    <w:rsid w:val="00542FEA"/>
    <w:rsid w:val="00555161"/>
    <w:rsid w:val="00566C67"/>
    <w:rsid w:val="00567B96"/>
    <w:rsid w:val="00582093"/>
    <w:rsid w:val="00586311"/>
    <w:rsid w:val="00594805"/>
    <w:rsid w:val="00595AE2"/>
    <w:rsid w:val="005A1FF2"/>
    <w:rsid w:val="005A2DA9"/>
    <w:rsid w:val="005B588A"/>
    <w:rsid w:val="005D7AFD"/>
    <w:rsid w:val="005E2F2A"/>
    <w:rsid w:val="005F0D80"/>
    <w:rsid w:val="005F0E0E"/>
    <w:rsid w:val="005F2F8B"/>
    <w:rsid w:val="005F4528"/>
    <w:rsid w:val="005F7312"/>
    <w:rsid w:val="00682665"/>
    <w:rsid w:val="00685AA7"/>
    <w:rsid w:val="006943AC"/>
    <w:rsid w:val="0069698F"/>
    <w:rsid w:val="006B143B"/>
    <w:rsid w:val="006B4951"/>
    <w:rsid w:val="006B5437"/>
    <w:rsid w:val="006E63A4"/>
    <w:rsid w:val="006E6446"/>
    <w:rsid w:val="0070075C"/>
    <w:rsid w:val="00702878"/>
    <w:rsid w:val="007403DA"/>
    <w:rsid w:val="0074703A"/>
    <w:rsid w:val="007625B1"/>
    <w:rsid w:val="00765100"/>
    <w:rsid w:val="00784907"/>
    <w:rsid w:val="00786F6E"/>
    <w:rsid w:val="00787EB6"/>
    <w:rsid w:val="00791129"/>
    <w:rsid w:val="0079662E"/>
    <w:rsid w:val="007B17CC"/>
    <w:rsid w:val="007D437D"/>
    <w:rsid w:val="007D6573"/>
    <w:rsid w:val="007F78D8"/>
    <w:rsid w:val="00804FE8"/>
    <w:rsid w:val="008278C2"/>
    <w:rsid w:val="00845357"/>
    <w:rsid w:val="00877BC1"/>
    <w:rsid w:val="008918B4"/>
    <w:rsid w:val="008B45E4"/>
    <w:rsid w:val="008C310E"/>
    <w:rsid w:val="008D25FA"/>
    <w:rsid w:val="008D5B0E"/>
    <w:rsid w:val="008D6316"/>
    <w:rsid w:val="008E3C5A"/>
    <w:rsid w:val="008F5782"/>
    <w:rsid w:val="00904B02"/>
    <w:rsid w:val="00905601"/>
    <w:rsid w:val="0091206E"/>
    <w:rsid w:val="00921984"/>
    <w:rsid w:val="00926F60"/>
    <w:rsid w:val="00950CE2"/>
    <w:rsid w:val="00955A53"/>
    <w:rsid w:val="0096090B"/>
    <w:rsid w:val="009707D8"/>
    <w:rsid w:val="009718C4"/>
    <w:rsid w:val="00975696"/>
    <w:rsid w:val="009C1F22"/>
    <w:rsid w:val="009C3A66"/>
    <w:rsid w:val="009C3D3D"/>
    <w:rsid w:val="009E1F11"/>
    <w:rsid w:val="009E3DF4"/>
    <w:rsid w:val="009F20E2"/>
    <w:rsid w:val="009F464E"/>
    <w:rsid w:val="00A03BA7"/>
    <w:rsid w:val="00A046AC"/>
    <w:rsid w:val="00A06115"/>
    <w:rsid w:val="00A11777"/>
    <w:rsid w:val="00A25E6E"/>
    <w:rsid w:val="00A53E66"/>
    <w:rsid w:val="00A62F10"/>
    <w:rsid w:val="00A73316"/>
    <w:rsid w:val="00A7752B"/>
    <w:rsid w:val="00A801D4"/>
    <w:rsid w:val="00A8027B"/>
    <w:rsid w:val="00A92869"/>
    <w:rsid w:val="00A97968"/>
    <w:rsid w:val="00AA4A4A"/>
    <w:rsid w:val="00AA598A"/>
    <w:rsid w:val="00AC6C86"/>
    <w:rsid w:val="00B34827"/>
    <w:rsid w:val="00B353B3"/>
    <w:rsid w:val="00B37336"/>
    <w:rsid w:val="00B5281D"/>
    <w:rsid w:val="00B67D4C"/>
    <w:rsid w:val="00B82993"/>
    <w:rsid w:val="00BA46B3"/>
    <w:rsid w:val="00BB5232"/>
    <w:rsid w:val="00BB64E5"/>
    <w:rsid w:val="00BB6F12"/>
    <w:rsid w:val="00BC7E2D"/>
    <w:rsid w:val="00BD4887"/>
    <w:rsid w:val="00BE6FFA"/>
    <w:rsid w:val="00BF6756"/>
    <w:rsid w:val="00C032FF"/>
    <w:rsid w:val="00C25C5B"/>
    <w:rsid w:val="00C52B31"/>
    <w:rsid w:val="00C5323A"/>
    <w:rsid w:val="00C725EC"/>
    <w:rsid w:val="00C76736"/>
    <w:rsid w:val="00C77CF3"/>
    <w:rsid w:val="00C90ECA"/>
    <w:rsid w:val="00CA69A3"/>
    <w:rsid w:val="00D0178C"/>
    <w:rsid w:val="00D023F6"/>
    <w:rsid w:val="00D171C6"/>
    <w:rsid w:val="00D31816"/>
    <w:rsid w:val="00D6064D"/>
    <w:rsid w:val="00D70A44"/>
    <w:rsid w:val="00D860B7"/>
    <w:rsid w:val="00D86D41"/>
    <w:rsid w:val="00DA30D0"/>
    <w:rsid w:val="00DF3131"/>
    <w:rsid w:val="00DF75F8"/>
    <w:rsid w:val="00E012A8"/>
    <w:rsid w:val="00E0134A"/>
    <w:rsid w:val="00E41F21"/>
    <w:rsid w:val="00E4337D"/>
    <w:rsid w:val="00E4570A"/>
    <w:rsid w:val="00E45E2D"/>
    <w:rsid w:val="00E72903"/>
    <w:rsid w:val="00EA5549"/>
    <w:rsid w:val="00EA5E53"/>
    <w:rsid w:val="00ED33F5"/>
    <w:rsid w:val="00F14323"/>
    <w:rsid w:val="00F52D47"/>
    <w:rsid w:val="00F73719"/>
    <w:rsid w:val="00F906CE"/>
    <w:rsid w:val="00FC3061"/>
    <w:rsid w:val="00FC63D5"/>
    <w:rsid w:val="00FE64C0"/>
    <w:rsid w:val="00FF0EDC"/>
    <w:rsid w:val="00FF6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5EC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C725EC"/>
    <w:rPr>
      <w:rFonts w:ascii="Calibri" w:hAnsi="Calibri" w:cs="Calibri"/>
      <w:lang w:eastAsia="en-US"/>
    </w:rPr>
  </w:style>
  <w:style w:type="paragraph" w:customStyle="1" w:styleId="text1cl">
    <w:name w:val="text1cl"/>
    <w:basedOn w:val="Normal"/>
    <w:uiPriority w:val="99"/>
    <w:rsid w:val="00C725EC"/>
    <w:pPr>
      <w:spacing w:before="144" w:after="288"/>
      <w:jc w:val="center"/>
    </w:pPr>
  </w:style>
  <w:style w:type="paragraph" w:customStyle="1" w:styleId="text3cl">
    <w:name w:val="text3cl"/>
    <w:basedOn w:val="Normal"/>
    <w:uiPriority w:val="99"/>
    <w:rsid w:val="00C725EC"/>
    <w:pPr>
      <w:spacing w:before="144" w:after="288"/>
    </w:pPr>
  </w:style>
  <w:style w:type="paragraph" w:customStyle="1" w:styleId="6">
    <w:name w:val="Знак Знак6"/>
    <w:basedOn w:val="Normal"/>
    <w:uiPriority w:val="99"/>
    <w:rsid w:val="00E7290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table" w:styleId="TableGrid">
    <w:name w:val="Table Grid"/>
    <w:basedOn w:val="TableNormal"/>
    <w:uiPriority w:val="99"/>
    <w:rsid w:val="00C032F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9E3DF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9E3DF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5E2F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E2F2A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rsid w:val="001C7D7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C7D7A"/>
    <w:rPr>
      <w:sz w:val="24"/>
      <w:szCs w:val="24"/>
    </w:rPr>
  </w:style>
  <w:style w:type="paragraph" w:customStyle="1" w:styleId="ConsPlusTitle">
    <w:name w:val="ConsPlusTitle"/>
    <w:uiPriority w:val="99"/>
    <w:rsid w:val="00A03BA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uiPriority w:val="99"/>
    <w:rsid w:val="00A03BA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00330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0330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0330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0330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685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8</Pages>
  <Words>2434</Words>
  <Characters>13878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СЗ</cp:lastModifiedBy>
  <cp:revision>3</cp:revision>
  <cp:lastPrinted>2016-12-05T10:37:00Z</cp:lastPrinted>
  <dcterms:created xsi:type="dcterms:W3CDTF">2016-12-29T12:54:00Z</dcterms:created>
  <dcterms:modified xsi:type="dcterms:W3CDTF">2016-12-29T12:51:00Z</dcterms:modified>
</cp:coreProperties>
</file>