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2D4515" w:rsidRDefault="00192C73" w:rsidP="00C443F4">
      <w:pPr>
        <w:pStyle w:val="afffff2"/>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2D4515" w:rsidRDefault="00B4614D" w:rsidP="00C443F4">
      <w:pPr>
        <w:jc w:val="both"/>
      </w:pPr>
    </w:p>
    <w:p w:rsidR="00B4614D" w:rsidRPr="002D4515" w:rsidRDefault="00B4614D" w:rsidP="00C443F4">
      <w:pPr>
        <w:jc w:val="center"/>
        <w:rPr>
          <w:b/>
          <w:caps/>
          <w:sz w:val="32"/>
          <w:szCs w:val="32"/>
        </w:rPr>
      </w:pPr>
      <w:r w:rsidRPr="002D4515">
        <w:rPr>
          <w:b/>
          <w:caps/>
          <w:sz w:val="32"/>
          <w:szCs w:val="32"/>
        </w:rPr>
        <w:t>Российская Федерация</w:t>
      </w:r>
    </w:p>
    <w:p w:rsidR="00B4614D" w:rsidRPr="002D4515" w:rsidRDefault="00B4614D" w:rsidP="00C443F4">
      <w:pPr>
        <w:jc w:val="center"/>
        <w:rPr>
          <w:b/>
          <w:sz w:val="28"/>
          <w:szCs w:val="28"/>
        </w:rPr>
      </w:pPr>
      <w:r w:rsidRPr="002D4515">
        <w:rPr>
          <w:b/>
          <w:caps/>
          <w:sz w:val="32"/>
          <w:szCs w:val="32"/>
        </w:rPr>
        <w:t>Ростовская область</w:t>
      </w:r>
    </w:p>
    <w:p w:rsidR="00B4614D" w:rsidRPr="002D4515" w:rsidRDefault="00B4614D" w:rsidP="00C443F4">
      <w:pPr>
        <w:jc w:val="center"/>
        <w:rPr>
          <w:b/>
          <w:sz w:val="28"/>
          <w:szCs w:val="28"/>
        </w:rPr>
      </w:pPr>
    </w:p>
    <w:p w:rsidR="00B4614D" w:rsidRPr="002D4515" w:rsidRDefault="00B4614D" w:rsidP="00C443F4">
      <w:pPr>
        <w:jc w:val="center"/>
        <w:rPr>
          <w:b/>
          <w:sz w:val="28"/>
          <w:szCs w:val="28"/>
        </w:rPr>
      </w:pPr>
      <w:r w:rsidRPr="002D4515">
        <w:rPr>
          <w:b/>
          <w:sz w:val="28"/>
          <w:szCs w:val="28"/>
        </w:rPr>
        <w:t>Муниципальное образование «Октябрьский район»</w:t>
      </w:r>
    </w:p>
    <w:p w:rsidR="00B4614D" w:rsidRPr="002D4515" w:rsidRDefault="00B4614D" w:rsidP="00C443F4">
      <w:pPr>
        <w:jc w:val="center"/>
        <w:rPr>
          <w:sz w:val="28"/>
          <w:szCs w:val="28"/>
        </w:rPr>
      </w:pPr>
      <w:r w:rsidRPr="002D4515">
        <w:rPr>
          <w:b/>
          <w:sz w:val="28"/>
          <w:szCs w:val="28"/>
        </w:rPr>
        <w:t xml:space="preserve">Администрация Октябрьского района </w:t>
      </w:r>
    </w:p>
    <w:p w:rsidR="00B4614D" w:rsidRPr="002D4515" w:rsidRDefault="00B4614D" w:rsidP="00C443F4">
      <w:pPr>
        <w:jc w:val="center"/>
        <w:rPr>
          <w:sz w:val="28"/>
          <w:szCs w:val="28"/>
        </w:rPr>
      </w:pPr>
    </w:p>
    <w:p w:rsidR="00B4614D" w:rsidRPr="002D4515" w:rsidRDefault="00B4614D" w:rsidP="00C443F4">
      <w:pPr>
        <w:jc w:val="center"/>
        <w:rPr>
          <w:b/>
          <w:caps/>
          <w:sz w:val="46"/>
          <w:szCs w:val="46"/>
        </w:rPr>
      </w:pPr>
      <w:r w:rsidRPr="002D4515">
        <w:rPr>
          <w:b/>
          <w:caps/>
          <w:sz w:val="46"/>
          <w:szCs w:val="46"/>
        </w:rPr>
        <w:t>постановление</w:t>
      </w:r>
    </w:p>
    <w:p w:rsidR="00B4614D" w:rsidRPr="002D4515" w:rsidRDefault="00B4614D" w:rsidP="00C443F4">
      <w:pPr>
        <w:jc w:val="both"/>
        <w:rPr>
          <w:b/>
          <w:sz w:val="28"/>
          <w:szCs w:val="28"/>
        </w:rPr>
      </w:pPr>
      <w:r w:rsidRPr="002D4515">
        <w:rPr>
          <w:b/>
          <w:sz w:val="28"/>
          <w:szCs w:val="28"/>
        </w:rPr>
        <w:t xml:space="preserve"> </w:t>
      </w:r>
    </w:p>
    <w:p w:rsidR="00B4614D" w:rsidRPr="002D4515" w:rsidRDefault="00564F64" w:rsidP="00C443F4">
      <w:pPr>
        <w:ind w:right="-313"/>
        <w:jc w:val="both"/>
        <w:rPr>
          <w:b/>
          <w:sz w:val="28"/>
          <w:szCs w:val="28"/>
        </w:rPr>
      </w:pPr>
      <w:r>
        <w:rPr>
          <w:b/>
          <w:sz w:val="28"/>
          <w:szCs w:val="28"/>
        </w:rPr>
        <w:t>07.02.</w:t>
      </w:r>
      <w:r w:rsidR="00171373">
        <w:rPr>
          <w:b/>
          <w:sz w:val="28"/>
          <w:szCs w:val="28"/>
        </w:rPr>
        <w:t>202</w:t>
      </w:r>
      <w:r w:rsidR="00AB1F09">
        <w:rPr>
          <w:b/>
          <w:sz w:val="28"/>
          <w:szCs w:val="28"/>
        </w:rPr>
        <w:t>5</w:t>
      </w:r>
      <w:r w:rsidR="00E12175" w:rsidRPr="002D4515">
        <w:rPr>
          <w:b/>
          <w:sz w:val="28"/>
          <w:szCs w:val="28"/>
        </w:rPr>
        <w:tab/>
      </w:r>
      <w:r w:rsidR="0041355F" w:rsidRPr="002D4515">
        <w:rPr>
          <w:b/>
          <w:sz w:val="28"/>
          <w:szCs w:val="28"/>
        </w:rPr>
        <w:tab/>
      </w:r>
      <w:r w:rsidR="00391F80" w:rsidRPr="002D4515">
        <w:rPr>
          <w:b/>
          <w:sz w:val="28"/>
          <w:szCs w:val="28"/>
        </w:rPr>
        <w:tab/>
      </w:r>
      <w:r w:rsidR="00602D0E" w:rsidRPr="002D4515">
        <w:rPr>
          <w:b/>
          <w:sz w:val="28"/>
          <w:szCs w:val="28"/>
        </w:rPr>
        <w:t xml:space="preserve"> </w:t>
      </w:r>
      <w:r w:rsidR="007B75BA">
        <w:rPr>
          <w:b/>
          <w:sz w:val="28"/>
          <w:szCs w:val="28"/>
        </w:rPr>
        <w:tab/>
        <w:t xml:space="preserve">      </w:t>
      </w:r>
      <w:r w:rsidR="00ED45F5">
        <w:rPr>
          <w:b/>
          <w:sz w:val="28"/>
          <w:szCs w:val="28"/>
        </w:rPr>
        <w:t xml:space="preserve">  </w:t>
      </w:r>
      <w:r w:rsidR="00973F05">
        <w:rPr>
          <w:b/>
          <w:sz w:val="28"/>
          <w:szCs w:val="28"/>
        </w:rPr>
        <w:t xml:space="preserve">   </w:t>
      </w:r>
      <w:r w:rsidR="00B04A7B">
        <w:rPr>
          <w:b/>
          <w:sz w:val="28"/>
          <w:szCs w:val="28"/>
        </w:rPr>
        <w:t xml:space="preserve">  </w:t>
      </w:r>
      <w:r w:rsidR="00B4614D" w:rsidRPr="002D4515">
        <w:rPr>
          <w:b/>
          <w:sz w:val="28"/>
          <w:szCs w:val="28"/>
        </w:rPr>
        <w:t>№</w:t>
      </w:r>
      <w:r>
        <w:rPr>
          <w:b/>
          <w:sz w:val="28"/>
          <w:szCs w:val="28"/>
        </w:rPr>
        <w:t xml:space="preserve"> 147</w:t>
      </w:r>
      <w:r w:rsidR="00AB1F09">
        <w:rPr>
          <w:b/>
          <w:sz w:val="28"/>
          <w:szCs w:val="28"/>
        </w:rPr>
        <w:t xml:space="preserve">  </w:t>
      </w:r>
      <w:r w:rsidR="009E7D73" w:rsidRPr="002D4515">
        <w:rPr>
          <w:b/>
          <w:sz w:val="28"/>
          <w:szCs w:val="28"/>
        </w:rPr>
        <w:tab/>
      </w:r>
      <w:r w:rsidR="00BA4D82" w:rsidRPr="002D4515">
        <w:rPr>
          <w:b/>
          <w:sz w:val="28"/>
          <w:szCs w:val="28"/>
        </w:rPr>
        <w:t xml:space="preserve">  </w:t>
      </w:r>
      <w:r w:rsidR="00ED249A" w:rsidRPr="002D4515">
        <w:rPr>
          <w:b/>
          <w:sz w:val="28"/>
          <w:szCs w:val="28"/>
        </w:rPr>
        <w:t xml:space="preserve"> </w:t>
      </w:r>
      <w:r w:rsidR="00A93E68" w:rsidRPr="002D4515">
        <w:rPr>
          <w:b/>
          <w:sz w:val="28"/>
          <w:szCs w:val="28"/>
        </w:rPr>
        <w:t xml:space="preserve"> </w:t>
      </w:r>
      <w:r w:rsidR="007B75BA">
        <w:rPr>
          <w:b/>
          <w:sz w:val="28"/>
          <w:szCs w:val="28"/>
        </w:rPr>
        <w:t xml:space="preserve">  </w:t>
      </w:r>
      <w:r w:rsidR="00755617">
        <w:rPr>
          <w:b/>
          <w:sz w:val="28"/>
          <w:szCs w:val="28"/>
        </w:rPr>
        <w:t xml:space="preserve">          </w:t>
      </w:r>
      <w:r w:rsidR="00ED249A" w:rsidRPr="002D4515">
        <w:rPr>
          <w:b/>
          <w:sz w:val="28"/>
          <w:szCs w:val="28"/>
        </w:rPr>
        <w:t xml:space="preserve"> </w:t>
      </w:r>
      <w:r w:rsidR="00AB1F09">
        <w:rPr>
          <w:b/>
          <w:sz w:val="28"/>
          <w:szCs w:val="28"/>
        </w:rPr>
        <w:t xml:space="preserve">           </w:t>
      </w:r>
      <w:proofErr w:type="spellStart"/>
      <w:r w:rsidR="00B4614D" w:rsidRPr="002D4515">
        <w:rPr>
          <w:b/>
          <w:sz w:val="28"/>
          <w:szCs w:val="28"/>
        </w:rPr>
        <w:t>р.п</w:t>
      </w:r>
      <w:proofErr w:type="spellEnd"/>
      <w:r w:rsidR="00B4614D" w:rsidRPr="002D4515">
        <w:rPr>
          <w:b/>
          <w:sz w:val="28"/>
          <w:szCs w:val="28"/>
        </w:rPr>
        <w:t>. Каменоломни</w:t>
      </w:r>
    </w:p>
    <w:p w:rsidR="00B4614D" w:rsidRPr="002D4515" w:rsidRDefault="00B4614D" w:rsidP="00C443F4">
      <w:pPr>
        <w:ind w:right="5242"/>
        <w:jc w:val="both"/>
        <w:rPr>
          <w:sz w:val="28"/>
          <w:szCs w:val="28"/>
        </w:rPr>
      </w:pPr>
    </w:p>
    <w:p w:rsidR="009E7D73" w:rsidRPr="002D4515" w:rsidRDefault="009E7D73" w:rsidP="00C443F4">
      <w:pPr>
        <w:ind w:right="5242"/>
        <w:jc w:val="both"/>
        <w:rPr>
          <w:sz w:val="28"/>
          <w:szCs w:val="28"/>
        </w:rPr>
      </w:pPr>
    </w:p>
    <w:p w:rsidR="00B4614D" w:rsidRPr="00986918" w:rsidRDefault="00986918" w:rsidP="00986918">
      <w:pPr>
        <w:tabs>
          <w:tab w:val="left" w:pos="4253"/>
        </w:tabs>
        <w:ind w:right="5386"/>
        <w:jc w:val="both"/>
        <w:rPr>
          <w:b/>
          <w:sz w:val="28"/>
          <w:szCs w:val="28"/>
        </w:rPr>
      </w:pPr>
      <w:r w:rsidRPr="00986918">
        <w:rPr>
          <w:b/>
          <w:sz w:val="28"/>
          <w:szCs w:val="28"/>
        </w:rPr>
        <w:t>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w:t>
      </w:r>
      <w:r w:rsidR="00AB1F09">
        <w:rPr>
          <w:b/>
          <w:sz w:val="28"/>
          <w:szCs w:val="28"/>
        </w:rPr>
        <w:t>5</w:t>
      </w:r>
      <w:r w:rsidR="00994DBE">
        <w:rPr>
          <w:b/>
          <w:sz w:val="28"/>
          <w:szCs w:val="28"/>
        </w:rPr>
        <w:t xml:space="preserve"> год</w:t>
      </w:r>
    </w:p>
    <w:p w:rsidR="00455305" w:rsidRPr="002D4515" w:rsidRDefault="00455305" w:rsidP="00C443F4">
      <w:pPr>
        <w:tabs>
          <w:tab w:val="left" w:pos="9639"/>
        </w:tabs>
        <w:ind w:firstLine="708"/>
        <w:jc w:val="both"/>
        <w:rPr>
          <w:sz w:val="28"/>
          <w:szCs w:val="28"/>
        </w:rPr>
      </w:pPr>
    </w:p>
    <w:p w:rsidR="00332F63" w:rsidRPr="002D4515" w:rsidRDefault="00332F63" w:rsidP="00332F63">
      <w:pPr>
        <w:ind w:right="-313" w:firstLine="708"/>
        <w:jc w:val="both"/>
        <w:rPr>
          <w:b/>
          <w:sz w:val="28"/>
          <w:szCs w:val="28"/>
        </w:rPr>
      </w:pPr>
      <w:proofErr w:type="gramStart"/>
      <w:r w:rsidRPr="00B25CA6">
        <w:rPr>
          <w:color w:val="000000"/>
          <w:sz w:val="28"/>
          <w:szCs w:val="28"/>
        </w:rPr>
        <w:t xml:space="preserve">В соответствии с постановлением Администрации Октябрьского района от </w:t>
      </w:r>
      <w:r w:rsidR="00656C0D" w:rsidRPr="00B25CA6">
        <w:rPr>
          <w:color w:val="000000"/>
          <w:sz w:val="28"/>
          <w:szCs w:val="28"/>
        </w:rPr>
        <w:t>27</w:t>
      </w:r>
      <w:r w:rsidRPr="00B25CA6">
        <w:rPr>
          <w:color w:val="000000"/>
          <w:sz w:val="28"/>
          <w:szCs w:val="28"/>
        </w:rPr>
        <w:t>.</w:t>
      </w:r>
      <w:r w:rsidR="00656C0D" w:rsidRPr="00B25CA6">
        <w:rPr>
          <w:color w:val="000000"/>
          <w:sz w:val="28"/>
          <w:szCs w:val="28"/>
        </w:rPr>
        <w:t>08</w:t>
      </w:r>
      <w:r w:rsidRPr="00B25CA6">
        <w:rPr>
          <w:color w:val="000000"/>
          <w:sz w:val="28"/>
          <w:szCs w:val="28"/>
        </w:rPr>
        <w:t>.20</w:t>
      </w:r>
      <w:r w:rsidR="00656C0D" w:rsidRPr="00B25CA6">
        <w:rPr>
          <w:color w:val="000000"/>
          <w:sz w:val="28"/>
          <w:szCs w:val="28"/>
        </w:rPr>
        <w:t>24</w:t>
      </w:r>
      <w:r w:rsidRPr="00B25CA6">
        <w:rPr>
          <w:color w:val="000000"/>
          <w:sz w:val="28"/>
          <w:szCs w:val="28"/>
        </w:rPr>
        <w:t xml:space="preserve"> № </w:t>
      </w:r>
      <w:r w:rsidR="00656C0D" w:rsidRPr="00B25CA6">
        <w:rPr>
          <w:color w:val="000000"/>
          <w:sz w:val="28"/>
          <w:szCs w:val="28"/>
        </w:rPr>
        <w:t>1027</w:t>
      </w:r>
      <w:r w:rsidRPr="00B25CA6">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B65CAD">
        <w:rPr>
          <w:color w:val="000000"/>
          <w:sz w:val="28"/>
          <w:szCs w:val="28"/>
        </w:rPr>
        <w:t>»</w:t>
      </w:r>
      <w:r w:rsidRPr="00B65CAD">
        <w:rPr>
          <w:sz w:val="28"/>
          <w:szCs w:val="28"/>
        </w:rPr>
        <w:t xml:space="preserve">, постановлением  Администрации Октябрьского района от </w:t>
      </w:r>
      <w:r w:rsidR="00B65CAD" w:rsidRPr="00B65CAD">
        <w:rPr>
          <w:color w:val="000000"/>
          <w:sz w:val="28"/>
          <w:szCs w:val="28"/>
        </w:rPr>
        <w:t>29</w:t>
      </w:r>
      <w:r w:rsidRPr="00B65CAD">
        <w:rPr>
          <w:color w:val="000000"/>
          <w:sz w:val="28"/>
          <w:szCs w:val="28"/>
        </w:rPr>
        <w:t>.0</w:t>
      </w:r>
      <w:r w:rsidR="00B65CAD" w:rsidRPr="00B65CAD">
        <w:rPr>
          <w:color w:val="000000"/>
          <w:sz w:val="28"/>
          <w:szCs w:val="28"/>
        </w:rPr>
        <w:t>9</w:t>
      </w:r>
      <w:r w:rsidRPr="00B65CAD">
        <w:rPr>
          <w:color w:val="000000"/>
          <w:sz w:val="28"/>
          <w:szCs w:val="28"/>
        </w:rPr>
        <w:t>.20</w:t>
      </w:r>
      <w:r w:rsidR="00B65CAD" w:rsidRPr="00B65CAD">
        <w:rPr>
          <w:color w:val="000000"/>
          <w:sz w:val="28"/>
          <w:szCs w:val="28"/>
        </w:rPr>
        <w:t>18</w:t>
      </w:r>
      <w:r w:rsidRPr="00B65CAD">
        <w:rPr>
          <w:color w:val="000000"/>
          <w:sz w:val="28"/>
          <w:szCs w:val="28"/>
        </w:rPr>
        <w:t xml:space="preserve"> № </w:t>
      </w:r>
      <w:r w:rsidR="00B65CAD" w:rsidRPr="00B65CAD">
        <w:rPr>
          <w:color w:val="000000"/>
          <w:sz w:val="28"/>
          <w:szCs w:val="28"/>
        </w:rPr>
        <w:t>1331 (ред. от 01.10.2024 №1192)</w:t>
      </w:r>
      <w:r w:rsidRPr="00B65CAD">
        <w:rPr>
          <w:color w:val="000000"/>
          <w:sz w:val="28"/>
          <w:szCs w:val="28"/>
        </w:rPr>
        <w:t xml:space="preserve"> </w:t>
      </w:r>
      <w:r w:rsidRPr="00B65CAD">
        <w:rPr>
          <w:sz w:val="28"/>
          <w:szCs w:val="28"/>
        </w:rPr>
        <w:t xml:space="preserve">«Об утверждении Перечня муниципальных программ Октябрьского района Ростовской области», </w:t>
      </w:r>
      <w:r w:rsidRPr="00B65CAD">
        <w:rPr>
          <w:color w:val="000000"/>
          <w:sz w:val="28"/>
          <w:szCs w:val="28"/>
        </w:rPr>
        <w:t xml:space="preserve">руководствуясь частью </w:t>
      </w:r>
      <w:r w:rsidR="000E718A" w:rsidRPr="00B65CAD">
        <w:rPr>
          <w:color w:val="000000"/>
          <w:sz w:val="28"/>
          <w:szCs w:val="28"/>
        </w:rPr>
        <w:t>9 статьи 52</w:t>
      </w:r>
      <w:r w:rsidRPr="00B65CAD">
        <w:rPr>
          <w:color w:val="000000"/>
          <w:sz w:val="28"/>
          <w:szCs w:val="28"/>
        </w:rPr>
        <w:t xml:space="preserve"> Устава муниципального образования «Октябрьский район»,</w:t>
      </w:r>
      <w:r w:rsidRPr="002D4515">
        <w:rPr>
          <w:color w:val="000000"/>
          <w:sz w:val="28"/>
          <w:szCs w:val="28"/>
        </w:rPr>
        <w:t xml:space="preserve"> </w:t>
      </w:r>
      <w:proofErr w:type="gramEnd"/>
    </w:p>
    <w:p w:rsidR="00332F63" w:rsidRPr="002D4515" w:rsidRDefault="00332F63" w:rsidP="00DC73E8">
      <w:pPr>
        <w:tabs>
          <w:tab w:val="left" w:pos="9639"/>
        </w:tabs>
        <w:ind w:firstLine="708"/>
        <w:jc w:val="both"/>
        <w:rPr>
          <w:sz w:val="28"/>
          <w:szCs w:val="28"/>
        </w:rPr>
      </w:pPr>
    </w:p>
    <w:p w:rsidR="009E7D73" w:rsidRPr="002D4515" w:rsidRDefault="009E7D73" w:rsidP="00C443F4">
      <w:pPr>
        <w:numPr>
          <w:ilvl w:val="0"/>
          <w:numId w:val="32"/>
        </w:numPr>
        <w:suppressAutoHyphens/>
        <w:jc w:val="center"/>
        <w:rPr>
          <w:b/>
          <w:sz w:val="28"/>
          <w:szCs w:val="28"/>
        </w:rPr>
      </w:pPr>
      <w:r w:rsidRPr="002D4515">
        <w:rPr>
          <w:sz w:val="28"/>
          <w:szCs w:val="28"/>
        </w:rPr>
        <w:t>ПОСТАНОВЛЯЮ:</w:t>
      </w:r>
    </w:p>
    <w:p w:rsidR="00ED249A" w:rsidRPr="002D4515" w:rsidRDefault="00ED249A" w:rsidP="00C443F4">
      <w:pPr>
        <w:suppressAutoHyphens/>
        <w:rPr>
          <w:b/>
          <w:sz w:val="28"/>
          <w:szCs w:val="28"/>
        </w:rPr>
      </w:pPr>
    </w:p>
    <w:p w:rsidR="00AB1F09" w:rsidRPr="00AB1F09" w:rsidRDefault="00994DBE" w:rsidP="00AB1F09">
      <w:pPr>
        <w:numPr>
          <w:ilvl w:val="0"/>
          <w:numId w:val="33"/>
        </w:numPr>
        <w:tabs>
          <w:tab w:val="left" w:pos="1134"/>
        </w:tabs>
        <w:suppressAutoHyphens/>
        <w:ind w:left="0" w:firstLine="709"/>
        <w:jc w:val="both"/>
        <w:rPr>
          <w:bCs/>
          <w:sz w:val="28"/>
          <w:szCs w:val="28"/>
          <w:lang w:eastAsia="en-US"/>
        </w:rPr>
      </w:pPr>
      <w:r>
        <w:rPr>
          <w:bCs/>
          <w:sz w:val="28"/>
          <w:szCs w:val="28"/>
          <w:lang w:eastAsia="en-US"/>
        </w:rPr>
        <w:t xml:space="preserve">   </w:t>
      </w:r>
      <w:r w:rsidR="00AB1F09" w:rsidRPr="00AB1F09">
        <w:rPr>
          <w:bCs/>
          <w:sz w:val="28"/>
          <w:szCs w:val="28"/>
          <w:lang w:eastAsia="en-US"/>
        </w:rPr>
        <w:t>Утвердить ответственных за предоставление данных по муниципальным программам Октябрьского района, помесячной разбивки количественных показателей на 202</w:t>
      </w:r>
      <w:r w:rsidR="00AB1F09">
        <w:rPr>
          <w:bCs/>
          <w:sz w:val="28"/>
          <w:szCs w:val="28"/>
          <w:lang w:eastAsia="en-US"/>
        </w:rPr>
        <w:t>5</w:t>
      </w:r>
      <w:r w:rsidR="00AB1F09" w:rsidRPr="00AB1F09">
        <w:rPr>
          <w:bCs/>
          <w:sz w:val="28"/>
          <w:szCs w:val="28"/>
          <w:lang w:eastAsia="en-US"/>
        </w:rPr>
        <w:t xml:space="preserve"> год, согласно приложению к настоящему постановлению.</w:t>
      </w:r>
    </w:p>
    <w:p w:rsidR="00AB1F09" w:rsidRPr="00994DBE" w:rsidRDefault="00AB1F09" w:rsidP="00AB1F09">
      <w:pPr>
        <w:numPr>
          <w:ilvl w:val="0"/>
          <w:numId w:val="33"/>
        </w:numPr>
        <w:ind w:left="0" w:firstLine="709"/>
        <w:jc w:val="both"/>
        <w:rPr>
          <w:sz w:val="28"/>
          <w:szCs w:val="28"/>
        </w:rPr>
      </w:pPr>
      <w:r w:rsidRPr="00994DBE">
        <w:rPr>
          <w:sz w:val="28"/>
          <w:szCs w:val="28"/>
        </w:rPr>
        <w:t>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w:t>
      </w:r>
    </w:p>
    <w:p w:rsidR="009E7D73" w:rsidRPr="00656C0D" w:rsidRDefault="009E7D73" w:rsidP="00656C0D">
      <w:pPr>
        <w:numPr>
          <w:ilvl w:val="0"/>
          <w:numId w:val="33"/>
        </w:numPr>
        <w:tabs>
          <w:tab w:val="left" w:pos="1134"/>
        </w:tabs>
        <w:suppressAutoHyphens/>
        <w:ind w:left="0" w:firstLine="709"/>
        <w:jc w:val="both"/>
        <w:rPr>
          <w:b/>
          <w:bCs/>
          <w:sz w:val="28"/>
          <w:szCs w:val="28"/>
          <w:lang w:eastAsia="en-US"/>
        </w:rPr>
      </w:pPr>
      <w:proofErr w:type="gramStart"/>
      <w:r w:rsidRPr="00656C0D">
        <w:rPr>
          <w:sz w:val="28"/>
          <w:szCs w:val="28"/>
        </w:rPr>
        <w:lastRenderedPageBreak/>
        <w:t>Контроль  за</w:t>
      </w:r>
      <w:proofErr w:type="gramEnd"/>
      <w:r w:rsidRPr="00656C0D">
        <w:rPr>
          <w:sz w:val="28"/>
          <w:szCs w:val="28"/>
        </w:rPr>
        <w:t xml:space="preserve"> исполнением постановления возложить на заместителя главы Администрации Октябрьского района </w:t>
      </w:r>
      <w:r w:rsidR="00656C0D">
        <w:rPr>
          <w:sz w:val="28"/>
          <w:szCs w:val="28"/>
        </w:rPr>
        <w:t>Герасименко И.Ю.</w:t>
      </w:r>
    </w:p>
    <w:p w:rsidR="001E6ACB" w:rsidRPr="002D4515" w:rsidRDefault="001E6ACB" w:rsidP="00C443F4">
      <w:pPr>
        <w:autoSpaceDE w:val="0"/>
        <w:ind w:right="567"/>
        <w:jc w:val="both"/>
        <w:rPr>
          <w:sz w:val="28"/>
          <w:szCs w:val="28"/>
        </w:rPr>
      </w:pPr>
    </w:p>
    <w:p w:rsidR="001E6ACB" w:rsidRPr="002D4515" w:rsidRDefault="001E6ACB" w:rsidP="00C443F4">
      <w:pPr>
        <w:autoSpaceDE w:val="0"/>
        <w:ind w:right="567"/>
        <w:jc w:val="both"/>
        <w:rPr>
          <w:sz w:val="28"/>
          <w:szCs w:val="28"/>
        </w:rPr>
      </w:pPr>
    </w:p>
    <w:p w:rsidR="00580F12" w:rsidRPr="002D4515" w:rsidRDefault="00580F12" w:rsidP="00C443F4">
      <w:pPr>
        <w:autoSpaceDE w:val="0"/>
        <w:ind w:right="567"/>
        <w:jc w:val="both"/>
        <w:rPr>
          <w:sz w:val="28"/>
          <w:szCs w:val="28"/>
        </w:rPr>
      </w:pPr>
    </w:p>
    <w:p w:rsidR="009E7D73" w:rsidRPr="007D1EB1" w:rsidRDefault="007D1EB1" w:rsidP="00C443F4">
      <w:pPr>
        <w:numPr>
          <w:ilvl w:val="0"/>
          <w:numId w:val="32"/>
        </w:numPr>
        <w:suppressAutoHyphens/>
        <w:ind w:left="0" w:right="567" w:firstLine="0"/>
        <w:jc w:val="both"/>
        <w:rPr>
          <w:sz w:val="28"/>
          <w:szCs w:val="28"/>
        </w:rPr>
      </w:pPr>
      <w:r w:rsidRPr="007D1EB1">
        <w:rPr>
          <w:sz w:val="28"/>
          <w:szCs w:val="28"/>
        </w:rPr>
        <w:t>Глава Ад</w:t>
      </w:r>
      <w:r w:rsidR="009E7D73" w:rsidRPr="007D1EB1">
        <w:rPr>
          <w:sz w:val="28"/>
          <w:szCs w:val="28"/>
        </w:rPr>
        <w:t>министрации</w:t>
      </w:r>
    </w:p>
    <w:p w:rsidR="009E7D73" w:rsidRPr="007D1EB1" w:rsidRDefault="00ED45F5" w:rsidP="00C443F4">
      <w:pPr>
        <w:jc w:val="both"/>
        <w:rPr>
          <w:sz w:val="28"/>
          <w:szCs w:val="28"/>
        </w:rPr>
      </w:pPr>
      <w:r w:rsidRPr="007D1EB1">
        <w:rPr>
          <w:sz w:val="28"/>
          <w:szCs w:val="28"/>
        </w:rPr>
        <w:t>Октябрьского  района</w:t>
      </w:r>
      <w:r w:rsidRPr="007D1EB1">
        <w:rPr>
          <w:sz w:val="28"/>
          <w:szCs w:val="28"/>
        </w:rPr>
        <w:tab/>
      </w:r>
      <w:r w:rsidRPr="007D1EB1">
        <w:rPr>
          <w:sz w:val="28"/>
          <w:szCs w:val="28"/>
        </w:rPr>
        <w:tab/>
      </w:r>
      <w:r w:rsidRPr="007D1EB1">
        <w:rPr>
          <w:sz w:val="28"/>
          <w:szCs w:val="28"/>
        </w:rPr>
        <w:tab/>
      </w:r>
      <w:r w:rsidRPr="007D1EB1">
        <w:rPr>
          <w:sz w:val="28"/>
          <w:szCs w:val="28"/>
        </w:rPr>
        <w:tab/>
      </w:r>
      <w:r w:rsidRPr="007D1EB1">
        <w:rPr>
          <w:sz w:val="28"/>
          <w:szCs w:val="28"/>
        </w:rPr>
        <w:tab/>
      </w:r>
      <w:r w:rsidR="007D1EB1">
        <w:rPr>
          <w:sz w:val="28"/>
          <w:szCs w:val="28"/>
        </w:rPr>
        <w:t xml:space="preserve">         </w:t>
      </w:r>
      <w:r w:rsidR="007D1EB1" w:rsidRPr="007D1EB1">
        <w:rPr>
          <w:sz w:val="28"/>
          <w:szCs w:val="28"/>
        </w:rPr>
        <w:t xml:space="preserve">          </w:t>
      </w:r>
      <w:r w:rsidR="007D1EB1">
        <w:rPr>
          <w:sz w:val="28"/>
          <w:szCs w:val="28"/>
        </w:rPr>
        <w:t xml:space="preserve">   </w:t>
      </w:r>
      <w:r w:rsidRPr="007D1EB1">
        <w:rPr>
          <w:sz w:val="28"/>
          <w:szCs w:val="28"/>
        </w:rPr>
        <w:tab/>
      </w:r>
      <w:r w:rsidR="007D1EB1" w:rsidRPr="007D1EB1">
        <w:rPr>
          <w:sz w:val="28"/>
          <w:szCs w:val="28"/>
        </w:rPr>
        <w:t>Л.В. Овчиева</w:t>
      </w:r>
    </w:p>
    <w:p w:rsidR="009E7D73" w:rsidRPr="002D4515" w:rsidRDefault="009E7D73" w:rsidP="00C443F4">
      <w:pPr>
        <w:rPr>
          <w:sz w:val="28"/>
          <w:szCs w:val="28"/>
        </w:rPr>
      </w:pPr>
    </w:p>
    <w:p w:rsidR="00ED45F5" w:rsidRDefault="00ED45F5" w:rsidP="00C443F4">
      <w:pPr>
        <w:tabs>
          <w:tab w:val="left" w:pos="1115"/>
        </w:tabs>
        <w:rPr>
          <w:sz w:val="28"/>
          <w:szCs w:val="28"/>
        </w:rPr>
      </w:pPr>
    </w:p>
    <w:p w:rsidR="00656C0D" w:rsidRDefault="00656C0D" w:rsidP="00C443F4">
      <w:pPr>
        <w:tabs>
          <w:tab w:val="left" w:pos="1115"/>
        </w:tabs>
        <w:rPr>
          <w:sz w:val="28"/>
          <w:szCs w:val="28"/>
        </w:rPr>
      </w:pPr>
    </w:p>
    <w:p w:rsidR="00656C0D" w:rsidRDefault="00656C0D" w:rsidP="00C443F4">
      <w:pPr>
        <w:tabs>
          <w:tab w:val="left" w:pos="1115"/>
        </w:tabs>
        <w:rPr>
          <w:sz w:val="28"/>
          <w:szCs w:val="28"/>
        </w:rPr>
      </w:pPr>
    </w:p>
    <w:p w:rsidR="00656C0D" w:rsidRDefault="00656C0D" w:rsidP="00C443F4">
      <w:pPr>
        <w:tabs>
          <w:tab w:val="left" w:pos="1115"/>
        </w:tabs>
        <w:rPr>
          <w:sz w:val="28"/>
          <w:szCs w:val="28"/>
        </w:rPr>
      </w:pPr>
    </w:p>
    <w:p w:rsidR="001E6ACB" w:rsidRPr="002D4515" w:rsidRDefault="001E6ACB" w:rsidP="00C443F4">
      <w:pPr>
        <w:tabs>
          <w:tab w:val="left" w:pos="1115"/>
        </w:tabs>
        <w:rPr>
          <w:sz w:val="28"/>
          <w:szCs w:val="28"/>
        </w:rPr>
      </w:pPr>
    </w:p>
    <w:p w:rsidR="009E7D73" w:rsidRPr="002D4515" w:rsidRDefault="009E7D73" w:rsidP="00C443F4">
      <w:pPr>
        <w:jc w:val="both"/>
        <w:rPr>
          <w:sz w:val="28"/>
          <w:szCs w:val="28"/>
        </w:rPr>
      </w:pPr>
      <w:r w:rsidRPr="002D4515">
        <w:rPr>
          <w:sz w:val="28"/>
          <w:szCs w:val="28"/>
        </w:rPr>
        <w:t>Постановление вносит:</w:t>
      </w:r>
    </w:p>
    <w:p w:rsidR="00463F89" w:rsidRPr="002D4515" w:rsidRDefault="009E7D73" w:rsidP="00C443F4">
      <w:pPr>
        <w:jc w:val="both"/>
        <w:rPr>
          <w:kern w:val="2"/>
          <w:sz w:val="28"/>
          <w:szCs w:val="28"/>
        </w:rPr>
      </w:pPr>
      <w:r w:rsidRPr="002D4515">
        <w:rPr>
          <w:sz w:val="28"/>
          <w:szCs w:val="28"/>
        </w:rPr>
        <w:t>отдел инвестиционного развития</w:t>
      </w:r>
      <w:r w:rsidR="00463F89" w:rsidRPr="002D4515">
        <w:rPr>
          <w:sz w:val="28"/>
          <w:szCs w:val="28"/>
        </w:rPr>
        <w:t xml:space="preserve"> </w:t>
      </w:r>
      <w:r w:rsidR="00463F89" w:rsidRPr="002D4515">
        <w:rPr>
          <w:kern w:val="2"/>
          <w:sz w:val="28"/>
          <w:szCs w:val="28"/>
        </w:rPr>
        <w:t xml:space="preserve">и </w:t>
      </w:r>
    </w:p>
    <w:p w:rsidR="009E7D73" w:rsidRPr="002D4515" w:rsidRDefault="00463F89" w:rsidP="00C443F4">
      <w:pPr>
        <w:jc w:val="both"/>
        <w:rPr>
          <w:sz w:val="28"/>
          <w:szCs w:val="28"/>
        </w:rPr>
      </w:pPr>
      <w:r w:rsidRPr="002D4515">
        <w:rPr>
          <w:kern w:val="2"/>
          <w:sz w:val="28"/>
          <w:szCs w:val="28"/>
        </w:rPr>
        <w:t>стратегического планирования</w:t>
      </w:r>
    </w:p>
    <w:p w:rsidR="0031041E" w:rsidRDefault="009E7D73" w:rsidP="00C443F4">
      <w:pPr>
        <w:rPr>
          <w:sz w:val="28"/>
          <w:szCs w:val="28"/>
        </w:rPr>
      </w:pPr>
      <w:r w:rsidRPr="002D4515">
        <w:rPr>
          <w:sz w:val="28"/>
          <w:szCs w:val="28"/>
        </w:rPr>
        <w:t>А</w:t>
      </w:r>
      <w:r w:rsidR="00ED45F5">
        <w:rPr>
          <w:sz w:val="28"/>
          <w:szCs w:val="28"/>
        </w:rPr>
        <w:t>дминистрации Октябрьского района</w:t>
      </w: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sectPr w:rsidR="0031041E" w:rsidSect="00B04A7B">
          <w:headerReference w:type="default" r:id="rId10"/>
          <w:footerReference w:type="even" r:id="rId11"/>
          <w:footerReference w:type="default" r:id="rId12"/>
          <w:headerReference w:type="first" r:id="rId13"/>
          <w:pgSz w:w="11907" w:h="16840" w:code="9"/>
          <w:pgMar w:top="851" w:right="850" w:bottom="1134" w:left="1418" w:header="709" w:footer="709" w:gutter="0"/>
          <w:cols w:space="708"/>
          <w:titlePg/>
          <w:docGrid w:linePitch="360"/>
        </w:sectPr>
      </w:pPr>
    </w:p>
    <w:p w:rsidR="0031041E" w:rsidRPr="002D4515" w:rsidRDefault="0031041E" w:rsidP="00C443F4">
      <w:pPr>
        <w:rPr>
          <w:sz w:val="28"/>
          <w:szCs w:val="28"/>
        </w:rPr>
      </w:pPr>
    </w:p>
    <w:p w:rsidR="00B4614D" w:rsidRPr="002D4515" w:rsidRDefault="00B4614D" w:rsidP="00C443F4">
      <w:pPr>
        <w:ind w:left="6237"/>
        <w:jc w:val="center"/>
        <w:rPr>
          <w:sz w:val="28"/>
          <w:szCs w:val="28"/>
          <w:lang w:eastAsia="en-US"/>
        </w:rPr>
      </w:pPr>
    </w:p>
    <w:tbl>
      <w:tblPr>
        <w:tblpPr w:leftFromText="180" w:rightFromText="180" w:vertAnchor="page" w:horzAnchor="margin" w:tblpX="-176" w:tblpY="1224"/>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2"/>
      </w:tblGrid>
      <w:tr w:rsidR="0031041E" w:rsidRPr="00012BA8" w:rsidTr="00F962EC">
        <w:trPr>
          <w:trHeight w:val="252"/>
        </w:trPr>
        <w:tc>
          <w:tcPr>
            <w:tcW w:w="14992" w:type="dxa"/>
            <w:tcBorders>
              <w:top w:val="nil"/>
              <w:left w:val="nil"/>
              <w:bottom w:val="nil"/>
              <w:right w:val="nil"/>
            </w:tcBorders>
            <w:shd w:val="clear" w:color="auto" w:fill="auto"/>
          </w:tcPr>
          <w:p w:rsidR="0031041E" w:rsidRPr="00012BA8" w:rsidRDefault="0031041E" w:rsidP="00F962EC">
            <w:pPr>
              <w:jc w:val="right"/>
              <w:rPr>
                <w:sz w:val="28"/>
                <w:szCs w:val="24"/>
              </w:rPr>
            </w:pPr>
            <w:r w:rsidRPr="00B52D18">
              <w:rPr>
                <w:sz w:val="28"/>
                <w:szCs w:val="24"/>
              </w:rPr>
              <w:t xml:space="preserve">                                                                                                                                              </w:t>
            </w:r>
            <w:r w:rsidRPr="00012BA8">
              <w:rPr>
                <w:sz w:val="28"/>
                <w:szCs w:val="24"/>
              </w:rPr>
              <w:t xml:space="preserve">Приложение </w:t>
            </w:r>
          </w:p>
          <w:p w:rsidR="0031041E" w:rsidRPr="00012BA8" w:rsidRDefault="0031041E" w:rsidP="00F962EC">
            <w:pPr>
              <w:jc w:val="right"/>
              <w:rPr>
                <w:sz w:val="28"/>
                <w:szCs w:val="24"/>
              </w:rPr>
            </w:pPr>
            <w:r w:rsidRPr="00012BA8">
              <w:rPr>
                <w:sz w:val="28"/>
                <w:szCs w:val="24"/>
              </w:rPr>
              <w:t xml:space="preserve">                                                                                                                                         к постановлению</w:t>
            </w:r>
          </w:p>
          <w:p w:rsidR="0031041E" w:rsidRPr="00012BA8" w:rsidRDefault="0031041E" w:rsidP="00F962EC">
            <w:pPr>
              <w:jc w:val="right"/>
              <w:rPr>
                <w:sz w:val="28"/>
                <w:szCs w:val="24"/>
              </w:rPr>
            </w:pPr>
            <w:r w:rsidRPr="00012BA8">
              <w:rPr>
                <w:sz w:val="28"/>
                <w:szCs w:val="24"/>
              </w:rPr>
              <w:t xml:space="preserve">        Администрации Октябрьского района</w:t>
            </w:r>
          </w:p>
          <w:p w:rsidR="0031041E" w:rsidRPr="00012BA8" w:rsidRDefault="0031041E" w:rsidP="00564F64">
            <w:pPr>
              <w:jc w:val="right"/>
              <w:rPr>
                <w:b/>
                <w:sz w:val="28"/>
                <w:szCs w:val="24"/>
              </w:rPr>
            </w:pPr>
            <w:r w:rsidRPr="00012BA8">
              <w:rPr>
                <w:sz w:val="28"/>
                <w:szCs w:val="24"/>
              </w:rPr>
              <w:t xml:space="preserve">                                                                                                                                             от </w:t>
            </w:r>
            <w:r w:rsidR="00564F64">
              <w:rPr>
                <w:sz w:val="28"/>
                <w:szCs w:val="24"/>
              </w:rPr>
              <w:t>07.02.</w:t>
            </w:r>
            <w:r w:rsidR="007B75BA" w:rsidRPr="00012BA8">
              <w:rPr>
                <w:sz w:val="28"/>
                <w:szCs w:val="24"/>
              </w:rPr>
              <w:t>202</w:t>
            </w:r>
            <w:r w:rsidR="00656C0D" w:rsidRPr="00012BA8">
              <w:rPr>
                <w:sz w:val="28"/>
                <w:szCs w:val="24"/>
              </w:rPr>
              <w:t>5</w:t>
            </w:r>
            <w:r w:rsidRPr="00012BA8">
              <w:rPr>
                <w:sz w:val="28"/>
                <w:szCs w:val="24"/>
              </w:rPr>
              <w:t xml:space="preserve"> №</w:t>
            </w:r>
            <w:r w:rsidR="00564F64">
              <w:rPr>
                <w:sz w:val="28"/>
                <w:szCs w:val="24"/>
              </w:rPr>
              <w:t xml:space="preserve"> 147</w:t>
            </w:r>
            <w:bookmarkStart w:id="0" w:name="_GoBack"/>
            <w:bookmarkEnd w:id="0"/>
          </w:p>
        </w:tc>
      </w:tr>
      <w:tr w:rsidR="0031041E" w:rsidRPr="00012BA8" w:rsidTr="00F962EC">
        <w:trPr>
          <w:trHeight w:val="252"/>
        </w:trPr>
        <w:tc>
          <w:tcPr>
            <w:tcW w:w="14992" w:type="dxa"/>
            <w:tcBorders>
              <w:top w:val="nil"/>
              <w:left w:val="nil"/>
              <w:bottom w:val="nil"/>
              <w:right w:val="nil"/>
            </w:tcBorders>
            <w:shd w:val="clear" w:color="auto" w:fill="auto"/>
          </w:tcPr>
          <w:p w:rsidR="0031041E" w:rsidRPr="00012BA8" w:rsidRDefault="0031041E" w:rsidP="00F962EC">
            <w:pPr>
              <w:jc w:val="center"/>
              <w:rPr>
                <w:kern w:val="2"/>
                <w:sz w:val="28"/>
                <w:szCs w:val="24"/>
              </w:rPr>
            </w:pPr>
          </w:p>
          <w:p w:rsidR="00B52D18" w:rsidRPr="00012BA8" w:rsidRDefault="0031041E" w:rsidP="00656C0D">
            <w:pPr>
              <w:jc w:val="center"/>
              <w:rPr>
                <w:kern w:val="2"/>
                <w:sz w:val="28"/>
                <w:szCs w:val="24"/>
              </w:rPr>
            </w:pPr>
            <w:r w:rsidRPr="00012BA8">
              <w:rPr>
                <w:kern w:val="2"/>
                <w:sz w:val="28"/>
                <w:szCs w:val="24"/>
              </w:rPr>
              <w:t xml:space="preserve">Ответственные за предоставление данных по муниципальных программ  Октябрьского района, </w:t>
            </w:r>
          </w:p>
          <w:p w:rsidR="00B52D18" w:rsidRPr="00012BA8" w:rsidRDefault="0031041E" w:rsidP="00656C0D">
            <w:pPr>
              <w:jc w:val="center"/>
              <w:rPr>
                <w:kern w:val="2"/>
                <w:sz w:val="28"/>
                <w:szCs w:val="24"/>
              </w:rPr>
            </w:pPr>
            <w:r w:rsidRPr="00012BA8">
              <w:rPr>
                <w:kern w:val="2"/>
                <w:sz w:val="28"/>
                <w:szCs w:val="24"/>
              </w:rPr>
              <w:t>помесячная разбивка количественных по</w:t>
            </w:r>
            <w:r w:rsidR="00994DBE" w:rsidRPr="00012BA8">
              <w:rPr>
                <w:kern w:val="2"/>
                <w:sz w:val="28"/>
                <w:szCs w:val="24"/>
              </w:rPr>
              <w:t xml:space="preserve">казателей </w:t>
            </w:r>
          </w:p>
          <w:p w:rsidR="0031041E" w:rsidRPr="00012BA8" w:rsidRDefault="00994DBE" w:rsidP="00656C0D">
            <w:pPr>
              <w:jc w:val="center"/>
              <w:rPr>
                <w:rFonts w:eastAsia="Calibri"/>
                <w:b/>
                <w:sz w:val="28"/>
                <w:szCs w:val="24"/>
              </w:rPr>
            </w:pPr>
            <w:r w:rsidRPr="00012BA8">
              <w:rPr>
                <w:kern w:val="2"/>
                <w:sz w:val="28"/>
                <w:szCs w:val="24"/>
              </w:rPr>
              <w:t xml:space="preserve"> </w:t>
            </w:r>
            <w:r w:rsidR="0031041E" w:rsidRPr="00012BA8">
              <w:rPr>
                <w:kern w:val="2"/>
                <w:sz w:val="28"/>
                <w:szCs w:val="24"/>
              </w:rPr>
              <w:t>на 202</w:t>
            </w:r>
            <w:r w:rsidR="00656C0D" w:rsidRPr="00012BA8">
              <w:rPr>
                <w:kern w:val="2"/>
                <w:sz w:val="28"/>
                <w:szCs w:val="24"/>
              </w:rPr>
              <w:t xml:space="preserve">5 </w:t>
            </w:r>
            <w:r w:rsidR="0031041E" w:rsidRPr="00012BA8">
              <w:rPr>
                <w:kern w:val="2"/>
                <w:sz w:val="28"/>
                <w:szCs w:val="24"/>
              </w:rPr>
              <w:t>год</w:t>
            </w:r>
          </w:p>
        </w:tc>
      </w:tr>
    </w:tbl>
    <w:p w:rsidR="008C504A" w:rsidRPr="00012BA8" w:rsidRDefault="008C504A" w:rsidP="008C504A">
      <w:pPr>
        <w:rPr>
          <w:vanish/>
        </w:rPr>
      </w:pPr>
      <w:bookmarkStart w:id="1" w:name="RANGE!A1"/>
    </w:p>
    <w:tbl>
      <w:tblPr>
        <w:tblW w:w="16443" w:type="dxa"/>
        <w:tblInd w:w="-1310" w:type="dxa"/>
        <w:tblLayout w:type="fixed"/>
        <w:tblLook w:val="04A0" w:firstRow="1" w:lastRow="0" w:firstColumn="1" w:lastColumn="0" w:noHBand="0" w:noVBand="1"/>
      </w:tblPr>
      <w:tblGrid>
        <w:gridCol w:w="438"/>
        <w:gridCol w:w="2250"/>
        <w:gridCol w:w="709"/>
        <w:gridCol w:w="995"/>
        <w:gridCol w:w="995"/>
        <w:gridCol w:w="851"/>
        <w:gridCol w:w="850"/>
        <w:gridCol w:w="851"/>
        <w:gridCol w:w="850"/>
        <w:gridCol w:w="709"/>
        <w:gridCol w:w="851"/>
        <w:gridCol w:w="992"/>
        <w:gridCol w:w="914"/>
        <w:gridCol w:w="929"/>
        <w:gridCol w:w="850"/>
        <w:gridCol w:w="709"/>
        <w:gridCol w:w="1700"/>
      </w:tblGrid>
      <w:tr w:rsidR="00B52D18" w:rsidRPr="00012BA8" w:rsidTr="00562900">
        <w:trPr>
          <w:trHeight w:val="930"/>
          <w:tblHeader/>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Код</w:t>
            </w:r>
            <w:bookmarkEnd w:id="1"/>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Наименование показателя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Ед. изм.</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январь</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февраль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март</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апрель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май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июнь</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июль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август</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сентябрь</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октябрь</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ноябрь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декабрь</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656C0D">
            <w:pPr>
              <w:jc w:val="center"/>
              <w:rPr>
                <w:color w:val="000000"/>
              </w:rPr>
            </w:pPr>
            <w:r w:rsidRPr="00012BA8">
              <w:rPr>
                <w:color w:val="000000"/>
              </w:rPr>
              <w:t>Цель 202</w:t>
            </w:r>
            <w:r w:rsidR="00656C0D" w:rsidRPr="00012BA8">
              <w:rPr>
                <w:color w:val="000000"/>
              </w:rPr>
              <w:t>5</w:t>
            </w:r>
            <w:r w:rsidRPr="00012BA8">
              <w:rPr>
                <w:color w:val="000000"/>
              </w:rPr>
              <w:t xml:space="preserve"> г.</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31041E" w:rsidRPr="00012BA8" w:rsidRDefault="0031041E" w:rsidP="0031041E">
            <w:pPr>
              <w:jc w:val="center"/>
              <w:rPr>
                <w:color w:val="000000"/>
              </w:rPr>
            </w:pPr>
            <w:r w:rsidRPr="00012BA8">
              <w:rPr>
                <w:color w:val="000000"/>
              </w:rPr>
              <w:t xml:space="preserve">Ответственный за </w:t>
            </w:r>
            <w:proofErr w:type="spellStart"/>
            <w:r w:rsidRPr="00012BA8">
              <w:rPr>
                <w:color w:val="000000"/>
              </w:rPr>
              <w:t>предоставле-ние</w:t>
            </w:r>
            <w:proofErr w:type="spellEnd"/>
            <w:r w:rsidRPr="00012BA8">
              <w:rPr>
                <w:color w:val="000000"/>
              </w:rPr>
              <w:t xml:space="preserve"> данных</w:t>
            </w:r>
          </w:p>
        </w:tc>
      </w:tr>
      <w:tr w:rsidR="0031041E" w:rsidRPr="00012BA8" w:rsidTr="00562900">
        <w:trPr>
          <w:trHeight w:val="435"/>
        </w:trPr>
        <w:tc>
          <w:tcPr>
            <w:tcW w:w="16443" w:type="dxa"/>
            <w:gridSpan w:val="17"/>
            <w:tcBorders>
              <w:top w:val="nil"/>
              <w:left w:val="single" w:sz="4" w:space="0" w:color="auto"/>
              <w:bottom w:val="single" w:sz="4" w:space="0" w:color="auto"/>
              <w:right w:val="single" w:sz="4" w:space="0" w:color="000000"/>
            </w:tcBorders>
            <w:shd w:val="clear" w:color="000000" w:fill="FFFFFF"/>
            <w:noWrap/>
            <w:vAlign w:val="center"/>
            <w:hideMark/>
          </w:tcPr>
          <w:p w:rsidR="0031041E" w:rsidRPr="00012BA8" w:rsidRDefault="0031041E" w:rsidP="0031041E">
            <w:pPr>
              <w:jc w:val="center"/>
              <w:rPr>
                <w:b/>
                <w:bCs/>
                <w:color w:val="000000"/>
              </w:rPr>
            </w:pPr>
            <w:r w:rsidRPr="00012BA8">
              <w:rPr>
                <w:b/>
                <w:bCs/>
                <w:color w:val="000000"/>
              </w:rPr>
              <w:t xml:space="preserve">Заместитель Главы Администрации района Н.В. </w:t>
            </w:r>
            <w:proofErr w:type="spellStart"/>
            <w:r w:rsidRPr="00012BA8">
              <w:rPr>
                <w:b/>
                <w:bCs/>
                <w:color w:val="000000"/>
              </w:rPr>
              <w:t>Мартюк</w:t>
            </w:r>
            <w:proofErr w:type="spellEnd"/>
            <w:r w:rsidRPr="00012BA8">
              <w:rPr>
                <w:b/>
                <w:bCs/>
                <w:color w:val="000000"/>
              </w:rPr>
              <w:t xml:space="preserve"> </w:t>
            </w:r>
          </w:p>
        </w:tc>
      </w:tr>
      <w:tr w:rsidR="00B52D18" w:rsidRPr="00012BA8" w:rsidTr="00562900">
        <w:trPr>
          <w:trHeight w:val="835"/>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416A65" w:rsidRDefault="004D7D2D" w:rsidP="00E26605">
            <w:pPr>
              <w:jc w:val="center"/>
              <w:rPr>
                <w:color w:val="000000"/>
              </w:rPr>
            </w:pPr>
            <w:r w:rsidRPr="00416A65">
              <w:rPr>
                <w:color w:val="000000"/>
              </w:rPr>
              <w:t>1</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9B5F08" w:rsidP="0031041E">
            <w:r w:rsidRPr="00416A65">
              <w:t>Ежегодный рост среднемесячной начисленной заработной платы работников сельского хозяйства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9B5F08" w:rsidP="0031041E">
            <w:pPr>
              <w:jc w:val="center"/>
            </w:pPr>
            <w:r w:rsidRPr="00416A65">
              <w:t>%</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31041E">
            <w:pPr>
              <w:jc w:val="center"/>
              <w:rPr>
                <w:color w:val="000000"/>
              </w:rPr>
            </w:pPr>
            <w:r w:rsidRPr="00416A65">
              <w:rPr>
                <w:color w:val="000000"/>
              </w:rPr>
              <w:t>105,7</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31041E">
            <w:pPr>
              <w:jc w:val="center"/>
              <w:rPr>
                <w:color w:val="000000"/>
              </w:rPr>
            </w:pPr>
            <w:r w:rsidRPr="00416A65">
              <w:rPr>
                <w:color w:val="000000"/>
              </w:rPr>
              <w:t>103,2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31041E">
            <w:pPr>
              <w:jc w:val="center"/>
              <w:rPr>
                <w:color w:val="000000"/>
              </w:rPr>
            </w:pPr>
            <w:r w:rsidRPr="00416A65">
              <w:rPr>
                <w:color w:val="000000"/>
              </w:rPr>
              <w:t>104,1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105,1</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106,8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107,0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107,0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107,0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107,0</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107,0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107,0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9B5F08" w:rsidP="0031041E">
            <w:pPr>
              <w:jc w:val="center"/>
              <w:rPr>
                <w:color w:val="000000"/>
              </w:rPr>
            </w:pPr>
            <w:r w:rsidRPr="00416A65">
              <w:rPr>
                <w:color w:val="000000"/>
              </w:rPr>
              <w:t>107</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31041E">
            <w:pPr>
              <w:jc w:val="center"/>
              <w:rPr>
                <w:color w:val="000000"/>
              </w:rPr>
            </w:pPr>
            <w:r w:rsidRPr="00416A65">
              <w:rPr>
                <w:color w:val="000000"/>
              </w:rPr>
              <w:t>Иванова С.А.</w:t>
            </w:r>
          </w:p>
        </w:tc>
      </w:tr>
      <w:tr w:rsidR="00B52D18" w:rsidRPr="00012BA8" w:rsidTr="00562900">
        <w:trPr>
          <w:trHeight w:hRule="exact" w:val="1336"/>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416A65" w:rsidRDefault="004D7D2D" w:rsidP="00E26605">
            <w:pPr>
              <w:jc w:val="center"/>
              <w:rPr>
                <w:color w:val="000000"/>
              </w:rPr>
            </w:pPr>
            <w:r w:rsidRPr="00416A65">
              <w:rPr>
                <w:color w:val="000000"/>
              </w:rPr>
              <w:t>2</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9B5F08" w:rsidP="0031041E">
            <w:r w:rsidRPr="00416A65">
              <w:t>Процент освоения лимита бюджетных средств на поддержку агропромышленного комплекса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9B5F08" w:rsidP="0031041E">
            <w:pPr>
              <w:jc w:val="center"/>
            </w:pPr>
            <w:r w:rsidRPr="00416A65">
              <w:t>%</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31041E">
            <w:pPr>
              <w:jc w:val="center"/>
              <w:rPr>
                <w:color w:val="000000"/>
              </w:rPr>
            </w:pPr>
            <w:r w:rsidRPr="00416A65">
              <w:rPr>
                <w:color w:val="000000"/>
              </w:rPr>
              <w:t>0,38</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31041E">
            <w:pPr>
              <w:jc w:val="center"/>
              <w:rPr>
                <w:color w:val="000000"/>
              </w:rPr>
            </w:pPr>
            <w:r w:rsidRPr="00416A65">
              <w:rPr>
                <w:color w:val="000000"/>
              </w:rPr>
              <w:t>1,59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31041E">
            <w:pPr>
              <w:jc w:val="center"/>
              <w:rPr>
                <w:color w:val="000000"/>
              </w:rPr>
            </w:pPr>
            <w:r w:rsidRPr="00416A65">
              <w:rPr>
                <w:color w:val="000000"/>
              </w:rPr>
              <w:t>3,18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6,04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7,63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9,22</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12,08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15,05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30,59</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47,83</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62,68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4D7D2D" w:rsidP="0031041E">
            <w:pPr>
              <w:jc w:val="center"/>
              <w:rPr>
                <w:color w:val="000000"/>
              </w:rPr>
            </w:pPr>
            <w:r w:rsidRPr="00416A65">
              <w:rPr>
                <w:color w:val="000000"/>
              </w:rPr>
              <w:t>100,0</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4D7D2D" w:rsidP="009B5F08">
            <w:pPr>
              <w:jc w:val="center"/>
              <w:rPr>
                <w:color w:val="000000"/>
              </w:rPr>
            </w:pPr>
            <w:proofErr w:type="spellStart"/>
            <w:r w:rsidRPr="00416A65">
              <w:rPr>
                <w:color w:val="000000"/>
              </w:rPr>
              <w:t>Кубич</w:t>
            </w:r>
            <w:proofErr w:type="spellEnd"/>
            <w:r w:rsidRPr="00416A65">
              <w:rPr>
                <w:color w:val="000000"/>
              </w:rPr>
              <w:t xml:space="preserve"> А.В.</w:t>
            </w:r>
          </w:p>
        </w:tc>
      </w:tr>
      <w:tr w:rsidR="004D7D2D" w:rsidRPr="00012BA8" w:rsidTr="00562900">
        <w:trPr>
          <w:trHeight w:hRule="exact" w:val="1336"/>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D7D2D" w:rsidRPr="00416A65" w:rsidRDefault="004D7D2D" w:rsidP="00E26605">
            <w:pPr>
              <w:jc w:val="center"/>
              <w:rPr>
                <w:color w:val="000000"/>
              </w:rPr>
            </w:pPr>
            <w:r w:rsidRPr="00416A65">
              <w:rPr>
                <w:color w:val="000000"/>
              </w:rPr>
              <w:t>3</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4D7D2D" w:rsidP="0031041E">
            <w:r w:rsidRPr="00416A65">
              <w:t xml:space="preserve">Производство скота и </w:t>
            </w:r>
            <w:r w:rsidR="00327CD1" w:rsidRPr="00416A65">
              <w:t>птицы на убой в хозяйствах всех категорий (в живом весе)</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pPr>
            <w:r w:rsidRPr="00416A65">
              <w:t>тыс. тонн</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4D7D2D" w:rsidRPr="00416A65" w:rsidRDefault="00327CD1" w:rsidP="0031041E">
            <w:pPr>
              <w:jc w:val="center"/>
              <w:rPr>
                <w:color w:val="000000"/>
              </w:rPr>
            </w:pPr>
            <w:r w:rsidRPr="00416A65">
              <w:rPr>
                <w:color w:val="000000"/>
              </w:rPr>
              <w:t>1,2</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4D7D2D" w:rsidRPr="00416A65" w:rsidRDefault="00327CD1" w:rsidP="0031041E">
            <w:pPr>
              <w:jc w:val="center"/>
              <w:rPr>
                <w:color w:val="000000"/>
              </w:rPr>
            </w:pPr>
            <w:r w:rsidRPr="00416A65">
              <w:rPr>
                <w:color w:val="000000"/>
              </w:rPr>
              <w:t>2,7</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4D7D2D" w:rsidRPr="00416A65" w:rsidRDefault="00327CD1" w:rsidP="0031041E">
            <w:pPr>
              <w:jc w:val="center"/>
              <w:rPr>
                <w:color w:val="000000"/>
              </w:rPr>
            </w:pPr>
            <w:r w:rsidRPr="00416A65">
              <w:rPr>
                <w:color w:val="000000"/>
              </w:rPr>
              <w:t>4,3</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5,9</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7,8</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9,8</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11,4</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13,0</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14,8</w:t>
            </w:r>
          </w:p>
        </w:tc>
        <w:tc>
          <w:tcPr>
            <w:tcW w:w="914"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16,5</w:t>
            </w:r>
          </w:p>
        </w:tc>
        <w:tc>
          <w:tcPr>
            <w:tcW w:w="929"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19,5</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4D7D2D" w:rsidRPr="00416A65" w:rsidRDefault="00327CD1" w:rsidP="0031041E">
            <w:pPr>
              <w:jc w:val="center"/>
              <w:rPr>
                <w:color w:val="000000"/>
              </w:rPr>
            </w:pPr>
            <w:r w:rsidRPr="00416A65">
              <w:rPr>
                <w:color w:val="000000"/>
              </w:rPr>
              <w:t>19,5</w:t>
            </w:r>
          </w:p>
        </w:tc>
        <w:tc>
          <w:tcPr>
            <w:tcW w:w="1700" w:type="dxa"/>
            <w:tcBorders>
              <w:top w:val="single" w:sz="4" w:space="0" w:color="auto"/>
              <w:left w:val="nil"/>
              <w:bottom w:val="single" w:sz="4" w:space="0" w:color="auto"/>
              <w:right w:val="single" w:sz="4" w:space="0" w:color="auto"/>
            </w:tcBorders>
            <w:shd w:val="clear" w:color="000000" w:fill="FFFFFF"/>
            <w:noWrap/>
            <w:vAlign w:val="center"/>
          </w:tcPr>
          <w:p w:rsidR="004D7D2D" w:rsidRPr="00416A65" w:rsidRDefault="00327CD1" w:rsidP="009B5F08">
            <w:pPr>
              <w:jc w:val="center"/>
              <w:rPr>
                <w:color w:val="000000"/>
              </w:rPr>
            </w:pPr>
            <w:r w:rsidRPr="00416A65">
              <w:rPr>
                <w:color w:val="000000"/>
              </w:rPr>
              <w:t>Крамарев Н.А.</w:t>
            </w:r>
          </w:p>
        </w:tc>
      </w:tr>
      <w:tr w:rsidR="00327CD1" w:rsidRPr="00012BA8" w:rsidTr="00562900">
        <w:trPr>
          <w:trHeight w:hRule="exact" w:val="1336"/>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327CD1" w:rsidRPr="00416A65" w:rsidRDefault="00327CD1" w:rsidP="00E26605">
            <w:pPr>
              <w:jc w:val="center"/>
              <w:rPr>
                <w:color w:val="000000"/>
              </w:rPr>
            </w:pPr>
            <w:r w:rsidRPr="00416A65">
              <w:rPr>
                <w:color w:val="000000"/>
              </w:rPr>
              <w:lastRenderedPageBreak/>
              <w:t>4</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r w:rsidRPr="00416A65">
              <w:t>Производство молока в хозяйствах всех категорий</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pPr>
            <w:r w:rsidRPr="00416A65">
              <w:t>тыс. тонн</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327CD1" w:rsidRPr="00416A65" w:rsidRDefault="00327CD1" w:rsidP="0031041E">
            <w:pPr>
              <w:jc w:val="center"/>
              <w:rPr>
                <w:color w:val="000000"/>
              </w:rPr>
            </w:pPr>
            <w:r w:rsidRPr="00416A65">
              <w:rPr>
                <w:color w:val="000000"/>
              </w:rPr>
              <w:t>0,1</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327CD1" w:rsidRPr="00416A65" w:rsidRDefault="00327CD1" w:rsidP="0031041E">
            <w:pPr>
              <w:jc w:val="center"/>
              <w:rPr>
                <w:color w:val="000000"/>
              </w:rPr>
            </w:pPr>
            <w:r w:rsidRPr="00416A65">
              <w:rPr>
                <w:color w:val="000000"/>
              </w:rPr>
              <w:t>0,2</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327CD1" w:rsidRPr="00416A65" w:rsidRDefault="00327CD1" w:rsidP="0031041E">
            <w:pPr>
              <w:jc w:val="center"/>
              <w:rPr>
                <w:color w:val="000000"/>
              </w:rPr>
            </w:pPr>
            <w:r w:rsidRPr="00416A65">
              <w:rPr>
                <w:color w:val="000000"/>
              </w:rPr>
              <w:t>0,4</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0,6</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0,9</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1,1</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1,8</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2,2</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2,4</w:t>
            </w:r>
          </w:p>
        </w:tc>
        <w:tc>
          <w:tcPr>
            <w:tcW w:w="914"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2,6</w:t>
            </w:r>
          </w:p>
        </w:tc>
        <w:tc>
          <w:tcPr>
            <w:tcW w:w="929"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2,8</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3,0</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327CD1" w:rsidRPr="00416A65" w:rsidRDefault="00327CD1" w:rsidP="0031041E">
            <w:pPr>
              <w:jc w:val="center"/>
              <w:rPr>
                <w:color w:val="000000"/>
              </w:rPr>
            </w:pPr>
            <w:r w:rsidRPr="00416A65">
              <w:rPr>
                <w:color w:val="000000"/>
              </w:rPr>
              <w:t>3,0</w:t>
            </w:r>
          </w:p>
        </w:tc>
        <w:tc>
          <w:tcPr>
            <w:tcW w:w="1700" w:type="dxa"/>
            <w:tcBorders>
              <w:top w:val="single" w:sz="4" w:space="0" w:color="auto"/>
              <w:left w:val="nil"/>
              <w:bottom w:val="single" w:sz="4" w:space="0" w:color="auto"/>
              <w:right w:val="single" w:sz="4" w:space="0" w:color="auto"/>
            </w:tcBorders>
            <w:shd w:val="clear" w:color="000000" w:fill="FFFFFF"/>
            <w:noWrap/>
            <w:vAlign w:val="center"/>
          </w:tcPr>
          <w:p w:rsidR="00327CD1" w:rsidRPr="00416A65" w:rsidRDefault="00327CD1" w:rsidP="009B5F08">
            <w:pPr>
              <w:jc w:val="center"/>
              <w:rPr>
                <w:color w:val="000000"/>
              </w:rPr>
            </w:pPr>
            <w:r w:rsidRPr="00416A65">
              <w:rPr>
                <w:color w:val="000000"/>
              </w:rPr>
              <w:t>Крамарев Н.А.</w:t>
            </w:r>
          </w:p>
        </w:tc>
      </w:tr>
      <w:tr w:rsidR="00B52D18" w:rsidRPr="00012BA8" w:rsidTr="00562900">
        <w:trPr>
          <w:trHeight w:val="900"/>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416A65" w:rsidRDefault="00EF1B4D" w:rsidP="00E26605">
            <w:pPr>
              <w:jc w:val="center"/>
              <w:rPr>
                <w:color w:val="000000"/>
              </w:rPr>
            </w:pPr>
            <w:r w:rsidRPr="00416A65">
              <w:rPr>
                <w:color w:val="000000"/>
              </w:rPr>
              <w:t>5</w:t>
            </w:r>
          </w:p>
        </w:tc>
        <w:tc>
          <w:tcPr>
            <w:tcW w:w="2250" w:type="dxa"/>
            <w:tcBorders>
              <w:top w:val="nil"/>
              <w:left w:val="nil"/>
              <w:bottom w:val="single" w:sz="4" w:space="0" w:color="auto"/>
              <w:right w:val="single" w:sz="4" w:space="0" w:color="auto"/>
            </w:tcBorders>
            <w:shd w:val="clear" w:color="000000" w:fill="FFFFFF"/>
            <w:hideMark/>
          </w:tcPr>
          <w:p w:rsidR="0031041E" w:rsidRPr="00416A65" w:rsidRDefault="00E33380" w:rsidP="00141CFB">
            <w:pPr>
              <w:rPr>
                <w:color w:val="000000"/>
              </w:rPr>
            </w:pPr>
            <w:r w:rsidRPr="00416A65">
              <w:rPr>
                <w:color w:val="000000"/>
              </w:rPr>
              <w:t xml:space="preserve">Количество </w:t>
            </w:r>
            <w:r w:rsidR="00141CFB" w:rsidRPr="00416A65">
              <w:rPr>
                <w:color w:val="000000"/>
              </w:rPr>
              <w:t>хозяйствующих субъектов, которые вносят плату за негативное воздействие на окружающую среду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416A65" w:rsidRDefault="00E33380" w:rsidP="0031041E">
            <w:pPr>
              <w:jc w:val="center"/>
            </w:pPr>
            <w:r w:rsidRPr="00416A65">
              <w:t>ед.</w:t>
            </w:r>
          </w:p>
        </w:tc>
        <w:tc>
          <w:tcPr>
            <w:tcW w:w="995"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995"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992"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914"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416A65" w:rsidRDefault="00141CFB" w:rsidP="0031041E">
            <w:pPr>
              <w:jc w:val="center"/>
            </w:pPr>
            <w:r w:rsidRPr="00416A65">
              <w:t>85</w:t>
            </w:r>
          </w:p>
        </w:tc>
        <w:tc>
          <w:tcPr>
            <w:tcW w:w="1700" w:type="dxa"/>
            <w:tcBorders>
              <w:top w:val="nil"/>
              <w:left w:val="nil"/>
              <w:bottom w:val="single" w:sz="4" w:space="0" w:color="auto"/>
              <w:right w:val="single" w:sz="4" w:space="0" w:color="auto"/>
            </w:tcBorders>
            <w:shd w:val="clear" w:color="000000" w:fill="FFFFFF"/>
            <w:noWrap/>
            <w:vAlign w:val="center"/>
            <w:hideMark/>
          </w:tcPr>
          <w:p w:rsidR="0031041E" w:rsidRPr="00416A65" w:rsidRDefault="0031041E" w:rsidP="0031041E">
            <w:pPr>
              <w:jc w:val="center"/>
              <w:rPr>
                <w:color w:val="000000"/>
              </w:rPr>
            </w:pPr>
            <w:r w:rsidRPr="00416A65">
              <w:rPr>
                <w:color w:val="000000"/>
              </w:rPr>
              <w:t>Пискунова Е.И.</w:t>
            </w:r>
          </w:p>
        </w:tc>
      </w:tr>
      <w:tr w:rsidR="00B52D18" w:rsidRPr="00012BA8" w:rsidTr="00562900">
        <w:trPr>
          <w:trHeight w:val="975"/>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416A65" w:rsidRDefault="00EF1B4D" w:rsidP="00E26605">
            <w:pPr>
              <w:jc w:val="center"/>
              <w:rPr>
                <w:color w:val="000000"/>
              </w:rPr>
            </w:pPr>
            <w:r w:rsidRPr="00416A65">
              <w:rPr>
                <w:color w:val="000000"/>
              </w:rPr>
              <w:t>6</w:t>
            </w:r>
          </w:p>
        </w:tc>
        <w:tc>
          <w:tcPr>
            <w:tcW w:w="2250" w:type="dxa"/>
            <w:tcBorders>
              <w:top w:val="single" w:sz="4" w:space="0" w:color="auto"/>
              <w:left w:val="nil"/>
              <w:bottom w:val="single" w:sz="4" w:space="0" w:color="auto"/>
              <w:right w:val="single" w:sz="4" w:space="0" w:color="auto"/>
            </w:tcBorders>
            <w:shd w:val="clear" w:color="000000" w:fill="FFFFFF"/>
            <w:hideMark/>
          </w:tcPr>
          <w:p w:rsidR="0031041E" w:rsidRPr="00416A65" w:rsidRDefault="00E33380" w:rsidP="0031041E">
            <w:pPr>
              <w:rPr>
                <w:color w:val="000000"/>
              </w:rPr>
            </w:pPr>
            <w:r w:rsidRPr="00416A65">
              <w:rPr>
                <w:color w:val="000000"/>
              </w:rPr>
              <w:t>Количество информационных материалов природоохранной направленности,  размещенных на официальном сайте Октябрьского района и в средствах массовой информации</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31041E" w:rsidP="0031041E">
            <w:pPr>
              <w:jc w:val="center"/>
            </w:pPr>
            <w:r w:rsidRPr="00416A65">
              <w:t>ед.</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2</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10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20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31</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40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45</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55</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65</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75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2D3E8C" w:rsidP="0031041E">
            <w:pPr>
              <w:jc w:val="center"/>
              <w:rPr>
                <w:color w:val="000000"/>
              </w:rPr>
            </w:pPr>
            <w:r w:rsidRPr="00416A65">
              <w:rPr>
                <w:color w:val="000000"/>
              </w:rPr>
              <w:t>100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416A65" w:rsidRDefault="00E33380" w:rsidP="0031041E">
            <w:pPr>
              <w:jc w:val="center"/>
              <w:rPr>
                <w:color w:val="000000"/>
              </w:rPr>
            </w:pPr>
            <w:r w:rsidRPr="00416A65">
              <w:rPr>
                <w:color w:val="000000"/>
              </w:rPr>
              <w:t>100</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416A65" w:rsidRDefault="0031041E" w:rsidP="0031041E">
            <w:pPr>
              <w:jc w:val="center"/>
              <w:rPr>
                <w:color w:val="000000"/>
              </w:rPr>
            </w:pPr>
            <w:r w:rsidRPr="00416A65">
              <w:rPr>
                <w:color w:val="000000"/>
              </w:rPr>
              <w:t>Пискунова Е.И.</w:t>
            </w:r>
          </w:p>
        </w:tc>
      </w:tr>
      <w:tr w:rsidR="0031041E" w:rsidRPr="00012BA8" w:rsidTr="00562900">
        <w:trPr>
          <w:trHeight w:val="405"/>
        </w:trPr>
        <w:tc>
          <w:tcPr>
            <w:tcW w:w="16443" w:type="dxa"/>
            <w:gridSpan w:val="17"/>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1041E" w:rsidRPr="00012BA8" w:rsidRDefault="0047126F" w:rsidP="0047126F">
            <w:pPr>
              <w:jc w:val="center"/>
              <w:rPr>
                <w:b/>
                <w:bCs/>
                <w:color w:val="000000"/>
              </w:rPr>
            </w:pPr>
            <w:r w:rsidRPr="00012BA8">
              <w:rPr>
                <w:b/>
                <w:bCs/>
                <w:color w:val="000000"/>
              </w:rPr>
              <w:t>З</w:t>
            </w:r>
            <w:r w:rsidR="0031041E" w:rsidRPr="00012BA8">
              <w:rPr>
                <w:b/>
                <w:bCs/>
                <w:color w:val="000000"/>
              </w:rPr>
              <w:t xml:space="preserve">аместитель Главы Администрации района </w:t>
            </w:r>
            <w:proofErr w:type="spellStart"/>
            <w:r w:rsidR="009B5F08" w:rsidRPr="00012BA8">
              <w:rPr>
                <w:b/>
                <w:bCs/>
                <w:color w:val="000000"/>
              </w:rPr>
              <w:t>Палько</w:t>
            </w:r>
            <w:proofErr w:type="spellEnd"/>
            <w:r w:rsidR="009B5F08" w:rsidRPr="00012BA8">
              <w:rPr>
                <w:b/>
                <w:bCs/>
                <w:color w:val="000000"/>
              </w:rPr>
              <w:t xml:space="preserve"> А.В.</w:t>
            </w:r>
          </w:p>
        </w:tc>
      </w:tr>
      <w:tr w:rsidR="00B52D18" w:rsidRPr="00012BA8" w:rsidTr="00562900">
        <w:trPr>
          <w:trHeight w:val="9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416A65" w:rsidRDefault="00EF1B4D" w:rsidP="00D81A0A">
            <w:pPr>
              <w:jc w:val="center"/>
              <w:rPr>
                <w:color w:val="000000"/>
              </w:rPr>
            </w:pPr>
            <w:r w:rsidRPr="00416A65">
              <w:rPr>
                <w:color w:val="000000"/>
              </w:rPr>
              <w:t>1</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416A65" w:rsidRDefault="001D4A76" w:rsidP="0031041E">
            <w:r w:rsidRPr="00416A65">
              <w:t>Количество семей, улучшивших жилищные условия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416A65" w:rsidRDefault="001D4A76" w:rsidP="0031041E">
            <w:pPr>
              <w:jc w:val="center"/>
            </w:pPr>
            <w:r w:rsidRPr="00416A65">
              <w:t>семей</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1D4A76">
            <w:pPr>
              <w:jc w:val="center"/>
              <w:rPr>
                <w:color w:val="000000"/>
              </w:rPr>
            </w:pPr>
            <w:r w:rsidRPr="00416A65">
              <w:rPr>
                <w:color w:val="000000"/>
              </w:rPr>
              <w:t>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E23C89" w:rsidP="00EA08BF">
            <w:pPr>
              <w:jc w:val="center"/>
              <w:rPr>
                <w:color w:val="000000"/>
              </w:rPr>
            </w:pPr>
            <w:r>
              <w:rPr>
                <w:color w:val="000000"/>
              </w:rPr>
              <w:t>13</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E23C89" w:rsidP="00EA08BF">
            <w:pPr>
              <w:jc w:val="center"/>
              <w:rPr>
                <w:color w:val="000000"/>
              </w:rPr>
            </w:pPr>
            <w:r>
              <w:rPr>
                <w:color w:val="000000"/>
              </w:rPr>
              <w:t>13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13</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416A65" w:rsidRDefault="001D4A76" w:rsidP="0031041E">
            <w:pPr>
              <w:jc w:val="center"/>
            </w:pPr>
            <w:r w:rsidRPr="00416A65">
              <w:t>13</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1D4A76" w:rsidP="0031041E">
            <w:pPr>
              <w:jc w:val="center"/>
              <w:rPr>
                <w:color w:val="000000"/>
              </w:rPr>
            </w:pPr>
            <w:proofErr w:type="spellStart"/>
            <w:r w:rsidRPr="00416A65">
              <w:rPr>
                <w:color w:val="000000"/>
              </w:rPr>
              <w:t>Шаповалова</w:t>
            </w:r>
            <w:proofErr w:type="spellEnd"/>
            <w:r w:rsidRPr="00416A65">
              <w:rPr>
                <w:color w:val="000000"/>
              </w:rPr>
              <w:t xml:space="preserve"> С.Н.</w:t>
            </w:r>
          </w:p>
        </w:tc>
      </w:tr>
      <w:tr w:rsidR="00B52D18" w:rsidRPr="00012BA8" w:rsidTr="00562900">
        <w:trPr>
          <w:trHeight w:val="324"/>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416A65" w:rsidRDefault="00EF1B4D" w:rsidP="00D81A0A">
            <w:pPr>
              <w:jc w:val="center"/>
              <w:rPr>
                <w:color w:val="000000"/>
              </w:rPr>
            </w:pPr>
            <w:r w:rsidRPr="00416A65">
              <w:rPr>
                <w:color w:val="000000"/>
              </w:rPr>
              <w:t>2</w:t>
            </w:r>
          </w:p>
        </w:tc>
        <w:tc>
          <w:tcPr>
            <w:tcW w:w="2250" w:type="dxa"/>
            <w:tcBorders>
              <w:top w:val="nil"/>
              <w:left w:val="nil"/>
              <w:bottom w:val="single" w:sz="4" w:space="0" w:color="auto"/>
              <w:right w:val="single" w:sz="4" w:space="0" w:color="auto"/>
            </w:tcBorders>
            <w:shd w:val="clear" w:color="000000" w:fill="FFFFFF"/>
            <w:vAlign w:val="center"/>
            <w:hideMark/>
          </w:tcPr>
          <w:p w:rsidR="00EA08BF" w:rsidRPr="00416A65" w:rsidRDefault="000C6EDD" w:rsidP="0031041E">
            <w:r w:rsidRPr="00416A65">
              <w:t xml:space="preserve">Количество детей-сирот и детей, оставшихся без попечения родителей, лиц из их числа, подлежащих </w:t>
            </w:r>
            <w:r w:rsidRPr="00416A65">
              <w:lastRenderedPageBreak/>
              <w:t>обеспечению жильем</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416A65" w:rsidRDefault="00187D65" w:rsidP="0031041E">
            <w:pPr>
              <w:jc w:val="center"/>
            </w:pPr>
            <w:r w:rsidRPr="00416A65">
              <w:lastRenderedPageBreak/>
              <w:t>чел.</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pPr>
            <w:r w:rsidRPr="00416A65">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pPr>
            <w:r w:rsidRPr="00416A65">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pPr>
            <w:r w:rsidRPr="00416A65">
              <w:t>0</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pPr>
            <w:r w:rsidRPr="00416A65">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pPr>
            <w:r w:rsidRPr="00416A65">
              <w:t>0</w:t>
            </w:r>
          </w:p>
        </w:tc>
        <w:tc>
          <w:tcPr>
            <w:tcW w:w="992"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pPr>
            <w:r w:rsidRPr="00416A65">
              <w:t>0</w:t>
            </w:r>
          </w:p>
        </w:tc>
        <w:tc>
          <w:tcPr>
            <w:tcW w:w="914" w:type="dxa"/>
            <w:tcBorders>
              <w:top w:val="nil"/>
              <w:left w:val="nil"/>
              <w:bottom w:val="single" w:sz="4" w:space="0" w:color="auto"/>
              <w:right w:val="single" w:sz="4" w:space="0" w:color="auto"/>
            </w:tcBorders>
            <w:shd w:val="clear" w:color="000000" w:fill="FFFFFF"/>
            <w:noWrap/>
            <w:vAlign w:val="center"/>
            <w:hideMark/>
          </w:tcPr>
          <w:p w:rsidR="00EA08BF" w:rsidRPr="00416A65" w:rsidRDefault="00E23C89" w:rsidP="00EA08BF">
            <w:pPr>
              <w:jc w:val="center"/>
            </w:pPr>
            <w:r>
              <w:t>40,0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416A65" w:rsidRDefault="00E23C89" w:rsidP="00EA08BF">
            <w:pPr>
              <w:jc w:val="center"/>
            </w:pPr>
            <w:r>
              <w:t>40,0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416A65" w:rsidRDefault="00F103FD" w:rsidP="00EA08BF">
            <w:pPr>
              <w:jc w:val="center"/>
              <w:rPr>
                <w:color w:val="000000"/>
              </w:rPr>
            </w:pPr>
            <w:r w:rsidRPr="00416A65">
              <w:rPr>
                <w:color w:val="000000"/>
              </w:rPr>
              <w:t>40,0</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416A65" w:rsidRDefault="00187D65" w:rsidP="0031041E">
            <w:pPr>
              <w:jc w:val="center"/>
            </w:pPr>
            <w:r w:rsidRPr="00416A65">
              <w:t>40,0</w:t>
            </w:r>
          </w:p>
        </w:tc>
        <w:tc>
          <w:tcPr>
            <w:tcW w:w="1700" w:type="dxa"/>
            <w:tcBorders>
              <w:top w:val="nil"/>
              <w:left w:val="nil"/>
              <w:bottom w:val="single" w:sz="4" w:space="0" w:color="auto"/>
              <w:right w:val="single" w:sz="4" w:space="0" w:color="auto"/>
            </w:tcBorders>
            <w:shd w:val="clear" w:color="000000" w:fill="FFFFFF"/>
            <w:noWrap/>
            <w:vAlign w:val="center"/>
            <w:hideMark/>
          </w:tcPr>
          <w:p w:rsidR="00EA08BF" w:rsidRPr="00416A65" w:rsidRDefault="00284BBF" w:rsidP="0031041E">
            <w:pPr>
              <w:jc w:val="center"/>
              <w:rPr>
                <w:color w:val="000000"/>
              </w:rPr>
            </w:pPr>
            <w:proofErr w:type="spellStart"/>
            <w:r w:rsidRPr="00416A65">
              <w:rPr>
                <w:color w:val="000000"/>
              </w:rPr>
              <w:t>Шаповалова</w:t>
            </w:r>
            <w:proofErr w:type="spellEnd"/>
            <w:r w:rsidRPr="00416A65">
              <w:rPr>
                <w:color w:val="000000"/>
              </w:rPr>
              <w:t xml:space="preserve"> С.Н.</w:t>
            </w:r>
          </w:p>
        </w:tc>
      </w:tr>
      <w:tr w:rsidR="00B52D18" w:rsidRPr="00012BA8" w:rsidTr="00562900">
        <w:trPr>
          <w:trHeight w:val="1200"/>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3A1AC3" w:rsidRPr="00416A65" w:rsidRDefault="00416A65" w:rsidP="009F5181">
            <w:pPr>
              <w:jc w:val="center"/>
              <w:rPr>
                <w:color w:val="000000"/>
              </w:rPr>
            </w:pPr>
            <w:r w:rsidRPr="00416A65">
              <w:rPr>
                <w:color w:val="000000"/>
              </w:rPr>
              <w:lastRenderedPageBreak/>
              <w:t>3</w:t>
            </w:r>
          </w:p>
        </w:tc>
        <w:tc>
          <w:tcPr>
            <w:tcW w:w="2250" w:type="dxa"/>
            <w:tcBorders>
              <w:top w:val="nil"/>
              <w:left w:val="nil"/>
              <w:bottom w:val="single" w:sz="4" w:space="0" w:color="auto"/>
              <w:right w:val="single" w:sz="4" w:space="0" w:color="auto"/>
            </w:tcBorders>
            <w:shd w:val="clear" w:color="000000" w:fill="FFFFFF"/>
            <w:vAlign w:val="center"/>
          </w:tcPr>
          <w:p w:rsidR="003A1AC3" w:rsidRPr="00416A65" w:rsidRDefault="003A1AC3" w:rsidP="0031041E">
            <w:r w:rsidRPr="00416A65">
              <w:t>Количество километров построенных (реконструированных), капитально отремонтированных дорог</w:t>
            </w:r>
          </w:p>
        </w:tc>
        <w:tc>
          <w:tcPr>
            <w:tcW w:w="709" w:type="dxa"/>
            <w:tcBorders>
              <w:top w:val="nil"/>
              <w:left w:val="nil"/>
              <w:bottom w:val="single" w:sz="4" w:space="0" w:color="auto"/>
              <w:right w:val="single" w:sz="4" w:space="0" w:color="auto"/>
            </w:tcBorders>
            <w:shd w:val="clear" w:color="000000" w:fill="FFFFFF"/>
            <w:vAlign w:val="center"/>
          </w:tcPr>
          <w:p w:rsidR="003A1AC3" w:rsidRPr="00416A65" w:rsidRDefault="003A1AC3" w:rsidP="0031041E">
            <w:pPr>
              <w:jc w:val="center"/>
            </w:pPr>
            <w:r w:rsidRPr="00416A65">
              <w:t>км</w:t>
            </w:r>
          </w:p>
        </w:tc>
        <w:tc>
          <w:tcPr>
            <w:tcW w:w="995"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0</w:t>
            </w:r>
          </w:p>
        </w:tc>
        <w:tc>
          <w:tcPr>
            <w:tcW w:w="995"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0</w:t>
            </w:r>
          </w:p>
        </w:tc>
        <w:tc>
          <w:tcPr>
            <w:tcW w:w="709"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1,9</w:t>
            </w:r>
          </w:p>
        </w:tc>
        <w:tc>
          <w:tcPr>
            <w:tcW w:w="992"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3,5</w:t>
            </w:r>
          </w:p>
        </w:tc>
        <w:tc>
          <w:tcPr>
            <w:tcW w:w="914"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4,5</w:t>
            </w:r>
          </w:p>
        </w:tc>
        <w:tc>
          <w:tcPr>
            <w:tcW w:w="929"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6,5</w:t>
            </w:r>
          </w:p>
        </w:tc>
        <w:tc>
          <w:tcPr>
            <w:tcW w:w="850"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10,3</w:t>
            </w:r>
          </w:p>
        </w:tc>
        <w:tc>
          <w:tcPr>
            <w:tcW w:w="709" w:type="dxa"/>
            <w:tcBorders>
              <w:top w:val="nil"/>
              <w:left w:val="nil"/>
              <w:bottom w:val="single" w:sz="4" w:space="0" w:color="auto"/>
              <w:right w:val="nil"/>
            </w:tcBorders>
            <w:shd w:val="clear" w:color="000000" w:fill="FFFFFF"/>
            <w:vAlign w:val="center"/>
          </w:tcPr>
          <w:p w:rsidR="003A1AC3" w:rsidRPr="00416A65" w:rsidRDefault="003A1AC3" w:rsidP="0031041E">
            <w:pPr>
              <w:jc w:val="center"/>
            </w:pPr>
            <w:r w:rsidRPr="00416A65">
              <w:t>10,3</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3A1AC3" w:rsidRPr="00416A65" w:rsidRDefault="003A1AC3" w:rsidP="0031041E">
            <w:pPr>
              <w:jc w:val="center"/>
              <w:rPr>
                <w:color w:val="000000"/>
              </w:rPr>
            </w:pPr>
            <w:r w:rsidRPr="00416A65">
              <w:rPr>
                <w:color w:val="000000"/>
              </w:rPr>
              <w:t>Сухорукова С.С.</w:t>
            </w:r>
          </w:p>
        </w:tc>
      </w:tr>
      <w:tr w:rsidR="00B52D18" w:rsidRPr="00012BA8" w:rsidTr="00562900">
        <w:trPr>
          <w:trHeight w:val="970"/>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3A1AC3" w:rsidRPr="00416A65" w:rsidRDefault="00416A65" w:rsidP="009F5181">
            <w:pPr>
              <w:jc w:val="center"/>
              <w:rPr>
                <w:color w:val="000000"/>
              </w:rPr>
            </w:pPr>
            <w:r w:rsidRPr="00416A65">
              <w:rPr>
                <w:color w:val="000000"/>
              </w:rPr>
              <w:t>4</w:t>
            </w:r>
          </w:p>
        </w:tc>
        <w:tc>
          <w:tcPr>
            <w:tcW w:w="2250" w:type="dxa"/>
            <w:tcBorders>
              <w:top w:val="nil"/>
              <w:left w:val="nil"/>
              <w:bottom w:val="single" w:sz="4" w:space="0" w:color="auto"/>
              <w:right w:val="single" w:sz="4" w:space="0" w:color="auto"/>
            </w:tcBorders>
            <w:shd w:val="clear" w:color="000000" w:fill="FFFFFF"/>
            <w:vAlign w:val="center"/>
          </w:tcPr>
          <w:p w:rsidR="003A1AC3" w:rsidRPr="00416A65" w:rsidRDefault="003A1AC3" w:rsidP="0031041E">
            <w:r w:rsidRPr="00416A65">
              <w:t>Смертность в результате дорожно-транспортных происшествий</w:t>
            </w:r>
          </w:p>
        </w:tc>
        <w:tc>
          <w:tcPr>
            <w:tcW w:w="709" w:type="dxa"/>
            <w:tcBorders>
              <w:top w:val="nil"/>
              <w:left w:val="nil"/>
              <w:bottom w:val="single" w:sz="4" w:space="0" w:color="auto"/>
              <w:right w:val="single" w:sz="4" w:space="0" w:color="auto"/>
            </w:tcBorders>
            <w:shd w:val="clear" w:color="000000" w:fill="FFFFFF"/>
            <w:vAlign w:val="center"/>
          </w:tcPr>
          <w:p w:rsidR="003A1AC3" w:rsidRPr="00416A65" w:rsidRDefault="003A1AC3" w:rsidP="0031041E">
            <w:pPr>
              <w:jc w:val="center"/>
            </w:pPr>
            <w:r w:rsidRPr="00416A65">
              <w:t>чел.</w:t>
            </w:r>
          </w:p>
        </w:tc>
        <w:tc>
          <w:tcPr>
            <w:tcW w:w="995"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1</w:t>
            </w:r>
          </w:p>
        </w:tc>
        <w:tc>
          <w:tcPr>
            <w:tcW w:w="995"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2</w:t>
            </w:r>
          </w:p>
        </w:tc>
        <w:tc>
          <w:tcPr>
            <w:tcW w:w="851"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3</w:t>
            </w:r>
          </w:p>
        </w:tc>
        <w:tc>
          <w:tcPr>
            <w:tcW w:w="850"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3</w:t>
            </w:r>
          </w:p>
        </w:tc>
        <w:tc>
          <w:tcPr>
            <w:tcW w:w="851"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3</w:t>
            </w:r>
          </w:p>
        </w:tc>
        <w:tc>
          <w:tcPr>
            <w:tcW w:w="850"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4</w:t>
            </w:r>
          </w:p>
        </w:tc>
        <w:tc>
          <w:tcPr>
            <w:tcW w:w="709"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4</w:t>
            </w:r>
          </w:p>
        </w:tc>
        <w:tc>
          <w:tcPr>
            <w:tcW w:w="851"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4</w:t>
            </w:r>
          </w:p>
        </w:tc>
        <w:tc>
          <w:tcPr>
            <w:tcW w:w="992"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5</w:t>
            </w:r>
          </w:p>
        </w:tc>
        <w:tc>
          <w:tcPr>
            <w:tcW w:w="914"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5</w:t>
            </w:r>
          </w:p>
        </w:tc>
        <w:tc>
          <w:tcPr>
            <w:tcW w:w="929"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6</w:t>
            </w:r>
          </w:p>
        </w:tc>
        <w:tc>
          <w:tcPr>
            <w:tcW w:w="850" w:type="dxa"/>
            <w:tcBorders>
              <w:top w:val="nil"/>
              <w:left w:val="nil"/>
              <w:bottom w:val="single" w:sz="4" w:space="0" w:color="auto"/>
              <w:right w:val="single" w:sz="4" w:space="0" w:color="auto"/>
            </w:tcBorders>
            <w:shd w:val="clear" w:color="000000" w:fill="FFFFFF"/>
            <w:noWrap/>
            <w:vAlign w:val="center"/>
          </w:tcPr>
          <w:p w:rsidR="003A1AC3" w:rsidRPr="00416A65" w:rsidRDefault="00F8095F" w:rsidP="0031041E">
            <w:pPr>
              <w:jc w:val="center"/>
              <w:rPr>
                <w:color w:val="000000"/>
              </w:rPr>
            </w:pPr>
            <w:r w:rsidRPr="00416A65">
              <w:rPr>
                <w:color w:val="000000"/>
              </w:rPr>
              <w:t>6</w:t>
            </w:r>
          </w:p>
        </w:tc>
        <w:tc>
          <w:tcPr>
            <w:tcW w:w="709" w:type="dxa"/>
            <w:tcBorders>
              <w:top w:val="nil"/>
              <w:left w:val="nil"/>
              <w:bottom w:val="single" w:sz="4" w:space="0" w:color="auto"/>
              <w:right w:val="nil"/>
            </w:tcBorders>
            <w:shd w:val="clear" w:color="000000" w:fill="FFFFFF"/>
            <w:vAlign w:val="center"/>
          </w:tcPr>
          <w:p w:rsidR="003A1AC3" w:rsidRPr="00416A65" w:rsidRDefault="003A1AC3" w:rsidP="0031041E">
            <w:pPr>
              <w:jc w:val="center"/>
            </w:pPr>
            <w:r w:rsidRPr="00416A65">
              <w:t>6</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3A1AC3" w:rsidRPr="00416A65" w:rsidRDefault="003A1AC3" w:rsidP="0031041E">
            <w:pPr>
              <w:jc w:val="center"/>
              <w:rPr>
                <w:color w:val="000000"/>
              </w:rPr>
            </w:pPr>
            <w:r w:rsidRPr="00416A65">
              <w:rPr>
                <w:color w:val="000000"/>
              </w:rPr>
              <w:t>Сухорукова С.С.</w:t>
            </w:r>
          </w:p>
        </w:tc>
      </w:tr>
      <w:tr w:rsidR="00B52D18" w:rsidRPr="00F8095F" w:rsidTr="00562900">
        <w:trPr>
          <w:trHeight w:val="983"/>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045CE6" w:rsidRPr="00416A65" w:rsidRDefault="00416A65" w:rsidP="009F5181">
            <w:pPr>
              <w:jc w:val="center"/>
              <w:rPr>
                <w:color w:val="000000"/>
              </w:rPr>
            </w:pPr>
            <w:r w:rsidRPr="00416A65">
              <w:rPr>
                <w:color w:val="000000"/>
              </w:rPr>
              <w:t>5</w:t>
            </w:r>
          </w:p>
        </w:tc>
        <w:tc>
          <w:tcPr>
            <w:tcW w:w="2250" w:type="dxa"/>
            <w:tcBorders>
              <w:top w:val="nil"/>
              <w:left w:val="nil"/>
              <w:bottom w:val="single" w:sz="4" w:space="0" w:color="auto"/>
              <w:right w:val="single" w:sz="4" w:space="0" w:color="auto"/>
            </w:tcBorders>
            <w:shd w:val="clear" w:color="000000" w:fill="FFFFFF"/>
            <w:vAlign w:val="center"/>
          </w:tcPr>
          <w:p w:rsidR="00045CE6" w:rsidRPr="00416A65" w:rsidRDefault="00045CE6" w:rsidP="0031041E">
            <w:r w:rsidRPr="00416A65">
              <w:t>Доля граждан, принявших участие в решении вопросов городской среды</w:t>
            </w:r>
          </w:p>
        </w:tc>
        <w:tc>
          <w:tcPr>
            <w:tcW w:w="709" w:type="dxa"/>
            <w:tcBorders>
              <w:top w:val="nil"/>
              <w:left w:val="nil"/>
              <w:bottom w:val="single" w:sz="4" w:space="0" w:color="auto"/>
              <w:right w:val="single" w:sz="4" w:space="0" w:color="auto"/>
            </w:tcBorders>
            <w:shd w:val="clear" w:color="000000" w:fill="FFFFFF"/>
            <w:vAlign w:val="center"/>
          </w:tcPr>
          <w:p w:rsidR="00045CE6" w:rsidRPr="00416A65" w:rsidRDefault="00045CE6" w:rsidP="0031041E">
            <w:pPr>
              <w:jc w:val="center"/>
            </w:pPr>
            <w:r w:rsidRPr="00416A65">
              <w:t>%</w:t>
            </w:r>
          </w:p>
        </w:tc>
        <w:tc>
          <w:tcPr>
            <w:tcW w:w="995"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995"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709"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0</w:t>
            </w:r>
          </w:p>
        </w:tc>
        <w:tc>
          <w:tcPr>
            <w:tcW w:w="992"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26</w:t>
            </w:r>
          </w:p>
        </w:tc>
        <w:tc>
          <w:tcPr>
            <w:tcW w:w="914"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26</w:t>
            </w:r>
          </w:p>
        </w:tc>
        <w:tc>
          <w:tcPr>
            <w:tcW w:w="929"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26</w:t>
            </w:r>
          </w:p>
        </w:tc>
        <w:tc>
          <w:tcPr>
            <w:tcW w:w="850"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26</w:t>
            </w:r>
          </w:p>
        </w:tc>
        <w:tc>
          <w:tcPr>
            <w:tcW w:w="709" w:type="dxa"/>
            <w:tcBorders>
              <w:top w:val="nil"/>
              <w:left w:val="nil"/>
              <w:bottom w:val="single" w:sz="4" w:space="0" w:color="auto"/>
              <w:right w:val="nil"/>
            </w:tcBorders>
            <w:shd w:val="clear" w:color="000000" w:fill="FFFFFF"/>
            <w:vAlign w:val="center"/>
          </w:tcPr>
          <w:p w:rsidR="00045CE6" w:rsidRPr="00416A65" w:rsidRDefault="00045CE6" w:rsidP="0031041E">
            <w:pPr>
              <w:jc w:val="center"/>
            </w:pPr>
            <w:r w:rsidRPr="00416A65">
              <w:t>26</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045CE6" w:rsidRPr="00416A65" w:rsidRDefault="00045CE6" w:rsidP="0031041E">
            <w:pPr>
              <w:jc w:val="center"/>
              <w:rPr>
                <w:color w:val="000000"/>
              </w:rPr>
            </w:pPr>
            <w:r w:rsidRPr="00416A65">
              <w:rPr>
                <w:color w:val="000000"/>
              </w:rPr>
              <w:t>Сухорукова С.С.</w:t>
            </w:r>
          </w:p>
        </w:tc>
      </w:tr>
      <w:tr w:rsidR="00B52D18" w:rsidRPr="00012BA8" w:rsidTr="00562900">
        <w:trPr>
          <w:trHeight w:val="984"/>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045CE6" w:rsidRPr="00416A65" w:rsidRDefault="00416A65" w:rsidP="009F5181">
            <w:pPr>
              <w:jc w:val="center"/>
              <w:rPr>
                <w:color w:val="000000"/>
              </w:rPr>
            </w:pPr>
            <w:r w:rsidRPr="00416A65">
              <w:rPr>
                <w:color w:val="000000"/>
              </w:rPr>
              <w:t>6</w:t>
            </w:r>
          </w:p>
        </w:tc>
        <w:tc>
          <w:tcPr>
            <w:tcW w:w="2250" w:type="dxa"/>
            <w:tcBorders>
              <w:top w:val="nil"/>
              <w:left w:val="nil"/>
              <w:bottom w:val="single" w:sz="4" w:space="0" w:color="auto"/>
              <w:right w:val="single" w:sz="4" w:space="0" w:color="auto"/>
            </w:tcBorders>
            <w:shd w:val="clear" w:color="000000" w:fill="FFFFFF"/>
            <w:vAlign w:val="center"/>
          </w:tcPr>
          <w:p w:rsidR="00045CE6" w:rsidRPr="00416A65" w:rsidRDefault="00045CE6" w:rsidP="0031041E">
            <w:r w:rsidRPr="00416A65">
              <w:t>Количество благоустроенных общественных территорий</w:t>
            </w:r>
          </w:p>
        </w:tc>
        <w:tc>
          <w:tcPr>
            <w:tcW w:w="709" w:type="dxa"/>
            <w:tcBorders>
              <w:top w:val="nil"/>
              <w:left w:val="nil"/>
              <w:bottom w:val="single" w:sz="4" w:space="0" w:color="auto"/>
              <w:right w:val="single" w:sz="4" w:space="0" w:color="auto"/>
            </w:tcBorders>
            <w:shd w:val="clear" w:color="000000" w:fill="FFFFFF"/>
            <w:vAlign w:val="center"/>
          </w:tcPr>
          <w:p w:rsidR="00045CE6" w:rsidRPr="00416A65" w:rsidRDefault="00045CE6" w:rsidP="0031041E">
            <w:pPr>
              <w:jc w:val="center"/>
            </w:pPr>
            <w:r w:rsidRPr="00416A65">
              <w:t>%</w:t>
            </w:r>
          </w:p>
        </w:tc>
        <w:tc>
          <w:tcPr>
            <w:tcW w:w="995"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995"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851"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850"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851"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850"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709"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851"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992"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914"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929"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6</w:t>
            </w:r>
          </w:p>
        </w:tc>
        <w:tc>
          <w:tcPr>
            <w:tcW w:w="850" w:type="dxa"/>
            <w:tcBorders>
              <w:top w:val="nil"/>
              <w:left w:val="nil"/>
              <w:bottom w:val="single" w:sz="4" w:space="0" w:color="auto"/>
              <w:right w:val="single" w:sz="4" w:space="0" w:color="auto"/>
            </w:tcBorders>
            <w:shd w:val="clear" w:color="000000" w:fill="FFFFFF"/>
            <w:noWrap/>
            <w:vAlign w:val="center"/>
          </w:tcPr>
          <w:p w:rsidR="00045CE6" w:rsidRPr="00416A65" w:rsidRDefault="00F8095F" w:rsidP="0031041E">
            <w:pPr>
              <w:jc w:val="center"/>
              <w:rPr>
                <w:color w:val="000000"/>
              </w:rPr>
            </w:pPr>
            <w:r w:rsidRPr="00416A65">
              <w:rPr>
                <w:color w:val="000000"/>
              </w:rPr>
              <w:t>7</w:t>
            </w:r>
          </w:p>
        </w:tc>
        <w:tc>
          <w:tcPr>
            <w:tcW w:w="709" w:type="dxa"/>
            <w:tcBorders>
              <w:top w:val="nil"/>
              <w:left w:val="nil"/>
              <w:bottom w:val="single" w:sz="4" w:space="0" w:color="auto"/>
              <w:right w:val="nil"/>
            </w:tcBorders>
            <w:shd w:val="clear" w:color="000000" w:fill="FFFFFF"/>
            <w:vAlign w:val="center"/>
          </w:tcPr>
          <w:p w:rsidR="00045CE6" w:rsidRPr="00416A65" w:rsidRDefault="00045CE6" w:rsidP="0031041E">
            <w:pPr>
              <w:jc w:val="center"/>
            </w:pPr>
            <w:r w:rsidRPr="00416A65">
              <w:t>7</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045CE6" w:rsidRPr="00416A65" w:rsidRDefault="00045CE6" w:rsidP="0031041E">
            <w:pPr>
              <w:jc w:val="center"/>
              <w:rPr>
                <w:color w:val="000000"/>
              </w:rPr>
            </w:pPr>
            <w:r w:rsidRPr="00416A65">
              <w:rPr>
                <w:color w:val="000000"/>
              </w:rPr>
              <w:t>Сухорукова С.С.</w:t>
            </w:r>
          </w:p>
        </w:tc>
      </w:tr>
      <w:tr w:rsidR="00B52D18" w:rsidRPr="00012BA8" w:rsidTr="00562900">
        <w:trPr>
          <w:trHeight w:val="1200"/>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B61929" w:rsidRPr="00E272BD" w:rsidRDefault="00C0253A" w:rsidP="00F8095F">
            <w:pPr>
              <w:jc w:val="center"/>
              <w:rPr>
                <w:color w:val="000000"/>
              </w:rPr>
            </w:pPr>
            <w:r>
              <w:rPr>
                <w:color w:val="000000"/>
              </w:rPr>
              <w:t>7</w:t>
            </w:r>
          </w:p>
        </w:tc>
        <w:tc>
          <w:tcPr>
            <w:tcW w:w="2250" w:type="dxa"/>
            <w:tcBorders>
              <w:top w:val="nil"/>
              <w:left w:val="nil"/>
              <w:bottom w:val="single" w:sz="4" w:space="0" w:color="auto"/>
              <w:right w:val="single" w:sz="4" w:space="0" w:color="auto"/>
            </w:tcBorders>
            <w:shd w:val="clear" w:color="000000" w:fill="FFFFFF"/>
            <w:vAlign w:val="center"/>
          </w:tcPr>
          <w:p w:rsidR="00B61929" w:rsidRPr="00E272BD" w:rsidRDefault="00B61929" w:rsidP="0031041E">
            <w:r w:rsidRPr="00E272BD">
              <w:t>Объем топливно-энергетических ресурсов, потребленный  муниципальными учреждениями Октябрьского района</w:t>
            </w:r>
          </w:p>
        </w:tc>
        <w:tc>
          <w:tcPr>
            <w:tcW w:w="709" w:type="dxa"/>
            <w:tcBorders>
              <w:top w:val="nil"/>
              <w:left w:val="nil"/>
              <w:bottom w:val="single" w:sz="4" w:space="0" w:color="auto"/>
              <w:right w:val="single" w:sz="4" w:space="0" w:color="auto"/>
            </w:tcBorders>
            <w:shd w:val="clear" w:color="000000" w:fill="FFFFFF"/>
            <w:vAlign w:val="center"/>
          </w:tcPr>
          <w:p w:rsidR="00B61929" w:rsidRPr="00E272BD" w:rsidRDefault="00B61929" w:rsidP="0031041E">
            <w:pPr>
              <w:jc w:val="center"/>
            </w:pPr>
            <w:r w:rsidRPr="00E272BD">
              <w:t>Т.У.Т</w:t>
            </w:r>
          </w:p>
        </w:tc>
        <w:tc>
          <w:tcPr>
            <w:tcW w:w="995"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5177</w:t>
            </w:r>
          </w:p>
        </w:tc>
        <w:tc>
          <w:tcPr>
            <w:tcW w:w="995"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5177</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5177</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5177</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2700</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2700</w:t>
            </w:r>
          </w:p>
        </w:tc>
        <w:tc>
          <w:tcPr>
            <w:tcW w:w="709"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2700</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2700</w:t>
            </w:r>
          </w:p>
        </w:tc>
        <w:tc>
          <w:tcPr>
            <w:tcW w:w="992"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2700</w:t>
            </w:r>
          </w:p>
        </w:tc>
        <w:tc>
          <w:tcPr>
            <w:tcW w:w="914"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3400</w:t>
            </w:r>
          </w:p>
        </w:tc>
        <w:tc>
          <w:tcPr>
            <w:tcW w:w="929"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3400</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5A1790" w:rsidP="0031041E">
            <w:pPr>
              <w:jc w:val="center"/>
              <w:rPr>
                <w:color w:val="000000"/>
              </w:rPr>
            </w:pPr>
            <w:r>
              <w:rPr>
                <w:color w:val="000000"/>
              </w:rPr>
              <w:t>5054,2</w:t>
            </w:r>
          </w:p>
        </w:tc>
        <w:tc>
          <w:tcPr>
            <w:tcW w:w="709" w:type="dxa"/>
            <w:tcBorders>
              <w:top w:val="nil"/>
              <w:left w:val="nil"/>
              <w:bottom w:val="single" w:sz="4" w:space="0" w:color="auto"/>
              <w:right w:val="nil"/>
            </w:tcBorders>
            <w:shd w:val="clear" w:color="000000" w:fill="FFFFFF"/>
            <w:vAlign w:val="center"/>
          </w:tcPr>
          <w:p w:rsidR="00B61929" w:rsidRPr="00E272BD" w:rsidRDefault="00B61929" w:rsidP="0031041E">
            <w:pPr>
              <w:jc w:val="center"/>
            </w:pPr>
            <w:r w:rsidRPr="00E272BD">
              <w:t>5054,2</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Pr>
                <w:color w:val="000000"/>
              </w:rPr>
              <w:t>Сухорукова С.С.</w:t>
            </w:r>
          </w:p>
        </w:tc>
      </w:tr>
      <w:tr w:rsidR="00B52D18" w:rsidRPr="00416A65" w:rsidTr="00562900">
        <w:trPr>
          <w:trHeight w:hRule="exact" w:val="970"/>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B61929" w:rsidRPr="00E272BD" w:rsidRDefault="00C0253A" w:rsidP="003A1AC3">
            <w:pPr>
              <w:jc w:val="center"/>
              <w:rPr>
                <w:color w:val="000000"/>
              </w:rPr>
            </w:pPr>
            <w:r>
              <w:rPr>
                <w:color w:val="000000"/>
              </w:rPr>
              <w:t>8</w:t>
            </w:r>
          </w:p>
        </w:tc>
        <w:tc>
          <w:tcPr>
            <w:tcW w:w="2250" w:type="dxa"/>
            <w:tcBorders>
              <w:top w:val="nil"/>
              <w:left w:val="nil"/>
              <w:bottom w:val="single" w:sz="4" w:space="0" w:color="auto"/>
              <w:right w:val="single" w:sz="4" w:space="0" w:color="auto"/>
            </w:tcBorders>
            <w:shd w:val="clear" w:color="000000" w:fill="FFFFFF"/>
            <w:vAlign w:val="center"/>
          </w:tcPr>
          <w:p w:rsidR="00B61929" w:rsidRPr="00E272BD" w:rsidRDefault="00B61929" w:rsidP="00B61929">
            <w:r w:rsidRPr="00E272BD">
              <w:t>Протяженность построенных/восстановленных сетей уличного освещения</w:t>
            </w:r>
          </w:p>
          <w:p w:rsidR="00B61929" w:rsidRPr="00E272BD" w:rsidRDefault="00B61929" w:rsidP="0031041E"/>
        </w:tc>
        <w:tc>
          <w:tcPr>
            <w:tcW w:w="709" w:type="dxa"/>
            <w:tcBorders>
              <w:top w:val="nil"/>
              <w:left w:val="nil"/>
              <w:bottom w:val="single" w:sz="4" w:space="0" w:color="auto"/>
              <w:right w:val="single" w:sz="4" w:space="0" w:color="auto"/>
            </w:tcBorders>
            <w:shd w:val="clear" w:color="000000" w:fill="FFFFFF"/>
            <w:vAlign w:val="center"/>
          </w:tcPr>
          <w:p w:rsidR="00B61929" w:rsidRPr="00E272BD" w:rsidRDefault="00B61929" w:rsidP="0031041E">
            <w:pPr>
              <w:jc w:val="center"/>
            </w:pPr>
            <w:r w:rsidRPr="00E272BD">
              <w:t>км</w:t>
            </w:r>
          </w:p>
        </w:tc>
        <w:tc>
          <w:tcPr>
            <w:tcW w:w="995"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95"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709"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92"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14"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29"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0,6</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0,6</w:t>
            </w:r>
          </w:p>
        </w:tc>
        <w:tc>
          <w:tcPr>
            <w:tcW w:w="709" w:type="dxa"/>
            <w:tcBorders>
              <w:top w:val="nil"/>
              <w:left w:val="nil"/>
              <w:bottom w:val="single" w:sz="4" w:space="0" w:color="auto"/>
              <w:right w:val="nil"/>
            </w:tcBorders>
            <w:shd w:val="clear" w:color="000000" w:fill="FFFFFF"/>
            <w:vAlign w:val="center"/>
          </w:tcPr>
          <w:p w:rsidR="00B61929" w:rsidRPr="00E272BD" w:rsidRDefault="00B61929" w:rsidP="0031041E">
            <w:pPr>
              <w:jc w:val="center"/>
            </w:pPr>
            <w:r w:rsidRPr="00E272BD">
              <w:t>0,6</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Сухорукова С.С.</w:t>
            </w:r>
          </w:p>
        </w:tc>
      </w:tr>
      <w:tr w:rsidR="00B52D18" w:rsidRPr="00012BA8" w:rsidTr="00562900">
        <w:trPr>
          <w:trHeight w:hRule="exact" w:val="958"/>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B61929" w:rsidRPr="00E272BD" w:rsidRDefault="00C0253A" w:rsidP="00416A65">
            <w:pPr>
              <w:jc w:val="center"/>
              <w:rPr>
                <w:color w:val="000000"/>
              </w:rPr>
            </w:pPr>
            <w:r>
              <w:rPr>
                <w:color w:val="000000"/>
              </w:rPr>
              <w:lastRenderedPageBreak/>
              <w:t>9</w:t>
            </w:r>
          </w:p>
        </w:tc>
        <w:tc>
          <w:tcPr>
            <w:tcW w:w="2250" w:type="dxa"/>
            <w:tcBorders>
              <w:top w:val="nil"/>
              <w:left w:val="nil"/>
              <w:bottom w:val="single" w:sz="4" w:space="0" w:color="auto"/>
              <w:right w:val="single" w:sz="4" w:space="0" w:color="auto"/>
            </w:tcBorders>
            <w:shd w:val="clear" w:color="000000" w:fill="FFFFFF"/>
            <w:vAlign w:val="center"/>
          </w:tcPr>
          <w:p w:rsidR="00B61929" w:rsidRPr="00E272BD" w:rsidRDefault="00B61929" w:rsidP="00B61929">
            <w:r w:rsidRPr="00E272BD">
              <w:t>Протяженность построенных/восстановленных сетей электроснабжения</w:t>
            </w:r>
          </w:p>
          <w:p w:rsidR="00B61929" w:rsidRPr="00E272BD" w:rsidRDefault="00B61929" w:rsidP="00B61929"/>
        </w:tc>
        <w:tc>
          <w:tcPr>
            <w:tcW w:w="709" w:type="dxa"/>
            <w:tcBorders>
              <w:top w:val="nil"/>
              <w:left w:val="nil"/>
              <w:bottom w:val="single" w:sz="4" w:space="0" w:color="auto"/>
              <w:right w:val="single" w:sz="4" w:space="0" w:color="auto"/>
            </w:tcBorders>
            <w:shd w:val="clear" w:color="000000" w:fill="FFFFFF"/>
            <w:vAlign w:val="center"/>
          </w:tcPr>
          <w:p w:rsidR="00B61929" w:rsidRPr="00E272BD" w:rsidRDefault="00B61929" w:rsidP="0031041E">
            <w:pPr>
              <w:jc w:val="center"/>
            </w:pPr>
            <w:r w:rsidRPr="00E272BD">
              <w:t>км</w:t>
            </w:r>
          </w:p>
        </w:tc>
        <w:tc>
          <w:tcPr>
            <w:tcW w:w="995"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95"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709"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851"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92"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14"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0</w:t>
            </w:r>
          </w:p>
        </w:tc>
        <w:tc>
          <w:tcPr>
            <w:tcW w:w="929"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1,5</w:t>
            </w:r>
          </w:p>
        </w:tc>
        <w:tc>
          <w:tcPr>
            <w:tcW w:w="850" w:type="dxa"/>
            <w:tcBorders>
              <w:top w:val="nil"/>
              <w:left w:val="nil"/>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1,5</w:t>
            </w:r>
          </w:p>
        </w:tc>
        <w:tc>
          <w:tcPr>
            <w:tcW w:w="709" w:type="dxa"/>
            <w:tcBorders>
              <w:top w:val="nil"/>
              <w:left w:val="nil"/>
              <w:bottom w:val="single" w:sz="4" w:space="0" w:color="auto"/>
              <w:right w:val="nil"/>
            </w:tcBorders>
            <w:shd w:val="clear" w:color="000000" w:fill="FFFFFF"/>
            <w:vAlign w:val="center"/>
          </w:tcPr>
          <w:p w:rsidR="00B61929" w:rsidRPr="00E272BD" w:rsidRDefault="00B61929" w:rsidP="0031041E">
            <w:pPr>
              <w:jc w:val="center"/>
            </w:pPr>
            <w:r w:rsidRPr="00E272BD">
              <w:t>1,5</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B61929" w:rsidRPr="00E272BD" w:rsidRDefault="00E272BD" w:rsidP="0031041E">
            <w:pPr>
              <w:jc w:val="center"/>
              <w:rPr>
                <w:color w:val="000000"/>
              </w:rPr>
            </w:pPr>
            <w:r w:rsidRPr="00E272BD">
              <w:rPr>
                <w:color w:val="000000"/>
              </w:rPr>
              <w:t>Сухорукова С.С.</w:t>
            </w:r>
          </w:p>
        </w:tc>
      </w:tr>
      <w:tr w:rsidR="00562900" w:rsidRPr="00012BA8" w:rsidTr="00562900">
        <w:trPr>
          <w:trHeight w:hRule="exact" w:val="2085"/>
        </w:trPr>
        <w:tc>
          <w:tcPr>
            <w:tcW w:w="438" w:type="dxa"/>
            <w:tcBorders>
              <w:top w:val="nil"/>
              <w:left w:val="single" w:sz="4" w:space="0" w:color="auto"/>
              <w:bottom w:val="single" w:sz="4" w:space="0" w:color="auto"/>
              <w:right w:val="single" w:sz="4" w:space="0" w:color="auto"/>
            </w:tcBorders>
            <w:shd w:val="clear" w:color="000000" w:fill="FFFFFF"/>
            <w:noWrap/>
            <w:vAlign w:val="center"/>
          </w:tcPr>
          <w:p w:rsidR="00562900" w:rsidRDefault="00562900" w:rsidP="00416A65">
            <w:pPr>
              <w:jc w:val="center"/>
              <w:rPr>
                <w:color w:val="000000"/>
              </w:rPr>
            </w:pPr>
            <w:r>
              <w:rPr>
                <w:color w:val="000000"/>
              </w:rPr>
              <w:t>10</w:t>
            </w:r>
          </w:p>
        </w:tc>
        <w:tc>
          <w:tcPr>
            <w:tcW w:w="2250" w:type="dxa"/>
            <w:tcBorders>
              <w:top w:val="nil"/>
              <w:left w:val="nil"/>
              <w:bottom w:val="single" w:sz="4" w:space="0" w:color="auto"/>
              <w:right w:val="single" w:sz="4" w:space="0" w:color="auto"/>
            </w:tcBorders>
            <w:shd w:val="clear" w:color="000000" w:fill="FFFFFF"/>
            <w:vAlign w:val="center"/>
          </w:tcPr>
          <w:p w:rsidR="00562900" w:rsidRPr="00E272BD" w:rsidRDefault="00562900" w:rsidP="00B61929">
            <w:r>
              <w:t>Доля муниципальных образований Октябрьского района, в которых развернут аппаратно-программный комплекс «Безопасный город»</w:t>
            </w:r>
          </w:p>
        </w:tc>
        <w:tc>
          <w:tcPr>
            <w:tcW w:w="709" w:type="dxa"/>
            <w:tcBorders>
              <w:top w:val="nil"/>
              <w:left w:val="nil"/>
              <w:bottom w:val="single" w:sz="4" w:space="0" w:color="auto"/>
              <w:right w:val="single" w:sz="4" w:space="0" w:color="auto"/>
            </w:tcBorders>
            <w:shd w:val="clear" w:color="000000" w:fill="FFFFFF"/>
            <w:vAlign w:val="center"/>
          </w:tcPr>
          <w:p w:rsidR="00562900" w:rsidRPr="00E272BD" w:rsidRDefault="00562900" w:rsidP="0031041E">
            <w:pPr>
              <w:jc w:val="center"/>
            </w:pPr>
            <w:r>
              <w:t>%</w:t>
            </w:r>
          </w:p>
        </w:tc>
        <w:tc>
          <w:tcPr>
            <w:tcW w:w="995"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995"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851"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850"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851"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850"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709"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851"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992"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914"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929"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850" w:type="dxa"/>
            <w:tcBorders>
              <w:top w:val="nil"/>
              <w:left w:val="nil"/>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100,0</w:t>
            </w:r>
          </w:p>
        </w:tc>
        <w:tc>
          <w:tcPr>
            <w:tcW w:w="709" w:type="dxa"/>
            <w:tcBorders>
              <w:top w:val="nil"/>
              <w:left w:val="nil"/>
              <w:bottom w:val="single" w:sz="4" w:space="0" w:color="auto"/>
              <w:right w:val="nil"/>
            </w:tcBorders>
            <w:shd w:val="clear" w:color="000000" w:fill="FFFFFF"/>
            <w:vAlign w:val="center"/>
          </w:tcPr>
          <w:p w:rsidR="00562900" w:rsidRPr="00E272BD" w:rsidRDefault="00562900" w:rsidP="0031041E">
            <w:pPr>
              <w:jc w:val="center"/>
            </w:pPr>
            <w:r>
              <w:t>100,0</w:t>
            </w:r>
          </w:p>
        </w:tc>
        <w:tc>
          <w:tcPr>
            <w:tcW w:w="1700" w:type="dxa"/>
            <w:tcBorders>
              <w:top w:val="nil"/>
              <w:left w:val="single" w:sz="4" w:space="0" w:color="auto"/>
              <w:bottom w:val="single" w:sz="4" w:space="0" w:color="auto"/>
              <w:right w:val="single" w:sz="4" w:space="0" w:color="auto"/>
            </w:tcBorders>
            <w:shd w:val="clear" w:color="000000" w:fill="FFFFFF"/>
            <w:noWrap/>
            <w:vAlign w:val="center"/>
          </w:tcPr>
          <w:p w:rsidR="00562900" w:rsidRPr="00E272BD" w:rsidRDefault="00562900" w:rsidP="0031041E">
            <w:pPr>
              <w:jc w:val="center"/>
              <w:rPr>
                <w:color w:val="000000"/>
              </w:rPr>
            </w:pPr>
            <w:r>
              <w:rPr>
                <w:color w:val="000000"/>
              </w:rPr>
              <w:t>Ушаков Д.А.</w:t>
            </w:r>
          </w:p>
        </w:tc>
      </w:tr>
      <w:tr w:rsidR="00EA08BF" w:rsidRPr="00012BA8" w:rsidTr="00562900">
        <w:trPr>
          <w:trHeight w:hRule="exact" w:val="437"/>
        </w:trPr>
        <w:tc>
          <w:tcPr>
            <w:tcW w:w="16443" w:type="dxa"/>
            <w:gridSpan w:val="17"/>
            <w:tcBorders>
              <w:top w:val="single" w:sz="4" w:space="0" w:color="auto"/>
              <w:left w:val="single" w:sz="4" w:space="0" w:color="auto"/>
              <w:bottom w:val="single" w:sz="4" w:space="0" w:color="auto"/>
            </w:tcBorders>
            <w:shd w:val="clear" w:color="000000" w:fill="FFFFFF"/>
            <w:noWrap/>
            <w:vAlign w:val="center"/>
            <w:hideMark/>
          </w:tcPr>
          <w:p w:rsidR="00EA08BF" w:rsidRPr="00012BA8" w:rsidRDefault="00EA08BF" w:rsidP="006E1D33">
            <w:pPr>
              <w:jc w:val="center"/>
              <w:rPr>
                <w:b/>
                <w:bCs/>
                <w:color w:val="000000"/>
              </w:rPr>
            </w:pPr>
            <w:r w:rsidRPr="00012BA8">
              <w:rPr>
                <w:b/>
                <w:bCs/>
                <w:color w:val="000000"/>
              </w:rPr>
              <w:t>Заместитель Главы Администрации района Бутова Л.А.</w:t>
            </w:r>
          </w:p>
          <w:p w:rsidR="00EA08BF" w:rsidRPr="00012BA8" w:rsidRDefault="00EA08BF" w:rsidP="006E1D33">
            <w:pPr>
              <w:jc w:val="center"/>
              <w:rPr>
                <w:color w:val="000000"/>
              </w:rPr>
            </w:pPr>
          </w:p>
        </w:tc>
      </w:tr>
      <w:tr w:rsidR="00B52D18" w:rsidRPr="00012BA8" w:rsidTr="00562900">
        <w:trPr>
          <w:trHeight w:hRule="exact" w:val="1379"/>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416A65" w:rsidRDefault="00EA08BF" w:rsidP="00B34298">
            <w:pPr>
              <w:jc w:val="center"/>
              <w:rPr>
                <w:color w:val="000000"/>
              </w:rPr>
            </w:pPr>
            <w:r w:rsidRPr="00416A65">
              <w:rPr>
                <w:color w:val="000000"/>
              </w:rPr>
              <w:t>1</w:t>
            </w:r>
          </w:p>
        </w:tc>
        <w:tc>
          <w:tcPr>
            <w:tcW w:w="2250" w:type="dxa"/>
            <w:tcBorders>
              <w:top w:val="nil"/>
              <w:left w:val="nil"/>
              <w:bottom w:val="single" w:sz="4" w:space="0" w:color="auto"/>
              <w:right w:val="single" w:sz="4" w:space="0" w:color="auto"/>
            </w:tcBorders>
            <w:shd w:val="clear" w:color="000000" w:fill="FFFFFF"/>
            <w:vAlign w:val="center"/>
            <w:hideMark/>
          </w:tcPr>
          <w:p w:rsidR="00DD0DBD" w:rsidRPr="00416A65" w:rsidRDefault="00DD0DBD" w:rsidP="00DD0DBD">
            <w:r w:rsidRPr="00416A65">
              <w:t>Обеспеченность дошкольным образованием</w:t>
            </w:r>
          </w:p>
          <w:p w:rsidR="00DD0DBD" w:rsidRPr="00416A65" w:rsidRDefault="00DD0DBD" w:rsidP="00DD0DBD">
            <w:r w:rsidRPr="00416A65">
              <w:t>детей в возрасте от 1,5 лет</w:t>
            </w:r>
          </w:p>
          <w:p w:rsidR="00EA08BF" w:rsidRPr="00416A65" w:rsidRDefault="00DD0DBD" w:rsidP="00DD0DBD">
            <w:r w:rsidRPr="00416A65">
              <w:t>до 3 лет</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416A65" w:rsidRDefault="00DD0DBD" w:rsidP="0031041E">
            <w:pPr>
              <w:jc w:val="center"/>
              <w:rPr>
                <w:color w:val="000000"/>
              </w:rPr>
            </w:pPr>
            <w:r w:rsidRPr="00416A65">
              <w:rPr>
                <w:color w:val="000000"/>
              </w:rPr>
              <w:t>%</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416A65" w:rsidRDefault="00B07BF7" w:rsidP="0031041E">
            <w:pPr>
              <w:jc w:val="center"/>
              <w:rPr>
                <w:color w:val="000000"/>
              </w:rPr>
            </w:pPr>
            <w:r w:rsidRPr="00416A65">
              <w:rPr>
                <w:color w:val="000000"/>
              </w:rPr>
              <w:t>96,4</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416A65" w:rsidRDefault="00B07BF7" w:rsidP="0031041E">
            <w:pPr>
              <w:jc w:val="center"/>
              <w:rPr>
                <w:color w:val="000000"/>
              </w:rPr>
            </w:pPr>
            <w:r w:rsidRPr="00416A65">
              <w:rPr>
                <w:color w:val="000000"/>
              </w:rPr>
              <w:t>96,6</w:t>
            </w:r>
          </w:p>
        </w:tc>
        <w:tc>
          <w:tcPr>
            <w:tcW w:w="851" w:type="dxa"/>
            <w:tcBorders>
              <w:top w:val="nil"/>
              <w:left w:val="nil"/>
              <w:bottom w:val="single" w:sz="4" w:space="0" w:color="auto"/>
              <w:right w:val="nil"/>
            </w:tcBorders>
            <w:shd w:val="clear" w:color="000000" w:fill="FFFFFF"/>
            <w:noWrap/>
            <w:vAlign w:val="center"/>
            <w:hideMark/>
          </w:tcPr>
          <w:p w:rsidR="00EA08BF" w:rsidRPr="00416A65" w:rsidRDefault="00B07BF7" w:rsidP="0031041E">
            <w:pPr>
              <w:jc w:val="center"/>
              <w:rPr>
                <w:color w:val="000000"/>
              </w:rPr>
            </w:pPr>
            <w:r w:rsidRPr="00416A65">
              <w:rPr>
                <w:color w:val="000000"/>
              </w:rPr>
              <w:t>97,1</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EA08BF" w:rsidRPr="00416A65" w:rsidRDefault="00B07BF7" w:rsidP="0031041E">
            <w:pPr>
              <w:jc w:val="center"/>
              <w:rPr>
                <w:color w:val="000000"/>
              </w:rPr>
            </w:pPr>
            <w:r w:rsidRPr="00416A65">
              <w:rPr>
                <w:color w:val="000000"/>
              </w:rPr>
              <w:t>97,9</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416A65" w:rsidRDefault="00B07BF7" w:rsidP="00DD0DBD">
            <w:pPr>
              <w:jc w:val="center"/>
              <w:rPr>
                <w:color w:val="000000"/>
              </w:rPr>
            </w:pPr>
            <w:r w:rsidRPr="00416A65">
              <w:rPr>
                <w:color w:val="000000"/>
              </w:rPr>
              <w:t>98,5</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416A65" w:rsidRDefault="00B07BF7" w:rsidP="00DD0DBD">
            <w:pPr>
              <w:jc w:val="center"/>
              <w:rPr>
                <w:color w:val="000000"/>
              </w:rPr>
            </w:pPr>
            <w:r w:rsidRPr="00416A65">
              <w:rPr>
                <w:color w:val="000000"/>
              </w:rPr>
              <w:t>99,0</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416A65" w:rsidRDefault="00B07BF7" w:rsidP="0031041E">
            <w:pPr>
              <w:jc w:val="center"/>
              <w:rPr>
                <w:color w:val="000000"/>
              </w:rPr>
            </w:pPr>
            <w:r w:rsidRPr="00416A65">
              <w:rPr>
                <w:color w:val="000000"/>
              </w:rPr>
              <w:t>99,7</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416A65" w:rsidRDefault="00B07BF7" w:rsidP="00DD0DBD">
            <w:pPr>
              <w:jc w:val="center"/>
              <w:rPr>
                <w:color w:val="000000"/>
              </w:rPr>
            </w:pPr>
            <w:r w:rsidRPr="00416A65">
              <w:rPr>
                <w:color w:val="000000"/>
              </w:rPr>
              <w:t>100,0</w:t>
            </w:r>
          </w:p>
        </w:tc>
        <w:tc>
          <w:tcPr>
            <w:tcW w:w="992" w:type="dxa"/>
            <w:tcBorders>
              <w:top w:val="nil"/>
              <w:left w:val="nil"/>
              <w:bottom w:val="single" w:sz="4" w:space="0" w:color="auto"/>
              <w:right w:val="single" w:sz="4" w:space="0" w:color="auto"/>
            </w:tcBorders>
            <w:shd w:val="clear" w:color="000000" w:fill="FFFFFF"/>
            <w:noWrap/>
            <w:vAlign w:val="center"/>
            <w:hideMark/>
          </w:tcPr>
          <w:p w:rsidR="00EA08BF" w:rsidRPr="00416A65" w:rsidRDefault="00B07BF7" w:rsidP="0031041E">
            <w:pPr>
              <w:jc w:val="center"/>
              <w:rPr>
                <w:color w:val="000000"/>
              </w:rPr>
            </w:pPr>
            <w:r w:rsidRPr="00416A65">
              <w:rPr>
                <w:color w:val="000000"/>
              </w:rPr>
              <w:t>100,0</w:t>
            </w:r>
          </w:p>
        </w:tc>
        <w:tc>
          <w:tcPr>
            <w:tcW w:w="914" w:type="dxa"/>
            <w:tcBorders>
              <w:top w:val="nil"/>
              <w:left w:val="nil"/>
              <w:bottom w:val="single" w:sz="4" w:space="0" w:color="auto"/>
              <w:right w:val="single" w:sz="4" w:space="0" w:color="auto"/>
            </w:tcBorders>
            <w:shd w:val="clear" w:color="000000" w:fill="FFFFFF"/>
            <w:vAlign w:val="center"/>
            <w:hideMark/>
          </w:tcPr>
          <w:p w:rsidR="00EA08BF" w:rsidRPr="00416A65" w:rsidRDefault="00B07BF7" w:rsidP="0031041E">
            <w:pPr>
              <w:jc w:val="center"/>
              <w:rPr>
                <w:color w:val="000000"/>
              </w:rPr>
            </w:pPr>
            <w:r w:rsidRPr="00416A65">
              <w:rPr>
                <w:color w:val="000000"/>
              </w:rPr>
              <w:t>100,0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416A65" w:rsidRDefault="00B07BF7" w:rsidP="0031041E">
            <w:pPr>
              <w:jc w:val="center"/>
              <w:rPr>
                <w:color w:val="000000"/>
              </w:rPr>
            </w:pPr>
            <w:r w:rsidRPr="00416A65">
              <w:rPr>
                <w:color w:val="000000"/>
              </w:rPr>
              <w:t>100,0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416A65" w:rsidRDefault="00B07BF7" w:rsidP="0031041E">
            <w:pPr>
              <w:jc w:val="center"/>
              <w:rPr>
                <w:color w:val="000000"/>
              </w:rPr>
            </w:pPr>
            <w:r w:rsidRPr="00416A65">
              <w:rPr>
                <w:color w:val="000000"/>
              </w:rPr>
              <w:t>100,0</w:t>
            </w:r>
          </w:p>
        </w:tc>
        <w:tc>
          <w:tcPr>
            <w:tcW w:w="709" w:type="dxa"/>
            <w:tcBorders>
              <w:top w:val="nil"/>
              <w:left w:val="nil"/>
              <w:bottom w:val="single" w:sz="4" w:space="0" w:color="auto"/>
              <w:right w:val="nil"/>
            </w:tcBorders>
            <w:shd w:val="clear" w:color="000000" w:fill="FFFFFF"/>
            <w:vAlign w:val="center"/>
            <w:hideMark/>
          </w:tcPr>
          <w:p w:rsidR="00EA08BF" w:rsidRPr="00416A65" w:rsidRDefault="00DD0DBD" w:rsidP="0031041E">
            <w:pPr>
              <w:jc w:val="center"/>
            </w:pPr>
            <w:r w:rsidRPr="00416A65">
              <w:t>100</w:t>
            </w:r>
            <w:r w:rsidR="00B07BF7" w:rsidRPr="00416A65">
              <w:t>,0</w:t>
            </w:r>
          </w:p>
        </w:tc>
        <w:tc>
          <w:tcPr>
            <w:tcW w:w="1700" w:type="dxa"/>
            <w:tcBorders>
              <w:top w:val="nil"/>
              <w:left w:val="single" w:sz="4" w:space="0" w:color="auto"/>
              <w:bottom w:val="single" w:sz="4" w:space="0" w:color="auto"/>
              <w:right w:val="single" w:sz="4" w:space="0" w:color="auto"/>
            </w:tcBorders>
            <w:shd w:val="clear" w:color="000000" w:fill="FFFFFF"/>
            <w:vAlign w:val="center"/>
            <w:hideMark/>
          </w:tcPr>
          <w:p w:rsidR="00EA08BF" w:rsidRPr="00416A65" w:rsidRDefault="00EA08BF" w:rsidP="0031041E">
            <w:pPr>
              <w:jc w:val="center"/>
              <w:rPr>
                <w:color w:val="000000"/>
              </w:rPr>
            </w:pPr>
            <w:proofErr w:type="spellStart"/>
            <w:r w:rsidRPr="00416A65">
              <w:rPr>
                <w:color w:val="000000"/>
              </w:rPr>
              <w:t>Сухоносенко</w:t>
            </w:r>
            <w:proofErr w:type="spellEnd"/>
            <w:r w:rsidRPr="00416A65">
              <w:rPr>
                <w:color w:val="000000"/>
              </w:rPr>
              <w:t xml:space="preserve"> А.В.</w:t>
            </w:r>
          </w:p>
        </w:tc>
      </w:tr>
      <w:tr w:rsidR="00B52D18" w:rsidRPr="00012BA8" w:rsidTr="00562900">
        <w:trPr>
          <w:trHeight w:val="75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416A65" w:rsidRDefault="00EA08BF" w:rsidP="00B34298">
            <w:pPr>
              <w:jc w:val="center"/>
              <w:rPr>
                <w:color w:val="000000"/>
              </w:rPr>
            </w:pPr>
            <w:r w:rsidRPr="00416A65">
              <w:rPr>
                <w:color w:val="000000"/>
              </w:rPr>
              <w:t>2</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DD0DBD" w:rsidRPr="00416A65" w:rsidRDefault="00DD0DBD" w:rsidP="00DD0DBD">
            <w:r w:rsidRPr="00416A65">
              <w:t>Отношение среднего</w:t>
            </w:r>
          </w:p>
          <w:p w:rsidR="00DD0DBD" w:rsidRPr="00416A65" w:rsidRDefault="00DD0DBD" w:rsidP="00DD0DBD">
            <w:r w:rsidRPr="00416A65">
              <w:t>балла ЕГЭ (в расчёте на 2</w:t>
            </w:r>
          </w:p>
          <w:p w:rsidR="00DD0DBD" w:rsidRPr="00416A65" w:rsidRDefault="00DD0DBD" w:rsidP="00DD0DBD">
            <w:r w:rsidRPr="00416A65">
              <w:t>обязательных предмета,</w:t>
            </w:r>
          </w:p>
          <w:p w:rsidR="00DD0DBD" w:rsidRPr="00416A65" w:rsidRDefault="00DD0DBD" w:rsidP="00DD0DBD">
            <w:r w:rsidRPr="00416A65">
              <w:t>без учёта результатов</w:t>
            </w:r>
          </w:p>
          <w:p w:rsidR="00DD0DBD" w:rsidRPr="00416A65" w:rsidRDefault="00DD0DBD" w:rsidP="00DD0DBD">
            <w:r w:rsidRPr="00416A65">
              <w:t>математики базового</w:t>
            </w:r>
          </w:p>
          <w:p w:rsidR="00DD0DBD" w:rsidRPr="00416A65" w:rsidRDefault="00DD0DBD" w:rsidP="00DD0DBD">
            <w:r w:rsidRPr="00416A65">
              <w:t>уровня) у 10 процентов</w:t>
            </w:r>
          </w:p>
          <w:p w:rsidR="00EA08BF" w:rsidRPr="00416A65" w:rsidRDefault="00DD0DBD" w:rsidP="00DD0DBD">
            <w:r w:rsidRPr="00416A65">
              <w:t xml:space="preserve">выпускников с лучшими результатами ЕГЭ к среднему баллу ЕГЭ (в расчёте на 2 обязательных предмета, без учёта </w:t>
            </w:r>
            <w:r w:rsidRPr="00416A65">
              <w:lastRenderedPageBreak/>
              <w:t>результатов математики базового уровня) у 10 процентов выпускников с худшими результатами ЕГЭ</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416A65" w:rsidRDefault="00EA08BF" w:rsidP="0031041E">
            <w:pPr>
              <w:jc w:val="center"/>
              <w:rPr>
                <w:color w:val="000000"/>
              </w:rPr>
            </w:pPr>
            <w:r w:rsidRPr="00416A65">
              <w:rPr>
                <w:color w:val="000000"/>
              </w:rPr>
              <w:lastRenderedPageBreak/>
              <w:t>%</w:t>
            </w:r>
          </w:p>
        </w:tc>
        <w:tc>
          <w:tcPr>
            <w:tcW w:w="995" w:type="dxa"/>
            <w:tcBorders>
              <w:top w:val="single" w:sz="4" w:space="0" w:color="auto"/>
              <w:left w:val="nil"/>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995"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709"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992"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914"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1,9</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B07BF7" w:rsidP="0031041E">
            <w:pPr>
              <w:jc w:val="center"/>
            </w:pPr>
            <w:r w:rsidRPr="00416A65">
              <w:t>1,9</w:t>
            </w:r>
          </w:p>
        </w:tc>
        <w:tc>
          <w:tcPr>
            <w:tcW w:w="709" w:type="dxa"/>
            <w:tcBorders>
              <w:top w:val="single" w:sz="4" w:space="0" w:color="auto"/>
              <w:left w:val="single" w:sz="4" w:space="0" w:color="auto"/>
              <w:bottom w:val="single" w:sz="4" w:space="0" w:color="auto"/>
              <w:right w:val="nil"/>
            </w:tcBorders>
            <w:shd w:val="clear" w:color="000000" w:fill="FFFFFF"/>
            <w:vAlign w:val="center"/>
            <w:hideMark/>
          </w:tcPr>
          <w:p w:rsidR="00EA08BF" w:rsidRPr="00416A65" w:rsidRDefault="00DD0DBD" w:rsidP="0031041E">
            <w:pPr>
              <w:jc w:val="center"/>
            </w:pPr>
            <w:r w:rsidRPr="00416A65">
              <w:t>1,9</w:t>
            </w:r>
          </w:p>
        </w:tc>
        <w:tc>
          <w:tcPr>
            <w:tcW w:w="1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416A65" w:rsidRDefault="00EA08BF" w:rsidP="0031041E">
            <w:pPr>
              <w:jc w:val="center"/>
              <w:rPr>
                <w:color w:val="000000"/>
              </w:rPr>
            </w:pPr>
            <w:proofErr w:type="spellStart"/>
            <w:r w:rsidRPr="00416A65">
              <w:rPr>
                <w:color w:val="000000"/>
              </w:rPr>
              <w:t>Сухоносенко</w:t>
            </w:r>
            <w:proofErr w:type="spellEnd"/>
            <w:r w:rsidRPr="00416A65">
              <w:rPr>
                <w:color w:val="000000"/>
              </w:rPr>
              <w:t xml:space="preserve"> А.В.</w:t>
            </w:r>
          </w:p>
        </w:tc>
      </w:tr>
      <w:tr w:rsidR="00B52D18" w:rsidRPr="00012BA8" w:rsidTr="00562900">
        <w:trPr>
          <w:trHeight w:hRule="exact" w:val="1624"/>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F1B4D" w:rsidP="0031041E">
            <w:pPr>
              <w:jc w:val="center"/>
              <w:rPr>
                <w:color w:val="000000"/>
              </w:rPr>
            </w:pPr>
            <w:r w:rsidRPr="000065A0">
              <w:rPr>
                <w:color w:val="000000"/>
              </w:rPr>
              <w:lastRenderedPageBreak/>
              <w:t>3</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DD0DBD" w:rsidRPr="000065A0" w:rsidRDefault="00DD0DBD" w:rsidP="00DD0DBD">
            <w:r w:rsidRPr="000065A0">
              <w:t>Количество победителей</w:t>
            </w:r>
          </w:p>
          <w:p w:rsidR="00DD0DBD" w:rsidRPr="000065A0" w:rsidRDefault="00DD0DBD" w:rsidP="00DD0DBD">
            <w:r w:rsidRPr="000065A0">
              <w:t>и призеров олимпиад по</w:t>
            </w:r>
          </w:p>
          <w:p w:rsidR="00DD0DBD" w:rsidRPr="000065A0" w:rsidRDefault="00DD0DBD" w:rsidP="00DD0DBD">
            <w:r w:rsidRPr="000065A0">
              <w:t>общеобразовательным</w:t>
            </w:r>
          </w:p>
          <w:p w:rsidR="00DD0DBD" w:rsidRPr="000065A0" w:rsidRDefault="00DD0DBD" w:rsidP="00DD0DBD">
            <w:r w:rsidRPr="000065A0">
              <w:t>предметам не ниже</w:t>
            </w:r>
          </w:p>
          <w:p w:rsidR="00DD0DBD" w:rsidRPr="000065A0" w:rsidRDefault="00DD0DBD" w:rsidP="00DD0DBD">
            <w:r w:rsidRPr="000065A0">
              <w:t>регионального уровня в</w:t>
            </w:r>
          </w:p>
          <w:p w:rsidR="00EA08BF" w:rsidRPr="000065A0" w:rsidRDefault="00DD0DBD" w:rsidP="00DD0DBD">
            <w:r w:rsidRPr="000065A0">
              <w:t>календарном году</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3665C4" w:rsidP="0031041E">
            <w:pPr>
              <w:jc w:val="center"/>
              <w:rPr>
                <w:color w:val="000000"/>
              </w:rPr>
            </w:pPr>
            <w:r w:rsidRPr="000065A0">
              <w:rPr>
                <w:color w:val="000000"/>
              </w:rPr>
              <w:t>чел.</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3665C4" w:rsidP="0031041E">
            <w:pPr>
              <w:jc w:val="center"/>
            </w:pPr>
            <w:r w:rsidRPr="000065A0">
              <w:t>5</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3665C4" w:rsidP="0031041E">
            <w:pPr>
              <w:jc w:val="center"/>
              <w:rPr>
                <w:color w:val="000000"/>
              </w:rPr>
            </w:pPr>
            <w:proofErr w:type="spellStart"/>
            <w:r w:rsidRPr="000065A0">
              <w:rPr>
                <w:color w:val="000000"/>
              </w:rPr>
              <w:t>Сухоносенко</w:t>
            </w:r>
            <w:proofErr w:type="spellEnd"/>
            <w:r w:rsidRPr="000065A0">
              <w:rPr>
                <w:color w:val="000000"/>
              </w:rPr>
              <w:t xml:space="preserve"> А.В.</w:t>
            </w:r>
          </w:p>
        </w:tc>
      </w:tr>
      <w:tr w:rsidR="00B52D18" w:rsidRPr="00012BA8" w:rsidTr="00562900">
        <w:trPr>
          <w:trHeight w:val="900"/>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EF1B4D" w:rsidP="0031041E">
            <w:pPr>
              <w:jc w:val="center"/>
            </w:pPr>
            <w:r w:rsidRPr="000065A0">
              <w:t>4</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3665C4" w:rsidRPr="000065A0" w:rsidRDefault="003665C4" w:rsidP="003665C4">
            <w:r w:rsidRPr="000065A0">
              <w:t>Увеличение численности</w:t>
            </w:r>
          </w:p>
          <w:p w:rsidR="003665C4" w:rsidRPr="000065A0" w:rsidRDefault="003665C4" w:rsidP="003665C4">
            <w:r w:rsidRPr="000065A0">
              <w:t>обучающихся, вовлеченных в деятельность</w:t>
            </w:r>
          </w:p>
          <w:p w:rsidR="003665C4" w:rsidRPr="000065A0" w:rsidRDefault="003665C4" w:rsidP="003665C4">
            <w:r w:rsidRPr="000065A0">
              <w:t>общественных объединений на базе</w:t>
            </w:r>
          </w:p>
          <w:p w:rsidR="00EA08BF" w:rsidRPr="000065A0" w:rsidRDefault="003665C4" w:rsidP="003665C4">
            <w:r w:rsidRPr="000065A0">
              <w:t>образовательных организаций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3665C4" w:rsidP="0031041E">
            <w:pPr>
              <w:jc w:val="center"/>
            </w:pPr>
            <w:r w:rsidRPr="000065A0">
              <w:rPr>
                <w:color w:val="000000"/>
              </w:rPr>
              <w:t>чел.</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0,0</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B07BF7">
            <w:pPr>
              <w:jc w:val="center"/>
            </w:pPr>
            <w:r w:rsidRPr="000065A0">
              <w:t>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FB6DF7">
            <w:pPr>
              <w:jc w:val="center"/>
            </w:pPr>
            <w:r w:rsidRPr="000065A0">
              <w:t>0,0</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5700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5700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07BF7" w:rsidP="0031041E">
            <w:pPr>
              <w:jc w:val="center"/>
            </w:pPr>
            <w:r w:rsidRPr="000065A0">
              <w:t>5700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3665C4" w:rsidP="0031041E">
            <w:pPr>
              <w:jc w:val="center"/>
            </w:pPr>
            <w:r w:rsidRPr="000065A0">
              <w:t>5700</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3665C4" w:rsidP="0031041E">
            <w:pPr>
              <w:jc w:val="center"/>
            </w:pPr>
            <w:proofErr w:type="spellStart"/>
            <w:r w:rsidRPr="000065A0">
              <w:rPr>
                <w:color w:val="000000"/>
              </w:rPr>
              <w:t>Сухоносенко</w:t>
            </w:r>
            <w:proofErr w:type="spellEnd"/>
            <w:r w:rsidRPr="000065A0">
              <w:rPr>
                <w:color w:val="000000"/>
              </w:rPr>
              <w:t xml:space="preserve"> А.В.</w:t>
            </w:r>
          </w:p>
        </w:tc>
      </w:tr>
      <w:tr w:rsidR="00B52D18" w:rsidRPr="00012BA8" w:rsidTr="00562900">
        <w:trPr>
          <w:trHeight w:hRule="exact" w:val="988"/>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0065A0" w:rsidRDefault="00EF1B4D" w:rsidP="0083284C">
            <w:pPr>
              <w:jc w:val="center"/>
              <w:rPr>
                <w:color w:val="000000"/>
              </w:rPr>
            </w:pPr>
            <w:r w:rsidRPr="000065A0">
              <w:rPr>
                <w:color w:val="000000"/>
              </w:rPr>
              <w:t>5</w:t>
            </w:r>
          </w:p>
        </w:tc>
        <w:tc>
          <w:tcPr>
            <w:tcW w:w="2250" w:type="dxa"/>
            <w:tcBorders>
              <w:top w:val="nil"/>
              <w:left w:val="nil"/>
              <w:bottom w:val="single" w:sz="4" w:space="0" w:color="auto"/>
              <w:right w:val="single" w:sz="4" w:space="0" w:color="auto"/>
            </w:tcBorders>
            <w:shd w:val="clear" w:color="000000" w:fill="FFFFFF"/>
            <w:vAlign w:val="center"/>
            <w:hideMark/>
          </w:tcPr>
          <w:p w:rsidR="00EA08BF" w:rsidRPr="000065A0" w:rsidRDefault="007B4A22" w:rsidP="0031041E">
            <w:r w:rsidRPr="000065A0">
              <w:t>Смертность населения в трудоспособном возрасте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0065A0" w:rsidRDefault="007B4A22" w:rsidP="0031041E">
            <w:pPr>
              <w:jc w:val="center"/>
            </w:pPr>
            <w:proofErr w:type="spellStart"/>
            <w:r w:rsidRPr="000065A0">
              <w:t>умерш.на</w:t>
            </w:r>
            <w:proofErr w:type="spellEnd"/>
            <w:r w:rsidRPr="000065A0">
              <w:t xml:space="preserve"> 100 </w:t>
            </w:r>
            <w:proofErr w:type="spellStart"/>
            <w:r w:rsidRPr="000065A0">
              <w:t>тыс.чел</w:t>
            </w:r>
            <w:proofErr w:type="spellEnd"/>
          </w:p>
        </w:tc>
        <w:tc>
          <w:tcPr>
            <w:tcW w:w="995"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25,0</w:t>
            </w:r>
          </w:p>
        </w:tc>
        <w:tc>
          <w:tcPr>
            <w:tcW w:w="995"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50,0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75,0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100,0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125,0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150,0</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175,0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200,0</w:t>
            </w:r>
          </w:p>
        </w:tc>
        <w:tc>
          <w:tcPr>
            <w:tcW w:w="992"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225,0</w:t>
            </w:r>
          </w:p>
        </w:tc>
        <w:tc>
          <w:tcPr>
            <w:tcW w:w="914"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250,0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275,0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0065A0" w:rsidRDefault="00082E17" w:rsidP="0031041E">
            <w:pPr>
              <w:jc w:val="center"/>
            </w:pPr>
            <w:r w:rsidRPr="000065A0">
              <w:t>300,0</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0065A0" w:rsidRDefault="007B4A22" w:rsidP="0031041E">
            <w:pPr>
              <w:jc w:val="center"/>
            </w:pPr>
            <w:r w:rsidRPr="000065A0">
              <w:t>300</w:t>
            </w:r>
          </w:p>
        </w:tc>
        <w:tc>
          <w:tcPr>
            <w:tcW w:w="1700" w:type="dxa"/>
            <w:tcBorders>
              <w:top w:val="nil"/>
              <w:left w:val="nil"/>
              <w:bottom w:val="single" w:sz="4" w:space="0" w:color="auto"/>
              <w:right w:val="single" w:sz="4" w:space="0" w:color="auto"/>
            </w:tcBorders>
            <w:shd w:val="clear" w:color="000000" w:fill="FFFFFF"/>
            <w:vAlign w:val="center"/>
            <w:hideMark/>
          </w:tcPr>
          <w:p w:rsidR="00EA08BF" w:rsidRPr="000065A0" w:rsidRDefault="00AA2542" w:rsidP="0031041E">
            <w:pPr>
              <w:jc w:val="center"/>
            </w:pPr>
            <w:proofErr w:type="spellStart"/>
            <w:r>
              <w:t>Подройкина</w:t>
            </w:r>
            <w:proofErr w:type="spellEnd"/>
            <w:r>
              <w:t xml:space="preserve"> В.В.</w:t>
            </w:r>
          </w:p>
        </w:tc>
      </w:tr>
      <w:tr w:rsidR="00B52D18" w:rsidRPr="00012BA8" w:rsidTr="00562900">
        <w:trPr>
          <w:trHeight w:val="900"/>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0065A0" w:rsidRDefault="00EF1B4D" w:rsidP="00B34298">
            <w:pPr>
              <w:jc w:val="center"/>
              <w:rPr>
                <w:color w:val="000000"/>
              </w:rPr>
            </w:pPr>
            <w:r w:rsidRPr="000065A0">
              <w:rPr>
                <w:color w:val="000000"/>
              </w:rPr>
              <w:t>6</w:t>
            </w:r>
          </w:p>
        </w:tc>
        <w:tc>
          <w:tcPr>
            <w:tcW w:w="2250" w:type="dxa"/>
            <w:tcBorders>
              <w:top w:val="nil"/>
              <w:left w:val="nil"/>
              <w:bottom w:val="single" w:sz="4" w:space="0" w:color="auto"/>
              <w:right w:val="single" w:sz="4" w:space="0" w:color="auto"/>
            </w:tcBorders>
            <w:shd w:val="clear" w:color="000000" w:fill="FFFFFF"/>
            <w:vAlign w:val="center"/>
            <w:hideMark/>
          </w:tcPr>
          <w:p w:rsidR="00EA08BF" w:rsidRPr="000065A0" w:rsidRDefault="007B4A22" w:rsidP="0031041E">
            <w:r w:rsidRPr="000065A0">
              <w:t>Доля граждан, охваченных профилактическими осмотрами, в общем числе жителей района</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0065A0" w:rsidRDefault="007B4A22" w:rsidP="0031041E">
            <w:pPr>
              <w:jc w:val="center"/>
              <w:rPr>
                <w:color w:val="000000"/>
              </w:rPr>
            </w:pPr>
            <w:r w:rsidRPr="000065A0">
              <w:rPr>
                <w:color w:val="000000"/>
              </w:rPr>
              <w:t>%</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31041E">
            <w:pPr>
              <w:jc w:val="center"/>
              <w:rPr>
                <w:color w:val="000000"/>
              </w:rPr>
            </w:pPr>
            <w:r w:rsidRPr="000065A0">
              <w:rPr>
                <w:color w:val="000000"/>
              </w:rPr>
              <w:t>6,6</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31041E">
            <w:pPr>
              <w:jc w:val="center"/>
              <w:rPr>
                <w:color w:val="000000"/>
              </w:rPr>
            </w:pPr>
            <w:r w:rsidRPr="000065A0">
              <w:rPr>
                <w:color w:val="000000"/>
              </w:rPr>
              <w:t>13,3</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31041E">
            <w:pPr>
              <w:jc w:val="center"/>
              <w:rPr>
                <w:color w:val="000000"/>
              </w:rPr>
            </w:pPr>
            <w:r w:rsidRPr="000065A0">
              <w:rPr>
                <w:color w:val="000000"/>
              </w:rPr>
              <w:t>19,8</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31041E">
            <w:pPr>
              <w:jc w:val="center"/>
              <w:rPr>
                <w:color w:val="000000"/>
              </w:rPr>
            </w:pPr>
            <w:r w:rsidRPr="000065A0">
              <w:rPr>
                <w:color w:val="000000"/>
              </w:rPr>
              <w:t>26,4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31041E">
            <w:pPr>
              <w:jc w:val="center"/>
              <w:rPr>
                <w:color w:val="000000"/>
              </w:rPr>
            </w:pPr>
            <w:r w:rsidRPr="000065A0">
              <w:rPr>
                <w:color w:val="000000"/>
              </w:rPr>
              <w:t>33,0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4C2A55">
            <w:pPr>
              <w:jc w:val="center"/>
              <w:rPr>
                <w:color w:val="000000"/>
              </w:rPr>
            </w:pPr>
            <w:r w:rsidRPr="000065A0">
              <w:rPr>
                <w:color w:val="000000"/>
              </w:rPr>
              <w:t>39,6</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4C2A55">
            <w:pPr>
              <w:jc w:val="center"/>
              <w:rPr>
                <w:color w:val="000000"/>
              </w:rPr>
            </w:pPr>
            <w:r w:rsidRPr="000065A0">
              <w:rPr>
                <w:color w:val="000000"/>
              </w:rPr>
              <w:t>46,2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4C2A55">
            <w:pPr>
              <w:jc w:val="center"/>
              <w:rPr>
                <w:color w:val="000000"/>
              </w:rPr>
            </w:pPr>
            <w:r w:rsidRPr="000065A0">
              <w:rPr>
                <w:color w:val="000000"/>
              </w:rPr>
              <w:t>52,8</w:t>
            </w:r>
          </w:p>
        </w:tc>
        <w:tc>
          <w:tcPr>
            <w:tcW w:w="992"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4C2A55">
            <w:pPr>
              <w:jc w:val="center"/>
              <w:rPr>
                <w:color w:val="000000"/>
              </w:rPr>
            </w:pPr>
            <w:r w:rsidRPr="000065A0">
              <w:rPr>
                <w:color w:val="000000"/>
              </w:rPr>
              <w:t>59,4</w:t>
            </w:r>
          </w:p>
        </w:tc>
        <w:tc>
          <w:tcPr>
            <w:tcW w:w="914"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4C2A55">
            <w:pPr>
              <w:jc w:val="center"/>
              <w:rPr>
                <w:color w:val="000000"/>
              </w:rPr>
            </w:pPr>
            <w:r w:rsidRPr="000065A0">
              <w:rPr>
                <w:color w:val="000000"/>
              </w:rPr>
              <w:t>66,0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31041E">
            <w:pPr>
              <w:jc w:val="center"/>
              <w:rPr>
                <w:color w:val="000000"/>
              </w:rPr>
            </w:pPr>
            <w:r w:rsidRPr="000065A0">
              <w:rPr>
                <w:color w:val="000000"/>
              </w:rPr>
              <w:t>72,6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0065A0" w:rsidRDefault="00FB6DF7" w:rsidP="0031041E">
            <w:pPr>
              <w:jc w:val="center"/>
              <w:rPr>
                <w:color w:val="000000"/>
              </w:rPr>
            </w:pPr>
            <w:r w:rsidRPr="000065A0">
              <w:rPr>
                <w:color w:val="000000"/>
              </w:rPr>
              <w:t>90,0</w:t>
            </w:r>
          </w:p>
        </w:tc>
        <w:tc>
          <w:tcPr>
            <w:tcW w:w="709" w:type="dxa"/>
            <w:tcBorders>
              <w:top w:val="nil"/>
              <w:left w:val="nil"/>
              <w:bottom w:val="single" w:sz="4" w:space="0" w:color="auto"/>
              <w:right w:val="nil"/>
            </w:tcBorders>
            <w:shd w:val="clear" w:color="000000" w:fill="FFFFFF"/>
            <w:vAlign w:val="center"/>
            <w:hideMark/>
          </w:tcPr>
          <w:p w:rsidR="00EA08BF" w:rsidRPr="000065A0" w:rsidRDefault="007B4A22" w:rsidP="0031041E">
            <w:pPr>
              <w:jc w:val="center"/>
            </w:pPr>
            <w:r w:rsidRPr="000065A0">
              <w:t>90</w:t>
            </w:r>
          </w:p>
        </w:tc>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0065A0" w:rsidRDefault="00AA2542" w:rsidP="0031041E">
            <w:pPr>
              <w:jc w:val="center"/>
              <w:rPr>
                <w:color w:val="000000"/>
              </w:rPr>
            </w:pPr>
            <w:proofErr w:type="spellStart"/>
            <w:r>
              <w:t>Подройкина</w:t>
            </w:r>
            <w:proofErr w:type="spellEnd"/>
            <w:r>
              <w:t xml:space="preserve"> В.В.</w:t>
            </w:r>
          </w:p>
        </w:tc>
      </w:tr>
      <w:tr w:rsidR="00B52D18" w:rsidRPr="00012BA8" w:rsidTr="00562900">
        <w:trPr>
          <w:trHeight w:val="1026"/>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F1B4D" w:rsidP="00B34298">
            <w:pPr>
              <w:jc w:val="center"/>
              <w:rPr>
                <w:color w:val="000000"/>
              </w:rPr>
            </w:pPr>
            <w:r w:rsidRPr="000065A0">
              <w:rPr>
                <w:color w:val="000000"/>
              </w:rPr>
              <w:lastRenderedPageBreak/>
              <w:t>7</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E4D28" w:rsidP="0031041E">
            <w:r w:rsidRPr="000065A0">
              <w:t>Доля малоимущих граждан в общей численности населения района</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A08BF" w:rsidP="0031041E">
            <w:pPr>
              <w:jc w:val="center"/>
              <w:rPr>
                <w:color w:val="000000"/>
              </w:rPr>
            </w:pPr>
            <w:r w:rsidRPr="000065A0">
              <w:rPr>
                <w:color w:val="000000"/>
              </w:rPr>
              <w:t>%</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6,1</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10,8</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10,8</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10,8</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10,8</w:t>
            </w:r>
          </w:p>
        </w:tc>
        <w:tc>
          <w:tcPr>
            <w:tcW w:w="709" w:type="dxa"/>
            <w:tcBorders>
              <w:top w:val="single" w:sz="4" w:space="0" w:color="auto"/>
              <w:left w:val="nil"/>
              <w:bottom w:val="single" w:sz="4" w:space="0" w:color="auto"/>
              <w:right w:val="nil"/>
            </w:tcBorders>
            <w:shd w:val="clear" w:color="000000" w:fill="FFFFFF"/>
            <w:vAlign w:val="center"/>
            <w:hideMark/>
          </w:tcPr>
          <w:p w:rsidR="00EA08BF" w:rsidRPr="000065A0" w:rsidRDefault="004F3341" w:rsidP="0031041E">
            <w:pPr>
              <w:jc w:val="center"/>
            </w:pPr>
            <w:r w:rsidRPr="000065A0">
              <w:t>10,8</w:t>
            </w:r>
          </w:p>
        </w:tc>
        <w:tc>
          <w:tcPr>
            <w:tcW w:w="1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4F3341" w:rsidP="0031041E">
            <w:pPr>
              <w:jc w:val="center"/>
              <w:rPr>
                <w:color w:val="000000"/>
              </w:rPr>
            </w:pPr>
            <w:proofErr w:type="spellStart"/>
            <w:r w:rsidRPr="000065A0">
              <w:rPr>
                <w:color w:val="000000"/>
              </w:rPr>
              <w:t>Сизова</w:t>
            </w:r>
            <w:proofErr w:type="spellEnd"/>
            <w:r w:rsidRPr="000065A0">
              <w:rPr>
                <w:color w:val="000000"/>
              </w:rPr>
              <w:t xml:space="preserve"> О.В.</w:t>
            </w:r>
          </w:p>
        </w:tc>
      </w:tr>
      <w:tr w:rsidR="00B52D18" w:rsidRPr="00012BA8" w:rsidTr="00562900">
        <w:trPr>
          <w:trHeight w:val="12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F1B4D" w:rsidP="00B34298">
            <w:pPr>
              <w:jc w:val="center"/>
              <w:rPr>
                <w:color w:val="000000"/>
              </w:rPr>
            </w:pPr>
            <w:r w:rsidRPr="000065A0">
              <w:rPr>
                <w:color w:val="000000"/>
              </w:rPr>
              <w:t>8</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4F3341" w:rsidP="0031041E">
            <w:r w:rsidRPr="000065A0">
              <w:t>Доля граждан, получивших социальные услуги, в общем числе граждан, обратившихся за получением социальных услуг</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A08BF" w:rsidP="0031041E">
            <w:pPr>
              <w:jc w:val="center"/>
              <w:rPr>
                <w:color w:val="000000"/>
              </w:rPr>
            </w:pPr>
            <w:r w:rsidRPr="000065A0">
              <w:rPr>
                <w:color w:val="000000"/>
              </w:rPr>
              <w:t>%</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90,0</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97,0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98,0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99,0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100,0</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100,0</w:t>
            </w:r>
          </w:p>
        </w:tc>
        <w:tc>
          <w:tcPr>
            <w:tcW w:w="709" w:type="dxa"/>
            <w:tcBorders>
              <w:top w:val="single" w:sz="4" w:space="0" w:color="auto"/>
              <w:left w:val="nil"/>
              <w:bottom w:val="single" w:sz="4" w:space="0" w:color="auto"/>
              <w:right w:val="nil"/>
            </w:tcBorders>
            <w:shd w:val="clear" w:color="000000" w:fill="FFFFFF"/>
            <w:vAlign w:val="center"/>
            <w:hideMark/>
          </w:tcPr>
          <w:p w:rsidR="00EA08BF" w:rsidRPr="000065A0" w:rsidRDefault="004F3341" w:rsidP="0031041E">
            <w:pPr>
              <w:jc w:val="center"/>
            </w:pPr>
            <w:r w:rsidRPr="000065A0">
              <w:t>100,0</w:t>
            </w:r>
          </w:p>
        </w:tc>
        <w:tc>
          <w:tcPr>
            <w:tcW w:w="1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4F3341" w:rsidP="0031041E">
            <w:pPr>
              <w:jc w:val="center"/>
              <w:rPr>
                <w:color w:val="000000"/>
              </w:rPr>
            </w:pPr>
            <w:proofErr w:type="spellStart"/>
            <w:r w:rsidRPr="000065A0">
              <w:rPr>
                <w:color w:val="000000"/>
              </w:rPr>
              <w:t>Сизова</w:t>
            </w:r>
            <w:proofErr w:type="spellEnd"/>
            <w:r w:rsidRPr="000065A0">
              <w:rPr>
                <w:color w:val="000000"/>
              </w:rPr>
              <w:t xml:space="preserve"> О.В.</w:t>
            </w:r>
          </w:p>
        </w:tc>
      </w:tr>
      <w:tr w:rsidR="00B52D18" w:rsidRPr="00012BA8" w:rsidTr="00562900">
        <w:trPr>
          <w:trHeight w:val="6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F1B4D" w:rsidP="00B34298">
            <w:pPr>
              <w:jc w:val="center"/>
              <w:rPr>
                <w:color w:val="000000"/>
              </w:rPr>
            </w:pPr>
            <w:r w:rsidRPr="000065A0">
              <w:rPr>
                <w:color w:val="000000"/>
              </w:rPr>
              <w:t>9</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4F3341" w:rsidP="0031041E">
            <w:r w:rsidRPr="000065A0">
              <w:t>Доля граждан старше трудоспособного возраста и инвалидов, охваченных различными формами социального обслуживания, от общего числа граждан старше трудоспособного возраста и инвалидов, проживающих в Октябрьском районе</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4F3341" w:rsidP="0031041E">
            <w:pPr>
              <w:jc w:val="center"/>
              <w:rPr>
                <w:color w:val="000000"/>
              </w:rPr>
            </w:pPr>
            <w:r w:rsidRPr="000065A0">
              <w:rPr>
                <w:color w:val="000000"/>
              </w:rPr>
              <w:t>%</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4,0</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622E95" w:rsidP="0031041E">
            <w:pPr>
              <w:jc w:val="center"/>
              <w:rPr>
                <w:color w:val="000000"/>
              </w:rPr>
            </w:pPr>
            <w:r w:rsidRPr="000065A0">
              <w:rPr>
                <w:color w:val="000000"/>
              </w:rPr>
              <w:t>4,5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4,6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4,7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5,2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5,8</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6,5</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7,0</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7,5</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8,5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C93D0A">
            <w:pPr>
              <w:jc w:val="center"/>
              <w:rPr>
                <w:color w:val="000000"/>
              </w:rPr>
            </w:pPr>
            <w:r>
              <w:rPr>
                <w:color w:val="000000"/>
              </w:rPr>
              <w:t>9,5</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C93D0A" w:rsidP="0031041E">
            <w:pPr>
              <w:jc w:val="center"/>
              <w:rPr>
                <w:color w:val="000000"/>
              </w:rPr>
            </w:pPr>
            <w:r>
              <w:rPr>
                <w:color w:val="000000"/>
              </w:rPr>
              <w:t>9,5</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4F3341" w:rsidP="0031041E">
            <w:pPr>
              <w:jc w:val="center"/>
              <w:rPr>
                <w:color w:val="000000"/>
              </w:rPr>
            </w:pPr>
            <w:proofErr w:type="spellStart"/>
            <w:r w:rsidRPr="000065A0">
              <w:rPr>
                <w:color w:val="000000"/>
              </w:rPr>
              <w:t>Сизова</w:t>
            </w:r>
            <w:proofErr w:type="spellEnd"/>
            <w:r w:rsidRPr="000065A0">
              <w:rPr>
                <w:color w:val="000000"/>
              </w:rPr>
              <w:t xml:space="preserve"> О.В.</w:t>
            </w:r>
          </w:p>
        </w:tc>
      </w:tr>
      <w:tr w:rsidR="00B52D18" w:rsidRPr="00012BA8" w:rsidTr="00562900">
        <w:trPr>
          <w:trHeight w:val="6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F3341" w:rsidRPr="000065A0" w:rsidRDefault="00EF1B4D" w:rsidP="00B34298">
            <w:pPr>
              <w:jc w:val="center"/>
              <w:rPr>
                <w:color w:val="000000"/>
              </w:rPr>
            </w:pPr>
            <w:r w:rsidRPr="000065A0">
              <w:rPr>
                <w:color w:val="000000"/>
              </w:rPr>
              <w:t>10</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4F3341" w:rsidRPr="000065A0" w:rsidRDefault="004F3341" w:rsidP="0031041E">
            <w:r w:rsidRPr="000065A0">
              <w:t>Доля семей с детьми, получающих меры социальной поддержки, в общей численности семей района</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4F3341" w:rsidP="0031041E">
            <w:pPr>
              <w:jc w:val="center"/>
              <w:rPr>
                <w:color w:val="000000"/>
              </w:rPr>
            </w:pPr>
            <w:r w:rsidRPr="000065A0">
              <w:rPr>
                <w:color w:val="000000"/>
              </w:rPr>
              <w:t>ед.</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7,0</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7,5</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8,0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8,5</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8,7</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8,9</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9,5</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9,5</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9,8</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10,0</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10,5</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622E95" w:rsidP="0031041E">
            <w:pPr>
              <w:jc w:val="center"/>
              <w:rPr>
                <w:color w:val="000000"/>
              </w:rPr>
            </w:pPr>
            <w:r w:rsidRPr="000065A0">
              <w:rPr>
                <w:color w:val="000000"/>
              </w:rPr>
              <w:t>10,7</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4F3341" w:rsidRPr="000065A0" w:rsidRDefault="004F3341" w:rsidP="0031041E">
            <w:pPr>
              <w:jc w:val="center"/>
              <w:rPr>
                <w:color w:val="000000"/>
              </w:rPr>
            </w:pPr>
            <w:r w:rsidRPr="000065A0">
              <w:rPr>
                <w:color w:val="000000"/>
              </w:rPr>
              <w:t>10,7</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4F3341" w:rsidRPr="000065A0" w:rsidRDefault="004F3341" w:rsidP="0031041E">
            <w:pPr>
              <w:jc w:val="center"/>
              <w:rPr>
                <w:color w:val="000000"/>
              </w:rPr>
            </w:pPr>
            <w:proofErr w:type="spellStart"/>
            <w:r w:rsidRPr="000065A0">
              <w:rPr>
                <w:color w:val="000000"/>
              </w:rPr>
              <w:t>Сизова</w:t>
            </w:r>
            <w:proofErr w:type="spellEnd"/>
            <w:r w:rsidRPr="000065A0">
              <w:rPr>
                <w:color w:val="000000"/>
              </w:rPr>
              <w:t xml:space="preserve"> О.В.</w:t>
            </w:r>
          </w:p>
        </w:tc>
      </w:tr>
      <w:tr w:rsidR="00B52D18" w:rsidRPr="00012BA8" w:rsidTr="00562900">
        <w:trPr>
          <w:trHeight w:val="3159"/>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A4308" w:rsidRPr="000065A0" w:rsidRDefault="00EF1B4D" w:rsidP="00B34298">
            <w:pPr>
              <w:jc w:val="center"/>
              <w:rPr>
                <w:color w:val="000000"/>
              </w:rPr>
            </w:pPr>
            <w:r w:rsidRPr="000065A0">
              <w:rPr>
                <w:color w:val="000000"/>
              </w:rPr>
              <w:lastRenderedPageBreak/>
              <w:t>11</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CA4308" w:rsidRPr="000065A0" w:rsidRDefault="00EF1B4D" w:rsidP="0031041E">
            <w:r w:rsidRPr="000065A0">
              <w:t>Д</w:t>
            </w:r>
            <w:r w:rsidR="00CA4308" w:rsidRPr="000065A0">
              <w:t>оля детей – инв</w:t>
            </w:r>
            <w:r w:rsidRPr="000065A0">
              <w:t>алидов, в отношении которых осу</w:t>
            </w:r>
            <w:r w:rsidR="00CA4308" w:rsidRPr="000065A0">
              <w:t>ществ</w:t>
            </w:r>
            <w:r w:rsidRPr="000065A0">
              <w:t>лялись мероприятия по реабилита</w:t>
            </w:r>
            <w:r w:rsidR="00CA4308" w:rsidRPr="000065A0">
              <w:t>ц</w:t>
            </w:r>
            <w:r w:rsidRPr="000065A0">
              <w:t xml:space="preserve">ии или </w:t>
            </w:r>
            <w:proofErr w:type="spellStart"/>
            <w:r w:rsidRPr="000065A0">
              <w:t>абилитации</w:t>
            </w:r>
            <w:proofErr w:type="spellEnd"/>
            <w:r w:rsidRPr="000065A0">
              <w:t>, в общей численности детей – инвалидов, имею</w:t>
            </w:r>
            <w:r w:rsidR="00CA4308" w:rsidRPr="000065A0">
              <w:t xml:space="preserve">щих </w:t>
            </w:r>
            <w:r w:rsidRPr="000065A0">
              <w:t>рекомен</w:t>
            </w:r>
            <w:r w:rsidR="00CA4308" w:rsidRPr="000065A0">
              <w:t xml:space="preserve">дации в </w:t>
            </w:r>
            <w:proofErr w:type="spellStart"/>
            <w:r w:rsidR="00CA4308" w:rsidRPr="000065A0">
              <w:t>инди</w:t>
            </w:r>
            <w:r w:rsidRPr="000065A0">
              <w:t>-видуальной</w:t>
            </w:r>
            <w:proofErr w:type="spellEnd"/>
            <w:r w:rsidRPr="000065A0">
              <w:t xml:space="preserve"> программе реабилита</w:t>
            </w:r>
            <w:r w:rsidR="00CA4308" w:rsidRPr="000065A0">
              <w:t xml:space="preserve">ции или </w:t>
            </w:r>
            <w:proofErr w:type="spellStart"/>
            <w:r w:rsidR="00CA4308" w:rsidRPr="000065A0">
              <w:t>абилитации</w:t>
            </w:r>
            <w:proofErr w:type="spellEnd"/>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CA4308" w:rsidP="0031041E">
            <w:pPr>
              <w:jc w:val="center"/>
              <w:rPr>
                <w:color w:val="000000"/>
              </w:rPr>
            </w:pPr>
            <w:r w:rsidRPr="000065A0">
              <w:rPr>
                <w:color w:val="000000"/>
              </w:rPr>
              <w:t>%</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10</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19</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27</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36</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45</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52</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61</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72</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81</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87</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92</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622E95" w:rsidP="0031041E">
            <w:pPr>
              <w:jc w:val="center"/>
              <w:rPr>
                <w:color w:val="000000"/>
              </w:rPr>
            </w:pPr>
            <w:r w:rsidRPr="000065A0">
              <w:rPr>
                <w:color w:val="000000"/>
              </w:rPr>
              <w:t>100,0</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CA4308" w:rsidRPr="000065A0" w:rsidRDefault="00CA4308" w:rsidP="0031041E">
            <w:pPr>
              <w:jc w:val="center"/>
              <w:rPr>
                <w:color w:val="000000"/>
              </w:rPr>
            </w:pPr>
            <w:r w:rsidRPr="000065A0">
              <w:rPr>
                <w:color w:val="000000"/>
              </w:rPr>
              <w:t>100,0</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CA4308" w:rsidRPr="000065A0" w:rsidRDefault="005F2F68" w:rsidP="0031041E">
            <w:pPr>
              <w:jc w:val="center"/>
              <w:rPr>
                <w:color w:val="000000"/>
              </w:rPr>
            </w:pPr>
            <w:r w:rsidRPr="000065A0">
              <w:rPr>
                <w:color w:val="000000"/>
              </w:rPr>
              <w:t>Самойлова Е.А.</w:t>
            </w:r>
          </w:p>
        </w:tc>
      </w:tr>
      <w:tr w:rsidR="00B52D18" w:rsidRPr="00012BA8" w:rsidTr="00562900">
        <w:trPr>
          <w:trHeight w:val="876"/>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53376" w:rsidRPr="000065A0" w:rsidRDefault="00EF1B4D" w:rsidP="00B34298">
            <w:pPr>
              <w:jc w:val="center"/>
              <w:rPr>
                <w:color w:val="000000"/>
              </w:rPr>
            </w:pPr>
            <w:r w:rsidRPr="000065A0">
              <w:rPr>
                <w:color w:val="000000"/>
              </w:rPr>
              <w:t>12</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553376" w:rsidRPr="000065A0" w:rsidRDefault="00553376" w:rsidP="0031041E">
            <w:r w:rsidRPr="000065A0">
              <w:t>Число посещений культурных мероприятий</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553376" w:rsidP="0031041E">
            <w:pPr>
              <w:jc w:val="center"/>
              <w:rPr>
                <w:color w:val="000000"/>
              </w:rPr>
            </w:pPr>
            <w:r w:rsidRPr="000065A0">
              <w:rPr>
                <w:color w:val="000000"/>
              </w:rPr>
              <w:t>тыс.</w:t>
            </w:r>
            <w:r w:rsidR="00622E95" w:rsidRPr="000065A0">
              <w:rPr>
                <w:color w:val="000000"/>
              </w:rPr>
              <w:t xml:space="preserve"> </w:t>
            </w:r>
            <w:r w:rsidRPr="000065A0">
              <w:rPr>
                <w:color w:val="000000"/>
              </w:rPr>
              <w:t>ед.</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737,7</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1475,4</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2213,1</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2950,0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3688,5</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4426,2</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5163,9</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5901,6</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6639,2</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7376,8</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8114,4</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622E95" w:rsidP="0031041E">
            <w:pPr>
              <w:jc w:val="center"/>
              <w:rPr>
                <w:color w:val="000000"/>
              </w:rPr>
            </w:pPr>
            <w:r w:rsidRPr="000065A0">
              <w:rPr>
                <w:color w:val="000000"/>
              </w:rPr>
              <w:t>8852,0</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553376" w:rsidRPr="000065A0" w:rsidRDefault="00553376" w:rsidP="0031041E">
            <w:pPr>
              <w:jc w:val="center"/>
              <w:rPr>
                <w:color w:val="000000"/>
              </w:rPr>
            </w:pPr>
            <w:r w:rsidRPr="000065A0">
              <w:rPr>
                <w:color w:val="000000"/>
              </w:rPr>
              <w:t>8852</w:t>
            </w:r>
            <w:r w:rsidR="00622E95" w:rsidRPr="000065A0">
              <w:rPr>
                <w:color w:val="000000"/>
              </w:rPr>
              <w:t>,0</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553376" w:rsidRPr="000065A0" w:rsidRDefault="00553376" w:rsidP="0031041E">
            <w:pPr>
              <w:jc w:val="center"/>
              <w:rPr>
                <w:color w:val="000000"/>
              </w:rPr>
            </w:pPr>
            <w:r w:rsidRPr="000065A0">
              <w:rPr>
                <w:color w:val="000000"/>
              </w:rPr>
              <w:t>Бессарабова Е.В.</w:t>
            </w:r>
          </w:p>
        </w:tc>
      </w:tr>
      <w:tr w:rsidR="00B52D18" w:rsidRPr="00012BA8" w:rsidTr="00562900">
        <w:trPr>
          <w:trHeight w:val="6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33380" w:rsidRPr="000065A0" w:rsidRDefault="00EF1B4D" w:rsidP="00B34298">
            <w:pPr>
              <w:jc w:val="center"/>
              <w:rPr>
                <w:color w:val="000000"/>
              </w:rPr>
            </w:pPr>
            <w:r w:rsidRPr="000065A0">
              <w:rPr>
                <w:color w:val="000000"/>
              </w:rPr>
              <w:t>13</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E33380" w:rsidRPr="000065A0" w:rsidRDefault="00E92D4E" w:rsidP="0031041E">
            <w:r w:rsidRPr="000065A0">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w:t>
            </w:r>
            <w:r w:rsidRPr="000065A0">
              <w:lastRenderedPageBreak/>
              <w:t>спортивного комплекса «Готов к труду и обороне» (ГТО)</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E92D4E" w:rsidP="0031041E">
            <w:pPr>
              <w:jc w:val="center"/>
              <w:rPr>
                <w:color w:val="000000"/>
              </w:rPr>
            </w:pPr>
            <w:r w:rsidRPr="000065A0">
              <w:rPr>
                <w:color w:val="000000"/>
              </w:rPr>
              <w:lastRenderedPageBreak/>
              <w:t>%</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44,8</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44,8</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44,9</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45,0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47,0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47,5</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48,0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48,2</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49,5</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50,1</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50,9</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C62957" w:rsidP="0031041E">
            <w:pPr>
              <w:jc w:val="center"/>
              <w:rPr>
                <w:color w:val="000000"/>
              </w:rPr>
            </w:pPr>
            <w:r w:rsidRPr="000065A0">
              <w:rPr>
                <w:color w:val="000000"/>
              </w:rPr>
              <w:t>51,4</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E33380" w:rsidRPr="000065A0" w:rsidRDefault="00E92D4E" w:rsidP="0031041E">
            <w:pPr>
              <w:jc w:val="center"/>
              <w:rPr>
                <w:color w:val="000000"/>
              </w:rPr>
            </w:pPr>
            <w:r w:rsidRPr="000065A0">
              <w:rPr>
                <w:color w:val="000000"/>
              </w:rPr>
              <w:t>51,4</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E33380" w:rsidRPr="000065A0" w:rsidRDefault="00E92D4E" w:rsidP="0031041E">
            <w:pPr>
              <w:jc w:val="center"/>
              <w:rPr>
                <w:color w:val="000000"/>
              </w:rPr>
            </w:pPr>
            <w:r w:rsidRPr="000065A0">
              <w:rPr>
                <w:color w:val="000000"/>
              </w:rPr>
              <w:t>Иванова И.А.</w:t>
            </w:r>
          </w:p>
        </w:tc>
      </w:tr>
      <w:tr w:rsidR="00B52D18" w:rsidRPr="00012BA8" w:rsidTr="00562900">
        <w:trPr>
          <w:trHeight w:val="6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72186" w:rsidRPr="000065A0" w:rsidRDefault="00EF1B4D" w:rsidP="00B34298">
            <w:pPr>
              <w:jc w:val="center"/>
              <w:rPr>
                <w:color w:val="000000"/>
              </w:rPr>
            </w:pPr>
            <w:r w:rsidRPr="000065A0">
              <w:rPr>
                <w:color w:val="000000"/>
              </w:rPr>
              <w:lastRenderedPageBreak/>
              <w:t>14</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31041E">
            <w:r w:rsidRPr="000065A0">
              <w:t>Доля молодежи, ежегодно вовлеченной в мероприятия отрасли молодежной политики</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r w:rsidRPr="000065A0">
              <w:rPr>
                <w:color w:val="000000"/>
              </w:rPr>
              <w:t>%</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5</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7</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10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15</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20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25</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32</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40</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45</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50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54,5</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r w:rsidRPr="000065A0">
              <w:rPr>
                <w:color w:val="000000"/>
              </w:rPr>
              <w:t>54,5</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31041E">
            <w:pPr>
              <w:jc w:val="center"/>
              <w:rPr>
                <w:color w:val="000000"/>
              </w:rPr>
            </w:pPr>
            <w:r w:rsidRPr="000065A0">
              <w:rPr>
                <w:color w:val="000000"/>
              </w:rPr>
              <w:t>Хмелева М.С.</w:t>
            </w:r>
          </w:p>
        </w:tc>
      </w:tr>
      <w:tr w:rsidR="00B52D18" w:rsidRPr="00012BA8" w:rsidTr="00562900">
        <w:trPr>
          <w:trHeight w:val="6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72186" w:rsidRPr="000065A0" w:rsidRDefault="00EF1B4D" w:rsidP="00B34298">
            <w:pPr>
              <w:jc w:val="center"/>
              <w:rPr>
                <w:color w:val="000000"/>
              </w:rPr>
            </w:pPr>
            <w:r w:rsidRPr="000065A0">
              <w:rPr>
                <w:color w:val="000000"/>
              </w:rPr>
              <w:t>15</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872186">
            <w:r w:rsidRPr="000065A0">
              <w:t xml:space="preserve">Охват молодежи, задействованной </w:t>
            </w:r>
          </w:p>
          <w:p w:rsidR="00872186" w:rsidRPr="000065A0" w:rsidRDefault="00872186" w:rsidP="00872186">
            <w:r w:rsidRPr="000065A0">
              <w:t xml:space="preserve">в мероприятиях сферы молодежной политики </w:t>
            </w:r>
          </w:p>
          <w:p w:rsidR="00872186" w:rsidRPr="000065A0" w:rsidRDefault="00872186" w:rsidP="00872186">
            <w:r w:rsidRPr="000065A0">
              <w:t xml:space="preserve">по популяризации здорового образа жизни, молодежного туризма </w:t>
            </w:r>
          </w:p>
          <w:p w:rsidR="00872186" w:rsidRPr="000065A0" w:rsidRDefault="00872186" w:rsidP="00872186">
            <w:r w:rsidRPr="000065A0">
              <w:t xml:space="preserve">и культуры безопасности, профилактике злоупотребления </w:t>
            </w:r>
            <w:proofErr w:type="spellStart"/>
            <w:r w:rsidRPr="000065A0">
              <w:t>психоактивными</w:t>
            </w:r>
            <w:proofErr w:type="spellEnd"/>
            <w:r w:rsidRPr="000065A0">
              <w:t xml:space="preserve"> веществами в молодежной среде</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r w:rsidRPr="000065A0">
              <w:rPr>
                <w:color w:val="000000"/>
              </w:rPr>
              <w:t>тыс. человек</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0,3</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0,5</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1,0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1,3</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1,7</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2,0</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2,3</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2,7</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3,3</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3,8</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4,2</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4,9</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r w:rsidRPr="000065A0">
              <w:rPr>
                <w:color w:val="000000"/>
              </w:rPr>
              <w:t>4,9</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31041E">
            <w:pPr>
              <w:jc w:val="center"/>
              <w:rPr>
                <w:color w:val="000000"/>
              </w:rPr>
            </w:pPr>
            <w:r w:rsidRPr="000065A0">
              <w:rPr>
                <w:color w:val="000000"/>
              </w:rPr>
              <w:t>Хмелева М.С</w:t>
            </w:r>
          </w:p>
        </w:tc>
      </w:tr>
      <w:tr w:rsidR="00B52D18" w:rsidRPr="000065A0" w:rsidTr="00562900">
        <w:trPr>
          <w:trHeight w:hRule="exact" w:val="3469"/>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72186" w:rsidRPr="000065A0" w:rsidRDefault="00EF1B4D" w:rsidP="00B34298">
            <w:pPr>
              <w:jc w:val="center"/>
              <w:rPr>
                <w:color w:val="000000"/>
              </w:rPr>
            </w:pPr>
            <w:r w:rsidRPr="000065A0">
              <w:rPr>
                <w:color w:val="000000"/>
              </w:rPr>
              <w:lastRenderedPageBreak/>
              <w:t>16</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872186">
            <w:r w:rsidRPr="000065A0">
              <w:t>Общая численность граждан, вовлеченных центрами (сообществами, объединениями) поддержки добровольчества (</w:t>
            </w:r>
            <w:proofErr w:type="spellStart"/>
            <w:r w:rsidRPr="000065A0">
              <w:t>волонтерства</w:t>
            </w:r>
            <w:proofErr w:type="spellEnd"/>
            <w:r w:rsidRPr="000065A0">
              <w:t>) на базе образовательных организаций, НКО, государственных и муниципальных учреждений, в добровольческую деятельность</w:t>
            </w:r>
          </w:p>
          <w:p w:rsidR="00872186" w:rsidRPr="000065A0" w:rsidRDefault="00872186" w:rsidP="00872186"/>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r w:rsidRPr="000065A0">
              <w:rPr>
                <w:color w:val="000000"/>
              </w:rPr>
              <w:t>тыс. человек</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0,5</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1,0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1,5</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2,0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3,5</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4,0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4,5</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5,0</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5,5</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6,8</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r w:rsidRPr="000065A0">
              <w:rPr>
                <w:color w:val="000000"/>
              </w:rPr>
              <w:t>6,8</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31041E">
            <w:pPr>
              <w:jc w:val="center"/>
              <w:rPr>
                <w:color w:val="000000"/>
              </w:rPr>
            </w:pPr>
            <w:r w:rsidRPr="000065A0">
              <w:rPr>
                <w:color w:val="000000"/>
              </w:rPr>
              <w:t>Хмелева М.С.</w:t>
            </w:r>
          </w:p>
        </w:tc>
      </w:tr>
      <w:tr w:rsidR="00B52D18" w:rsidRPr="000065A0" w:rsidTr="00562900">
        <w:trPr>
          <w:trHeight w:val="324"/>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72186" w:rsidRPr="000065A0" w:rsidRDefault="00EF1B4D" w:rsidP="00B34298">
            <w:pPr>
              <w:jc w:val="center"/>
              <w:rPr>
                <w:color w:val="000000"/>
              </w:rPr>
            </w:pPr>
            <w:r w:rsidRPr="000065A0">
              <w:rPr>
                <w:color w:val="000000"/>
              </w:rPr>
              <w:t>17</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872186">
            <w:r w:rsidRPr="000065A0">
              <w:t xml:space="preserve">Количество функционирующих молодежных и добровольческих центров и </w:t>
            </w:r>
          </w:p>
          <w:p w:rsidR="00872186" w:rsidRPr="000065A0" w:rsidRDefault="00872186" w:rsidP="00872186">
            <w:r w:rsidRPr="000065A0">
              <w:t>инфраструктурных объектов молодежной политики</w:t>
            </w:r>
          </w:p>
          <w:p w:rsidR="00872186" w:rsidRPr="000065A0" w:rsidRDefault="00872186" w:rsidP="00872186">
            <w:r w:rsidRPr="000065A0">
              <w:t xml:space="preserve"> на территории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proofErr w:type="spellStart"/>
            <w:r w:rsidRPr="000065A0">
              <w:rPr>
                <w:color w:val="000000"/>
              </w:rPr>
              <w:t>ед</w:t>
            </w:r>
            <w:proofErr w:type="spellEnd"/>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B07BF7" w:rsidP="0031041E">
            <w:pPr>
              <w:jc w:val="center"/>
              <w:rPr>
                <w:color w:val="000000"/>
              </w:rPr>
            </w:pPr>
            <w:r w:rsidRPr="000065A0">
              <w:rPr>
                <w:color w:val="000000"/>
              </w:rPr>
              <w:t>3</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872186" w:rsidRPr="000065A0" w:rsidRDefault="00872186" w:rsidP="0031041E">
            <w:pPr>
              <w:jc w:val="center"/>
              <w:rPr>
                <w:color w:val="000000"/>
              </w:rPr>
            </w:pPr>
            <w:r w:rsidRPr="000065A0">
              <w:rPr>
                <w:color w:val="000000"/>
              </w:rPr>
              <w:t>3</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872186" w:rsidRPr="000065A0" w:rsidRDefault="00872186" w:rsidP="0031041E">
            <w:pPr>
              <w:jc w:val="center"/>
              <w:rPr>
                <w:color w:val="000000"/>
              </w:rPr>
            </w:pPr>
            <w:r w:rsidRPr="000065A0">
              <w:rPr>
                <w:color w:val="000000"/>
              </w:rPr>
              <w:t>Хмелева М.С.</w:t>
            </w:r>
          </w:p>
        </w:tc>
      </w:tr>
      <w:tr w:rsidR="00B52D18" w:rsidRPr="000065A0" w:rsidTr="00562900">
        <w:trPr>
          <w:trHeight w:val="788"/>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053E9" w:rsidRPr="000065A0" w:rsidRDefault="00EF1B4D" w:rsidP="00B34298">
            <w:pPr>
              <w:jc w:val="center"/>
              <w:rPr>
                <w:color w:val="000000"/>
              </w:rPr>
            </w:pPr>
            <w:r w:rsidRPr="000065A0">
              <w:rPr>
                <w:color w:val="000000"/>
              </w:rPr>
              <w:t>18</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E053E9" w:rsidRPr="000065A0" w:rsidRDefault="00E053E9" w:rsidP="00872186">
            <w:r w:rsidRPr="000065A0">
              <w:t>Увеличение туристского потока на территории района</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E053E9" w:rsidP="0031041E">
            <w:pPr>
              <w:jc w:val="center"/>
              <w:rPr>
                <w:color w:val="000000"/>
              </w:rPr>
            </w:pPr>
            <w:r w:rsidRPr="000065A0">
              <w:rPr>
                <w:color w:val="000000"/>
              </w:rPr>
              <w:t>тыс. чел</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0</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1</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2,2</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3,2</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5,7</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8,5</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11,0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13,8</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16,1</w:t>
            </w:r>
          </w:p>
        </w:tc>
        <w:tc>
          <w:tcPr>
            <w:tcW w:w="914"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17,6</w:t>
            </w:r>
          </w:p>
        </w:tc>
        <w:tc>
          <w:tcPr>
            <w:tcW w:w="929"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18,35</w:t>
            </w:r>
          </w:p>
        </w:tc>
        <w:tc>
          <w:tcPr>
            <w:tcW w:w="850"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D80132" w:rsidP="0031041E">
            <w:pPr>
              <w:jc w:val="center"/>
              <w:rPr>
                <w:color w:val="000000"/>
              </w:rPr>
            </w:pPr>
            <w:r w:rsidRPr="000065A0">
              <w:rPr>
                <w:color w:val="000000"/>
              </w:rPr>
              <w:t>18,9</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E053E9" w:rsidRPr="000065A0" w:rsidRDefault="00E053E9" w:rsidP="0031041E">
            <w:pPr>
              <w:jc w:val="center"/>
              <w:rPr>
                <w:color w:val="000000"/>
              </w:rPr>
            </w:pPr>
            <w:r w:rsidRPr="000065A0">
              <w:rPr>
                <w:color w:val="000000"/>
              </w:rPr>
              <w:t>18,9</w:t>
            </w:r>
          </w:p>
        </w:tc>
        <w:tc>
          <w:tcPr>
            <w:tcW w:w="1700" w:type="dxa"/>
            <w:tcBorders>
              <w:top w:val="single" w:sz="4" w:space="0" w:color="auto"/>
              <w:left w:val="nil"/>
              <w:bottom w:val="single" w:sz="4" w:space="0" w:color="auto"/>
              <w:right w:val="single" w:sz="4" w:space="0" w:color="auto"/>
            </w:tcBorders>
            <w:shd w:val="clear" w:color="000000" w:fill="FFFFFF"/>
            <w:vAlign w:val="center"/>
          </w:tcPr>
          <w:p w:rsidR="00E053E9" w:rsidRPr="000065A0" w:rsidRDefault="00E053E9" w:rsidP="0031041E">
            <w:pPr>
              <w:jc w:val="center"/>
              <w:rPr>
                <w:color w:val="000000"/>
              </w:rPr>
            </w:pPr>
            <w:r w:rsidRPr="000065A0">
              <w:rPr>
                <w:color w:val="000000"/>
              </w:rPr>
              <w:t>Королева В.С.</w:t>
            </w:r>
          </w:p>
        </w:tc>
      </w:tr>
      <w:tr w:rsidR="00EA08BF" w:rsidRPr="00012BA8" w:rsidTr="00562900">
        <w:trPr>
          <w:trHeight w:val="315"/>
        </w:trPr>
        <w:tc>
          <w:tcPr>
            <w:tcW w:w="16443" w:type="dxa"/>
            <w:gridSpan w:val="17"/>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012BA8" w:rsidRDefault="00EA08BF" w:rsidP="0031041E">
            <w:pPr>
              <w:jc w:val="center"/>
              <w:rPr>
                <w:b/>
                <w:bCs/>
                <w:color w:val="000000"/>
              </w:rPr>
            </w:pPr>
            <w:r w:rsidRPr="00012BA8">
              <w:rPr>
                <w:b/>
                <w:bCs/>
                <w:color w:val="000000"/>
              </w:rPr>
              <w:t xml:space="preserve">Заместитель Главы Администрации района </w:t>
            </w:r>
            <w:proofErr w:type="spellStart"/>
            <w:r w:rsidRPr="00012BA8">
              <w:rPr>
                <w:b/>
                <w:bCs/>
                <w:color w:val="000000"/>
              </w:rPr>
              <w:t>Т.В.Юшковская</w:t>
            </w:r>
            <w:proofErr w:type="spellEnd"/>
          </w:p>
        </w:tc>
      </w:tr>
      <w:tr w:rsidR="00B52D18" w:rsidRPr="00012BA8" w:rsidTr="00562900">
        <w:trPr>
          <w:trHeight w:val="120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A08BF" w:rsidP="00E45E72">
            <w:pPr>
              <w:jc w:val="center"/>
              <w:rPr>
                <w:color w:val="000000"/>
              </w:rPr>
            </w:pPr>
            <w:r w:rsidRPr="000065A0">
              <w:rPr>
                <w:color w:val="000000"/>
              </w:rPr>
              <w:t>1</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CF1D3D" w:rsidP="0031041E">
            <w:r w:rsidRPr="000065A0">
              <w:t>Уровень исполнения расходных обязательств местного бюджета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CF1D3D" w:rsidP="0031041E">
            <w:pPr>
              <w:jc w:val="center"/>
            </w:pPr>
            <w:r w:rsidRPr="000065A0">
              <w:t>%</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4,2</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8,4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19,2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25,7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31,3</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38,5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48,5</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54,1</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61,4</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72,2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95,3</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&gt;</w:t>
            </w:r>
            <w:r w:rsidR="00CF1D3D" w:rsidRPr="000065A0">
              <w:rPr>
                <w:color w:val="000000"/>
              </w:rPr>
              <w:t>95,0</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CF1D3D" w:rsidP="0031041E">
            <w:pPr>
              <w:jc w:val="center"/>
              <w:rPr>
                <w:color w:val="000000"/>
              </w:rPr>
            </w:pPr>
            <w:r w:rsidRPr="000065A0">
              <w:rPr>
                <w:color w:val="000000"/>
              </w:rPr>
              <w:t>Евдокимова Г.Н.</w:t>
            </w:r>
          </w:p>
        </w:tc>
      </w:tr>
      <w:tr w:rsidR="00B52D18" w:rsidRPr="00012BA8" w:rsidTr="00562900">
        <w:trPr>
          <w:trHeight w:val="1275"/>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A08BF" w:rsidP="00E45E72">
            <w:pPr>
              <w:jc w:val="center"/>
              <w:rPr>
                <w:color w:val="000000"/>
              </w:rPr>
            </w:pPr>
            <w:r w:rsidRPr="000065A0">
              <w:rPr>
                <w:color w:val="000000"/>
              </w:rPr>
              <w:lastRenderedPageBreak/>
              <w:t>2</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CF1D3D" w:rsidP="0031041E">
            <w:r w:rsidRPr="000065A0">
              <w:t>Доля просроченной кредиторской задолженности в расходах местного бюджета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t>%</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9B4F0A" w:rsidP="0031041E">
            <w:pPr>
              <w:jc w:val="center"/>
              <w:rPr>
                <w:color w:val="000000"/>
              </w:rPr>
            </w:pPr>
            <w:r w:rsidRPr="000065A0">
              <w:rPr>
                <w:color w:val="000000"/>
              </w:rPr>
              <w:t>нет</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rPr>
                <w:color w:val="000000"/>
              </w:rPr>
            </w:pPr>
            <w:r w:rsidRPr="000065A0">
              <w:rPr>
                <w:color w:val="000000"/>
              </w:rPr>
              <w:t>Евдокимова Г.Н.</w:t>
            </w:r>
          </w:p>
        </w:tc>
      </w:tr>
      <w:tr w:rsidR="00EA08BF" w:rsidRPr="00012BA8" w:rsidTr="00562900">
        <w:trPr>
          <w:trHeight w:val="315"/>
        </w:trPr>
        <w:tc>
          <w:tcPr>
            <w:tcW w:w="16443" w:type="dxa"/>
            <w:gridSpan w:val="17"/>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EA08BF" w:rsidRPr="00012BA8" w:rsidRDefault="00EA08BF" w:rsidP="00E92D4E">
            <w:pPr>
              <w:jc w:val="center"/>
              <w:rPr>
                <w:b/>
                <w:bCs/>
                <w:color w:val="000000"/>
              </w:rPr>
            </w:pPr>
            <w:r w:rsidRPr="00012BA8">
              <w:rPr>
                <w:b/>
                <w:bCs/>
                <w:color w:val="000000"/>
              </w:rPr>
              <w:t xml:space="preserve">Заместитель главы Администрации района </w:t>
            </w:r>
            <w:proofErr w:type="spellStart"/>
            <w:r w:rsidR="00E92D4E" w:rsidRPr="00012BA8">
              <w:rPr>
                <w:b/>
                <w:bCs/>
                <w:color w:val="000000"/>
              </w:rPr>
              <w:t>И.Ю</w:t>
            </w:r>
            <w:r w:rsidRPr="00012BA8">
              <w:rPr>
                <w:b/>
                <w:bCs/>
                <w:color w:val="000000"/>
              </w:rPr>
              <w:t>.</w:t>
            </w:r>
            <w:r w:rsidR="00E92D4E" w:rsidRPr="00012BA8">
              <w:rPr>
                <w:b/>
                <w:bCs/>
                <w:color w:val="000000"/>
              </w:rPr>
              <w:t>Герасименко</w:t>
            </w:r>
            <w:proofErr w:type="spellEnd"/>
          </w:p>
        </w:tc>
      </w:tr>
      <w:tr w:rsidR="00B52D18" w:rsidRPr="00012BA8" w:rsidTr="00562900">
        <w:trPr>
          <w:trHeight w:val="949"/>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A08BF" w:rsidP="00E45E72">
            <w:pPr>
              <w:jc w:val="center"/>
              <w:rPr>
                <w:color w:val="000000"/>
              </w:rPr>
            </w:pPr>
            <w:r w:rsidRPr="000065A0">
              <w:rPr>
                <w:color w:val="000000"/>
              </w:rPr>
              <w:t>1</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r w:rsidRPr="000065A0">
              <w:t>Темп роста объема инвестиций в основной капитал по полному кругу организаций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t>%</w:t>
            </w:r>
          </w:p>
        </w:tc>
        <w:tc>
          <w:tcPr>
            <w:tcW w:w="995" w:type="dxa"/>
            <w:tcBorders>
              <w:top w:val="single" w:sz="4" w:space="0" w:color="auto"/>
              <w:left w:val="nil"/>
              <w:bottom w:val="single" w:sz="4" w:space="0" w:color="auto"/>
              <w:right w:val="nil"/>
            </w:tcBorders>
            <w:shd w:val="clear" w:color="auto" w:fill="auto"/>
            <w:noWrap/>
            <w:vAlign w:val="center"/>
            <w:hideMark/>
          </w:tcPr>
          <w:p w:rsidR="00EA08BF" w:rsidRPr="000065A0" w:rsidRDefault="00241230" w:rsidP="0031041E">
            <w:pPr>
              <w:jc w:val="center"/>
              <w:rPr>
                <w:color w:val="000000"/>
              </w:rPr>
            </w:pPr>
            <w:r w:rsidRPr="000065A0">
              <w:rPr>
                <w:color w:val="000000"/>
              </w:rPr>
              <w:t>-</w:t>
            </w:r>
          </w:p>
        </w:tc>
        <w:tc>
          <w:tcPr>
            <w:tcW w:w="9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70,0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71,0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75,0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80,0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82,0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85,0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89,0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94,0</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31041E">
            <w:pPr>
              <w:jc w:val="center"/>
              <w:rPr>
                <w:color w:val="000000"/>
              </w:rPr>
            </w:pPr>
            <w:r w:rsidRPr="000065A0">
              <w:rPr>
                <w:color w:val="000000"/>
              </w:rPr>
              <w:t>96,0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486C99">
            <w:pPr>
              <w:jc w:val="center"/>
              <w:rPr>
                <w:color w:val="000000"/>
              </w:rPr>
            </w:pPr>
            <w:r w:rsidRPr="000065A0">
              <w:rPr>
                <w:color w:val="000000"/>
              </w:rPr>
              <w:t>103,0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B2671" w:rsidP="00B24481">
            <w:pPr>
              <w:jc w:val="center"/>
              <w:rPr>
                <w:color w:val="000000"/>
              </w:rPr>
            </w:pPr>
            <w:r w:rsidRPr="000065A0">
              <w:rPr>
                <w:color w:val="000000"/>
              </w:rPr>
              <w:t>107,8</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48185F" w:rsidP="00B24481">
            <w:pPr>
              <w:jc w:val="center"/>
            </w:pPr>
            <w:r w:rsidRPr="000065A0">
              <w:t>107,8</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rPr>
                <w:color w:val="000000"/>
              </w:rPr>
            </w:pPr>
            <w:r w:rsidRPr="000065A0">
              <w:rPr>
                <w:color w:val="000000"/>
              </w:rPr>
              <w:t>Мурашко Г.В.</w:t>
            </w:r>
          </w:p>
        </w:tc>
      </w:tr>
      <w:tr w:rsidR="00B52D18" w:rsidRPr="00012BA8" w:rsidTr="00562900">
        <w:trPr>
          <w:trHeight w:val="2301"/>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A08BF" w:rsidP="00E45E72">
            <w:pPr>
              <w:jc w:val="center"/>
              <w:rPr>
                <w:color w:val="000000"/>
              </w:rPr>
            </w:pPr>
            <w:r w:rsidRPr="000065A0">
              <w:rPr>
                <w:color w:val="000000"/>
              </w:rPr>
              <w:t>2</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92D4E" w:rsidP="0031041E">
            <w:r w:rsidRPr="000065A0">
              <w:t xml:space="preserve">Увеличение среднесписочной </w:t>
            </w:r>
            <w:proofErr w:type="spellStart"/>
            <w:r w:rsidRPr="000065A0">
              <w:t>чис-ленности</w:t>
            </w:r>
            <w:proofErr w:type="spellEnd"/>
            <w:r w:rsidRPr="000065A0">
              <w:t xml:space="preserve"> работников,  занятых в сфере малого и среднего </w:t>
            </w:r>
            <w:proofErr w:type="spellStart"/>
            <w:r w:rsidRPr="000065A0">
              <w:t>предприни-мательства</w:t>
            </w:r>
            <w:proofErr w:type="spellEnd"/>
            <w:r w:rsidRPr="000065A0">
              <w:t xml:space="preserve">, включая индивидуальных предпринимателей и </w:t>
            </w:r>
            <w:proofErr w:type="spellStart"/>
            <w:r w:rsidRPr="000065A0">
              <w:t>самозанятых</w:t>
            </w:r>
            <w:proofErr w:type="spellEnd"/>
            <w:r w:rsidRPr="000065A0">
              <w:t xml:space="preserve"> граждан</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92D4E" w:rsidP="00E92D4E">
            <w:pPr>
              <w:rPr>
                <w:color w:val="000000"/>
              </w:rPr>
            </w:pPr>
            <w:r w:rsidRPr="000065A0">
              <w:rPr>
                <w:color w:val="000000"/>
              </w:rPr>
              <w:t xml:space="preserve">  чел</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9650</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9650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9650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9700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9700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9700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9750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9750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9750</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9750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9800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9800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92D4E" w:rsidP="0031041E">
            <w:pPr>
              <w:jc w:val="center"/>
            </w:pPr>
            <w:r w:rsidRPr="000065A0">
              <w:t>9800</w:t>
            </w:r>
          </w:p>
        </w:tc>
        <w:tc>
          <w:tcPr>
            <w:tcW w:w="170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rPr>
                <w:color w:val="000000"/>
              </w:rPr>
            </w:pPr>
            <w:proofErr w:type="spellStart"/>
            <w:r w:rsidRPr="000065A0">
              <w:rPr>
                <w:color w:val="000000"/>
              </w:rPr>
              <w:t>Жугин</w:t>
            </w:r>
            <w:proofErr w:type="spellEnd"/>
            <w:r w:rsidRPr="000065A0">
              <w:rPr>
                <w:color w:val="000000"/>
              </w:rPr>
              <w:t xml:space="preserve"> В.В.</w:t>
            </w:r>
          </w:p>
        </w:tc>
      </w:tr>
      <w:tr w:rsidR="00EA08BF" w:rsidRPr="00012BA8" w:rsidTr="00562900">
        <w:trPr>
          <w:trHeight w:val="315"/>
        </w:trPr>
        <w:tc>
          <w:tcPr>
            <w:tcW w:w="16443" w:type="dxa"/>
            <w:gridSpan w:val="17"/>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012BA8" w:rsidRDefault="00EA08BF" w:rsidP="0031041E">
            <w:pPr>
              <w:jc w:val="center"/>
              <w:rPr>
                <w:b/>
                <w:bCs/>
                <w:color w:val="000000"/>
              </w:rPr>
            </w:pPr>
            <w:r w:rsidRPr="00012BA8">
              <w:rPr>
                <w:b/>
                <w:bCs/>
                <w:color w:val="000000"/>
              </w:rPr>
              <w:t xml:space="preserve">Заместитель Главы Администрации района </w:t>
            </w:r>
            <w:proofErr w:type="spellStart"/>
            <w:r w:rsidRPr="00012BA8">
              <w:rPr>
                <w:b/>
                <w:bCs/>
                <w:color w:val="000000"/>
              </w:rPr>
              <w:t>А.С.Байздренко</w:t>
            </w:r>
            <w:proofErr w:type="spellEnd"/>
          </w:p>
        </w:tc>
      </w:tr>
      <w:tr w:rsidR="00B52D18" w:rsidRPr="00012BA8" w:rsidTr="00562900">
        <w:trPr>
          <w:trHeight w:val="1200"/>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t>1</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516562" w:rsidP="0031041E">
            <w:r w:rsidRPr="000065A0">
              <w:t>"Цифровая зрелость" органов местного самоуправления подразумевающая использование отечественных информационно-технологических решений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t>%</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80,7</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83,3</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83,3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rPr>
                <w:color w:val="000000"/>
              </w:rPr>
            </w:pPr>
            <w:r w:rsidRPr="000065A0">
              <w:rPr>
                <w:color w:val="000000"/>
              </w:rPr>
              <w:t>83,3</w:t>
            </w:r>
          </w:p>
        </w:tc>
        <w:tc>
          <w:tcPr>
            <w:tcW w:w="709" w:type="dxa"/>
            <w:tcBorders>
              <w:top w:val="single" w:sz="4" w:space="0" w:color="auto"/>
              <w:left w:val="nil"/>
              <w:bottom w:val="single" w:sz="4" w:space="0" w:color="auto"/>
              <w:right w:val="nil"/>
            </w:tcBorders>
            <w:shd w:val="clear" w:color="000000" w:fill="FFFFFF"/>
            <w:vAlign w:val="center"/>
            <w:hideMark/>
          </w:tcPr>
          <w:p w:rsidR="00EA08BF" w:rsidRPr="000065A0" w:rsidRDefault="00516562" w:rsidP="0031041E">
            <w:pPr>
              <w:jc w:val="center"/>
            </w:pPr>
            <w:r w:rsidRPr="000065A0">
              <w:t>83,3</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F754F7" w:rsidP="0031041E">
            <w:pPr>
              <w:jc w:val="center"/>
              <w:rPr>
                <w:color w:val="000000"/>
              </w:rPr>
            </w:pPr>
            <w:r>
              <w:rPr>
                <w:color w:val="000000"/>
              </w:rPr>
              <w:t>Слесаренко А.В.</w:t>
            </w:r>
          </w:p>
        </w:tc>
      </w:tr>
      <w:tr w:rsidR="00B52D18" w:rsidRPr="00012BA8" w:rsidTr="00562900">
        <w:trPr>
          <w:trHeight w:val="600"/>
        </w:trPr>
        <w:tc>
          <w:tcPr>
            <w:tcW w:w="438" w:type="dxa"/>
            <w:tcBorders>
              <w:top w:val="single" w:sz="4" w:space="0" w:color="auto"/>
              <w:left w:val="single" w:sz="4" w:space="0" w:color="auto"/>
              <w:bottom w:val="nil"/>
              <w:right w:val="single" w:sz="4" w:space="0" w:color="auto"/>
            </w:tcBorders>
            <w:shd w:val="clear" w:color="000000" w:fill="FFFFFF"/>
            <w:vAlign w:val="center"/>
            <w:hideMark/>
          </w:tcPr>
          <w:p w:rsidR="00EA08BF" w:rsidRPr="000065A0" w:rsidRDefault="00EA08BF" w:rsidP="0031041E">
            <w:pPr>
              <w:jc w:val="center"/>
            </w:pPr>
            <w:r w:rsidRPr="000065A0">
              <w:t>2</w:t>
            </w:r>
          </w:p>
        </w:tc>
        <w:tc>
          <w:tcPr>
            <w:tcW w:w="2250" w:type="dxa"/>
            <w:tcBorders>
              <w:top w:val="single" w:sz="4" w:space="0" w:color="auto"/>
              <w:left w:val="nil"/>
              <w:bottom w:val="nil"/>
              <w:right w:val="single" w:sz="4" w:space="0" w:color="auto"/>
            </w:tcBorders>
            <w:shd w:val="clear" w:color="000000" w:fill="FFFFFF"/>
            <w:vAlign w:val="center"/>
            <w:hideMark/>
          </w:tcPr>
          <w:p w:rsidR="00EA08BF" w:rsidRPr="000065A0" w:rsidRDefault="00516562" w:rsidP="0031041E">
            <w:r w:rsidRPr="000065A0">
              <w:t xml:space="preserve">Доля домохозяйств, которым обеспечена возможность </w:t>
            </w:r>
            <w:r w:rsidRPr="000065A0">
              <w:lastRenderedPageBreak/>
              <w:t>широкополосного доступа к информационно-телекоммуникационной сети "Интернет"</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0065A0" w:rsidRDefault="00516562" w:rsidP="0031041E">
            <w:pPr>
              <w:jc w:val="center"/>
            </w:pPr>
            <w:r w:rsidRPr="000065A0">
              <w:lastRenderedPageBreak/>
              <w:t>%</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516562">
            <w:pPr>
              <w:jc w:val="center"/>
              <w:rPr>
                <w:color w:val="000000"/>
              </w:rPr>
            </w:pPr>
            <w:r w:rsidRPr="000065A0">
              <w:rPr>
                <w:color w:val="000000"/>
              </w:rPr>
              <w:t>88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88</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92</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92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92</w:t>
            </w:r>
          </w:p>
        </w:tc>
        <w:tc>
          <w:tcPr>
            <w:tcW w:w="709" w:type="dxa"/>
            <w:tcBorders>
              <w:top w:val="single" w:sz="4" w:space="0" w:color="auto"/>
              <w:left w:val="nil"/>
              <w:bottom w:val="nil"/>
              <w:right w:val="nil"/>
            </w:tcBorders>
            <w:shd w:val="clear" w:color="000000" w:fill="FFFFFF"/>
            <w:vAlign w:val="center"/>
            <w:hideMark/>
          </w:tcPr>
          <w:p w:rsidR="00EA08BF" w:rsidRPr="000065A0" w:rsidRDefault="00516562" w:rsidP="0031041E">
            <w:pPr>
              <w:jc w:val="center"/>
            </w:pPr>
            <w:r w:rsidRPr="000065A0">
              <w:t>92</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F754F7" w:rsidP="0031041E">
            <w:pPr>
              <w:jc w:val="center"/>
              <w:rPr>
                <w:color w:val="000000"/>
              </w:rPr>
            </w:pPr>
            <w:r>
              <w:rPr>
                <w:color w:val="000000"/>
              </w:rPr>
              <w:t>Слесаренко А.В.</w:t>
            </w:r>
          </w:p>
        </w:tc>
      </w:tr>
      <w:tr w:rsidR="00B52D18" w:rsidRPr="00012BA8" w:rsidTr="00562900">
        <w:trPr>
          <w:trHeight w:hRule="exact" w:val="1094"/>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lastRenderedPageBreak/>
              <w:t>3</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r w:rsidRPr="000065A0">
              <w:t xml:space="preserve"> </w:t>
            </w:r>
            <w:r w:rsidR="00516562" w:rsidRPr="000065A0">
              <w:t>Количество информационных систем, введенных в эксплуатацию</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516562" w:rsidP="0031041E">
            <w:pPr>
              <w:jc w:val="center"/>
            </w:pPr>
            <w:proofErr w:type="spellStart"/>
            <w:r w:rsidRPr="000065A0">
              <w:t>ед</w:t>
            </w:r>
            <w:proofErr w:type="spellEnd"/>
          </w:p>
        </w:tc>
        <w:tc>
          <w:tcPr>
            <w:tcW w:w="995"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9</w:t>
            </w:r>
          </w:p>
        </w:tc>
        <w:tc>
          <w:tcPr>
            <w:tcW w:w="995"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9</w:t>
            </w:r>
          </w:p>
        </w:tc>
        <w:tc>
          <w:tcPr>
            <w:tcW w:w="851"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9</w:t>
            </w:r>
          </w:p>
        </w:tc>
        <w:tc>
          <w:tcPr>
            <w:tcW w:w="850"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9</w:t>
            </w:r>
          </w:p>
        </w:tc>
        <w:tc>
          <w:tcPr>
            <w:tcW w:w="851" w:type="dxa"/>
            <w:tcBorders>
              <w:top w:val="nil"/>
              <w:left w:val="nil"/>
              <w:bottom w:val="nil"/>
              <w:right w:val="single" w:sz="4" w:space="0" w:color="auto"/>
            </w:tcBorders>
            <w:shd w:val="clear" w:color="000000" w:fill="FFFFFF"/>
            <w:vAlign w:val="center"/>
            <w:hideMark/>
          </w:tcPr>
          <w:p w:rsidR="00EA08BF" w:rsidRPr="000065A0" w:rsidRDefault="00DC496F" w:rsidP="00516562">
            <w:pPr>
              <w:jc w:val="center"/>
            </w:pPr>
            <w:r w:rsidRPr="000065A0">
              <w:t>9</w:t>
            </w:r>
          </w:p>
        </w:tc>
        <w:tc>
          <w:tcPr>
            <w:tcW w:w="850"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9</w:t>
            </w:r>
          </w:p>
        </w:tc>
        <w:tc>
          <w:tcPr>
            <w:tcW w:w="709"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9</w:t>
            </w:r>
          </w:p>
        </w:tc>
        <w:tc>
          <w:tcPr>
            <w:tcW w:w="851"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9</w:t>
            </w:r>
          </w:p>
        </w:tc>
        <w:tc>
          <w:tcPr>
            <w:tcW w:w="992"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9</w:t>
            </w:r>
          </w:p>
        </w:tc>
        <w:tc>
          <w:tcPr>
            <w:tcW w:w="914"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11</w:t>
            </w:r>
          </w:p>
        </w:tc>
        <w:tc>
          <w:tcPr>
            <w:tcW w:w="929" w:type="dxa"/>
            <w:tcBorders>
              <w:top w:val="nil"/>
              <w:left w:val="nil"/>
              <w:bottom w:val="nil"/>
              <w:right w:val="single" w:sz="4" w:space="0" w:color="auto"/>
            </w:tcBorders>
            <w:shd w:val="clear" w:color="000000" w:fill="FFFFFF"/>
            <w:vAlign w:val="center"/>
            <w:hideMark/>
          </w:tcPr>
          <w:p w:rsidR="00EA08BF" w:rsidRPr="000065A0" w:rsidRDefault="001C512A" w:rsidP="0031041E">
            <w:pPr>
              <w:jc w:val="center"/>
            </w:pPr>
            <w:r>
              <w:t>11</w:t>
            </w:r>
          </w:p>
        </w:tc>
        <w:tc>
          <w:tcPr>
            <w:tcW w:w="850" w:type="dxa"/>
            <w:tcBorders>
              <w:top w:val="nil"/>
              <w:left w:val="nil"/>
              <w:bottom w:val="nil"/>
              <w:right w:val="single" w:sz="4" w:space="0" w:color="auto"/>
            </w:tcBorders>
            <w:shd w:val="clear" w:color="000000" w:fill="FFFFFF"/>
            <w:vAlign w:val="center"/>
            <w:hideMark/>
          </w:tcPr>
          <w:p w:rsidR="00EA08BF" w:rsidRPr="000065A0" w:rsidRDefault="00DC496F" w:rsidP="0031041E">
            <w:pPr>
              <w:jc w:val="center"/>
            </w:pPr>
            <w:r w:rsidRPr="000065A0">
              <w:t>11</w:t>
            </w:r>
          </w:p>
        </w:tc>
        <w:tc>
          <w:tcPr>
            <w:tcW w:w="709" w:type="dxa"/>
            <w:tcBorders>
              <w:top w:val="single" w:sz="4" w:space="0" w:color="auto"/>
              <w:left w:val="nil"/>
              <w:bottom w:val="nil"/>
              <w:right w:val="nil"/>
            </w:tcBorders>
            <w:shd w:val="clear" w:color="000000" w:fill="FFFFFF"/>
            <w:vAlign w:val="center"/>
            <w:hideMark/>
          </w:tcPr>
          <w:p w:rsidR="00EA08BF" w:rsidRPr="000065A0" w:rsidRDefault="00516562" w:rsidP="0031041E">
            <w:pPr>
              <w:jc w:val="center"/>
            </w:pPr>
            <w:r w:rsidRPr="000065A0">
              <w:t>11</w:t>
            </w:r>
          </w:p>
        </w:tc>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0065A0" w:rsidRDefault="00F754F7" w:rsidP="0031041E">
            <w:pPr>
              <w:jc w:val="center"/>
              <w:rPr>
                <w:color w:val="000000"/>
              </w:rPr>
            </w:pPr>
            <w:r>
              <w:rPr>
                <w:color w:val="000000"/>
              </w:rPr>
              <w:t>Слесаренко А.В.</w:t>
            </w:r>
          </w:p>
        </w:tc>
      </w:tr>
      <w:tr w:rsidR="00B52D18" w:rsidRPr="00012BA8" w:rsidTr="00562900">
        <w:trPr>
          <w:trHeight w:val="900"/>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t>4</w:t>
            </w:r>
          </w:p>
        </w:tc>
        <w:tc>
          <w:tcPr>
            <w:tcW w:w="2250" w:type="dxa"/>
            <w:tcBorders>
              <w:top w:val="nil"/>
              <w:left w:val="nil"/>
              <w:bottom w:val="single" w:sz="4" w:space="0" w:color="auto"/>
              <w:right w:val="single" w:sz="4" w:space="0" w:color="auto"/>
            </w:tcBorders>
            <w:shd w:val="clear" w:color="000000" w:fill="FFFFFF"/>
            <w:vAlign w:val="center"/>
            <w:hideMark/>
          </w:tcPr>
          <w:p w:rsidR="00EA08BF" w:rsidRPr="000065A0" w:rsidRDefault="00516562" w:rsidP="0031041E">
            <w:r w:rsidRPr="000065A0">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t>%</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516562">
            <w:pPr>
              <w:jc w:val="center"/>
            </w:pPr>
            <w:r w:rsidRPr="000065A0">
              <w:t>97</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97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B9025B">
            <w:pPr>
              <w:jc w:val="center"/>
            </w:pPr>
            <w:r w:rsidRPr="000065A0">
              <w:t>97</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516562" w:rsidP="0031041E">
            <w:pPr>
              <w:jc w:val="center"/>
            </w:pPr>
            <w:r w:rsidRPr="000065A0">
              <w:t>97</w:t>
            </w:r>
          </w:p>
        </w:tc>
        <w:tc>
          <w:tcPr>
            <w:tcW w:w="1700" w:type="dxa"/>
            <w:tcBorders>
              <w:top w:val="nil"/>
              <w:left w:val="nil"/>
              <w:bottom w:val="single" w:sz="4" w:space="0" w:color="auto"/>
              <w:right w:val="single" w:sz="4" w:space="0" w:color="auto"/>
            </w:tcBorders>
            <w:shd w:val="clear" w:color="000000" w:fill="FFFFFF"/>
            <w:noWrap/>
            <w:vAlign w:val="center"/>
            <w:hideMark/>
          </w:tcPr>
          <w:p w:rsidR="00EA08BF" w:rsidRPr="000065A0" w:rsidRDefault="00F754F7" w:rsidP="0031041E">
            <w:pPr>
              <w:jc w:val="center"/>
              <w:rPr>
                <w:color w:val="000000"/>
              </w:rPr>
            </w:pPr>
            <w:r>
              <w:rPr>
                <w:color w:val="000000"/>
              </w:rPr>
              <w:t>Слесаренко А.В.</w:t>
            </w:r>
          </w:p>
        </w:tc>
      </w:tr>
      <w:tr w:rsidR="00B52D18" w:rsidRPr="00012BA8" w:rsidTr="00562900">
        <w:trPr>
          <w:trHeight w:val="756"/>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C579ED" w:rsidRDefault="00DC496F" w:rsidP="0031041E">
            <w:pPr>
              <w:jc w:val="center"/>
            </w:pPr>
            <w:r w:rsidRPr="00C579ED">
              <w:t>5</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C579ED" w:rsidRDefault="00EA08BF" w:rsidP="0031041E">
            <w:r w:rsidRPr="00C579ED">
              <w:t>Количество состоящих на учете асоциальных семей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C579ED" w:rsidRDefault="00EA08BF" w:rsidP="0031041E">
            <w:pPr>
              <w:jc w:val="center"/>
            </w:pPr>
            <w:r w:rsidRPr="00C579ED">
              <w:t>ед.</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2B3872">
            <w:pPr>
              <w:jc w:val="center"/>
              <w:rPr>
                <w:color w:val="000000"/>
              </w:rPr>
            </w:pPr>
            <w:r w:rsidRPr="00C579ED">
              <w:rPr>
                <w:color w:val="000000"/>
              </w:rPr>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2B3872">
            <w:pPr>
              <w:jc w:val="center"/>
              <w:rPr>
                <w:color w:val="000000"/>
              </w:rPr>
            </w:pPr>
            <w:r w:rsidRPr="00C579ED">
              <w:rPr>
                <w:color w:val="000000"/>
              </w:rPr>
              <w:t>1,8</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C579ED">
            <w:pPr>
              <w:jc w:val="center"/>
              <w:rPr>
                <w:color w:val="000000"/>
              </w:rPr>
            </w:pPr>
            <w:r w:rsidRPr="00C579ED">
              <w:rPr>
                <w:color w:val="000000"/>
              </w:rPr>
              <w:t>1,8</w:t>
            </w:r>
          </w:p>
        </w:tc>
        <w:tc>
          <w:tcPr>
            <w:tcW w:w="709" w:type="dxa"/>
            <w:tcBorders>
              <w:top w:val="single" w:sz="4" w:space="0" w:color="auto"/>
              <w:left w:val="nil"/>
              <w:bottom w:val="single" w:sz="4" w:space="0" w:color="auto"/>
              <w:right w:val="nil"/>
            </w:tcBorders>
            <w:shd w:val="clear" w:color="000000" w:fill="FFFFFF"/>
            <w:vAlign w:val="center"/>
            <w:hideMark/>
          </w:tcPr>
          <w:p w:rsidR="00EA08BF" w:rsidRPr="00C579ED" w:rsidRDefault="00EA08BF" w:rsidP="0031041E">
            <w:pPr>
              <w:jc w:val="center"/>
            </w:pPr>
            <w:r w:rsidRPr="00C579ED">
              <w:t>1,8</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103B5D" w:rsidP="0031041E">
            <w:pPr>
              <w:jc w:val="center"/>
              <w:rPr>
                <w:color w:val="000000"/>
              </w:rPr>
            </w:pPr>
            <w:proofErr w:type="spellStart"/>
            <w:r w:rsidRPr="00C579ED">
              <w:rPr>
                <w:color w:val="000000"/>
              </w:rPr>
              <w:t>Здоровцев</w:t>
            </w:r>
            <w:proofErr w:type="spellEnd"/>
            <w:r w:rsidRPr="00C579ED">
              <w:rPr>
                <w:color w:val="000000"/>
              </w:rPr>
              <w:t xml:space="preserve"> А.А.</w:t>
            </w:r>
          </w:p>
        </w:tc>
      </w:tr>
      <w:tr w:rsidR="00B52D18" w:rsidRPr="00012BA8" w:rsidTr="00562900">
        <w:trPr>
          <w:trHeight w:val="1742"/>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C579ED" w:rsidRDefault="00DC496F" w:rsidP="0031041E">
            <w:pPr>
              <w:jc w:val="center"/>
            </w:pPr>
            <w:r w:rsidRPr="00C579ED">
              <w:lastRenderedPageBreak/>
              <w:t>6</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C579ED" w:rsidRDefault="00EA08BF" w:rsidP="003757D6">
            <w:r w:rsidRPr="00C579ED">
              <w:t>Количество профилактических мероприятий антинаркотической направленности проводимых на территории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C579ED" w:rsidRDefault="00EA08BF" w:rsidP="0031041E">
            <w:pPr>
              <w:jc w:val="center"/>
            </w:pPr>
            <w:r w:rsidRPr="00C579ED">
              <w:t>ед.</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11</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23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46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58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70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81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93</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105</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116</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128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sidRPr="00C579ED">
              <w:rPr>
                <w:color w:val="000000"/>
              </w:rPr>
              <w:t>140</w:t>
            </w:r>
          </w:p>
        </w:tc>
        <w:tc>
          <w:tcPr>
            <w:tcW w:w="709" w:type="dxa"/>
            <w:tcBorders>
              <w:top w:val="single" w:sz="4" w:space="0" w:color="auto"/>
              <w:left w:val="nil"/>
              <w:bottom w:val="single" w:sz="4" w:space="0" w:color="auto"/>
              <w:right w:val="nil"/>
            </w:tcBorders>
            <w:shd w:val="clear" w:color="000000" w:fill="FFFFFF"/>
            <w:vAlign w:val="center"/>
            <w:hideMark/>
          </w:tcPr>
          <w:p w:rsidR="00EA08BF" w:rsidRPr="00C579ED" w:rsidRDefault="002B3872" w:rsidP="00973923">
            <w:pPr>
              <w:jc w:val="center"/>
            </w:pPr>
            <w:r w:rsidRPr="00C579ED">
              <w:t>140</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12BA8" w:rsidRDefault="00103B5D" w:rsidP="0031041E">
            <w:pPr>
              <w:jc w:val="center"/>
              <w:rPr>
                <w:color w:val="000000"/>
              </w:rPr>
            </w:pPr>
            <w:proofErr w:type="spellStart"/>
            <w:r w:rsidRPr="00012BA8">
              <w:rPr>
                <w:color w:val="000000"/>
              </w:rPr>
              <w:t>Здоровцев</w:t>
            </w:r>
            <w:proofErr w:type="spellEnd"/>
            <w:r w:rsidRPr="00012BA8">
              <w:rPr>
                <w:color w:val="000000"/>
              </w:rPr>
              <w:t xml:space="preserve"> А.А.</w:t>
            </w:r>
          </w:p>
        </w:tc>
      </w:tr>
      <w:tr w:rsidR="00B52D18" w:rsidRPr="00012BA8" w:rsidTr="00562900">
        <w:trPr>
          <w:trHeight w:val="3254"/>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C579ED" w:rsidRDefault="00DC496F" w:rsidP="0031041E">
            <w:pPr>
              <w:jc w:val="center"/>
            </w:pPr>
            <w:r w:rsidRPr="00C579ED">
              <w:t>7</w:t>
            </w:r>
          </w:p>
        </w:tc>
        <w:tc>
          <w:tcPr>
            <w:tcW w:w="22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C579ED" w:rsidRDefault="00EA08BF" w:rsidP="0031041E">
            <w:r w:rsidRPr="00C579ED">
              <w:t>Проведение информационных и пропагандистских мероприятий, направленных на нед</w:t>
            </w:r>
            <w:r w:rsidR="00EA13BF" w:rsidRPr="00C579ED">
              <w:t xml:space="preserve">опущение формирования у граждан террористических намерений и </w:t>
            </w:r>
            <w:r w:rsidRPr="00C579ED">
              <w:t xml:space="preserve">настроений (количество мероприятий </w:t>
            </w:r>
            <w:r w:rsidR="00EA13BF" w:rsidRPr="00C579ED">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C579ED" w:rsidRDefault="00EA08BF" w:rsidP="0031041E">
            <w:pPr>
              <w:jc w:val="center"/>
            </w:pPr>
            <w:r w:rsidRPr="00C579ED">
              <w:t>ед.</w:t>
            </w:r>
          </w:p>
        </w:tc>
        <w:tc>
          <w:tcPr>
            <w:tcW w:w="9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0</w:t>
            </w:r>
          </w:p>
        </w:tc>
        <w:tc>
          <w:tcPr>
            <w:tcW w:w="9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1</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1</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1</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2</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2</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3</w:t>
            </w:r>
          </w:p>
        </w:tc>
        <w:tc>
          <w:tcPr>
            <w:tcW w:w="91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3</w:t>
            </w:r>
          </w:p>
        </w:tc>
        <w:tc>
          <w:tcPr>
            <w:tcW w:w="92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3</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C579ED" w:rsidP="0031041E">
            <w:pPr>
              <w:jc w:val="center"/>
              <w:rPr>
                <w:color w:val="000000"/>
              </w:rPr>
            </w:pPr>
            <w:r>
              <w:rPr>
                <w:color w:val="000000"/>
              </w:rPr>
              <w:t>4</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C579ED" w:rsidRDefault="00A719A8" w:rsidP="0031041E">
            <w:pPr>
              <w:jc w:val="center"/>
            </w:pPr>
            <w:r w:rsidRPr="00C579ED">
              <w:t>4</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C579ED" w:rsidRDefault="00103B5D" w:rsidP="0031041E">
            <w:pPr>
              <w:jc w:val="center"/>
              <w:rPr>
                <w:color w:val="000000"/>
              </w:rPr>
            </w:pPr>
            <w:proofErr w:type="spellStart"/>
            <w:r w:rsidRPr="00C579ED">
              <w:rPr>
                <w:color w:val="000000"/>
              </w:rPr>
              <w:t>Здоровцев</w:t>
            </w:r>
            <w:proofErr w:type="spellEnd"/>
            <w:r w:rsidRPr="00C579ED">
              <w:rPr>
                <w:color w:val="000000"/>
              </w:rPr>
              <w:t xml:space="preserve"> А.А.</w:t>
            </w:r>
          </w:p>
        </w:tc>
      </w:tr>
      <w:tr w:rsidR="00B52D18" w:rsidRPr="00012BA8" w:rsidTr="00562900">
        <w:trPr>
          <w:trHeight w:val="930"/>
        </w:trPr>
        <w:tc>
          <w:tcPr>
            <w:tcW w:w="438" w:type="dxa"/>
            <w:tcBorders>
              <w:top w:val="single" w:sz="4" w:space="0" w:color="auto"/>
              <w:left w:val="single" w:sz="4" w:space="0" w:color="auto"/>
              <w:bottom w:val="nil"/>
              <w:right w:val="single" w:sz="4" w:space="0" w:color="auto"/>
            </w:tcBorders>
            <w:shd w:val="clear" w:color="000000" w:fill="FFFFFF"/>
            <w:vAlign w:val="center"/>
            <w:hideMark/>
          </w:tcPr>
          <w:p w:rsidR="00EA08BF" w:rsidRPr="000065A0" w:rsidRDefault="00DC496F" w:rsidP="0031041E">
            <w:pPr>
              <w:jc w:val="center"/>
            </w:pPr>
            <w:r w:rsidRPr="000065A0">
              <w:t>8</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A5CC7" w:rsidP="0031041E">
            <w:r w:rsidRPr="000065A0">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rPr>
                <w:color w:val="000000"/>
              </w:rPr>
            </w:pPr>
            <w:r w:rsidRPr="000065A0">
              <w:rPr>
                <w:color w:val="000000"/>
              </w:rPr>
              <w:t>ед.</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967455">
            <w:pPr>
              <w:jc w:val="center"/>
              <w:rPr>
                <w:color w:val="000000"/>
              </w:rPr>
            </w:pPr>
            <w:r w:rsidRPr="000065A0">
              <w:rPr>
                <w:color w:val="000000"/>
              </w:rPr>
              <w:t>84</w:t>
            </w:r>
          </w:p>
        </w:tc>
        <w:tc>
          <w:tcPr>
            <w:tcW w:w="99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967455">
            <w:pPr>
              <w:jc w:val="center"/>
              <w:rPr>
                <w:color w:val="000000"/>
              </w:rPr>
            </w:pPr>
            <w:r w:rsidRPr="000065A0">
              <w:rPr>
                <w:color w:val="000000"/>
              </w:rPr>
              <w:t>84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967455">
            <w:pPr>
              <w:jc w:val="center"/>
              <w:rPr>
                <w:color w:val="000000"/>
              </w:rPr>
            </w:pPr>
            <w:r w:rsidRPr="000065A0">
              <w:rPr>
                <w:color w:val="000000"/>
              </w:rPr>
              <w:t>84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967455">
            <w:pPr>
              <w:jc w:val="center"/>
              <w:rPr>
                <w:color w:val="000000"/>
              </w:rPr>
            </w:pPr>
            <w:r w:rsidRPr="000065A0">
              <w:rPr>
                <w:color w:val="000000"/>
              </w:rPr>
              <w:t>84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967455">
            <w:pPr>
              <w:jc w:val="center"/>
              <w:rPr>
                <w:color w:val="000000"/>
              </w:rPr>
            </w:pPr>
            <w:r w:rsidRPr="000065A0">
              <w:rPr>
                <w:color w:val="000000"/>
              </w:rPr>
              <w:t>84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967455">
            <w:pPr>
              <w:jc w:val="center"/>
              <w:rPr>
                <w:color w:val="000000"/>
              </w:rPr>
            </w:pPr>
            <w:r w:rsidRPr="000065A0">
              <w:rPr>
                <w:color w:val="000000"/>
              </w:rPr>
              <w:t>84</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967455">
            <w:pPr>
              <w:jc w:val="center"/>
              <w:rPr>
                <w:color w:val="000000"/>
              </w:rPr>
            </w:pPr>
            <w:r w:rsidRPr="000065A0">
              <w:rPr>
                <w:color w:val="000000"/>
              </w:rPr>
              <w:t>84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967455">
            <w:pPr>
              <w:jc w:val="center"/>
              <w:rPr>
                <w:color w:val="000000"/>
              </w:rPr>
            </w:pPr>
            <w:r w:rsidRPr="000065A0">
              <w:rPr>
                <w:color w:val="000000"/>
              </w:rPr>
              <w:t>84</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DC496F" w:rsidP="00967455">
            <w:pPr>
              <w:jc w:val="center"/>
              <w:rPr>
                <w:color w:val="000000"/>
              </w:rPr>
            </w:pPr>
            <w:r w:rsidRPr="000065A0">
              <w:rPr>
                <w:color w:val="000000"/>
              </w:rPr>
              <w:t>84</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967455">
            <w:pPr>
              <w:jc w:val="center"/>
              <w:rPr>
                <w:color w:val="000000"/>
              </w:rPr>
            </w:pPr>
            <w:r w:rsidRPr="000065A0">
              <w:rPr>
                <w:color w:val="000000"/>
              </w:rPr>
              <w:t>85</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967455">
            <w:pPr>
              <w:jc w:val="center"/>
              <w:rPr>
                <w:color w:val="000000"/>
              </w:rPr>
            </w:pPr>
            <w:r w:rsidRPr="000065A0">
              <w:rPr>
                <w:color w:val="000000"/>
              </w:rPr>
              <w:t>85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967455">
            <w:pPr>
              <w:jc w:val="center"/>
              <w:rPr>
                <w:color w:val="000000"/>
              </w:rPr>
            </w:pPr>
            <w:r w:rsidRPr="000065A0">
              <w:rPr>
                <w:color w:val="000000"/>
              </w:rPr>
              <w:t>87</w:t>
            </w:r>
          </w:p>
        </w:tc>
        <w:tc>
          <w:tcPr>
            <w:tcW w:w="709" w:type="dxa"/>
            <w:tcBorders>
              <w:top w:val="single" w:sz="4" w:space="0" w:color="auto"/>
              <w:left w:val="nil"/>
              <w:bottom w:val="single" w:sz="4" w:space="0" w:color="auto"/>
              <w:right w:val="nil"/>
            </w:tcBorders>
            <w:shd w:val="clear" w:color="000000" w:fill="FFFFFF"/>
            <w:vAlign w:val="center"/>
            <w:hideMark/>
          </w:tcPr>
          <w:p w:rsidR="00EA08BF" w:rsidRPr="000065A0" w:rsidRDefault="00045CE6" w:rsidP="00967455">
            <w:pPr>
              <w:jc w:val="center"/>
              <w:rPr>
                <w:color w:val="000000"/>
              </w:rPr>
            </w:pPr>
            <w:r w:rsidRPr="000065A0">
              <w:rPr>
                <w:color w:val="000000"/>
              </w:rPr>
              <w:t>87</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0065A0" w:rsidRDefault="00EA08BF" w:rsidP="0031041E">
            <w:pPr>
              <w:jc w:val="center"/>
              <w:rPr>
                <w:color w:val="000000"/>
              </w:rPr>
            </w:pPr>
            <w:r w:rsidRPr="000065A0">
              <w:rPr>
                <w:color w:val="000000"/>
              </w:rPr>
              <w:t>Миронова Т.А.</w:t>
            </w:r>
          </w:p>
        </w:tc>
      </w:tr>
      <w:tr w:rsidR="00B52D18" w:rsidRPr="00012BA8" w:rsidTr="00562900">
        <w:trPr>
          <w:trHeight w:val="1230"/>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lastRenderedPageBreak/>
              <w:t>9</w:t>
            </w:r>
          </w:p>
        </w:tc>
        <w:tc>
          <w:tcPr>
            <w:tcW w:w="2250" w:type="dxa"/>
            <w:tcBorders>
              <w:top w:val="nil"/>
              <w:left w:val="nil"/>
              <w:bottom w:val="single" w:sz="4" w:space="0" w:color="auto"/>
              <w:right w:val="single" w:sz="4" w:space="0" w:color="auto"/>
            </w:tcBorders>
            <w:shd w:val="clear" w:color="000000" w:fill="FFFFFF"/>
            <w:vAlign w:val="center"/>
            <w:hideMark/>
          </w:tcPr>
          <w:p w:rsidR="00EA08BF" w:rsidRPr="000065A0" w:rsidRDefault="00045CE6" w:rsidP="0031041E">
            <w:r w:rsidRPr="000065A0">
              <w:t>Число реализованных (социально) значимых инициатив, проектов некоммерческим сектором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0065A0" w:rsidRDefault="00EA08BF" w:rsidP="0031041E">
            <w:pPr>
              <w:jc w:val="center"/>
              <w:rPr>
                <w:color w:val="000000"/>
              </w:rPr>
            </w:pPr>
            <w:r w:rsidRPr="000065A0">
              <w:rPr>
                <w:color w:val="000000"/>
              </w:rPr>
              <w:t>ед.</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2</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10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12</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14</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16</w:t>
            </w:r>
          </w:p>
        </w:tc>
        <w:tc>
          <w:tcPr>
            <w:tcW w:w="992" w:type="dxa"/>
            <w:tcBorders>
              <w:top w:val="nil"/>
              <w:left w:val="nil"/>
              <w:bottom w:val="single" w:sz="4" w:space="0" w:color="auto"/>
              <w:right w:val="single" w:sz="4" w:space="0" w:color="auto"/>
            </w:tcBorders>
            <w:shd w:val="clear" w:color="000000" w:fill="FFFFFF"/>
            <w:noWrap/>
            <w:vAlign w:val="center"/>
            <w:hideMark/>
          </w:tcPr>
          <w:p w:rsidR="00EA08BF" w:rsidRPr="000065A0" w:rsidRDefault="00DC496F" w:rsidP="0031041E">
            <w:pPr>
              <w:jc w:val="center"/>
              <w:rPr>
                <w:color w:val="000000"/>
              </w:rPr>
            </w:pPr>
            <w:r w:rsidRPr="000065A0">
              <w:rPr>
                <w:color w:val="000000"/>
              </w:rPr>
              <w:t>18</w:t>
            </w:r>
          </w:p>
        </w:tc>
        <w:tc>
          <w:tcPr>
            <w:tcW w:w="914" w:type="dxa"/>
            <w:tcBorders>
              <w:top w:val="nil"/>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20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22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24</w:t>
            </w:r>
          </w:p>
        </w:tc>
        <w:tc>
          <w:tcPr>
            <w:tcW w:w="709" w:type="dxa"/>
            <w:tcBorders>
              <w:top w:val="nil"/>
              <w:left w:val="nil"/>
              <w:bottom w:val="single" w:sz="4" w:space="0" w:color="auto"/>
              <w:right w:val="nil"/>
            </w:tcBorders>
            <w:shd w:val="clear" w:color="000000" w:fill="FFFFFF"/>
            <w:vAlign w:val="center"/>
            <w:hideMark/>
          </w:tcPr>
          <w:p w:rsidR="00EA08BF" w:rsidRPr="000065A0" w:rsidRDefault="00EA08BF" w:rsidP="0031041E">
            <w:pPr>
              <w:jc w:val="center"/>
              <w:rPr>
                <w:color w:val="000000"/>
              </w:rPr>
            </w:pPr>
            <w:r w:rsidRPr="000065A0">
              <w:rPr>
                <w:color w:val="000000"/>
              </w:rPr>
              <w:t>24</w:t>
            </w:r>
          </w:p>
        </w:tc>
        <w:tc>
          <w:tcPr>
            <w:tcW w:w="1700"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0065A0" w:rsidRDefault="00EA08BF" w:rsidP="0031041E">
            <w:pPr>
              <w:jc w:val="center"/>
              <w:rPr>
                <w:color w:val="000000"/>
              </w:rPr>
            </w:pPr>
            <w:r w:rsidRPr="000065A0">
              <w:rPr>
                <w:color w:val="000000"/>
              </w:rPr>
              <w:t>Миронова Т.А.</w:t>
            </w:r>
          </w:p>
        </w:tc>
      </w:tr>
      <w:tr w:rsidR="00B52D18" w:rsidRPr="00012BA8" w:rsidTr="00562900">
        <w:trPr>
          <w:trHeight w:hRule="exact" w:val="1270"/>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DC496F" w:rsidP="0031041E">
            <w:pPr>
              <w:jc w:val="center"/>
            </w:pPr>
            <w:r w:rsidRPr="000065A0">
              <w:t>10</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045CE6" w:rsidP="0031041E">
            <w:r w:rsidRPr="000065A0">
              <w:t>Число реализованных (социально) значимых инициатив, проектов активными гражданами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rPr>
                <w:color w:val="000000"/>
              </w:rPr>
            </w:pPr>
            <w:r w:rsidRPr="000065A0">
              <w:rPr>
                <w:color w:val="000000"/>
              </w:rPr>
              <w:t>ед.</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0</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12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20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32</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757D6">
            <w:pPr>
              <w:jc w:val="center"/>
              <w:rPr>
                <w:color w:val="000000"/>
              </w:rPr>
            </w:pPr>
            <w:r w:rsidRPr="000065A0">
              <w:rPr>
                <w:color w:val="000000"/>
              </w:rPr>
              <w:t>40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045CE6">
            <w:pPr>
              <w:jc w:val="center"/>
              <w:rPr>
                <w:color w:val="000000"/>
              </w:rPr>
            </w:pPr>
            <w:r w:rsidRPr="000065A0">
              <w:rPr>
                <w:color w:val="000000"/>
              </w:rPr>
              <w:t>52</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60</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72</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31041E">
            <w:pPr>
              <w:jc w:val="center"/>
              <w:rPr>
                <w:color w:val="000000"/>
              </w:rPr>
            </w:pPr>
            <w:r w:rsidRPr="000065A0">
              <w:rPr>
                <w:color w:val="000000"/>
              </w:rPr>
              <w:t>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DC496F" w:rsidP="00EE1835">
            <w:pPr>
              <w:jc w:val="center"/>
              <w:rPr>
                <w:color w:val="000000"/>
              </w:rPr>
            </w:pPr>
            <w:r w:rsidRPr="000065A0">
              <w:rPr>
                <w:color w:val="000000"/>
              </w:rPr>
              <w:t>82</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045CE6" w:rsidP="0031041E">
            <w:pPr>
              <w:jc w:val="center"/>
              <w:rPr>
                <w:color w:val="000000"/>
              </w:rPr>
            </w:pPr>
            <w:r w:rsidRPr="000065A0">
              <w:rPr>
                <w:color w:val="000000"/>
              </w:rPr>
              <w:t>82</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A08BF" w:rsidP="0031041E">
            <w:pPr>
              <w:jc w:val="center"/>
              <w:rPr>
                <w:color w:val="000000"/>
              </w:rPr>
            </w:pPr>
            <w:r w:rsidRPr="000065A0">
              <w:rPr>
                <w:color w:val="000000"/>
              </w:rPr>
              <w:t>Миронова Т.А.</w:t>
            </w:r>
          </w:p>
        </w:tc>
      </w:tr>
      <w:tr w:rsidR="00B52D18" w:rsidRPr="00012BA8" w:rsidTr="00562900">
        <w:trPr>
          <w:trHeight w:hRule="exact" w:val="1431"/>
        </w:trPr>
        <w:tc>
          <w:tcPr>
            <w:tcW w:w="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0065A0" w:rsidRDefault="00DC496F" w:rsidP="00EA13BF">
            <w:pPr>
              <w:jc w:val="center"/>
            </w:pPr>
            <w:r w:rsidRPr="000065A0">
              <w:t>11</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52D18" w:rsidP="0031041E">
            <w:r w:rsidRPr="000065A0">
              <w:t>Количество членов казачьих обществ, привлечённых  к несению государственной и иной службы</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52D18" w:rsidP="0031041E">
            <w:pPr>
              <w:jc w:val="center"/>
            </w:pPr>
            <w:r w:rsidRPr="000065A0">
              <w:t>чел</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46</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52D18" w:rsidP="0031041E">
            <w:pPr>
              <w:jc w:val="center"/>
            </w:pPr>
            <w:r w:rsidRPr="000065A0">
              <w:t>46</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A08BF" w:rsidP="0031041E">
            <w:pPr>
              <w:jc w:val="center"/>
              <w:rPr>
                <w:color w:val="000000"/>
              </w:rPr>
            </w:pPr>
            <w:proofErr w:type="spellStart"/>
            <w:r w:rsidRPr="000065A0">
              <w:rPr>
                <w:color w:val="000000"/>
              </w:rPr>
              <w:t>Голощапов</w:t>
            </w:r>
            <w:proofErr w:type="spellEnd"/>
            <w:r w:rsidRPr="000065A0">
              <w:rPr>
                <w:color w:val="000000"/>
              </w:rPr>
              <w:t xml:space="preserve"> А.Ф.</w:t>
            </w:r>
          </w:p>
        </w:tc>
      </w:tr>
      <w:tr w:rsidR="00B52D18" w:rsidRPr="00012BA8" w:rsidTr="00562900">
        <w:trPr>
          <w:trHeight w:val="2400"/>
        </w:trPr>
        <w:tc>
          <w:tcPr>
            <w:tcW w:w="438" w:type="dxa"/>
            <w:tcBorders>
              <w:top w:val="single" w:sz="4" w:space="0" w:color="auto"/>
              <w:left w:val="single" w:sz="4" w:space="0" w:color="auto"/>
              <w:bottom w:val="nil"/>
              <w:right w:val="single" w:sz="4" w:space="0" w:color="auto"/>
            </w:tcBorders>
            <w:shd w:val="clear" w:color="000000" w:fill="FFFFFF"/>
            <w:vAlign w:val="center"/>
            <w:hideMark/>
          </w:tcPr>
          <w:p w:rsidR="00EA08BF" w:rsidRPr="000065A0" w:rsidRDefault="00DC496F" w:rsidP="00EA13BF">
            <w:pPr>
              <w:jc w:val="center"/>
            </w:pPr>
            <w:r w:rsidRPr="000065A0">
              <w:t>12</w:t>
            </w:r>
          </w:p>
        </w:tc>
        <w:tc>
          <w:tcPr>
            <w:tcW w:w="22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B52D18" w:rsidP="0031041E">
            <w:r w:rsidRPr="000065A0">
              <w:t>Участие дружинников в дежурствах, которые осуществляются в соответствии с договорами, заключёнными между Администрацией Октябрьского района и войсковым казачьим обществом «</w:t>
            </w:r>
            <w:proofErr w:type="spellStart"/>
            <w:r w:rsidRPr="000065A0">
              <w:t>Всевеликое</w:t>
            </w:r>
            <w:proofErr w:type="spellEnd"/>
            <w:r w:rsidRPr="000065A0">
              <w:t xml:space="preserve"> войско Донское»</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EA08BF" w:rsidP="0031041E">
            <w:pPr>
              <w:jc w:val="center"/>
            </w:pPr>
            <w:r w:rsidRPr="000065A0">
              <w:t>%</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914"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9830B0" w:rsidP="0031041E">
            <w:pPr>
              <w:jc w:val="center"/>
            </w:pPr>
            <w:r w:rsidRPr="000065A0">
              <w:t>100,0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0065A0" w:rsidRDefault="007A3C21" w:rsidP="0031041E">
            <w:pPr>
              <w:jc w:val="center"/>
            </w:pPr>
            <w:r w:rsidRPr="000065A0">
              <w:t>100,0</w:t>
            </w:r>
          </w:p>
        </w:tc>
        <w:tc>
          <w:tcPr>
            <w:tcW w:w="170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0065A0" w:rsidRDefault="00EA08BF" w:rsidP="0031041E">
            <w:pPr>
              <w:jc w:val="center"/>
              <w:rPr>
                <w:color w:val="000000"/>
              </w:rPr>
            </w:pPr>
            <w:proofErr w:type="spellStart"/>
            <w:r w:rsidRPr="000065A0">
              <w:rPr>
                <w:color w:val="000000"/>
              </w:rPr>
              <w:t>Голощапов</w:t>
            </w:r>
            <w:proofErr w:type="spellEnd"/>
            <w:r w:rsidRPr="000065A0">
              <w:rPr>
                <w:color w:val="000000"/>
              </w:rPr>
              <w:t xml:space="preserve"> А.Ф.</w:t>
            </w:r>
          </w:p>
        </w:tc>
      </w:tr>
      <w:tr w:rsidR="00B52D18" w:rsidRPr="00012BA8" w:rsidTr="00562900">
        <w:trPr>
          <w:trHeight w:hRule="exact" w:val="1120"/>
        </w:trPr>
        <w:tc>
          <w:tcPr>
            <w:tcW w:w="438" w:type="dxa"/>
            <w:tcBorders>
              <w:top w:val="single" w:sz="4" w:space="0" w:color="auto"/>
              <w:left w:val="single" w:sz="4" w:space="0" w:color="auto"/>
              <w:bottom w:val="nil"/>
              <w:right w:val="single" w:sz="4" w:space="0" w:color="auto"/>
            </w:tcBorders>
            <w:shd w:val="clear" w:color="000000" w:fill="FFFFFF"/>
            <w:vAlign w:val="center"/>
          </w:tcPr>
          <w:p w:rsidR="00B52D18" w:rsidRPr="000065A0" w:rsidRDefault="00DC496F" w:rsidP="0031041E">
            <w:pPr>
              <w:jc w:val="center"/>
            </w:pPr>
            <w:r w:rsidRPr="000065A0">
              <w:t>13</w:t>
            </w:r>
          </w:p>
        </w:tc>
        <w:tc>
          <w:tcPr>
            <w:tcW w:w="2250"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B52D18" w:rsidP="0031041E">
            <w:r w:rsidRPr="000065A0">
              <w:t>Формирование добровольных народных (казачьих) дружин, количество</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B52D18" w:rsidP="0031041E">
            <w:pPr>
              <w:jc w:val="center"/>
            </w:pPr>
            <w:r w:rsidRPr="000065A0">
              <w:t>кол-во</w:t>
            </w:r>
          </w:p>
        </w:tc>
        <w:tc>
          <w:tcPr>
            <w:tcW w:w="995"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995"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914"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929"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9830B0" w:rsidP="0031041E">
            <w:pPr>
              <w:jc w:val="center"/>
            </w:pPr>
            <w:r w:rsidRPr="000065A0">
              <w:t>13</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B52D18" w:rsidRPr="000065A0" w:rsidRDefault="00875231" w:rsidP="0031041E">
            <w:pPr>
              <w:jc w:val="center"/>
            </w:pPr>
            <w:r>
              <w:t>13</w:t>
            </w:r>
          </w:p>
        </w:tc>
        <w:tc>
          <w:tcPr>
            <w:tcW w:w="1700" w:type="dxa"/>
            <w:tcBorders>
              <w:top w:val="single" w:sz="4" w:space="0" w:color="auto"/>
              <w:left w:val="nil"/>
              <w:bottom w:val="single" w:sz="4" w:space="0" w:color="auto"/>
              <w:right w:val="single" w:sz="4" w:space="0" w:color="auto"/>
            </w:tcBorders>
            <w:shd w:val="clear" w:color="000000" w:fill="FFFFFF"/>
            <w:noWrap/>
            <w:vAlign w:val="center"/>
          </w:tcPr>
          <w:p w:rsidR="00B52D18" w:rsidRPr="000065A0" w:rsidRDefault="00B52D18" w:rsidP="0031041E">
            <w:pPr>
              <w:jc w:val="center"/>
              <w:rPr>
                <w:color w:val="000000"/>
              </w:rPr>
            </w:pPr>
            <w:proofErr w:type="spellStart"/>
            <w:r w:rsidRPr="000065A0">
              <w:rPr>
                <w:color w:val="000000"/>
              </w:rPr>
              <w:t>Голощапов</w:t>
            </w:r>
            <w:proofErr w:type="spellEnd"/>
            <w:r w:rsidRPr="000065A0">
              <w:rPr>
                <w:color w:val="000000"/>
              </w:rPr>
              <w:t xml:space="preserve"> А.Ф.</w:t>
            </w:r>
          </w:p>
        </w:tc>
      </w:tr>
      <w:tr w:rsidR="00B52D18" w:rsidRPr="00012BA8" w:rsidTr="00562900">
        <w:trPr>
          <w:trHeight w:val="1018"/>
        </w:trPr>
        <w:tc>
          <w:tcPr>
            <w:tcW w:w="438" w:type="dxa"/>
            <w:tcBorders>
              <w:top w:val="single" w:sz="4" w:space="0" w:color="auto"/>
              <w:left w:val="single" w:sz="4" w:space="0" w:color="auto"/>
              <w:bottom w:val="nil"/>
              <w:right w:val="single" w:sz="4" w:space="0" w:color="auto"/>
            </w:tcBorders>
            <w:shd w:val="clear" w:color="000000" w:fill="FFFFFF"/>
            <w:vAlign w:val="center"/>
            <w:hideMark/>
          </w:tcPr>
          <w:p w:rsidR="00EA08BF" w:rsidRPr="00AA2542" w:rsidRDefault="00DC496F" w:rsidP="00EA13BF">
            <w:pPr>
              <w:jc w:val="center"/>
            </w:pPr>
            <w:r w:rsidRPr="00AA2542">
              <w:lastRenderedPageBreak/>
              <w:t>14</w:t>
            </w:r>
          </w:p>
        </w:tc>
        <w:tc>
          <w:tcPr>
            <w:tcW w:w="2250" w:type="dxa"/>
            <w:tcBorders>
              <w:top w:val="nil"/>
              <w:left w:val="nil"/>
              <w:bottom w:val="single" w:sz="4" w:space="0" w:color="auto"/>
              <w:right w:val="single" w:sz="4" w:space="0" w:color="auto"/>
            </w:tcBorders>
            <w:shd w:val="clear" w:color="000000" w:fill="FFFFFF"/>
            <w:vAlign w:val="bottom"/>
            <w:hideMark/>
          </w:tcPr>
          <w:p w:rsidR="00EA08BF" w:rsidRPr="00AA2542" w:rsidRDefault="00CF1D3D" w:rsidP="0031041E">
            <w:r w:rsidRPr="00AA2542">
              <w:t>Доля граждан, позитивно оценивающих деятельность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AA2542" w:rsidRDefault="00EA08BF" w:rsidP="0031041E">
            <w:pPr>
              <w:jc w:val="center"/>
              <w:rPr>
                <w:b/>
                <w:bCs/>
              </w:rPr>
            </w:pPr>
            <w:r w:rsidRPr="00AA2542">
              <w:rPr>
                <w:b/>
                <w:bCs/>
              </w:rPr>
              <w:t>%</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914"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51,7</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AA2542" w:rsidRDefault="00CF1D3D" w:rsidP="0031041E">
            <w:pPr>
              <w:jc w:val="center"/>
            </w:pPr>
            <w:r w:rsidRPr="00AA2542">
              <w:t>51,7</w:t>
            </w:r>
          </w:p>
        </w:tc>
        <w:tc>
          <w:tcPr>
            <w:tcW w:w="1700" w:type="dxa"/>
            <w:tcBorders>
              <w:top w:val="nil"/>
              <w:left w:val="nil"/>
              <w:bottom w:val="single" w:sz="4" w:space="0" w:color="auto"/>
              <w:right w:val="single" w:sz="4" w:space="0" w:color="auto"/>
            </w:tcBorders>
            <w:shd w:val="clear" w:color="000000" w:fill="FFFFFF"/>
            <w:noWrap/>
            <w:vAlign w:val="center"/>
            <w:hideMark/>
          </w:tcPr>
          <w:p w:rsidR="00EA08BF" w:rsidRPr="00AA2542" w:rsidRDefault="00EA08BF" w:rsidP="0031041E">
            <w:pPr>
              <w:jc w:val="center"/>
              <w:rPr>
                <w:color w:val="000000"/>
              </w:rPr>
            </w:pPr>
            <w:proofErr w:type="spellStart"/>
            <w:r w:rsidRPr="00AA2542">
              <w:rPr>
                <w:color w:val="000000"/>
              </w:rPr>
              <w:t>Сорочинская</w:t>
            </w:r>
            <w:proofErr w:type="spellEnd"/>
            <w:r w:rsidRPr="00AA2542">
              <w:rPr>
                <w:color w:val="000000"/>
              </w:rPr>
              <w:t xml:space="preserve"> Е.С.</w:t>
            </w:r>
          </w:p>
        </w:tc>
      </w:tr>
      <w:tr w:rsidR="00B52D18" w:rsidRPr="00012BA8" w:rsidTr="00562900">
        <w:trPr>
          <w:trHeight w:val="1491"/>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AA2542" w:rsidRDefault="00DC496F" w:rsidP="00EA13BF">
            <w:pPr>
              <w:jc w:val="center"/>
              <w:rPr>
                <w:color w:val="000000"/>
              </w:rPr>
            </w:pPr>
            <w:r w:rsidRPr="00AA2542">
              <w:rPr>
                <w:color w:val="000000"/>
              </w:rPr>
              <w:t>15</w:t>
            </w:r>
          </w:p>
        </w:tc>
        <w:tc>
          <w:tcPr>
            <w:tcW w:w="2250" w:type="dxa"/>
            <w:tcBorders>
              <w:top w:val="nil"/>
              <w:left w:val="nil"/>
              <w:bottom w:val="single" w:sz="4" w:space="0" w:color="auto"/>
              <w:right w:val="single" w:sz="4" w:space="0" w:color="auto"/>
            </w:tcBorders>
            <w:shd w:val="clear" w:color="000000" w:fill="FFFFFF"/>
            <w:vAlign w:val="center"/>
            <w:hideMark/>
          </w:tcPr>
          <w:p w:rsidR="00CF1D3D" w:rsidRPr="00AA2542" w:rsidRDefault="00CF1D3D" w:rsidP="00CF1D3D">
            <w:r w:rsidRPr="00AA2542">
              <w:t xml:space="preserve">Доля муниципальных служащих, принявших участие в мероприятиях </w:t>
            </w:r>
          </w:p>
          <w:p w:rsidR="00EA08BF" w:rsidRPr="00AA2542" w:rsidRDefault="00CF1D3D" w:rsidP="00CF1D3D">
            <w:r w:rsidRPr="00AA2542">
              <w:t xml:space="preserve">по </w:t>
            </w:r>
            <w:proofErr w:type="spellStart"/>
            <w:proofErr w:type="gramStart"/>
            <w:r w:rsidRPr="00AA2542">
              <w:t>профессиональ</w:t>
            </w:r>
            <w:proofErr w:type="spellEnd"/>
            <w:r w:rsidRPr="00AA2542">
              <w:t>-ному</w:t>
            </w:r>
            <w:proofErr w:type="gramEnd"/>
            <w:r w:rsidRPr="00AA2542">
              <w:t xml:space="preserve"> развитию</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AA2542" w:rsidRDefault="00EA08BF" w:rsidP="0031041E">
            <w:pPr>
              <w:jc w:val="center"/>
              <w:rPr>
                <w:b/>
                <w:bCs/>
              </w:rPr>
            </w:pPr>
            <w:r w:rsidRPr="00AA2542">
              <w:rPr>
                <w:b/>
                <w:bCs/>
              </w:rPr>
              <w:t>%</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730782">
            <w:pPr>
              <w:jc w:val="center"/>
              <w:rPr>
                <w:color w:val="000000"/>
              </w:rPr>
            </w:pPr>
            <w:r>
              <w:rPr>
                <w:color w:val="000000"/>
              </w:rPr>
              <w:t>0</w:t>
            </w:r>
          </w:p>
        </w:tc>
        <w:tc>
          <w:tcPr>
            <w:tcW w:w="995"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730782">
            <w:pPr>
              <w:jc w:val="center"/>
              <w:rPr>
                <w:color w:val="000000"/>
              </w:rPr>
            </w:pPr>
            <w:r>
              <w:rPr>
                <w:color w:val="000000"/>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5</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7</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10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15</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17</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19</w:t>
            </w:r>
          </w:p>
        </w:tc>
        <w:tc>
          <w:tcPr>
            <w:tcW w:w="992"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25</w:t>
            </w:r>
          </w:p>
        </w:tc>
        <w:tc>
          <w:tcPr>
            <w:tcW w:w="914"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30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AA2542" w:rsidRDefault="00730782" w:rsidP="0031041E">
            <w:pPr>
              <w:jc w:val="center"/>
              <w:rPr>
                <w:color w:val="000000"/>
              </w:rPr>
            </w:pPr>
            <w:r>
              <w:rPr>
                <w:color w:val="000000"/>
              </w:rPr>
              <w:t>45</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AA2542" w:rsidRDefault="00730782" w:rsidP="0031041E">
            <w:pPr>
              <w:jc w:val="center"/>
            </w:pPr>
            <w:r>
              <w:t>45</w:t>
            </w:r>
          </w:p>
        </w:tc>
        <w:tc>
          <w:tcPr>
            <w:tcW w:w="1700" w:type="dxa"/>
            <w:tcBorders>
              <w:top w:val="nil"/>
              <w:left w:val="nil"/>
              <w:bottom w:val="single" w:sz="4" w:space="0" w:color="auto"/>
              <w:right w:val="single" w:sz="4" w:space="0" w:color="auto"/>
            </w:tcBorders>
            <w:shd w:val="clear" w:color="000000" w:fill="FFFFFF"/>
            <w:noWrap/>
            <w:vAlign w:val="center"/>
            <w:hideMark/>
          </w:tcPr>
          <w:p w:rsidR="00EA08BF" w:rsidRPr="00AA2542" w:rsidRDefault="00EA08BF" w:rsidP="008D04FB">
            <w:pPr>
              <w:jc w:val="center"/>
              <w:rPr>
                <w:color w:val="000000"/>
              </w:rPr>
            </w:pPr>
            <w:proofErr w:type="spellStart"/>
            <w:r w:rsidRPr="00AA2542">
              <w:rPr>
                <w:color w:val="000000"/>
              </w:rPr>
              <w:t>Сорочинская</w:t>
            </w:r>
            <w:proofErr w:type="spellEnd"/>
            <w:r w:rsidRPr="00AA2542">
              <w:rPr>
                <w:color w:val="000000"/>
              </w:rPr>
              <w:t xml:space="preserve"> Е.С.</w:t>
            </w:r>
          </w:p>
        </w:tc>
      </w:tr>
    </w:tbl>
    <w:p w:rsidR="00F962EC" w:rsidRPr="00012BA8" w:rsidRDefault="00F962EC" w:rsidP="008C37D6">
      <w:pPr>
        <w:rPr>
          <w:sz w:val="28"/>
        </w:rPr>
      </w:pPr>
    </w:p>
    <w:p w:rsidR="00785F94" w:rsidRPr="00012BA8" w:rsidRDefault="00785F94" w:rsidP="008C37D6">
      <w:pPr>
        <w:rPr>
          <w:sz w:val="28"/>
        </w:rPr>
      </w:pPr>
    </w:p>
    <w:p w:rsidR="00416A65" w:rsidRDefault="00416A65" w:rsidP="008C37D6">
      <w:pPr>
        <w:rPr>
          <w:sz w:val="28"/>
        </w:rPr>
      </w:pPr>
    </w:p>
    <w:p w:rsidR="008C37D6" w:rsidRPr="00012BA8" w:rsidRDefault="008C37D6" w:rsidP="008C37D6">
      <w:pPr>
        <w:rPr>
          <w:sz w:val="28"/>
        </w:rPr>
      </w:pPr>
      <w:r w:rsidRPr="00012BA8">
        <w:rPr>
          <w:sz w:val="28"/>
        </w:rPr>
        <w:t>Управляющ</w:t>
      </w:r>
      <w:r w:rsidR="007D1EB1" w:rsidRPr="00012BA8">
        <w:rPr>
          <w:sz w:val="28"/>
        </w:rPr>
        <w:t>ий</w:t>
      </w:r>
      <w:r w:rsidRPr="00012BA8">
        <w:rPr>
          <w:sz w:val="28"/>
        </w:rPr>
        <w:t xml:space="preserve"> делами</w:t>
      </w:r>
    </w:p>
    <w:p w:rsidR="008C37D6" w:rsidRDefault="008C37D6" w:rsidP="008C37D6">
      <w:pPr>
        <w:jc w:val="center"/>
        <w:rPr>
          <w:sz w:val="28"/>
        </w:rPr>
      </w:pPr>
      <w:r w:rsidRPr="00012BA8">
        <w:rPr>
          <w:sz w:val="28"/>
        </w:rPr>
        <w:t xml:space="preserve">Администрации Октябрьского района                                                                                                     </w:t>
      </w:r>
      <w:r w:rsidR="007D1EB1" w:rsidRPr="00012BA8">
        <w:rPr>
          <w:sz w:val="28"/>
        </w:rPr>
        <w:t xml:space="preserve">А.А. </w:t>
      </w:r>
      <w:proofErr w:type="spellStart"/>
      <w:r w:rsidR="007D1EB1" w:rsidRPr="00012BA8">
        <w:rPr>
          <w:sz w:val="28"/>
        </w:rPr>
        <w:t>При</w:t>
      </w:r>
      <w:r w:rsidR="007D1EB1" w:rsidRPr="007D1EB1">
        <w:rPr>
          <w:sz w:val="28"/>
        </w:rPr>
        <w:t>городова</w:t>
      </w:r>
      <w:proofErr w:type="spellEnd"/>
    </w:p>
    <w:sectPr w:rsidR="008C37D6" w:rsidSect="00B04A7B">
      <w:pgSz w:w="16840" w:h="11907" w:orient="landscape" w:code="9"/>
      <w:pgMar w:top="1418" w:right="567"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89B" w:rsidRDefault="00A0289B">
      <w:r>
        <w:separator/>
      </w:r>
    </w:p>
  </w:endnote>
  <w:endnote w:type="continuationSeparator" w:id="0">
    <w:p w:rsidR="00A0289B" w:rsidRDefault="00A02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900" w:rsidRDefault="00562900"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562900" w:rsidRDefault="00562900">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900" w:rsidRDefault="00562900" w:rsidP="00745ABF">
    <w:pPr>
      <w:pStyle w:val="a7"/>
      <w:framePr w:wrap="around" w:vAnchor="text" w:hAnchor="margin" w:xAlign="right" w:y="1"/>
      <w:rPr>
        <w:rStyle w:val="ab"/>
        <w:noProof/>
      </w:rPr>
    </w:pPr>
  </w:p>
  <w:p w:rsidR="00562900" w:rsidRDefault="00562900" w:rsidP="00745ABF">
    <w:pPr>
      <w:pStyle w:val="a7"/>
      <w:framePr w:wrap="around" w:vAnchor="text" w:hAnchor="margin" w:xAlign="right" w:y="1"/>
      <w:rPr>
        <w:rStyle w:val="ab"/>
        <w:noProof/>
      </w:rPr>
    </w:pPr>
  </w:p>
  <w:p w:rsidR="00562900" w:rsidRPr="00D73B10" w:rsidRDefault="00562900"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89B" w:rsidRDefault="00A0289B">
      <w:r>
        <w:separator/>
      </w:r>
    </w:p>
  </w:footnote>
  <w:footnote w:type="continuationSeparator" w:id="0">
    <w:p w:rsidR="00A0289B" w:rsidRDefault="00A02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419282"/>
      <w:docPartObj>
        <w:docPartGallery w:val="Page Numbers (Top of Page)"/>
        <w:docPartUnique/>
      </w:docPartObj>
    </w:sdtPr>
    <w:sdtEndPr/>
    <w:sdtContent>
      <w:p w:rsidR="00562900" w:rsidRDefault="00562900">
        <w:pPr>
          <w:pStyle w:val="a9"/>
          <w:jc w:val="center"/>
        </w:pPr>
        <w:r>
          <w:fldChar w:fldCharType="begin"/>
        </w:r>
        <w:r>
          <w:instrText>PAGE   \* MERGEFORMAT</w:instrText>
        </w:r>
        <w:r>
          <w:fldChar w:fldCharType="separate"/>
        </w:r>
        <w:r w:rsidR="00564F64">
          <w:rPr>
            <w:noProof/>
          </w:rPr>
          <w:t>3</w:t>
        </w:r>
        <w:r>
          <w:fldChar w:fldCharType="end"/>
        </w:r>
      </w:p>
    </w:sdtContent>
  </w:sdt>
  <w:p w:rsidR="00562900" w:rsidRDefault="0056290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900" w:rsidRDefault="00562900">
    <w:pPr>
      <w:pStyle w:val="a9"/>
      <w:jc w:val="center"/>
    </w:pPr>
  </w:p>
  <w:p w:rsidR="00562900" w:rsidRDefault="0056290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1BD44E8D"/>
    <w:multiLevelType w:val="multilevel"/>
    <w:tmpl w:val="A3F800C0"/>
    <w:lvl w:ilvl="0">
      <w:start w:val="1"/>
      <w:numFmt w:val="decimal"/>
      <w:lvlText w:val="%1."/>
      <w:lvlJc w:val="left"/>
      <w:pPr>
        <w:ind w:left="928" w:hanging="360"/>
      </w:pPr>
    </w:lvl>
    <w:lvl w:ilvl="1">
      <w:start w:val="1"/>
      <w:numFmt w:val="decimal"/>
      <w:isLgl/>
      <w:lvlText w:val="%1.%2."/>
      <w:lvlJc w:val="left"/>
      <w:pPr>
        <w:ind w:left="1932" w:hanging="720"/>
      </w:pPr>
    </w:lvl>
    <w:lvl w:ilvl="2">
      <w:start w:val="1"/>
      <w:numFmt w:val="decimal"/>
      <w:isLgl/>
      <w:lvlText w:val="%1.%2.%3."/>
      <w:lvlJc w:val="left"/>
      <w:pPr>
        <w:ind w:left="1932" w:hanging="720"/>
      </w:pPr>
    </w:lvl>
    <w:lvl w:ilvl="3">
      <w:start w:val="1"/>
      <w:numFmt w:val="decimal"/>
      <w:isLgl/>
      <w:lvlText w:val="%1.%2.%3.%4."/>
      <w:lvlJc w:val="left"/>
      <w:pPr>
        <w:ind w:left="2292" w:hanging="1080"/>
      </w:pPr>
    </w:lvl>
    <w:lvl w:ilvl="4">
      <w:start w:val="1"/>
      <w:numFmt w:val="decimal"/>
      <w:isLgl/>
      <w:lvlText w:val="%1.%2.%3.%4.%5."/>
      <w:lvlJc w:val="left"/>
      <w:pPr>
        <w:ind w:left="2292" w:hanging="1080"/>
      </w:pPr>
    </w:lvl>
    <w:lvl w:ilvl="5">
      <w:start w:val="1"/>
      <w:numFmt w:val="decimal"/>
      <w:isLgl/>
      <w:lvlText w:val="%1.%2.%3.%4.%5.%6."/>
      <w:lvlJc w:val="left"/>
      <w:pPr>
        <w:ind w:left="2652" w:hanging="1440"/>
      </w:pPr>
    </w:lvl>
    <w:lvl w:ilvl="6">
      <w:start w:val="1"/>
      <w:numFmt w:val="decimal"/>
      <w:isLgl/>
      <w:lvlText w:val="%1.%2.%3.%4.%5.%6.%7."/>
      <w:lvlJc w:val="left"/>
      <w:pPr>
        <w:ind w:left="3012" w:hanging="1800"/>
      </w:pPr>
    </w:lvl>
    <w:lvl w:ilvl="7">
      <w:start w:val="1"/>
      <w:numFmt w:val="decimal"/>
      <w:isLgl/>
      <w:lvlText w:val="%1.%2.%3.%4.%5.%6.%7.%8."/>
      <w:lvlJc w:val="left"/>
      <w:pPr>
        <w:ind w:left="3012" w:hanging="1800"/>
      </w:pPr>
    </w:lvl>
    <w:lvl w:ilvl="8">
      <w:start w:val="1"/>
      <w:numFmt w:val="decimal"/>
      <w:isLgl/>
      <w:lvlText w:val="%1.%2.%3.%4.%5.%6.%7.%8.%9."/>
      <w:lvlJc w:val="left"/>
      <w:pPr>
        <w:ind w:left="3372" w:hanging="2160"/>
      </w:pPr>
    </w:lvl>
  </w:abstractNum>
  <w:abstractNum w:abstractNumId="10">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7">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20">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nsid w:val="76B711DD"/>
    <w:multiLevelType w:val="hybridMultilevel"/>
    <w:tmpl w:val="D4FC5AE4"/>
    <w:lvl w:ilvl="0" w:tplc="69FA2098">
      <w:start w:val="1"/>
      <w:numFmt w:val="decimal"/>
      <w:lvlText w:val="%1."/>
      <w:lvlJc w:val="left"/>
      <w:pPr>
        <w:ind w:left="1641" w:hanging="1215"/>
      </w:pPr>
      <w:rPr>
        <w:rFonts w:eastAsia="Calibri" w:cs="Times New Roman" w:hint="default"/>
        <w:b w:val="0"/>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num>
  <w:num w:numId="2">
    <w:abstractNumId w:val="13"/>
  </w:num>
  <w:num w:numId="3">
    <w:abstractNumId w:val="19"/>
  </w:num>
  <w:num w:numId="4">
    <w:abstractNumId w:val="3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4"/>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2"/>
  </w:num>
  <w:num w:numId="12">
    <w:abstractNumId w:val="1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2"/>
  </w:num>
  <w:num w:numId="22">
    <w:abstractNumId w:val="5"/>
  </w:num>
  <w:num w:numId="23">
    <w:abstractNumId w:val="21"/>
  </w:num>
  <w:num w:numId="24">
    <w:abstractNumId w:val="6"/>
  </w:num>
  <w:num w:numId="25">
    <w:abstractNumId w:val="27"/>
  </w:num>
  <w:num w:numId="26">
    <w:abstractNumId w:val="11"/>
  </w:num>
  <w:num w:numId="27">
    <w:abstractNumId w:val="14"/>
  </w:num>
  <w:num w:numId="28">
    <w:abstractNumId w:val="10"/>
  </w:num>
  <w:num w:numId="29">
    <w:abstractNumId w:val="3"/>
  </w:num>
  <w:num w:numId="30">
    <w:abstractNumId w:val="25"/>
  </w:num>
  <w:num w:numId="31">
    <w:abstractNumId w:val="24"/>
  </w:num>
  <w:num w:numId="32">
    <w:abstractNumId w:val="1"/>
  </w:num>
  <w:num w:numId="33">
    <w:abstractNumId w:val="29"/>
  </w:num>
  <w:num w:numId="34">
    <w:abstractNumId w:val="31"/>
  </w:num>
  <w:num w:numId="35">
    <w:abstractNumId w:val="26"/>
  </w:num>
  <w:num w:numId="36">
    <w:abstractNumId w:val="7"/>
  </w:num>
  <w:num w:numId="37">
    <w:abstractNumId w:val="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2B8C"/>
    <w:rsid w:val="000031AB"/>
    <w:rsid w:val="00003E63"/>
    <w:rsid w:val="000046E6"/>
    <w:rsid w:val="000059D9"/>
    <w:rsid w:val="00005B60"/>
    <w:rsid w:val="00005C76"/>
    <w:rsid w:val="00005D00"/>
    <w:rsid w:val="000065A0"/>
    <w:rsid w:val="0000666C"/>
    <w:rsid w:val="000119BC"/>
    <w:rsid w:val="000121CF"/>
    <w:rsid w:val="00012BA8"/>
    <w:rsid w:val="000151C6"/>
    <w:rsid w:val="000179C0"/>
    <w:rsid w:val="00020927"/>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0706"/>
    <w:rsid w:val="00041DED"/>
    <w:rsid w:val="000425E9"/>
    <w:rsid w:val="00043E1C"/>
    <w:rsid w:val="0004423D"/>
    <w:rsid w:val="00044E73"/>
    <w:rsid w:val="00045CE6"/>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B4B"/>
    <w:rsid w:val="00075B73"/>
    <w:rsid w:val="000778E2"/>
    <w:rsid w:val="0008005F"/>
    <w:rsid w:val="000824AF"/>
    <w:rsid w:val="00082E17"/>
    <w:rsid w:val="00084BF4"/>
    <w:rsid w:val="000853C3"/>
    <w:rsid w:val="000859B8"/>
    <w:rsid w:val="00086E58"/>
    <w:rsid w:val="00093DF0"/>
    <w:rsid w:val="00094ADD"/>
    <w:rsid w:val="00095614"/>
    <w:rsid w:val="00095D4F"/>
    <w:rsid w:val="00095D73"/>
    <w:rsid w:val="00097436"/>
    <w:rsid w:val="000A149B"/>
    <w:rsid w:val="000A3254"/>
    <w:rsid w:val="000A4BE9"/>
    <w:rsid w:val="000A5945"/>
    <w:rsid w:val="000A5BF5"/>
    <w:rsid w:val="000A6B27"/>
    <w:rsid w:val="000B008B"/>
    <w:rsid w:val="000B03F5"/>
    <w:rsid w:val="000B2719"/>
    <w:rsid w:val="000B4A00"/>
    <w:rsid w:val="000B4EB6"/>
    <w:rsid w:val="000B5700"/>
    <w:rsid w:val="000B65C6"/>
    <w:rsid w:val="000C26BD"/>
    <w:rsid w:val="000C4040"/>
    <w:rsid w:val="000C50DA"/>
    <w:rsid w:val="000C5CAD"/>
    <w:rsid w:val="000C5D5C"/>
    <w:rsid w:val="000C6EDD"/>
    <w:rsid w:val="000C7C47"/>
    <w:rsid w:val="000D04D6"/>
    <w:rsid w:val="000D157C"/>
    <w:rsid w:val="000D1A5F"/>
    <w:rsid w:val="000D25AB"/>
    <w:rsid w:val="000D2CF7"/>
    <w:rsid w:val="000D5CF5"/>
    <w:rsid w:val="000E1847"/>
    <w:rsid w:val="000E5222"/>
    <w:rsid w:val="000E5E8F"/>
    <w:rsid w:val="000E6C70"/>
    <w:rsid w:val="000E718A"/>
    <w:rsid w:val="000F036E"/>
    <w:rsid w:val="000F046B"/>
    <w:rsid w:val="000F0609"/>
    <w:rsid w:val="000F13C1"/>
    <w:rsid w:val="000F3CF2"/>
    <w:rsid w:val="000F4C19"/>
    <w:rsid w:val="000F6245"/>
    <w:rsid w:val="000F6943"/>
    <w:rsid w:val="000F6ABA"/>
    <w:rsid w:val="0010009A"/>
    <w:rsid w:val="00101213"/>
    <w:rsid w:val="001021EE"/>
    <w:rsid w:val="0010237F"/>
    <w:rsid w:val="00102F0E"/>
    <w:rsid w:val="00103B5D"/>
    <w:rsid w:val="00104FDE"/>
    <w:rsid w:val="00106E91"/>
    <w:rsid w:val="001105D0"/>
    <w:rsid w:val="001105DF"/>
    <w:rsid w:val="0011061E"/>
    <w:rsid w:val="00112C4A"/>
    <w:rsid w:val="001130F1"/>
    <w:rsid w:val="00113D70"/>
    <w:rsid w:val="00113E3B"/>
    <w:rsid w:val="00114A0C"/>
    <w:rsid w:val="00114C48"/>
    <w:rsid w:val="00116897"/>
    <w:rsid w:val="00120108"/>
    <w:rsid w:val="00120D7A"/>
    <w:rsid w:val="001220E4"/>
    <w:rsid w:val="001229B3"/>
    <w:rsid w:val="0012453A"/>
    <w:rsid w:val="00126FC6"/>
    <w:rsid w:val="001278E5"/>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1CFB"/>
    <w:rsid w:val="00145137"/>
    <w:rsid w:val="00145C00"/>
    <w:rsid w:val="00146526"/>
    <w:rsid w:val="00147831"/>
    <w:rsid w:val="0015054D"/>
    <w:rsid w:val="00150C30"/>
    <w:rsid w:val="00150DE9"/>
    <w:rsid w:val="00151735"/>
    <w:rsid w:val="00151DE4"/>
    <w:rsid w:val="00152689"/>
    <w:rsid w:val="00153749"/>
    <w:rsid w:val="00153E1D"/>
    <w:rsid w:val="00153E3F"/>
    <w:rsid w:val="00154A31"/>
    <w:rsid w:val="00154D24"/>
    <w:rsid w:val="00155BA0"/>
    <w:rsid w:val="0015769A"/>
    <w:rsid w:val="00161572"/>
    <w:rsid w:val="00163D73"/>
    <w:rsid w:val="0016519E"/>
    <w:rsid w:val="0016607C"/>
    <w:rsid w:val="001674C2"/>
    <w:rsid w:val="00170B1A"/>
    <w:rsid w:val="00170E43"/>
    <w:rsid w:val="001710B6"/>
    <w:rsid w:val="00171373"/>
    <w:rsid w:val="00171B2F"/>
    <w:rsid w:val="00172B13"/>
    <w:rsid w:val="00177220"/>
    <w:rsid w:val="00177803"/>
    <w:rsid w:val="00177AA0"/>
    <w:rsid w:val="0018131F"/>
    <w:rsid w:val="001824FD"/>
    <w:rsid w:val="001825B3"/>
    <w:rsid w:val="001829AD"/>
    <w:rsid w:val="0018380A"/>
    <w:rsid w:val="00183A36"/>
    <w:rsid w:val="001845A4"/>
    <w:rsid w:val="00184A1E"/>
    <w:rsid w:val="00185396"/>
    <w:rsid w:val="00186DB8"/>
    <w:rsid w:val="00187D65"/>
    <w:rsid w:val="00187F66"/>
    <w:rsid w:val="00190ADD"/>
    <w:rsid w:val="001917DB"/>
    <w:rsid w:val="00192332"/>
    <w:rsid w:val="00192C73"/>
    <w:rsid w:val="00193121"/>
    <w:rsid w:val="001950DC"/>
    <w:rsid w:val="00195EF8"/>
    <w:rsid w:val="001967FA"/>
    <w:rsid w:val="001A0C17"/>
    <w:rsid w:val="001A12DD"/>
    <w:rsid w:val="001A2A9A"/>
    <w:rsid w:val="001A3C23"/>
    <w:rsid w:val="001A4582"/>
    <w:rsid w:val="001A479E"/>
    <w:rsid w:val="001A49DD"/>
    <w:rsid w:val="001A5359"/>
    <w:rsid w:val="001A53EA"/>
    <w:rsid w:val="001A647E"/>
    <w:rsid w:val="001A6527"/>
    <w:rsid w:val="001A70A0"/>
    <w:rsid w:val="001A73E3"/>
    <w:rsid w:val="001B01A4"/>
    <w:rsid w:val="001B11F1"/>
    <w:rsid w:val="001B450D"/>
    <w:rsid w:val="001B5DDC"/>
    <w:rsid w:val="001B6DA1"/>
    <w:rsid w:val="001B7099"/>
    <w:rsid w:val="001B7DAA"/>
    <w:rsid w:val="001C0CB8"/>
    <w:rsid w:val="001C37C6"/>
    <w:rsid w:val="001C37E7"/>
    <w:rsid w:val="001C4B18"/>
    <w:rsid w:val="001C512A"/>
    <w:rsid w:val="001C7407"/>
    <w:rsid w:val="001C752D"/>
    <w:rsid w:val="001C7AFA"/>
    <w:rsid w:val="001D1539"/>
    <w:rsid w:val="001D2323"/>
    <w:rsid w:val="001D28ED"/>
    <w:rsid w:val="001D379C"/>
    <w:rsid w:val="001D4534"/>
    <w:rsid w:val="001D4A76"/>
    <w:rsid w:val="001D6967"/>
    <w:rsid w:val="001E0E91"/>
    <w:rsid w:val="001E0FD0"/>
    <w:rsid w:val="001E2634"/>
    <w:rsid w:val="001E33F4"/>
    <w:rsid w:val="001E56AF"/>
    <w:rsid w:val="001E6ACB"/>
    <w:rsid w:val="001F0251"/>
    <w:rsid w:val="001F05CE"/>
    <w:rsid w:val="001F25FB"/>
    <w:rsid w:val="001F368D"/>
    <w:rsid w:val="001F4107"/>
    <w:rsid w:val="001F65A6"/>
    <w:rsid w:val="001F7C12"/>
    <w:rsid w:val="001F7F1A"/>
    <w:rsid w:val="00201D66"/>
    <w:rsid w:val="0020219D"/>
    <w:rsid w:val="002026BF"/>
    <w:rsid w:val="00202B7E"/>
    <w:rsid w:val="00202C43"/>
    <w:rsid w:val="00203618"/>
    <w:rsid w:val="002038F9"/>
    <w:rsid w:val="00204198"/>
    <w:rsid w:val="00204430"/>
    <w:rsid w:val="0020492F"/>
    <w:rsid w:val="00205C2D"/>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7685"/>
    <w:rsid w:val="00227D8A"/>
    <w:rsid w:val="00230033"/>
    <w:rsid w:val="00231496"/>
    <w:rsid w:val="00232FA9"/>
    <w:rsid w:val="00233F0E"/>
    <w:rsid w:val="002340FA"/>
    <w:rsid w:val="00236F35"/>
    <w:rsid w:val="0024006E"/>
    <w:rsid w:val="00241230"/>
    <w:rsid w:val="00241831"/>
    <w:rsid w:val="00241DB5"/>
    <w:rsid w:val="00244772"/>
    <w:rsid w:val="00247441"/>
    <w:rsid w:val="0025162C"/>
    <w:rsid w:val="00251FE7"/>
    <w:rsid w:val="00252868"/>
    <w:rsid w:val="00253D46"/>
    <w:rsid w:val="00254B27"/>
    <w:rsid w:val="00255ADE"/>
    <w:rsid w:val="00256C66"/>
    <w:rsid w:val="00261847"/>
    <w:rsid w:val="0026255B"/>
    <w:rsid w:val="002634F1"/>
    <w:rsid w:val="00264ED9"/>
    <w:rsid w:val="0026562F"/>
    <w:rsid w:val="00266390"/>
    <w:rsid w:val="0026652B"/>
    <w:rsid w:val="00266C60"/>
    <w:rsid w:val="0026768C"/>
    <w:rsid w:val="00270A8D"/>
    <w:rsid w:val="00270E8D"/>
    <w:rsid w:val="002718C5"/>
    <w:rsid w:val="002718DD"/>
    <w:rsid w:val="00272431"/>
    <w:rsid w:val="00272471"/>
    <w:rsid w:val="00272A33"/>
    <w:rsid w:val="00272AB5"/>
    <w:rsid w:val="00273249"/>
    <w:rsid w:val="00274664"/>
    <w:rsid w:val="002752E5"/>
    <w:rsid w:val="00277F12"/>
    <w:rsid w:val="00277F95"/>
    <w:rsid w:val="00280166"/>
    <w:rsid w:val="00280714"/>
    <w:rsid w:val="00281F6C"/>
    <w:rsid w:val="00283327"/>
    <w:rsid w:val="002834C0"/>
    <w:rsid w:val="00283B34"/>
    <w:rsid w:val="00284BBF"/>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DE8"/>
    <w:rsid w:val="002B1F40"/>
    <w:rsid w:val="002B22FA"/>
    <w:rsid w:val="002B2F33"/>
    <w:rsid w:val="002B3872"/>
    <w:rsid w:val="002B3931"/>
    <w:rsid w:val="002B5A3D"/>
    <w:rsid w:val="002B6AF5"/>
    <w:rsid w:val="002B6C1D"/>
    <w:rsid w:val="002B71F3"/>
    <w:rsid w:val="002C0EAE"/>
    <w:rsid w:val="002C26A2"/>
    <w:rsid w:val="002C4C72"/>
    <w:rsid w:val="002C5BA4"/>
    <w:rsid w:val="002C6F21"/>
    <w:rsid w:val="002D0181"/>
    <w:rsid w:val="002D2444"/>
    <w:rsid w:val="002D2B89"/>
    <w:rsid w:val="002D319D"/>
    <w:rsid w:val="002D3E8C"/>
    <w:rsid w:val="002D4515"/>
    <w:rsid w:val="002D4BBC"/>
    <w:rsid w:val="002D580F"/>
    <w:rsid w:val="002D5BEA"/>
    <w:rsid w:val="002D639E"/>
    <w:rsid w:val="002D7302"/>
    <w:rsid w:val="002D7837"/>
    <w:rsid w:val="002D7A6B"/>
    <w:rsid w:val="002E0C5F"/>
    <w:rsid w:val="002E0FE9"/>
    <w:rsid w:val="002E1892"/>
    <w:rsid w:val="002E318F"/>
    <w:rsid w:val="002E49F7"/>
    <w:rsid w:val="002E4AAB"/>
    <w:rsid w:val="002E6C49"/>
    <w:rsid w:val="002E7612"/>
    <w:rsid w:val="002F0335"/>
    <w:rsid w:val="002F2B7B"/>
    <w:rsid w:val="002F348C"/>
    <w:rsid w:val="002F3809"/>
    <w:rsid w:val="002F3E15"/>
    <w:rsid w:val="002F432E"/>
    <w:rsid w:val="002F5E8B"/>
    <w:rsid w:val="003001F2"/>
    <w:rsid w:val="0030058A"/>
    <w:rsid w:val="003006FE"/>
    <w:rsid w:val="00300B1E"/>
    <w:rsid w:val="003015C4"/>
    <w:rsid w:val="00301C2C"/>
    <w:rsid w:val="00301DAC"/>
    <w:rsid w:val="003023E0"/>
    <w:rsid w:val="003023E5"/>
    <w:rsid w:val="003049AC"/>
    <w:rsid w:val="00305371"/>
    <w:rsid w:val="003054CE"/>
    <w:rsid w:val="00305C5D"/>
    <w:rsid w:val="00306260"/>
    <w:rsid w:val="003073D1"/>
    <w:rsid w:val="00307694"/>
    <w:rsid w:val="003102AE"/>
    <w:rsid w:val="0031041E"/>
    <w:rsid w:val="00310A25"/>
    <w:rsid w:val="00310C79"/>
    <w:rsid w:val="00316398"/>
    <w:rsid w:val="0032146A"/>
    <w:rsid w:val="0032150A"/>
    <w:rsid w:val="00324280"/>
    <w:rsid w:val="00324393"/>
    <w:rsid w:val="003271A8"/>
    <w:rsid w:val="00327B21"/>
    <w:rsid w:val="00327CC1"/>
    <w:rsid w:val="00327CD1"/>
    <w:rsid w:val="00330F9E"/>
    <w:rsid w:val="00331E18"/>
    <w:rsid w:val="00331FC8"/>
    <w:rsid w:val="00332EDA"/>
    <w:rsid w:val="00332F63"/>
    <w:rsid w:val="00334E74"/>
    <w:rsid w:val="00335AB3"/>
    <w:rsid w:val="00335BDB"/>
    <w:rsid w:val="00336067"/>
    <w:rsid w:val="00336102"/>
    <w:rsid w:val="003368A7"/>
    <w:rsid w:val="00343C49"/>
    <w:rsid w:val="00344678"/>
    <w:rsid w:val="00344AD4"/>
    <w:rsid w:val="00344F08"/>
    <w:rsid w:val="003453D3"/>
    <w:rsid w:val="003465DC"/>
    <w:rsid w:val="003475A6"/>
    <w:rsid w:val="00347675"/>
    <w:rsid w:val="00347C62"/>
    <w:rsid w:val="003500D1"/>
    <w:rsid w:val="003515EF"/>
    <w:rsid w:val="00354A07"/>
    <w:rsid w:val="00357345"/>
    <w:rsid w:val="003615A0"/>
    <w:rsid w:val="00361BFD"/>
    <w:rsid w:val="00362166"/>
    <w:rsid w:val="00364075"/>
    <w:rsid w:val="003648A1"/>
    <w:rsid w:val="003665C4"/>
    <w:rsid w:val="00373122"/>
    <w:rsid w:val="003757D6"/>
    <w:rsid w:val="003806E2"/>
    <w:rsid w:val="00382103"/>
    <w:rsid w:val="00384A11"/>
    <w:rsid w:val="00385941"/>
    <w:rsid w:val="003862E0"/>
    <w:rsid w:val="00387C80"/>
    <w:rsid w:val="00387E59"/>
    <w:rsid w:val="00391836"/>
    <w:rsid w:val="00391F80"/>
    <w:rsid w:val="003930C2"/>
    <w:rsid w:val="003937FF"/>
    <w:rsid w:val="0039427E"/>
    <w:rsid w:val="003943A7"/>
    <w:rsid w:val="00394A5A"/>
    <w:rsid w:val="003957F3"/>
    <w:rsid w:val="003A1AC3"/>
    <w:rsid w:val="003A1B18"/>
    <w:rsid w:val="003A1EC2"/>
    <w:rsid w:val="003A205C"/>
    <w:rsid w:val="003A2A00"/>
    <w:rsid w:val="003A2A98"/>
    <w:rsid w:val="003A3486"/>
    <w:rsid w:val="003A3CC3"/>
    <w:rsid w:val="003A4DA1"/>
    <w:rsid w:val="003A564C"/>
    <w:rsid w:val="003A59B6"/>
    <w:rsid w:val="003A626B"/>
    <w:rsid w:val="003A6BBF"/>
    <w:rsid w:val="003B0C4E"/>
    <w:rsid w:val="003B0D6C"/>
    <w:rsid w:val="003B15A3"/>
    <w:rsid w:val="003B5CB0"/>
    <w:rsid w:val="003B5E4C"/>
    <w:rsid w:val="003B7F8A"/>
    <w:rsid w:val="003C0986"/>
    <w:rsid w:val="003C1A99"/>
    <w:rsid w:val="003C2DDD"/>
    <w:rsid w:val="003C30B7"/>
    <w:rsid w:val="003C3AD9"/>
    <w:rsid w:val="003C4EC2"/>
    <w:rsid w:val="003C4FC9"/>
    <w:rsid w:val="003C649E"/>
    <w:rsid w:val="003C71C6"/>
    <w:rsid w:val="003C7E16"/>
    <w:rsid w:val="003D038F"/>
    <w:rsid w:val="003D15C6"/>
    <w:rsid w:val="003D34E9"/>
    <w:rsid w:val="003D3592"/>
    <w:rsid w:val="003D5713"/>
    <w:rsid w:val="003D7C52"/>
    <w:rsid w:val="003E0708"/>
    <w:rsid w:val="003E0844"/>
    <w:rsid w:val="003E2AD7"/>
    <w:rsid w:val="003E672A"/>
    <w:rsid w:val="003E7685"/>
    <w:rsid w:val="003E7F52"/>
    <w:rsid w:val="003F0051"/>
    <w:rsid w:val="003F26EF"/>
    <w:rsid w:val="003F290D"/>
    <w:rsid w:val="003F34CA"/>
    <w:rsid w:val="003F3544"/>
    <w:rsid w:val="003F4065"/>
    <w:rsid w:val="003F459B"/>
    <w:rsid w:val="003F58C2"/>
    <w:rsid w:val="003F5CC6"/>
    <w:rsid w:val="003F669A"/>
    <w:rsid w:val="003F75A3"/>
    <w:rsid w:val="004002B9"/>
    <w:rsid w:val="0040068D"/>
    <w:rsid w:val="004009A0"/>
    <w:rsid w:val="0040142A"/>
    <w:rsid w:val="00401811"/>
    <w:rsid w:val="00401DF1"/>
    <w:rsid w:val="00402BC3"/>
    <w:rsid w:val="00405950"/>
    <w:rsid w:val="004063F3"/>
    <w:rsid w:val="004069A6"/>
    <w:rsid w:val="00411337"/>
    <w:rsid w:val="00412279"/>
    <w:rsid w:val="00413313"/>
    <w:rsid w:val="0041355F"/>
    <w:rsid w:val="0041567E"/>
    <w:rsid w:val="004162F8"/>
    <w:rsid w:val="0041649A"/>
    <w:rsid w:val="00416731"/>
    <w:rsid w:val="00416A65"/>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713F"/>
    <w:rsid w:val="00437A9F"/>
    <w:rsid w:val="00440CAD"/>
    <w:rsid w:val="00441986"/>
    <w:rsid w:val="00443069"/>
    <w:rsid w:val="0044359C"/>
    <w:rsid w:val="0044403C"/>
    <w:rsid w:val="00444847"/>
    <w:rsid w:val="0044723C"/>
    <w:rsid w:val="00451E0E"/>
    <w:rsid w:val="00452A6F"/>
    <w:rsid w:val="00455006"/>
    <w:rsid w:val="00455305"/>
    <w:rsid w:val="00460EFA"/>
    <w:rsid w:val="0046200B"/>
    <w:rsid w:val="00462556"/>
    <w:rsid w:val="00462724"/>
    <w:rsid w:val="00463745"/>
    <w:rsid w:val="00463F89"/>
    <w:rsid w:val="00465BDB"/>
    <w:rsid w:val="00465F45"/>
    <w:rsid w:val="00465F82"/>
    <w:rsid w:val="00466B35"/>
    <w:rsid w:val="00466F52"/>
    <w:rsid w:val="0047049C"/>
    <w:rsid w:val="00470F12"/>
    <w:rsid w:val="0047126F"/>
    <w:rsid w:val="00471C61"/>
    <w:rsid w:val="00471DBF"/>
    <w:rsid w:val="004720C2"/>
    <w:rsid w:val="0047494C"/>
    <w:rsid w:val="00474ECC"/>
    <w:rsid w:val="00475E32"/>
    <w:rsid w:val="00476F55"/>
    <w:rsid w:val="004771D9"/>
    <w:rsid w:val="0047756A"/>
    <w:rsid w:val="0047766E"/>
    <w:rsid w:val="00477A20"/>
    <w:rsid w:val="00480D73"/>
    <w:rsid w:val="0048164B"/>
    <w:rsid w:val="0048185F"/>
    <w:rsid w:val="0048352D"/>
    <w:rsid w:val="00483DA2"/>
    <w:rsid w:val="00486540"/>
    <w:rsid w:val="00486C99"/>
    <w:rsid w:val="004907C0"/>
    <w:rsid w:val="0049386D"/>
    <w:rsid w:val="00494333"/>
    <w:rsid w:val="004947D2"/>
    <w:rsid w:val="0049595F"/>
    <w:rsid w:val="00495A3D"/>
    <w:rsid w:val="00495C62"/>
    <w:rsid w:val="00496680"/>
    <w:rsid w:val="004972DA"/>
    <w:rsid w:val="0049780C"/>
    <w:rsid w:val="00497DC8"/>
    <w:rsid w:val="004A094F"/>
    <w:rsid w:val="004A1052"/>
    <w:rsid w:val="004A2B2D"/>
    <w:rsid w:val="004A2CE4"/>
    <w:rsid w:val="004A2E42"/>
    <w:rsid w:val="004A4917"/>
    <w:rsid w:val="004A5D88"/>
    <w:rsid w:val="004A6CA4"/>
    <w:rsid w:val="004A7F07"/>
    <w:rsid w:val="004B050F"/>
    <w:rsid w:val="004B125F"/>
    <w:rsid w:val="004B22CF"/>
    <w:rsid w:val="004B40F7"/>
    <w:rsid w:val="004B45E8"/>
    <w:rsid w:val="004B48AB"/>
    <w:rsid w:val="004C13F9"/>
    <w:rsid w:val="004C15B4"/>
    <w:rsid w:val="004C1804"/>
    <w:rsid w:val="004C22C1"/>
    <w:rsid w:val="004C2A55"/>
    <w:rsid w:val="004C307A"/>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6115"/>
    <w:rsid w:val="004D764B"/>
    <w:rsid w:val="004D7D2D"/>
    <w:rsid w:val="004E00C5"/>
    <w:rsid w:val="004E0248"/>
    <w:rsid w:val="004E0D9E"/>
    <w:rsid w:val="004E0FF5"/>
    <w:rsid w:val="004E10C5"/>
    <w:rsid w:val="004E19C4"/>
    <w:rsid w:val="004E1FF7"/>
    <w:rsid w:val="004E3F8B"/>
    <w:rsid w:val="004E46D7"/>
    <w:rsid w:val="004E5277"/>
    <w:rsid w:val="004E5C8D"/>
    <w:rsid w:val="004F0AD0"/>
    <w:rsid w:val="004F2D72"/>
    <w:rsid w:val="004F3341"/>
    <w:rsid w:val="004F4AD5"/>
    <w:rsid w:val="004F4CBB"/>
    <w:rsid w:val="004F5560"/>
    <w:rsid w:val="004F5AA3"/>
    <w:rsid w:val="004F5BFA"/>
    <w:rsid w:val="004F6E48"/>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16562"/>
    <w:rsid w:val="005200CF"/>
    <w:rsid w:val="00522C8A"/>
    <w:rsid w:val="00523E32"/>
    <w:rsid w:val="00523ED4"/>
    <w:rsid w:val="00524E3C"/>
    <w:rsid w:val="00526888"/>
    <w:rsid w:val="0052703E"/>
    <w:rsid w:val="0053050D"/>
    <w:rsid w:val="00531767"/>
    <w:rsid w:val="00533914"/>
    <w:rsid w:val="00533974"/>
    <w:rsid w:val="005341E5"/>
    <w:rsid w:val="00534413"/>
    <w:rsid w:val="0053460C"/>
    <w:rsid w:val="005359DC"/>
    <w:rsid w:val="005361ED"/>
    <w:rsid w:val="005363D5"/>
    <w:rsid w:val="0053748F"/>
    <w:rsid w:val="0053771D"/>
    <w:rsid w:val="00537FD0"/>
    <w:rsid w:val="005410A6"/>
    <w:rsid w:val="00543B41"/>
    <w:rsid w:val="0054457B"/>
    <w:rsid w:val="00544B5A"/>
    <w:rsid w:val="00544B63"/>
    <w:rsid w:val="00544BB6"/>
    <w:rsid w:val="00545F2B"/>
    <w:rsid w:val="00545F54"/>
    <w:rsid w:val="0054615C"/>
    <w:rsid w:val="00546361"/>
    <w:rsid w:val="00547DAE"/>
    <w:rsid w:val="0055125A"/>
    <w:rsid w:val="005523F5"/>
    <w:rsid w:val="00553376"/>
    <w:rsid w:val="005539B2"/>
    <w:rsid w:val="00555D6A"/>
    <w:rsid w:val="00560C2C"/>
    <w:rsid w:val="00560EE7"/>
    <w:rsid w:val="005615A2"/>
    <w:rsid w:val="00562900"/>
    <w:rsid w:val="00562ABA"/>
    <w:rsid w:val="005630F7"/>
    <w:rsid w:val="00563114"/>
    <w:rsid w:val="005640B1"/>
    <w:rsid w:val="00564F64"/>
    <w:rsid w:val="0057270E"/>
    <w:rsid w:val="005729E8"/>
    <w:rsid w:val="00573C6E"/>
    <w:rsid w:val="005769DA"/>
    <w:rsid w:val="00577EFF"/>
    <w:rsid w:val="00580645"/>
    <w:rsid w:val="00580CF2"/>
    <w:rsid w:val="00580F12"/>
    <w:rsid w:val="00587DD9"/>
    <w:rsid w:val="00593A7B"/>
    <w:rsid w:val="005954D5"/>
    <w:rsid w:val="00595C31"/>
    <w:rsid w:val="00595D16"/>
    <w:rsid w:val="00595DB1"/>
    <w:rsid w:val="00595E43"/>
    <w:rsid w:val="00596650"/>
    <w:rsid w:val="005966C7"/>
    <w:rsid w:val="00596A34"/>
    <w:rsid w:val="00596C84"/>
    <w:rsid w:val="0059710A"/>
    <w:rsid w:val="00597A69"/>
    <w:rsid w:val="005A0699"/>
    <w:rsid w:val="005A09B7"/>
    <w:rsid w:val="005A1790"/>
    <w:rsid w:val="005A27F0"/>
    <w:rsid w:val="005A464A"/>
    <w:rsid w:val="005A5942"/>
    <w:rsid w:val="005A5CE4"/>
    <w:rsid w:val="005A7045"/>
    <w:rsid w:val="005A7902"/>
    <w:rsid w:val="005A7EBA"/>
    <w:rsid w:val="005B0F59"/>
    <w:rsid w:val="005B1B9C"/>
    <w:rsid w:val="005B4673"/>
    <w:rsid w:val="005B5F6C"/>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7043"/>
    <w:rsid w:val="005D709F"/>
    <w:rsid w:val="005E082C"/>
    <w:rsid w:val="005E1191"/>
    <w:rsid w:val="005E222D"/>
    <w:rsid w:val="005E2ADE"/>
    <w:rsid w:val="005E311E"/>
    <w:rsid w:val="005E390F"/>
    <w:rsid w:val="005E72B3"/>
    <w:rsid w:val="005F01C6"/>
    <w:rsid w:val="005F2F68"/>
    <w:rsid w:val="005F3BDA"/>
    <w:rsid w:val="005F3C74"/>
    <w:rsid w:val="005F3F0A"/>
    <w:rsid w:val="005F41B6"/>
    <w:rsid w:val="005F4EBB"/>
    <w:rsid w:val="005F52E3"/>
    <w:rsid w:val="005F6544"/>
    <w:rsid w:val="005F6765"/>
    <w:rsid w:val="005F69CC"/>
    <w:rsid w:val="00600817"/>
    <w:rsid w:val="0060177F"/>
    <w:rsid w:val="00601A42"/>
    <w:rsid w:val="00602D0E"/>
    <w:rsid w:val="0060382F"/>
    <w:rsid w:val="006049E0"/>
    <w:rsid w:val="00604A99"/>
    <w:rsid w:val="00604F5A"/>
    <w:rsid w:val="00605E73"/>
    <w:rsid w:val="00605FEA"/>
    <w:rsid w:val="00607056"/>
    <w:rsid w:val="00611E33"/>
    <w:rsid w:val="00612FCF"/>
    <w:rsid w:val="00614531"/>
    <w:rsid w:val="00614943"/>
    <w:rsid w:val="00617283"/>
    <w:rsid w:val="00621002"/>
    <w:rsid w:val="00621981"/>
    <w:rsid w:val="00621C76"/>
    <w:rsid w:val="00622BE0"/>
    <w:rsid w:val="00622E95"/>
    <w:rsid w:val="00623939"/>
    <w:rsid w:val="006240C9"/>
    <w:rsid w:val="0062503C"/>
    <w:rsid w:val="00625633"/>
    <w:rsid w:val="00625A68"/>
    <w:rsid w:val="00625D8B"/>
    <w:rsid w:val="00626A87"/>
    <w:rsid w:val="00627721"/>
    <w:rsid w:val="00630B50"/>
    <w:rsid w:val="00631BD3"/>
    <w:rsid w:val="0063316D"/>
    <w:rsid w:val="0063393F"/>
    <w:rsid w:val="0063584F"/>
    <w:rsid w:val="00635E95"/>
    <w:rsid w:val="00640A15"/>
    <w:rsid w:val="006421A2"/>
    <w:rsid w:val="00643B5A"/>
    <w:rsid w:val="00643CB9"/>
    <w:rsid w:val="0064515B"/>
    <w:rsid w:val="00646828"/>
    <w:rsid w:val="00646CDD"/>
    <w:rsid w:val="00647193"/>
    <w:rsid w:val="0064765B"/>
    <w:rsid w:val="00647B13"/>
    <w:rsid w:val="006511BE"/>
    <w:rsid w:val="00651D97"/>
    <w:rsid w:val="00652605"/>
    <w:rsid w:val="006536EC"/>
    <w:rsid w:val="006546E9"/>
    <w:rsid w:val="00654834"/>
    <w:rsid w:val="00656AAA"/>
    <w:rsid w:val="00656C0D"/>
    <w:rsid w:val="00657287"/>
    <w:rsid w:val="00657DC7"/>
    <w:rsid w:val="0066035A"/>
    <w:rsid w:val="00661911"/>
    <w:rsid w:val="00663FDB"/>
    <w:rsid w:val="006640F8"/>
    <w:rsid w:val="00665D82"/>
    <w:rsid w:val="006666B3"/>
    <w:rsid w:val="006676EB"/>
    <w:rsid w:val="00672C8B"/>
    <w:rsid w:val="0067310E"/>
    <w:rsid w:val="006734BD"/>
    <w:rsid w:val="0067533E"/>
    <w:rsid w:val="006755EE"/>
    <w:rsid w:val="00675603"/>
    <w:rsid w:val="00676553"/>
    <w:rsid w:val="006767E7"/>
    <w:rsid w:val="0067723A"/>
    <w:rsid w:val="00680CE4"/>
    <w:rsid w:val="00684B33"/>
    <w:rsid w:val="00684E0A"/>
    <w:rsid w:val="00685FAB"/>
    <w:rsid w:val="0068751E"/>
    <w:rsid w:val="00691468"/>
    <w:rsid w:val="00691A9B"/>
    <w:rsid w:val="006929A5"/>
    <w:rsid w:val="0069693C"/>
    <w:rsid w:val="006A1F60"/>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7A56"/>
    <w:rsid w:val="006E1465"/>
    <w:rsid w:val="006E1D33"/>
    <w:rsid w:val="006E1FAE"/>
    <w:rsid w:val="006E2780"/>
    <w:rsid w:val="006E376D"/>
    <w:rsid w:val="006E42CB"/>
    <w:rsid w:val="006E42CC"/>
    <w:rsid w:val="006E706B"/>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566"/>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5069"/>
    <w:rsid w:val="0072649C"/>
    <w:rsid w:val="007272E2"/>
    <w:rsid w:val="007273E7"/>
    <w:rsid w:val="00730782"/>
    <w:rsid w:val="0073091A"/>
    <w:rsid w:val="00730EFC"/>
    <w:rsid w:val="00732BAE"/>
    <w:rsid w:val="00733045"/>
    <w:rsid w:val="00735BA6"/>
    <w:rsid w:val="00737DC8"/>
    <w:rsid w:val="00742F0E"/>
    <w:rsid w:val="007431D1"/>
    <w:rsid w:val="007432CE"/>
    <w:rsid w:val="0074451E"/>
    <w:rsid w:val="007450E7"/>
    <w:rsid w:val="00745A0C"/>
    <w:rsid w:val="00745ABF"/>
    <w:rsid w:val="007476F2"/>
    <w:rsid w:val="00747B5B"/>
    <w:rsid w:val="007506DA"/>
    <w:rsid w:val="00751855"/>
    <w:rsid w:val="0075268B"/>
    <w:rsid w:val="00752D2E"/>
    <w:rsid w:val="00754222"/>
    <w:rsid w:val="00755617"/>
    <w:rsid w:val="007557CA"/>
    <w:rsid w:val="00757832"/>
    <w:rsid w:val="00760B60"/>
    <w:rsid w:val="007619CE"/>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4FB5"/>
    <w:rsid w:val="00777468"/>
    <w:rsid w:val="0077751F"/>
    <w:rsid w:val="00777CED"/>
    <w:rsid w:val="00777E44"/>
    <w:rsid w:val="00781070"/>
    <w:rsid w:val="00782D94"/>
    <w:rsid w:val="00782D9C"/>
    <w:rsid w:val="007839C9"/>
    <w:rsid w:val="00783D33"/>
    <w:rsid w:val="00785F94"/>
    <w:rsid w:val="00786F4A"/>
    <w:rsid w:val="0079101D"/>
    <w:rsid w:val="0079109D"/>
    <w:rsid w:val="0079132C"/>
    <w:rsid w:val="007920B1"/>
    <w:rsid w:val="0079321B"/>
    <w:rsid w:val="007932DD"/>
    <w:rsid w:val="0079353C"/>
    <w:rsid w:val="007935A0"/>
    <w:rsid w:val="00793782"/>
    <w:rsid w:val="00793887"/>
    <w:rsid w:val="007938C9"/>
    <w:rsid w:val="00793F89"/>
    <w:rsid w:val="0079473C"/>
    <w:rsid w:val="0079583A"/>
    <w:rsid w:val="00796DE0"/>
    <w:rsid w:val="00796E09"/>
    <w:rsid w:val="00797EC2"/>
    <w:rsid w:val="007A03D1"/>
    <w:rsid w:val="007A068C"/>
    <w:rsid w:val="007A1650"/>
    <w:rsid w:val="007A1ADA"/>
    <w:rsid w:val="007A2085"/>
    <w:rsid w:val="007A34FF"/>
    <w:rsid w:val="007A3C21"/>
    <w:rsid w:val="007A3F58"/>
    <w:rsid w:val="007A49C3"/>
    <w:rsid w:val="007A4C5A"/>
    <w:rsid w:val="007A6076"/>
    <w:rsid w:val="007A72E2"/>
    <w:rsid w:val="007A77BB"/>
    <w:rsid w:val="007B0037"/>
    <w:rsid w:val="007B18E8"/>
    <w:rsid w:val="007B35D9"/>
    <w:rsid w:val="007B4A22"/>
    <w:rsid w:val="007B50FB"/>
    <w:rsid w:val="007B5390"/>
    <w:rsid w:val="007B5DFC"/>
    <w:rsid w:val="007B693B"/>
    <w:rsid w:val="007B695C"/>
    <w:rsid w:val="007B6B2E"/>
    <w:rsid w:val="007B7016"/>
    <w:rsid w:val="007B75BA"/>
    <w:rsid w:val="007C0068"/>
    <w:rsid w:val="007C0091"/>
    <w:rsid w:val="007C06DA"/>
    <w:rsid w:val="007C0B32"/>
    <w:rsid w:val="007C1E75"/>
    <w:rsid w:val="007C2288"/>
    <w:rsid w:val="007C34A3"/>
    <w:rsid w:val="007C4CFC"/>
    <w:rsid w:val="007C6E8B"/>
    <w:rsid w:val="007C7FB8"/>
    <w:rsid w:val="007D0391"/>
    <w:rsid w:val="007D183D"/>
    <w:rsid w:val="007D1EB1"/>
    <w:rsid w:val="007D1F92"/>
    <w:rsid w:val="007D2180"/>
    <w:rsid w:val="007D2F6B"/>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9E4"/>
    <w:rsid w:val="007F3E28"/>
    <w:rsid w:val="007F3EBC"/>
    <w:rsid w:val="007F4E79"/>
    <w:rsid w:val="007F4EEB"/>
    <w:rsid w:val="007F57AA"/>
    <w:rsid w:val="007F5D51"/>
    <w:rsid w:val="007F5F21"/>
    <w:rsid w:val="007F6167"/>
    <w:rsid w:val="007F61A7"/>
    <w:rsid w:val="007F6E4A"/>
    <w:rsid w:val="007F7D9B"/>
    <w:rsid w:val="00800490"/>
    <w:rsid w:val="00801C3D"/>
    <w:rsid w:val="00806B21"/>
    <w:rsid w:val="0080773A"/>
    <w:rsid w:val="00811495"/>
    <w:rsid w:val="008117EE"/>
    <w:rsid w:val="0081182A"/>
    <w:rsid w:val="00812C0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261F"/>
    <w:rsid w:val="0083284C"/>
    <w:rsid w:val="008371F6"/>
    <w:rsid w:val="0084087A"/>
    <w:rsid w:val="00841209"/>
    <w:rsid w:val="00841232"/>
    <w:rsid w:val="00842152"/>
    <w:rsid w:val="00842B89"/>
    <w:rsid w:val="008437A0"/>
    <w:rsid w:val="008437C7"/>
    <w:rsid w:val="00845F50"/>
    <w:rsid w:val="0085013A"/>
    <w:rsid w:val="00850F5F"/>
    <w:rsid w:val="0085150D"/>
    <w:rsid w:val="0085184F"/>
    <w:rsid w:val="008524A2"/>
    <w:rsid w:val="00852513"/>
    <w:rsid w:val="00852E55"/>
    <w:rsid w:val="008531DF"/>
    <w:rsid w:val="00854601"/>
    <w:rsid w:val="00854760"/>
    <w:rsid w:val="008548C8"/>
    <w:rsid w:val="00856534"/>
    <w:rsid w:val="0085684A"/>
    <w:rsid w:val="00856FF9"/>
    <w:rsid w:val="00857FAF"/>
    <w:rsid w:val="00861DF9"/>
    <w:rsid w:val="00863AC9"/>
    <w:rsid w:val="00864C8C"/>
    <w:rsid w:val="00864DC6"/>
    <w:rsid w:val="008673CC"/>
    <w:rsid w:val="00870204"/>
    <w:rsid w:val="00871314"/>
    <w:rsid w:val="00872186"/>
    <w:rsid w:val="00872FF0"/>
    <w:rsid w:val="008731AD"/>
    <w:rsid w:val="00873291"/>
    <w:rsid w:val="00873EFF"/>
    <w:rsid w:val="008742B1"/>
    <w:rsid w:val="00875231"/>
    <w:rsid w:val="008757A7"/>
    <w:rsid w:val="0087592F"/>
    <w:rsid w:val="008772DF"/>
    <w:rsid w:val="00877E7E"/>
    <w:rsid w:val="0088122D"/>
    <w:rsid w:val="0088213C"/>
    <w:rsid w:val="00882CEC"/>
    <w:rsid w:val="00883171"/>
    <w:rsid w:val="00884261"/>
    <w:rsid w:val="008842F6"/>
    <w:rsid w:val="00886EFE"/>
    <w:rsid w:val="008870D6"/>
    <w:rsid w:val="008874E7"/>
    <w:rsid w:val="008907CA"/>
    <w:rsid w:val="00892D23"/>
    <w:rsid w:val="00892F2B"/>
    <w:rsid w:val="0089437E"/>
    <w:rsid w:val="00894958"/>
    <w:rsid w:val="00894D2D"/>
    <w:rsid w:val="00895945"/>
    <w:rsid w:val="0089600E"/>
    <w:rsid w:val="0089699F"/>
    <w:rsid w:val="008A0416"/>
    <w:rsid w:val="008A249A"/>
    <w:rsid w:val="008A408B"/>
    <w:rsid w:val="008A46D7"/>
    <w:rsid w:val="008A5413"/>
    <w:rsid w:val="008A5A3F"/>
    <w:rsid w:val="008A5C1A"/>
    <w:rsid w:val="008A62A7"/>
    <w:rsid w:val="008A6E3C"/>
    <w:rsid w:val="008A731E"/>
    <w:rsid w:val="008A7977"/>
    <w:rsid w:val="008B1193"/>
    <w:rsid w:val="008B153E"/>
    <w:rsid w:val="008B23E1"/>
    <w:rsid w:val="008B2669"/>
    <w:rsid w:val="008B298F"/>
    <w:rsid w:val="008B34D4"/>
    <w:rsid w:val="008B3A9C"/>
    <w:rsid w:val="008B428C"/>
    <w:rsid w:val="008B43B8"/>
    <w:rsid w:val="008B452B"/>
    <w:rsid w:val="008B4797"/>
    <w:rsid w:val="008B6876"/>
    <w:rsid w:val="008B6C24"/>
    <w:rsid w:val="008C0403"/>
    <w:rsid w:val="008C0AF3"/>
    <w:rsid w:val="008C1D23"/>
    <w:rsid w:val="008C1E74"/>
    <w:rsid w:val="008C37D6"/>
    <w:rsid w:val="008C4822"/>
    <w:rsid w:val="008C504A"/>
    <w:rsid w:val="008C646C"/>
    <w:rsid w:val="008D04FB"/>
    <w:rsid w:val="008D08F3"/>
    <w:rsid w:val="008D166F"/>
    <w:rsid w:val="008D1CF7"/>
    <w:rsid w:val="008D1FC5"/>
    <w:rsid w:val="008D2700"/>
    <w:rsid w:val="008D3B50"/>
    <w:rsid w:val="008D3F83"/>
    <w:rsid w:val="008D4AB9"/>
    <w:rsid w:val="008D5E68"/>
    <w:rsid w:val="008D6CB7"/>
    <w:rsid w:val="008D7109"/>
    <w:rsid w:val="008E07A4"/>
    <w:rsid w:val="008E0B80"/>
    <w:rsid w:val="008E1165"/>
    <w:rsid w:val="008E3EF2"/>
    <w:rsid w:val="008E45D2"/>
    <w:rsid w:val="008E497C"/>
    <w:rsid w:val="008E5DB5"/>
    <w:rsid w:val="008E65E7"/>
    <w:rsid w:val="008F2319"/>
    <w:rsid w:val="008F4FED"/>
    <w:rsid w:val="008F5246"/>
    <w:rsid w:val="008F7F65"/>
    <w:rsid w:val="00900AF0"/>
    <w:rsid w:val="00901763"/>
    <w:rsid w:val="009022E0"/>
    <w:rsid w:val="00902D29"/>
    <w:rsid w:val="00904767"/>
    <w:rsid w:val="009047DC"/>
    <w:rsid w:val="00905B19"/>
    <w:rsid w:val="00906E88"/>
    <w:rsid w:val="009073CD"/>
    <w:rsid w:val="0091280C"/>
    <w:rsid w:val="0091308C"/>
    <w:rsid w:val="00913804"/>
    <w:rsid w:val="009139A4"/>
    <w:rsid w:val="00913B0B"/>
    <w:rsid w:val="00913BAA"/>
    <w:rsid w:val="00913CF5"/>
    <w:rsid w:val="0091494A"/>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5424C"/>
    <w:rsid w:val="009543EF"/>
    <w:rsid w:val="00954CED"/>
    <w:rsid w:val="00956B55"/>
    <w:rsid w:val="00961566"/>
    <w:rsid w:val="00961D8B"/>
    <w:rsid w:val="00963E27"/>
    <w:rsid w:val="0096487D"/>
    <w:rsid w:val="009653E6"/>
    <w:rsid w:val="009669AA"/>
    <w:rsid w:val="00966EBD"/>
    <w:rsid w:val="00967455"/>
    <w:rsid w:val="00971458"/>
    <w:rsid w:val="00972551"/>
    <w:rsid w:val="0097276C"/>
    <w:rsid w:val="00972F97"/>
    <w:rsid w:val="00973923"/>
    <w:rsid w:val="00973F05"/>
    <w:rsid w:val="00977234"/>
    <w:rsid w:val="00981A96"/>
    <w:rsid w:val="00982141"/>
    <w:rsid w:val="00982161"/>
    <w:rsid w:val="009825B9"/>
    <w:rsid w:val="009829C5"/>
    <w:rsid w:val="009830B0"/>
    <w:rsid w:val="0098592A"/>
    <w:rsid w:val="009861A4"/>
    <w:rsid w:val="00986380"/>
    <w:rsid w:val="009865AC"/>
    <w:rsid w:val="00986815"/>
    <w:rsid w:val="009868EB"/>
    <w:rsid w:val="00986918"/>
    <w:rsid w:val="009874E4"/>
    <w:rsid w:val="009876C3"/>
    <w:rsid w:val="00987F03"/>
    <w:rsid w:val="00991084"/>
    <w:rsid w:val="009913CC"/>
    <w:rsid w:val="0099268B"/>
    <w:rsid w:val="009926B5"/>
    <w:rsid w:val="0099291E"/>
    <w:rsid w:val="00992BC6"/>
    <w:rsid w:val="00993389"/>
    <w:rsid w:val="00994DBE"/>
    <w:rsid w:val="00996398"/>
    <w:rsid w:val="009A13A6"/>
    <w:rsid w:val="009A1AF7"/>
    <w:rsid w:val="009A2761"/>
    <w:rsid w:val="009A3A29"/>
    <w:rsid w:val="009A3BAE"/>
    <w:rsid w:val="009A3F60"/>
    <w:rsid w:val="009A48E2"/>
    <w:rsid w:val="009A5E8B"/>
    <w:rsid w:val="009A68E0"/>
    <w:rsid w:val="009B0BD5"/>
    <w:rsid w:val="009B22E8"/>
    <w:rsid w:val="009B2ECA"/>
    <w:rsid w:val="009B4F0A"/>
    <w:rsid w:val="009B57BB"/>
    <w:rsid w:val="009B591B"/>
    <w:rsid w:val="009B5F08"/>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490"/>
    <w:rsid w:val="009E0C27"/>
    <w:rsid w:val="009E1130"/>
    <w:rsid w:val="009E2A64"/>
    <w:rsid w:val="009E3C0A"/>
    <w:rsid w:val="009E4D28"/>
    <w:rsid w:val="009E4FE9"/>
    <w:rsid w:val="009E5709"/>
    <w:rsid w:val="009E5998"/>
    <w:rsid w:val="009E67A6"/>
    <w:rsid w:val="009E7840"/>
    <w:rsid w:val="009E7D73"/>
    <w:rsid w:val="009F118A"/>
    <w:rsid w:val="009F11DA"/>
    <w:rsid w:val="009F14CF"/>
    <w:rsid w:val="009F286A"/>
    <w:rsid w:val="009F2F88"/>
    <w:rsid w:val="009F33EE"/>
    <w:rsid w:val="009F361D"/>
    <w:rsid w:val="009F38B2"/>
    <w:rsid w:val="009F49DB"/>
    <w:rsid w:val="009F5181"/>
    <w:rsid w:val="00A00CDA"/>
    <w:rsid w:val="00A01197"/>
    <w:rsid w:val="00A01B65"/>
    <w:rsid w:val="00A01F67"/>
    <w:rsid w:val="00A0289B"/>
    <w:rsid w:val="00A03BA0"/>
    <w:rsid w:val="00A05199"/>
    <w:rsid w:val="00A05354"/>
    <w:rsid w:val="00A0646A"/>
    <w:rsid w:val="00A076E7"/>
    <w:rsid w:val="00A079EE"/>
    <w:rsid w:val="00A11BC1"/>
    <w:rsid w:val="00A1214D"/>
    <w:rsid w:val="00A12787"/>
    <w:rsid w:val="00A146FC"/>
    <w:rsid w:val="00A147BC"/>
    <w:rsid w:val="00A148D3"/>
    <w:rsid w:val="00A152D0"/>
    <w:rsid w:val="00A15A2A"/>
    <w:rsid w:val="00A16009"/>
    <w:rsid w:val="00A166AD"/>
    <w:rsid w:val="00A17305"/>
    <w:rsid w:val="00A173A8"/>
    <w:rsid w:val="00A17B80"/>
    <w:rsid w:val="00A20C12"/>
    <w:rsid w:val="00A230D4"/>
    <w:rsid w:val="00A23257"/>
    <w:rsid w:val="00A23923"/>
    <w:rsid w:val="00A25AB5"/>
    <w:rsid w:val="00A26923"/>
    <w:rsid w:val="00A271FF"/>
    <w:rsid w:val="00A30692"/>
    <w:rsid w:val="00A32B7F"/>
    <w:rsid w:val="00A33BA2"/>
    <w:rsid w:val="00A3632E"/>
    <w:rsid w:val="00A36C76"/>
    <w:rsid w:val="00A4127C"/>
    <w:rsid w:val="00A413A9"/>
    <w:rsid w:val="00A41955"/>
    <w:rsid w:val="00A419F7"/>
    <w:rsid w:val="00A425BF"/>
    <w:rsid w:val="00A43A8E"/>
    <w:rsid w:val="00A4615B"/>
    <w:rsid w:val="00A466A1"/>
    <w:rsid w:val="00A468FB"/>
    <w:rsid w:val="00A50B84"/>
    <w:rsid w:val="00A5424B"/>
    <w:rsid w:val="00A54463"/>
    <w:rsid w:val="00A54F80"/>
    <w:rsid w:val="00A55262"/>
    <w:rsid w:val="00A56FCB"/>
    <w:rsid w:val="00A57497"/>
    <w:rsid w:val="00A601AA"/>
    <w:rsid w:val="00A6395F"/>
    <w:rsid w:val="00A65567"/>
    <w:rsid w:val="00A66047"/>
    <w:rsid w:val="00A661C6"/>
    <w:rsid w:val="00A67BAF"/>
    <w:rsid w:val="00A70B1C"/>
    <w:rsid w:val="00A71129"/>
    <w:rsid w:val="00A7178E"/>
    <w:rsid w:val="00A719A5"/>
    <w:rsid w:val="00A719A8"/>
    <w:rsid w:val="00A725D0"/>
    <w:rsid w:val="00A73C3B"/>
    <w:rsid w:val="00A77715"/>
    <w:rsid w:val="00A8030E"/>
    <w:rsid w:val="00A805B9"/>
    <w:rsid w:val="00A8083B"/>
    <w:rsid w:val="00A80976"/>
    <w:rsid w:val="00A81BA8"/>
    <w:rsid w:val="00A84678"/>
    <w:rsid w:val="00A85766"/>
    <w:rsid w:val="00A86C48"/>
    <w:rsid w:val="00A87007"/>
    <w:rsid w:val="00A87879"/>
    <w:rsid w:val="00A87CE4"/>
    <w:rsid w:val="00A90160"/>
    <w:rsid w:val="00A90A64"/>
    <w:rsid w:val="00A9194E"/>
    <w:rsid w:val="00A920D1"/>
    <w:rsid w:val="00A92209"/>
    <w:rsid w:val="00A92C0F"/>
    <w:rsid w:val="00A92C98"/>
    <w:rsid w:val="00A93C14"/>
    <w:rsid w:val="00A93E68"/>
    <w:rsid w:val="00A94059"/>
    <w:rsid w:val="00A94434"/>
    <w:rsid w:val="00A94824"/>
    <w:rsid w:val="00A949B4"/>
    <w:rsid w:val="00A95256"/>
    <w:rsid w:val="00A95605"/>
    <w:rsid w:val="00A958AE"/>
    <w:rsid w:val="00A95B39"/>
    <w:rsid w:val="00A96629"/>
    <w:rsid w:val="00A9680B"/>
    <w:rsid w:val="00A96D57"/>
    <w:rsid w:val="00AA0AC8"/>
    <w:rsid w:val="00AA18CA"/>
    <w:rsid w:val="00AA2542"/>
    <w:rsid w:val="00AA3486"/>
    <w:rsid w:val="00AA4C9D"/>
    <w:rsid w:val="00AA6582"/>
    <w:rsid w:val="00AB0CA9"/>
    <w:rsid w:val="00AB1E1D"/>
    <w:rsid w:val="00AB1F09"/>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2B54"/>
    <w:rsid w:val="00AD2BB7"/>
    <w:rsid w:val="00AD36CF"/>
    <w:rsid w:val="00AD48A4"/>
    <w:rsid w:val="00AD5B7D"/>
    <w:rsid w:val="00AD6852"/>
    <w:rsid w:val="00AE011C"/>
    <w:rsid w:val="00AE09AD"/>
    <w:rsid w:val="00AE0CAD"/>
    <w:rsid w:val="00AE22DA"/>
    <w:rsid w:val="00AE2364"/>
    <w:rsid w:val="00AE324D"/>
    <w:rsid w:val="00AE5015"/>
    <w:rsid w:val="00AE7A90"/>
    <w:rsid w:val="00AE7B02"/>
    <w:rsid w:val="00AE7FF5"/>
    <w:rsid w:val="00AF1AFD"/>
    <w:rsid w:val="00AF2DAB"/>
    <w:rsid w:val="00AF3007"/>
    <w:rsid w:val="00AF4572"/>
    <w:rsid w:val="00AF4624"/>
    <w:rsid w:val="00AF5020"/>
    <w:rsid w:val="00AF6C64"/>
    <w:rsid w:val="00B00E28"/>
    <w:rsid w:val="00B0153F"/>
    <w:rsid w:val="00B02273"/>
    <w:rsid w:val="00B02DA4"/>
    <w:rsid w:val="00B04A7B"/>
    <w:rsid w:val="00B04C98"/>
    <w:rsid w:val="00B068A6"/>
    <w:rsid w:val="00B06D2B"/>
    <w:rsid w:val="00B07655"/>
    <w:rsid w:val="00B07A08"/>
    <w:rsid w:val="00B07BF7"/>
    <w:rsid w:val="00B1274C"/>
    <w:rsid w:val="00B13434"/>
    <w:rsid w:val="00B13AC9"/>
    <w:rsid w:val="00B145B1"/>
    <w:rsid w:val="00B15A61"/>
    <w:rsid w:val="00B16534"/>
    <w:rsid w:val="00B16B47"/>
    <w:rsid w:val="00B16F62"/>
    <w:rsid w:val="00B209EB"/>
    <w:rsid w:val="00B20C8A"/>
    <w:rsid w:val="00B21A0D"/>
    <w:rsid w:val="00B21A70"/>
    <w:rsid w:val="00B22A6B"/>
    <w:rsid w:val="00B24125"/>
    <w:rsid w:val="00B24481"/>
    <w:rsid w:val="00B25B2A"/>
    <w:rsid w:val="00B25CA6"/>
    <w:rsid w:val="00B26FA0"/>
    <w:rsid w:val="00B27241"/>
    <w:rsid w:val="00B305F5"/>
    <w:rsid w:val="00B30C9B"/>
    <w:rsid w:val="00B311B7"/>
    <w:rsid w:val="00B3133C"/>
    <w:rsid w:val="00B337AE"/>
    <w:rsid w:val="00B33CC2"/>
    <w:rsid w:val="00B34298"/>
    <w:rsid w:val="00B342D3"/>
    <w:rsid w:val="00B35924"/>
    <w:rsid w:val="00B359CC"/>
    <w:rsid w:val="00B35B3E"/>
    <w:rsid w:val="00B37393"/>
    <w:rsid w:val="00B37B0B"/>
    <w:rsid w:val="00B421BC"/>
    <w:rsid w:val="00B42465"/>
    <w:rsid w:val="00B426B1"/>
    <w:rsid w:val="00B4534D"/>
    <w:rsid w:val="00B45AB9"/>
    <w:rsid w:val="00B4614D"/>
    <w:rsid w:val="00B47409"/>
    <w:rsid w:val="00B47B74"/>
    <w:rsid w:val="00B50B24"/>
    <w:rsid w:val="00B5181C"/>
    <w:rsid w:val="00B520FF"/>
    <w:rsid w:val="00B52443"/>
    <w:rsid w:val="00B52D18"/>
    <w:rsid w:val="00B53876"/>
    <w:rsid w:val="00B54E06"/>
    <w:rsid w:val="00B55128"/>
    <w:rsid w:val="00B572E9"/>
    <w:rsid w:val="00B57750"/>
    <w:rsid w:val="00B57A57"/>
    <w:rsid w:val="00B60415"/>
    <w:rsid w:val="00B61929"/>
    <w:rsid w:val="00B620AE"/>
    <w:rsid w:val="00B6252A"/>
    <w:rsid w:val="00B626A8"/>
    <w:rsid w:val="00B65100"/>
    <w:rsid w:val="00B6564F"/>
    <w:rsid w:val="00B65CAD"/>
    <w:rsid w:val="00B67A97"/>
    <w:rsid w:val="00B67D45"/>
    <w:rsid w:val="00B718CC"/>
    <w:rsid w:val="00B731F5"/>
    <w:rsid w:val="00B733D8"/>
    <w:rsid w:val="00B74099"/>
    <w:rsid w:val="00B7557F"/>
    <w:rsid w:val="00B76A76"/>
    <w:rsid w:val="00B77072"/>
    <w:rsid w:val="00B77947"/>
    <w:rsid w:val="00B80E51"/>
    <w:rsid w:val="00B81294"/>
    <w:rsid w:val="00B9025B"/>
    <w:rsid w:val="00B9094C"/>
    <w:rsid w:val="00B90961"/>
    <w:rsid w:val="00B90B65"/>
    <w:rsid w:val="00B90F86"/>
    <w:rsid w:val="00B918B5"/>
    <w:rsid w:val="00B92267"/>
    <w:rsid w:val="00B93464"/>
    <w:rsid w:val="00B93A1C"/>
    <w:rsid w:val="00B9478E"/>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5CC7"/>
    <w:rsid w:val="00BA6249"/>
    <w:rsid w:val="00BA7FAF"/>
    <w:rsid w:val="00BB1524"/>
    <w:rsid w:val="00BB1803"/>
    <w:rsid w:val="00BB22EC"/>
    <w:rsid w:val="00BB2A7C"/>
    <w:rsid w:val="00BB39C1"/>
    <w:rsid w:val="00BB39CC"/>
    <w:rsid w:val="00BB3C39"/>
    <w:rsid w:val="00BB4F7F"/>
    <w:rsid w:val="00BB7284"/>
    <w:rsid w:val="00BB7A4E"/>
    <w:rsid w:val="00BB7E0F"/>
    <w:rsid w:val="00BC06D8"/>
    <w:rsid w:val="00BC082D"/>
    <w:rsid w:val="00BC0AFC"/>
    <w:rsid w:val="00BC123F"/>
    <w:rsid w:val="00BC14C0"/>
    <w:rsid w:val="00BC1517"/>
    <w:rsid w:val="00BC1C83"/>
    <w:rsid w:val="00BC2D5A"/>
    <w:rsid w:val="00BC4935"/>
    <w:rsid w:val="00BC5540"/>
    <w:rsid w:val="00BC5B43"/>
    <w:rsid w:val="00BC5EBB"/>
    <w:rsid w:val="00BC694C"/>
    <w:rsid w:val="00BC713A"/>
    <w:rsid w:val="00BC7ABA"/>
    <w:rsid w:val="00BD07DD"/>
    <w:rsid w:val="00BD17A0"/>
    <w:rsid w:val="00BD34D3"/>
    <w:rsid w:val="00BD407B"/>
    <w:rsid w:val="00BD554C"/>
    <w:rsid w:val="00BD58F4"/>
    <w:rsid w:val="00BE0B68"/>
    <w:rsid w:val="00BE2BC7"/>
    <w:rsid w:val="00BE2C07"/>
    <w:rsid w:val="00BE3DD2"/>
    <w:rsid w:val="00BE4320"/>
    <w:rsid w:val="00BE6D1E"/>
    <w:rsid w:val="00BE76C7"/>
    <w:rsid w:val="00BE77CC"/>
    <w:rsid w:val="00BF0D71"/>
    <w:rsid w:val="00BF0F9D"/>
    <w:rsid w:val="00BF1DBD"/>
    <w:rsid w:val="00BF2007"/>
    <w:rsid w:val="00BF2BE3"/>
    <w:rsid w:val="00BF3096"/>
    <w:rsid w:val="00BF3A3A"/>
    <w:rsid w:val="00BF3EBC"/>
    <w:rsid w:val="00BF3F15"/>
    <w:rsid w:val="00BF4015"/>
    <w:rsid w:val="00BF47B1"/>
    <w:rsid w:val="00BF48F1"/>
    <w:rsid w:val="00BF7D9B"/>
    <w:rsid w:val="00C00CC6"/>
    <w:rsid w:val="00C0153A"/>
    <w:rsid w:val="00C01803"/>
    <w:rsid w:val="00C0253A"/>
    <w:rsid w:val="00C02A56"/>
    <w:rsid w:val="00C03377"/>
    <w:rsid w:val="00C03ACF"/>
    <w:rsid w:val="00C04C36"/>
    <w:rsid w:val="00C05D2F"/>
    <w:rsid w:val="00C0694A"/>
    <w:rsid w:val="00C06A55"/>
    <w:rsid w:val="00C06DBC"/>
    <w:rsid w:val="00C0782E"/>
    <w:rsid w:val="00C0789D"/>
    <w:rsid w:val="00C11510"/>
    <w:rsid w:val="00C14248"/>
    <w:rsid w:val="00C143AF"/>
    <w:rsid w:val="00C161CD"/>
    <w:rsid w:val="00C16A7A"/>
    <w:rsid w:val="00C16DA7"/>
    <w:rsid w:val="00C17162"/>
    <w:rsid w:val="00C175B7"/>
    <w:rsid w:val="00C1766F"/>
    <w:rsid w:val="00C17B16"/>
    <w:rsid w:val="00C17B46"/>
    <w:rsid w:val="00C213F4"/>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F8"/>
    <w:rsid w:val="00C3665B"/>
    <w:rsid w:val="00C369EE"/>
    <w:rsid w:val="00C40BA5"/>
    <w:rsid w:val="00C410FB"/>
    <w:rsid w:val="00C41E96"/>
    <w:rsid w:val="00C4302E"/>
    <w:rsid w:val="00C43085"/>
    <w:rsid w:val="00C443F0"/>
    <w:rsid w:val="00C443F4"/>
    <w:rsid w:val="00C44505"/>
    <w:rsid w:val="00C450F4"/>
    <w:rsid w:val="00C45B99"/>
    <w:rsid w:val="00C45DD0"/>
    <w:rsid w:val="00C4633E"/>
    <w:rsid w:val="00C50799"/>
    <w:rsid w:val="00C51C38"/>
    <w:rsid w:val="00C52F52"/>
    <w:rsid w:val="00C53194"/>
    <w:rsid w:val="00C5369F"/>
    <w:rsid w:val="00C5452D"/>
    <w:rsid w:val="00C54830"/>
    <w:rsid w:val="00C55225"/>
    <w:rsid w:val="00C553E0"/>
    <w:rsid w:val="00C56ED2"/>
    <w:rsid w:val="00C579ED"/>
    <w:rsid w:val="00C57E22"/>
    <w:rsid w:val="00C607DB"/>
    <w:rsid w:val="00C61BD7"/>
    <w:rsid w:val="00C62957"/>
    <w:rsid w:val="00C62ED2"/>
    <w:rsid w:val="00C6333C"/>
    <w:rsid w:val="00C651DC"/>
    <w:rsid w:val="00C65AE9"/>
    <w:rsid w:val="00C70172"/>
    <w:rsid w:val="00C71659"/>
    <w:rsid w:val="00C74AF6"/>
    <w:rsid w:val="00C77B31"/>
    <w:rsid w:val="00C77DAB"/>
    <w:rsid w:val="00C81DBC"/>
    <w:rsid w:val="00C82237"/>
    <w:rsid w:val="00C83CBA"/>
    <w:rsid w:val="00C840BA"/>
    <w:rsid w:val="00C84295"/>
    <w:rsid w:val="00C84E24"/>
    <w:rsid w:val="00C868DF"/>
    <w:rsid w:val="00C86C28"/>
    <w:rsid w:val="00C86DA7"/>
    <w:rsid w:val="00C86F8D"/>
    <w:rsid w:val="00C87F60"/>
    <w:rsid w:val="00C937A2"/>
    <w:rsid w:val="00C93D0A"/>
    <w:rsid w:val="00C94734"/>
    <w:rsid w:val="00C96389"/>
    <w:rsid w:val="00C97464"/>
    <w:rsid w:val="00C97710"/>
    <w:rsid w:val="00CA0B57"/>
    <w:rsid w:val="00CA0CDB"/>
    <w:rsid w:val="00CA0E7A"/>
    <w:rsid w:val="00CA13F4"/>
    <w:rsid w:val="00CA268D"/>
    <w:rsid w:val="00CA3EC4"/>
    <w:rsid w:val="00CA4308"/>
    <w:rsid w:val="00CA4E91"/>
    <w:rsid w:val="00CA4ED8"/>
    <w:rsid w:val="00CA6CB8"/>
    <w:rsid w:val="00CA795F"/>
    <w:rsid w:val="00CB0610"/>
    <w:rsid w:val="00CB144F"/>
    <w:rsid w:val="00CB2623"/>
    <w:rsid w:val="00CB2A9F"/>
    <w:rsid w:val="00CB30F5"/>
    <w:rsid w:val="00CB3249"/>
    <w:rsid w:val="00CB684E"/>
    <w:rsid w:val="00CB688B"/>
    <w:rsid w:val="00CB6DB3"/>
    <w:rsid w:val="00CB7460"/>
    <w:rsid w:val="00CC18FE"/>
    <w:rsid w:val="00CC1A69"/>
    <w:rsid w:val="00CC1BD0"/>
    <w:rsid w:val="00CC20A9"/>
    <w:rsid w:val="00CC2884"/>
    <w:rsid w:val="00CC2A2A"/>
    <w:rsid w:val="00CC2E6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E0279"/>
    <w:rsid w:val="00CE051F"/>
    <w:rsid w:val="00CE16DB"/>
    <w:rsid w:val="00CE1C63"/>
    <w:rsid w:val="00CE21F8"/>
    <w:rsid w:val="00CE3EA1"/>
    <w:rsid w:val="00CE5A72"/>
    <w:rsid w:val="00CE6108"/>
    <w:rsid w:val="00CE6CE0"/>
    <w:rsid w:val="00CE7111"/>
    <w:rsid w:val="00CF0D54"/>
    <w:rsid w:val="00CF0E1C"/>
    <w:rsid w:val="00CF1127"/>
    <w:rsid w:val="00CF1966"/>
    <w:rsid w:val="00CF19C7"/>
    <w:rsid w:val="00CF1D3D"/>
    <w:rsid w:val="00CF2281"/>
    <w:rsid w:val="00CF2435"/>
    <w:rsid w:val="00CF446F"/>
    <w:rsid w:val="00CF588A"/>
    <w:rsid w:val="00CF684F"/>
    <w:rsid w:val="00D01452"/>
    <w:rsid w:val="00D02020"/>
    <w:rsid w:val="00D023B8"/>
    <w:rsid w:val="00D025EF"/>
    <w:rsid w:val="00D02D8D"/>
    <w:rsid w:val="00D05372"/>
    <w:rsid w:val="00D10EA3"/>
    <w:rsid w:val="00D119DA"/>
    <w:rsid w:val="00D11AEF"/>
    <w:rsid w:val="00D12962"/>
    <w:rsid w:val="00D12B01"/>
    <w:rsid w:val="00D141B5"/>
    <w:rsid w:val="00D14735"/>
    <w:rsid w:val="00D14910"/>
    <w:rsid w:val="00D1737B"/>
    <w:rsid w:val="00D17CF1"/>
    <w:rsid w:val="00D220D6"/>
    <w:rsid w:val="00D223E2"/>
    <w:rsid w:val="00D224F5"/>
    <w:rsid w:val="00D23873"/>
    <w:rsid w:val="00D24282"/>
    <w:rsid w:val="00D2495E"/>
    <w:rsid w:val="00D24EBD"/>
    <w:rsid w:val="00D254AF"/>
    <w:rsid w:val="00D25C49"/>
    <w:rsid w:val="00D25EEF"/>
    <w:rsid w:val="00D264AA"/>
    <w:rsid w:val="00D27E8F"/>
    <w:rsid w:val="00D338D4"/>
    <w:rsid w:val="00D349CB"/>
    <w:rsid w:val="00D35502"/>
    <w:rsid w:val="00D3597A"/>
    <w:rsid w:val="00D35B39"/>
    <w:rsid w:val="00D35DB8"/>
    <w:rsid w:val="00D36247"/>
    <w:rsid w:val="00D36E73"/>
    <w:rsid w:val="00D375D9"/>
    <w:rsid w:val="00D37739"/>
    <w:rsid w:val="00D400E0"/>
    <w:rsid w:val="00D40621"/>
    <w:rsid w:val="00D40BBF"/>
    <w:rsid w:val="00D412E4"/>
    <w:rsid w:val="00D414C5"/>
    <w:rsid w:val="00D419DA"/>
    <w:rsid w:val="00D43EFF"/>
    <w:rsid w:val="00D44024"/>
    <w:rsid w:val="00D44E61"/>
    <w:rsid w:val="00D47B9E"/>
    <w:rsid w:val="00D506FA"/>
    <w:rsid w:val="00D50D9F"/>
    <w:rsid w:val="00D5290F"/>
    <w:rsid w:val="00D53E23"/>
    <w:rsid w:val="00D55E9A"/>
    <w:rsid w:val="00D57383"/>
    <w:rsid w:val="00D57B65"/>
    <w:rsid w:val="00D57CA1"/>
    <w:rsid w:val="00D6007D"/>
    <w:rsid w:val="00D604E6"/>
    <w:rsid w:val="00D60591"/>
    <w:rsid w:val="00D613E9"/>
    <w:rsid w:val="00D61528"/>
    <w:rsid w:val="00D618BB"/>
    <w:rsid w:val="00D61DC5"/>
    <w:rsid w:val="00D629D4"/>
    <w:rsid w:val="00D62EC9"/>
    <w:rsid w:val="00D62F6A"/>
    <w:rsid w:val="00D63AE5"/>
    <w:rsid w:val="00D64379"/>
    <w:rsid w:val="00D64E94"/>
    <w:rsid w:val="00D65542"/>
    <w:rsid w:val="00D65B8B"/>
    <w:rsid w:val="00D678AB"/>
    <w:rsid w:val="00D67EE8"/>
    <w:rsid w:val="00D70B4E"/>
    <w:rsid w:val="00D71E5D"/>
    <w:rsid w:val="00D73B10"/>
    <w:rsid w:val="00D742F5"/>
    <w:rsid w:val="00D7436E"/>
    <w:rsid w:val="00D758ED"/>
    <w:rsid w:val="00D76117"/>
    <w:rsid w:val="00D766F1"/>
    <w:rsid w:val="00D77005"/>
    <w:rsid w:val="00D77CFA"/>
    <w:rsid w:val="00D8010E"/>
    <w:rsid w:val="00D80132"/>
    <w:rsid w:val="00D805D3"/>
    <w:rsid w:val="00D80706"/>
    <w:rsid w:val="00D81A0A"/>
    <w:rsid w:val="00D82894"/>
    <w:rsid w:val="00D83080"/>
    <w:rsid w:val="00D83A0A"/>
    <w:rsid w:val="00D846AA"/>
    <w:rsid w:val="00D85E82"/>
    <w:rsid w:val="00D86055"/>
    <w:rsid w:val="00D87067"/>
    <w:rsid w:val="00D90885"/>
    <w:rsid w:val="00D90F92"/>
    <w:rsid w:val="00D925AF"/>
    <w:rsid w:val="00D92AD3"/>
    <w:rsid w:val="00D935FA"/>
    <w:rsid w:val="00D939F1"/>
    <w:rsid w:val="00D93C96"/>
    <w:rsid w:val="00D94E24"/>
    <w:rsid w:val="00DA1B23"/>
    <w:rsid w:val="00DA1C13"/>
    <w:rsid w:val="00DA1C4C"/>
    <w:rsid w:val="00DA32F0"/>
    <w:rsid w:val="00DA337D"/>
    <w:rsid w:val="00DA34FC"/>
    <w:rsid w:val="00DA51F9"/>
    <w:rsid w:val="00DA5A33"/>
    <w:rsid w:val="00DA60F6"/>
    <w:rsid w:val="00DA7960"/>
    <w:rsid w:val="00DA79D4"/>
    <w:rsid w:val="00DB104D"/>
    <w:rsid w:val="00DB38A6"/>
    <w:rsid w:val="00DB5BB9"/>
    <w:rsid w:val="00DB5E0F"/>
    <w:rsid w:val="00DB72C3"/>
    <w:rsid w:val="00DC0300"/>
    <w:rsid w:val="00DC09A5"/>
    <w:rsid w:val="00DC1378"/>
    <w:rsid w:val="00DC193C"/>
    <w:rsid w:val="00DC20A6"/>
    <w:rsid w:val="00DC2120"/>
    <w:rsid w:val="00DC38D4"/>
    <w:rsid w:val="00DC496F"/>
    <w:rsid w:val="00DC73E8"/>
    <w:rsid w:val="00DC77E6"/>
    <w:rsid w:val="00DD07F0"/>
    <w:rsid w:val="00DD0BF2"/>
    <w:rsid w:val="00DD0DBD"/>
    <w:rsid w:val="00DD1CF8"/>
    <w:rsid w:val="00DD2089"/>
    <w:rsid w:val="00DD2478"/>
    <w:rsid w:val="00DD45CF"/>
    <w:rsid w:val="00DD632E"/>
    <w:rsid w:val="00DD663C"/>
    <w:rsid w:val="00DD7AC6"/>
    <w:rsid w:val="00DD7D6B"/>
    <w:rsid w:val="00DD7F9B"/>
    <w:rsid w:val="00DE1E9F"/>
    <w:rsid w:val="00DE243C"/>
    <w:rsid w:val="00DE3FBF"/>
    <w:rsid w:val="00DE405F"/>
    <w:rsid w:val="00DE43FD"/>
    <w:rsid w:val="00DE4DA5"/>
    <w:rsid w:val="00DE5518"/>
    <w:rsid w:val="00DE6F5C"/>
    <w:rsid w:val="00DE7220"/>
    <w:rsid w:val="00DE7597"/>
    <w:rsid w:val="00DE7CD4"/>
    <w:rsid w:val="00DF0AA5"/>
    <w:rsid w:val="00DF146D"/>
    <w:rsid w:val="00DF1483"/>
    <w:rsid w:val="00DF55A6"/>
    <w:rsid w:val="00DF5ABE"/>
    <w:rsid w:val="00DF6A41"/>
    <w:rsid w:val="00DF7A57"/>
    <w:rsid w:val="00E005CE"/>
    <w:rsid w:val="00E00FAC"/>
    <w:rsid w:val="00E0136A"/>
    <w:rsid w:val="00E0219A"/>
    <w:rsid w:val="00E02238"/>
    <w:rsid w:val="00E03CA1"/>
    <w:rsid w:val="00E053E9"/>
    <w:rsid w:val="00E05531"/>
    <w:rsid w:val="00E05D90"/>
    <w:rsid w:val="00E06F03"/>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3C89"/>
    <w:rsid w:val="00E2516C"/>
    <w:rsid w:val="00E26285"/>
    <w:rsid w:val="00E26605"/>
    <w:rsid w:val="00E26F18"/>
    <w:rsid w:val="00E26F47"/>
    <w:rsid w:val="00E272BD"/>
    <w:rsid w:val="00E30B1A"/>
    <w:rsid w:val="00E30DF3"/>
    <w:rsid w:val="00E31675"/>
    <w:rsid w:val="00E31DD7"/>
    <w:rsid w:val="00E3295C"/>
    <w:rsid w:val="00E32EAD"/>
    <w:rsid w:val="00E33380"/>
    <w:rsid w:val="00E3502D"/>
    <w:rsid w:val="00E36A5D"/>
    <w:rsid w:val="00E3700E"/>
    <w:rsid w:val="00E402B6"/>
    <w:rsid w:val="00E4163A"/>
    <w:rsid w:val="00E418CA"/>
    <w:rsid w:val="00E421F9"/>
    <w:rsid w:val="00E43005"/>
    <w:rsid w:val="00E433B5"/>
    <w:rsid w:val="00E43AB4"/>
    <w:rsid w:val="00E440E0"/>
    <w:rsid w:val="00E45DD3"/>
    <w:rsid w:val="00E45E72"/>
    <w:rsid w:val="00E46C15"/>
    <w:rsid w:val="00E47BE5"/>
    <w:rsid w:val="00E52C43"/>
    <w:rsid w:val="00E54B95"/>
    <w:rsid w:val="00E574D4"/>
    <w:rsid w:val="00E57659"/>
    <w:rsid w:val="00E57931"/>
    <w:rsid w:val="00E602AC"/>
    <w:rsid w:val="00E606D6"/>
    <w:rsid w:val="00E60B1C"/>
    <w:rsid w:val="00E60CAB"/>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80E77"/>
    <w:rsid w:val="00E81BF5"/>
    <w:rsid w:val="00E81E47"/>
    <w:rsid w:val="00E825C0"/>
    <w:rsid w:val="00E83204"/>
    <w:rsid w:val="00E83F55"/>
    <w:rsid w:val="00E8494C"/>
    <w:rsid w:val="00E8537E"/>
    <w:rsid w:val="00E85C7B"/>
    <w:rsid w:val="00E86132"/>
    <w:rsid w:val="00E86331"/>
    <w:rsid w:val="00E86EC1"/>
    <w:rsid w:val="00E87044"/>
    <w:rsid w:val="00E91395"/>
    <w:rsid w:val="00E916B2"/>
    <w:rsid w:val="00E919C9"/>
    <w:rsid w:val="00E92D4E"/>
    <w:rsid w:val="00E93657"/>
    <w:rsid w:val="00E9463F"/>
    <w:rsid w:val="00E973F0"/>
    <w:rsid w:val="00E977D3"/>
    <w:rsid w:val="00EA08BF"/>
    <w:rsid w:val="00EA13BF"/>
    <w:rsid w:val="00EA3634"/>
    <w:rsid w:val="00EA3F28"/>
    <w:rsid w:val="00EA7BC9"/>
    <w:rsid w:val="00EA7BFB"/>
    <w:rsid w:val="00EB01DA"/>
    <w:rsid w:val="00EB05EC"/>
    <w:rsid w:val="00EB0758"/>
    <w:rsid w:val="00EB265F"/>
    <w:rsid w:val="00EB2671"/>
    <w:rsid w:val="00EB31D0"/>
    <w:rsid w:val="00EB38EF"/>
    <w:rsid w:val="00EB5A40"/>
    <w:rsid w:val="00EB6024"/>
    <w:rsid w:val="00EB70A6"/>
    <w:rsid w:val="00EB7E27"/>
    <w:rsid w:val="00EB7EC9"/>
    <w:rsid w:val="00EC0AE4"/>
    <w:rsid w:val="00EC149B"/>
    <w:rsid w:val="00EC1839"/>
    <w:rsid w:val="00EC3886"/>
    <w:rsid w:val="00EC68DC"/>
    <w:rsid w:val="00EC7D5B"/>
    <w:rsid w:val="00ED040E"/>
    <w:rsid w:val="00ED16F3"/>
    <w:rsid w:val="00ED249A"/>
    <w:rsid w:val="00ED27E6"/>
    <w:rsid w:val="00ED3C20"/>
    <w:rsid w:val="00ED45F5"/>
    <w:rsid w:val="00ED550D"/>
    <w:rsid w:val="00ED574F"/>
    <w:rsid w:val="00ED5C51"/>
    <w:rsid w:val="00ED67BC"/>
    <w:rsid w:val="00EE073A"/>
    <w:rsid w:val="00EE0D18"/>
    <w:rsid w:val="00EE1661"/>
    <w:rsid w:val="00EE1835"/>
    <w:rsid w:val="00EE192F"/>
    <w:rsid w:val="00EE2377"/>
    <w:rsid w:val="00EE3332"/>
    <w:rsid w:val="00EE456D"/>
    <w:rsid w:val="00EE6E29"/>
    <w:rsid w:val="00EE7A11"/>
    <w:rsid w:val="00EE7D7B"/>
    <w:rsid w:val="00EF0D17"/>
    <w:rsid w:val="00EF1B4D"/>
    <w:rsid w:val="00EF31C1"/>
    <w:rsid w:val="00EF3255"/>
    <w:rsid w:val="00EF5459"/>
    <w:rsid w:val="00EF6AB9"/>
    <w:rsid w:val="00EF7566"/>
    <w:rsid w:val="00F007A7"/>
    <w:rsid w:val="00F01B93"/>
    <w:rsid w:val="00F02906"/>
    <w:rsid w:val="00F03169"/>
    <w:rsid w:val="00F05565"/>
    <w:rsid w:val="00F07044"/>
    <w:rsid w:val="00F07C97"/>
    <w:rsid w:val="00F103FD"/>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321A4"/>
    <w:rsid w:val="00F33FC0"/>
    <w:rsid w:val="00F34755"/>
    <w:rsid w:val="00F34BA9"/>
    <w:rsid w:val="00F350B0"/>
    <w:rsid w:val="00F35199"/>
    <w:rsid w:val="00F35FDE"/>
    <w:rsid w:val="00F3605E"/>
    <w:rsid w:val="00F36992"/>
    <w:rsid w:val="00F37A3D"/>
    <w:rsid w:val="00F4211F"/>
    <w:rsid w:val="00F42271"/>
    <w:rsid w:val="00F42A71"/>
    <w:rsid w:val="00F42C6E"/>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0C22"/>
    <w:rsid w:val="00F71F09"/>
    <w:rsid w:val="00F71F21"/>
    <w:rsid w:val="00F725FB"/>
    <w:rsid w:val="00F72F6A"/>
    <w:rsid w:val="00F7395E"/>
    <w:rsid w:val="00F752CF"/>
    <w:rsid w:val="00F754F7"/>
    <w:rsid w:val="00F7748D"/>
    <w:rsid w:val="00F8042D"/>
    <w:rsid w:val="00F8049B"/>
    <w:rsid w:val="00F80740"/>
    <w:rsid w:val="00F8095F"/>
    <w:rsid w:val="00F80D27"/>
    <w:rsid w:val="00F81B66"/>
    <w:rsid w:val="00F82159"/>
    <w:rsid w:val="00F832FE"/>
    <w:rsid w:val="00F8358F"/>
    <w:rsid w:val="00F83A44"/>
    <w:rsid w:val="00F83C87"/>
    <w:rsid w:val="00F83FA8"/>
    <w:rsid w:val="00F843EA"/>
    <w:rsid w:val="00F865ED"/>
    <w:rsid w:val="00F87702"/>
    <w:rsid w:val="00F91277"/>
    <w:rsid w:val="00F92CDD"/>
    <w:rsid w:val="00F92D10"/>
    <w:rsid w:val="00F92EEB"/>
    <w:rsid w:val="00F939C4"/>
    <w:rsid w:val="00F93A35"/>
    <w:rsid w:val="00F9466F"/>
    <w:rsid w:val="00F948EF"/>
    <w:rsid w:val="00F94DCD"/>
    <w:rsid w:val="00F958C9"/>
    <w:rsid w:val="00F962EC"/>
    <w:rsid w:val="00F97AC3"/>
    <w:rsid w:val="00FA0A1D"/>
    <w:rsid w:val="00FA0B31"/>
    <w:rsid w:val="00FA0DF6"/>
    <w:rsid w:val="00FA250C"/>
    <w:rsid w:val="00FA27E2"/>
    <w:rsid w:val="00FA398F"/>
    <w:rsid w:val="00FA7149"/>
    <w:rsid w:val="00FB0976"/>
    <w:rsid w:val="00FB175D"/>
    <w:rsid w:val="00FB2416"/>
    <w:rsid w:val="00FB269C"/>
    <w:rsid w:val="00FB3D76"/>
    <w:rsid w:val="00FB3E88"/>
    <w:rsid w:val="00FB5A38"/>
    <w:rsid w:val="00FB6452"/>
    <w:rsid w:val="00FB67EC"/>
    <w:rsid w:val="00FB6DF7"/>
    <w:rsid w:val="00FC1DC4"/>
    <w:rsid w:val="00FC2A39"/>
    <w:rsid w:val="00FC2C61"/>
    <w:rsid w:val="00FC2F3F"/>
    <w:rsid w:val="00FC303B"/>
    <w:rsid w:val="00FC333C"/>
    <w:rsid w:val="00FC3A55"/>
    <w:rsid w:val="00FC3EFA"/>
    <w:rsid w:val="00FC45EB"/>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72A5"/>
    <w:rsid w:val="00FD74CC"/>
    <w:rsid w:val="00FD74E3"/>
    <w:rsid w:val="00FD77A2"/>
    <w:rsid w:val="00FD7A7C"/>
    <w:rsid w:val="00FD7E7D"/>
    <w:rsid w:val="00FE08C9"/>
    <w:rsid w:val="00FE1A26"/>
    <w:rsid w:val="00FE404B"/>
    <w:rsid w:val="00FE44BC"/>
    <w:rsid w:val="00FE45DE"/>
    <w:rsid w:val="00FE4603"/>
    <w:rsid w:val="00FE4CD4"/>
    <w:rsid w:val="00FE4F23"/>
    <w:rsid w:val="00FE68C8"/>
    <w:rsid w:val="00FE7D24"/>
    <w:rsid w:val="00FF1DB9"/>
    <w:rsid w:val="00FF23AA"/>
    <w:rsid w:val="00FF2DF4"/>
    <w:rsid w:val="00FF369D"/>
    <w:rsid w:val="00FF52B4"/>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76905019">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611475073">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236086988">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23543785">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43193531">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33EB5-0ABD-41D6-B710-A48442357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0</TotalTime>
  <Pages>16</Pages>
  <Words>1925</Words>
  <Characters>10976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2</cp:revision>
  <cp:lastPrinted>2024-07-15T11:13:00Z</cp:lastPrinted>
  <dcterms:created xsi:type="dcterms:W3CDTF">2025-02-12T15:22:00Z</dcterms:created>
  <dcterms:modified xsi:type="dcterms:W3CDTF">2025-02-12T15:22:00Z</dcterms:modified>
</cp:coreProperties>
</file>