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F7509A" w:rsidRDefault="00F7509A" w:rsidP="00450571">
      <w:pPr>
        <w:tabs>
          <w:tab w:val="left" w:pos="3969"/>
          <w:tab w:val="left" w:pos="4111"/>
          <w:tab w:val="left" w:pos="4395"/>
          <w:tab w:val="left" w:pos="4820"/>
          <w:tab w:val="left" w:pos="4962"/>
        </w:tabs>
        <w:jc w:val="center"/>
      </w:pPr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0.5pt;height:63pt;visibility:visible" filled="t">
            <v:imagedata r:id="rId6" o:title=""/>
          </v:shape>
        </w:pict>
      </w:r>
    </w:p>
    <w:p w:rsidR="00F7509A" w:rsidRDefault="00F7509A">
      <w:pPr>
        <w:jc w:val="both"/>
        <w:rPr>
          <w:b/>
          <w:caps/>
          <w:sz w:val="32"/>
          <w:szCs w:val="32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F7509A" w:rsidRDefault="00F7509A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 xml:space="preserve">Российская Федерация </w:t>
      </w:r>
    </w:p>
    <w:p w:rsidR="00F7509A" w:rsidRDefault="00F7509A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caps/>
          <w:sz w:val="32"/>
          <w:szCs w:val="32"/>
        </w:rPr>
        <w:t>Ростовская область</w:t>
      </w:r>
    </w:p>
    <w:p w:rsidR="00F7509A" w:rsidRDefault="00F7509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«Октябрьский район»</w:t>
      </w:r>
    </w:p>
    <w:p w:rsidR="00F7509A" w:rsidRDefault="00F7509A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Администрация Октябрьского района</w:t>
      </w:r>
    </w:p>
    <w:p w:rsidR="00F7509A" w:rsidRDefault="00F7509A">
      <w:pPr>
        <w:jc w:val="center"/>
        <w:rPr>
          <w:sz w:val="28"/>
          <w:szCs w:val="28"/>
        </w:rPr>
      </w:pPr>
    </w:p>
    <w:p w:rsidR="00F7509A" w:rsidRDefault="00F7509A">
      <w:pPr>
        <w:jc w:val="center"/>
        <w:rPr>
          <w:b/>
          <w:caps/>
          <w:sz w:val="52"/>
          <w:szCs w:val="52"/>
        </w:rPr>
      </w:pPr>
      <w:r>
        <w:rPr>
          <w:b/>
          <w:caps/>
          <w:sz w:val="46"/>
          <w:szCs w:val="46"/>
        </w:rPr>
        <w:t>постановление</w:t>
      </w:r>
    </w:p>
    <w:p w:rsidR="00F7509A" w:rsidRDefault="00F7509A">
      <w:pPr>
        <w:rPr>
          <w:b/>
          <w:caps/>
          <w:sz w:val="52"/>
          <w:szCs w:val="52"/>
        </w:rPr>
      </w:pPr>
    </w:p>
    <w:p w:rsidR="00F7509A" w:rsidRDefault="00F7509A">
      <w:pPr>
        <w:rPr>
          <w:sz w:val="28"/>
        </w:rPr>
      </w:pPr>
      <w:r>
        <w:rPr>
          <w:b/>
          <w:caps/>
          <w:sz w:val="28"/>
          <w:szCs w:val="28"/>
        </w:rPr>
        <w:t>16.08.</w:t>
      </w:r>
      <w:r>
        <w:rPr>
          <w:b/>
          <w:sz w:val="28"/>
        </w:rPr>
        <w:t>2014                                            №      831р.п.  Каменоломни</w:t>
      </w:r>
    </w:p>
    <w:p w:rsidR="00F7509A" w:rsidRDefault="00F7509A">
      <w:pPr>
        <w:jc w:val="both"/>
        <w:rPr>
          <w:sz w:val="28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4463"/>
      </w:tblGrid>
      <w:tr w:rsidR="00F7509A">
        <w:trPr>
          <w:trHeight w:val="1605"/>
        </w:trPr>
        <w:tc>
          <w:tcPr>
            <w:tcW w:w="4463" w:type="dxa"/>
          </w:tcPr>
          <w:p w:rsidR="00F7509A" w:rsidRDefault="00F7509A" w:rsidP="005E0954">
            <w:pPr>
              <w:widowControl w:val="0"/>
              <w:suppressAutoHyphens w:val="0"/>
              <w:autoSpaceDE w:val="0"/>
              <w:ind w:left="-108"/>
              <w:contextualSpacing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32783B">
              <w:rPr>
                <w:rFonts w:ascii="Times New Roman CYR" w:hAnsi="Times New Roman CYR" w:cs="Times New Roman CYR"/>
                <w:sz w:val="28"/>
                <w:szCs w:val="28"/>
              </w:rPr>
              <w:t xml:space="preserve">О внесении изменений в постановление Администрации Октябрьского района от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26</w:t>
            </w:r>
            <w:r w:rsidRPr="0032783B">
              <w:rPr>
                <w:rFonts w:ascii="Times New Roman CYR" w:hAnsi="Times New Roman CYR" w:cs="Times New Roman CYR"/>
                <w:sz w:val="28"/>
                <w:szCs w:val="28"/>
              </w:rPr>
              <w:t>.0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3</w:t>
            </w:r>
            <w:r w:rsidRPr="0032783B">
              <w:rPr>
                <w:rFonts w:ascii="Times New Roman CYR" w:hAnsi="Times New Roman CYR" w:cs="Times New Roman CYR"/>
                <w:sz w:val="28"/>
                <w:szCs w:val="28"/>
              </w:rPr>
              <w:t>.201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4</w:t>
            </w:r>
            <w:r w:rsidRPr="0032783B">
              <w:rPr>
                <w:rFonts w:ascii="Times New Roman CYR" w:hAnsi="Times New Roman CYR" w:cs="Times New Roman CYR"/>
                <w:sz w:val="28"/>
                <w:szCs w:val="28"/>
              </w:rPr>
              <w:t xml:space="preserve"> №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 240</w:t>
            </w:r>
            <w:r w:rsidRPr="0032783B">
              <w:rPr>
                <w:rFonts w:ascii="Times New Roman CYR" w:hAnsi="Times New Roman CYR" w:cs="Times New Roman CYR"/>
                <w:sz w:val="28"/>
                <w:szCs w:val="28"/>
              </w:rPr>
              <w:t xml:space="preserve"> «Об утверждении муниципальной программы Октябрьского района Ростовской области «Развитие образования Октябрьского района на 2014-2020 годы»</w:t>
            </w:r>
          </w:p>
          <w:p w:rsidR="00F7509A" w:rsidRDefault="00F7509A" w:rsidP="00D12157">
            <w:pPr>
              <w:widowControl w:val="0"/>
              <w:autoSpaceDE w:val="0"/>
              <w:ind w:right="190"/>
              <w:jc w:val="both"/>
              <w:rPr>
                <w:sz w:val="28"/>
                <w:szCs w:val="20"/>
              </w:rPr>
            </w:pPr>
          </w:p>
        </w:tc>
      </w:tr>
    </w:tbl>
    <w:p w:rsidR="00F7509A" w:rsidRPr="00812390" w:rsidRDefault="00F7509A" w:rsidP="00BA258D">
      <w:pPr>
        <w:widowControl w:val="0"/>
        <w:suppressAutoHyphens w:val="0"/>
        <w:ind w:firstLine="567"/>
        <w:contextualSpacing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В соответствии с постановлением </w:t>
      </w:r>
      <w:r>
        <w:rPr>
          <w:rFonts w:ascii="Times New Roman CYR" w:hAnsi="Times New Roman CYR" w:cs="Times New Roman CYR"/>
          <w:sz w:val="28"/>
          <w:szCs w:val="28"/>
        </w:rPr>
        <w:t>Администрации Октябрьского района от 16.08.2013 № 655 «</w:t>
      </w:r>
      <w:r>
        <w:rPr>
          <w:sz w:val="28"/>
          <w:szCs w:val="28"/>
        </w:rPr>
        <w:t>Об утверждении Порядка разработки, реализации и оценки эффективности муниципальных программ Октябрьского района»</w:t>
      </w:r>
      <w:r>
        <w:rPr>
          <w:rFonts w:ascii="Times New Roman CYR" w:hAnsi="Times New Roman CYR" w:cs="Times New Roman CYR"/>
          <w:sz w:val="28"/>
          <w:szCs w:val="28"/>
        </w:rPr>
        <w:t>, руководствуясь ч. 8 ст. 51 Устава Муниципального образования «Октябрьский район»,</w:t>
      </w:r>
    </w:p>
    <w:p w:rsidR="00F7509A" w:rsidRDefault="00F7509A" w:rsidP="00BA258D">
      <w:pPr>
        <w:widowControl w:val="0"/>
        <w:suppressAutoHyphens w:val="0"/>
        <w:ind w:firstLine="567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F7509A" w:rsidRDefault="00F7509A" w:rsidP="00BA258D">
      <w:pPr>
        <w:widowControl w:val="0"/>
        <w:suppressAutoHyphens w:val="0"/>
        <w:ind w:firstLine="567"/>
        <w:contextualSpacing/>
        <w:jc w:val="center"/>
        <w:rPr>
          <w:sz w:val="28"/>
          <w:szCs w:val="28"/>
        </w:rPr>
      </w:pPr>
    </w:p>
    <w:p w:rsidR="00F7509A" w:rsidRPr="00A10254" w:rsidRDefault="00F7509A" w:rsidP="00A10254">
      <w:pPr>
        <w:widowControl w:val="0"/>
        <w:suppressAutoHyphens w:val="0"/>
        <w:autoSpaceDE w:val="0"/>
        <w:ind w:left="-108" w:firstLine="675"/>
        <w:contextualSpacing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1.Внести в постановление </w:t>
      </w:r>
      <w:r w:rsidRPr="0032783B">
        <w:rPr>
          <w:sz w:val="28"/>
          <w:szCs w:val="28"/>
        </w:rPr>
        <w:t xml:space="preserve">Администрации Октябрьского района от </w:t>
      </w:r>
      <w:r>
        <w:rPr>
          <w:sz w:val="28"/>
          <w:szCs w:val="28"/>
        </w:rPr>
        <w:t>26</w:t>
      </w:r>
      <w:r w:rsidRPr="0032783B">
        <w:rPr>
          <w:sz w:val="28"/>
          <w:szCs w:val="28"/>
        </w:rPr>
        <w:t>.0</w:t>
      </w:r>
      <w:r>
        <w:rPr>
          <w:sz w:val="28"/>
          <w:szCs w:val="28"/>
        </w:rPr>
        <w:t>3</w:t>
      </w:r>
      <w:r w:rsidRPr="0032783B">
        <w:rPr>
          <w:sz w:val="28"/>
          <w:szCs w:val="28"/>
        </w:rPr>
        <w:t>.201</w:t>
      </w:r>
      <w:r>
        <w:rPr>
          <w:sz w:val="28"/>
          <w:szCs w:val="28"/>
        </w:rPr>
        <w:t>4</w:t>
      </w:r>
      <w:r w:rsidRPr="0032783B">
        <w:rPr>
          <w:sz w:val="28"/>
          <w:szCs w:val="28"/>
        </w:rPr>
        <w:t>№</w:t>
      </w:r>
      <w:r>
        <w:rPr>
          <w:sz w:val="28"/>
          <w:szCs w:val="28"/>
        </w:rPr>
        <w:t xml:space="preserve"> 240</w:t>
      </w:r>
      <w:r w:rsidRPr="0032783B">
        <w:rPr>
          <w:rFonts w:ascii="Times New Roman CYR" w:hAnsi="Times New Roman CYR" w:cs="Times New Roman CYR"/>
          <w:sz w:val="28"/>
          <w:szCs w:val="28"/>
        </w:rPr>
        <w:t>«О внесении изменений в постановление Администрации Октябрьского района от 13.09.2013 №759 «Об утверждении муниципальной программы Октябрьского района Ростовской области «Развитие образования Октябрьского района на 2014-2020 годы»»</w:t>
      </w:r>
      <w:r>
        <w:rPr>
          <w:sz w:val="28"/>
          <w:szCs w:val="28"/>
        </w:rPr>
        <w:t xml:space="preserve">, следующие изменения:   </w:t>
      </w:r>
    </w:p>
    <w:p w:rsidR="00F7509A" w:rsidRDefault="00F7509A" w:rsidP="001669CD">
      <w:pPr>
        <w:widowControl w:val="0"/>
        <w:autoSpaceDE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>1.1.</w:t>
      </w:r>
      <w:r w:rsidRPr="004366A0">
        <w:rPr>
          <w:sz w:val="28"/>
          <w:szCs w:val="28"/>
        </w:rPr>
        <w:t xml:space="preserve">Паспорт </w:t>
      </w:r>
      <w:r w:rsidRPr="004366A0">
        <w:rPr>
          <w:rFonts w:ascii="Times New Roman CYR" w:hAnsi="Times New Roman CYR" w:cs="Times New Roman CYR"/>
          <w:sz w:val="28"/>
          <w:szCs w:val="28"/>
        </w:rPr>
        <w:t>муниципальной программы «Развитие образования Октябрьского района на 2014</w:t>
      </w:r>
      <w:r>
        <w:rPr>
          <w:rFonts w:ascii="Times New Roman CYR" w:hAnsi="Times New Roman CYR" w:cs="Times New Roman CYR"/>
          <w:sz w:val="28"/>
          <w:szCs w:val="28"/>
        </w:rPr>
        <w:t>-2020 годы» изложить в</w:t>
      </w:r>
      <w:r w:rsidRPr="004366A0">
        <w:rPr>
          <w:rFonts w:ascii="Times New Roman CYR" w:hAnsi="Times New Roman CYR" w:cs="Times New Roman CYR"/>
          <w:sz w:val="28"/>
          <w:szCs w:val="28"/>
        </w:rPr>
        <w:t xml:space="preserve"> редакции</w:t>
      </w:r>
      <w:r>
        <w:rPr>
          <w:rFonts w:ascii="Times New Roman CYR" w:hAnsi="Times New Roman CYR" w:cs="Times New Roman CYR"/>
          <w:sz w:val="28"/>
          <w:szCs w:val="28"/>
        </w:rPr>
        <w:t xml:space="preserve"> согласно приложению № 1 к настоящему постановлению.</w:t>
      </w:r>
    </w:p>
    <w:p w:rsidR="00F7509A" w:rsidRDefault="00F7509A" w:rsidP="001669CD">
      <w:pPr>
        <w:widowControl w:val="0"/>
        <w:autoSpaceDE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1669CD">
        <w:rPr>
          <w:sz w:val="28"/>
          <w:szCs w:val="28"/>
        </w:rPr>
        <w:t>1.2.</w:t>
      </w:r>
      <w:r w:rsidRPr="001669CD">
        <w:rPr>
          <w:bCs/>
          <w:sz w:val="28"/>
          <w:szCs w:val="28"/>
        </w:rPr>
        <w:t xml:space="preserve">Раздел </w:t>
      </w:r>
      <w:r w:rsidRPr="001669CD">
        <w:rPr>
          <w:bCs/>
          <w:sz w:val="28"/>
          <w:szCs w:val="28"/>
          <w:lang w:val="en-US"/>
        </w:rPr>
        <w:t>IV</w:t>
      </w:r>
      <w:r w:rsidRPr="001669CD">
        <w:rPr>
          <w:bCs/>
          <w:sz w:val="28"/>
          <w:szCs w:val="28"/>
        </w:rPr>
        <w:t xml:space="preserve">. </w:t>
      </w:r>
      <w:r w:rsidRPr="001669CD">
        <w:rPr>
          <w:sz w:val="28"/>
          <w:szCs w:val="28"/>
        </w:rPr>
        <w:t>Ресурсное обеспечение муниципальной программы, изложить вредакции согласно</w:t>
      </w:r>
      <w:r>
        <w:rPr>
          <w:rFonts w:ascii="Times New Roman CYR" w:hAnsi="Times New Roman CYR" w:cs="Times New Roman CYR"/>
          <w:sz w:val="28"/>
          <w:szCs w:val="28"/>
        </w:rPr>
        <w:t xml:space="preserve"> приложению № 2 к настоящему постановлению.</w:t>
      </w:r>
    </w:p>
    <w:p w:rsidR="00F7509A" w:rsidRPr="000A5080" w:rsidRDefault="00F7509A" w:rsidP="000A5080">
      <w:pPr>
        <w:widowControl w:val="0"/>
        <w:autoSpaceDE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4366A0">
        <w:rPr>
          <w:sz w:val="28"/>
          <w:szCs w:val="28"/>
        </w:rPr>
        <w:t xml:space="preserve">1.3.Раздел </w:t>
      </w:r>
      <w:r w:rsidRPr="004366A0">
        <w:rPr>
          <w:sz w:val="28"/>
          <w:szCs w:val="28"/>
          <w:lang w:val="en-US"/>
        </w:rPr>
        <w:t>VII</w:t>
      </w:r>
      <w:r w:rsidRPr="004366A0">
        <w:rPr>
          <w:sz w:val="28"/>
          <w:szCs w:val="28"/>
        </w:rPr>
        <w:t xml:space="preserve">. </w:t>
      </w:r>
      <w:r w:rsidRPr="004366A0">
        <w:rPr>
          <w:bCs/>
          <w:sz w:val="28"/>
          <w:szCs w:val="28"/>
        </w:rPr>
        <w:t>Паспорт</w:t>
      </w:r>
      <w:r>
        <w:rPr>
          <w:bCs/>
          <w:sz w:val="28"/>
          <w:szCs w:val="28"/>
        </w:rPr>
        <w:t>, Раздел</w:t>
      </w:r>
      <w:r w:rsidRPr="004366A0">
        <w:rPr>
          <w:sz w:val="28"/>
          <w:szCs w:val="28"/>
        </w:rPr>
        <w:t>4. Ресурсное обеспечение подпро</w:t>
      </w:r>
      <w:r>
        <w:rPr>
          <w:sz w:val="28"/>
          <w:szCs w:val="28"/>
        </w:rPr>
        <w:t>граммы «</w:t>
      </w:r>
      <w:r w:rsidRPr="004366A0">
        <w:rPr>
          <w:bCs/>
          <w:sz w:val="28"/>
          <w:szCs w:val="28"/>
        </w:rPr>
        <w:t>Развитие дошкольного образования»</w:t>
      </w:r>
      <w:r>
        <w:rPr>
          <w:sz w:val="28"/>
          <w:szCs w:val="28"/>
        </w:rPr>
        <w:t xml:space="preserve">муниципальной программы изложить в редакции </w:t>
      </w:r>
      <w:r>
        <w:rPr>
          <w:rFonts w:ascii="Times New Roman CYR" w:hAnsi="Times New Roman CYR" w:cs="Times New Roman CYR"/>
          <w:sz w:val="28"/>
          <w:szCs w:val="28"/>
        </w:rPr>
        <w:t>согласно приложению № 3 к настоящему постановлению.</w:t>
      </w:r>
    </w:p>
    <w:p w:rsidR="00F7509A" w:rsidRDefault="00F7509A" w:rsidP="009D6228">
      <w:pPr>
        <w:widowControl w:val="0"/>
        <w:autoSpaceDE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>1.4.</w:t>
      </w:r>
      <w:r w:rsidRPr="004366A0">
        <w:rPr>
          <w:sz w:val="28"/>
          <w:szCs w:val="28"/>
        </w:rPr>
        <w:t xml:space="preserve">Раздел </w:t>
      </w:r>
      <w:r w:rsidRPr="004366A0">
        <w:rPr>
          <w:sz w:val="28"/>
          <w:szCs w:val="28"/>
          <w:lang w:val="en-US"/>
        </w:rPr>
        <w:t>VII</w:t>
      </w:r>
      <w:r w:rsidRPr="004366A0">
        <w:rPr>
          <w:sz w:val="28"/>
          <w:szCs w:val="28"/>
        </w:rPr>
        <w:t xml:space="preserve">. </w:t>
      </w:r>
      <w:r w:rsidRPr="004366A0">
        <w:rPr>
          <w:bCs/>
          <w:sz w:val="28"/>
          <w:szCs w:val="28"/>
        </w:rPr>
        <w:t>Паспорт</w:t>
      </w:r>
      <w:r>
        <w:rPr>
          <w:bCs/>
          <w:sz w:val="28"/>
          <w:szCs w:val="28"/>
        </w:rPr>
        <w:t>, Раздел</w:t>
      </w:r>
      <w:r w:rsidRPr="004366A0">
        <w:rPr>
          <w:sz w:val="28"/>
          <w:szCs w:val="28"/>
        </w:rPr>
        <w:t>4. Ресурсное обеспечение подпро</w:t>
      </w:r>
      <w:r>
        <w:rPr>
          <w:sz w:val="28"/>
          <w:szCs w:val="28"/>
        </w:rPr>
        <w:t>граммы «</w:t>
      </w:r>
      <w:r w:rsidRPr="009D6228">
        <w:rPr>
          <w:bCs/>
          <w:sz w:val="28"/>
          <w:szCs w:val="28"/>
        </w:rPr>
        <w:t>Развитие общего и дополнительного образования»</w:t>
      </w:r>
      <w:r>
        <w:rPr>
          <w:sz w:val="28"/>
          <w:szCs w:val="28"/>
        </w:rPr>
        <w:t xml:space="preserve"> муниципальной программы изложить в редакции </w:t>
      </w:r>
      <w:r>
        <w:rPr>
          <w:rFonts w:ascii="Times New Roman CYR" w:hAnsi="Times New Roman CYR" w:cs="Times New Roman CYR"/>
          <w:sz w:val="28"/>
          <w:szCs w:val="28"/>
        </w:rPr>
        <w:t>согласно приложению № 4 к настоящему постановлению.</w:t>
      </w:r>
    </w:p>
    <w:p w:rsidR="00F7509A" w:rsidRPr="009D6228" w:rsidRDefault="00F7509A" w:rsidP="009D6228">
      <w:pPr>
        <w:widowControl w:val="0"/>
        <w:autoSpaceDE w:val="0"/>
        <w:ind w:firstLine="567"/>
        <w:jc w:val="both"/>
        <w:rPr>
          <w:bCs/>
          <w:sz w:val="28"/>
          <w:szCs w:val="28"/>
        </w:rPr>
      </w:pPr>
      <w:r>
        <w:rPr>
          <w:sz w:val="28"/>
          <w:szCs w:val="28"/>
        </w:rPr>
        <w:t>1.5.</w:t>
      </w:r>
      <w:r w:rsidRPr="004366A0">
        <w:rPr>
          <w:sz w:val="28"/>
          <w:szCs w:val="28"/>
        </w:rPr>
        <w:t xml:space="preserve">Раздел </w:t>
      </w:r>
      <w:r w:rsidRPr="004366A0">
        <w:rPr>
          <w:sz w:val="28"/>
          <w:szCs w:val="28"/>
          <w:lang w:val="en-US"/>
        </w:rPr>
        <w:t>VII</w:t>
      </w:r>
      <w:r w:rsidRPr="004366A0">
        <w:rPr>
          <w:sz w:val="28"/>
          <w:szCs w:val="28"/>
        </w:rPr>
        <w:t xml:space="preserve">. </w:t>
      </w:r>
      <w:r w:rsidRPr="004366A0">
        <w:rPr>
          <w:bCs/>
          <w:sz w:val="28"/>
          <w:szCs w:val="28"/>
        </w:rPr>
        <w:t>Паспорт</w:t>
      </w:r>
      <w:r>
        <w:rPr>
          <w:bCs/>
          <w:sz w:val="28"/>
          <w:szCs w:val="28"/>
        </w:rPr>
        <w:t>, Раздел</w:t>
      </w:r>
      <w:r w:rsidRPr="004366A0">
        <w:rPr>
          <w:sz w:val="28"/>
          <w:szCs w:val="28"/>
        </w:rPr>
        <w:t>4. Ресурсное обеспечение подпро</w:t>
      </w:r>
      <w:r>
        <w:rPr>
          <w:sz w:val="28"/>
          <w:szCs w:val="28"/>
        </w:rPr>
        <w:t xml:space="preserve">граммы  </w:t>
      </w:r>
      <w:r w:rsidRPr="009D6228">
        <w:rPr>
          <w:bCs/>
          <w:sz w:val="28"/>
          <w:szCs w:val="28"/>
        </w:rPr>
        <w:t>Обеспечение реализации муниципальной программы и прочие мероп</w:t>
      </w:r>
      <w:r>
        <w:rPr>
          <w:bCs/>
          <w:sz w:val="28"/>
          <w:szCs w:val="28"/>
        </w:rPr>
        <w:t xml:space="preserve">риятия» муниципальной программы </w:t>
      </w:r>
      <w:r w:rsidRPr="009D6228">
        <w:rPr>
          <w:bCs/>
          <w:sz w:val="28"/>
          <w:szCs w:val="28"/>
        </w:rPr>
        <w:t>«Развитие образования Октябрь</w:t>
      </w:r>
      <w:r>
        <w:rPr>
          <w:bCs/>
          <w:sz w:val="28"/>
          <w:szCs w:val="28"/>
        </w:rPr>
        <w:t>ского района на 2014-2020 годы»,</w:t>
      </w:r>
      <w:r>
        <w:rPr>
          <w:sz w:val="28"/>
          <w:szCs w:val="28"/>
        </w:rPr>
        <w:t xml:space="preserve"> изложить в редакции </w:t>
      </w:r>
      <w:r>
        <w:rPr>
          <w:rFonts w:ascii="Times New Roman CYR" w:hAnsi="Times New Roman CYR" w:cs="Times New Roman CYR"/>
          <w:sz w:val="28"/>
          <w:szCs w:val="28"/>
        </w:rPr>
        <w:t>согласно приложению № 5 к настоящему постановлению.</w:t>
      </w:r>
    </w:p>
    <w:p w:rsidR="00F7509A" w:rsidRDefault="00F7509A" w:rsidP="009D6228">
      <w:pPr>
        <w:widowControl w:val="0"/>
        <w:autoSpaceDE w:val="0"/>
        <w:ind w:firstLine="567"/>
        <w:jc w:val="both"/>
        <w:rPr>
          <w:sz w:val="28"/>
          <w:szCs w:val="28"/>
        </w:rPr>
      </w:pPr>
      <w:r w:rsidRPr="00D12157">
        <w:rPr>
          <w:sz w:val="28"/>
          <w:szCs w:val="28"/>
        </w:rPr>
        <w:t>1.</w:t>
      </w:r>
      <w:r>
        <w:rPr>
          <w:sz w:val="28"/>
          <w:szCs w:val="28"/>
        </w:rPr>
        <w:t>6</w:t>
      </w:r>
      <w:r w:rsidRPr="00D12157">
        <w:rPr>
          <w:sz w:val="28"/>
          <w:szCs w:val="28"/>
        </w:rPr>
        <w:t>.Приложение № 3 к муниципальной программе «Предоставление обоснования финансовых ресурсов, необходимых для реализации мероприятий муниципальной программы и подпрограмм муниципальной программы «Развитие образования Октябрьского района на 2014-2020 годы»</w:t>
      </w:r>
      <w:r>
        <w:rPr>
          <w:sz w:val="28"/>
          <w:szCs w:val="28"/>
        </w:rPr>
        <w:t xml:space="preserve"> и </w:t>
      </w:r>
      <w:r w:rsidRPr="00D12157">
        <w:rPr>
          <w:sz w:val="28"/>
          <w:szCs w:val="28"/>
        </w:rPr>
        <w:t>Приложение № 4 «Перечень мероприятий муниципальной программы и подпрограмм муниципальной программы «Развитие образования Октябрьского района на 2014-2020 годы»</w:t>
      </w:r>
      <w:r>
        <w:rPr>
          <w:sz w:val="28"/>
          <w:szCs w:val="28"/>
        </w:rPr>
        <w:t xml:space="preserve">, </w:t>
      </w:r>
      <w:r w:rsidRPr="00D12157">
        <w:rPr>
          <w:sz w:val="28"/>
          <w:szCs w:val="28"/>
        </w:rPr>
        <w:t>изложить в новой редакции согласно приложению</w:t>
      </w:r>
      <w:r>
        <w:rPr>
          <w:sz w:val="28"/>
          <w:szCs w:val="28"/>
        </w:rPr>
        <w:t xml:space="preserve"> № 6</w:t>
      </w:r>
      <w:r w:rsidRPr="00D12157">
        <w:rPr>
          <w:sz w:val="28"/>
          <w:szCs w:val="28"/>
        </w:rPr>
        <w:t xml:space="preserve"> к настоящему постановлению.</w:t>
      </w:r>
    </w:p>
    <w:p w:rsidR="00F7509A" w:rsidRPr="00D12157" w:rsidRDefault="00F7509A" w:rsidP="005F4558">
      <w:pPr>
        <w:widowControl w:val="0"/>
        <w:autoSpaceDE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1.7.</w:t>
      </w:r>
      <w:r w:rsidRPr="00D12157">
        <w:rPr>
          <w:sz w:val="28"/>
          <w:szCs w:val="28"/>
        </w:rPr>
        <w:t>Приложение № 4 «Перечень мероприятий муниципальной программы и подпрограмм муниципальной программы «Развитие образования Октябрьского района на 2014-2020 годы»</w:t>
      </w:r>
      <w:r>
        <w:rPr>
          <w:sz w:val="28"/>
          <w:szCs w:val="28"/>
        </w:rPr>
        <w:t xml:space="preserve">, </w:t>
      </w:r>
      <w:r w:rsidRPr="00D12157">
        <w:rPr>
          <w:sz w:val="28"/>
          <w:szCs w:val="28"/>
        </w:rPr>
        <w:t>изложить в новой редакции согласно приложению</w:t>
      </w:r>
      <w:r>
        <w:rPr>
          <w:sz w:val="28"/>
          <w:szCs w:val="28"/>
        </w:rPr>
        <w:t xml:space="preserve"> № 7</w:t>
      </w:r>
      <w:r w:rsidRPr="00D12157">
        <w:rPr>
          <w:sz w:val="28"/>
          <w:szCs w:val="28"/>
        </w:rPr>
        <w:t xml:space="preserve"> к настоящему постановлению.</w:t>
      </w:r>
    </w:p>
    <w:p w:rsidR="00F7509A" w:rsidRDefault="00F7509A" w:rsidP="009D6228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 Контроль за исполнением данного постановления возложить на заместителя Главы Администрации Октябрьского района - </w:t>
      </w:r>
      <w:r w:rsidRPr="00A10254">
        <w:rPr>
          <w:sz w:val="28"/>
          <w:szCs w:val="28"/>
        </w:rPr>
        <w:t>н</w:t>
      </w:r>
      <w:r>
        <w:rPr>
          <w:sz w:val="28"/>
          <w:szCs w:val="28"/>
        </w:rPr>
        <w:t>ачальника финансово-экономического управления Овчиеву Л. В.</w:t>
      </w:r>
    </w:p>
    <w:p w:rsidR="00F7509A" w:rsidRDefault="00F7509A" w:rsidP="009D6228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постановление вступает в силу со дня его официального опубликования и подлежит размещению официальном на сайте Администрации Октябрьского района.</w:t>
      </w:r>
    </w:p>
    <w:p w:rsidR="00F7509A" w:rsidRDefault="00F7509A" w:rsidP="009D6228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</w:p>
    <w:p w:rsidR="00F7509A" w:rsidRPr="000A5080" w:rsidRDefault="00F7509A" w:rsidP="009D6228">
      <w:pPr>
        <w:widowControl w:val="0"/>
        <w:suppressAutoHyphens w:val="0"/>
        <w:contextualSpacing/>
        <w:jc w:val="both"/>
        <w:rPr>
          <w:sz w:val="28"/>
          <w:szCs w:val="28"/>
        </w:rPr>
      </w:pPr>
      <w:r w:rsidRPr="000A5080">
        <w:rPr>
          <w:sz w:val="28"/>
          <w:szCs w:val="28"/>
        </w:rPr>
        <w:t>Глава</w:t>
      </w:r>
    </w:p>
    <w:p w:rsidR="00F7509A" w:rsidRDefault="00F7509A" w:rsidP="009D6228">
      <w:pPr>
        <w:widowControl w:val="0"/>
        <w:autoSpaceDE w:val="0"/>
        <w:jc w:val="both"/>
        <w:rPr>
          <w:rFonts w:ascii="Times New Roman CYR" w:hAnsi="Times New Roman CYR" w:cs="Times New Roman CYR"/>
          <w:sz w:val="28"/>
          <w:szCs w:val="28"/>
        </w:rPr>
      </w:pPr>
      <w:r w:rsidRPr="000A5080">
        <w:rPr>
          <w:sz w:val="28"/>
          <w:szCs w:val="28"/>
        </w:rPr>
        <w:t>Октябрьского района</w:t>
      </w:r>
      <w:r w:rsidRPr="000A5080">
        <w:rPr>
          <w:sz w:val="28"/>
          <w:szCs w:val="28"/>
        </w:rPr>
        <w:tab/>
      </w:r>
      <w:r w:rsidRPr="000A5080">
        <w:rPr>
          <w:sz w:val="28"/>
          <w:szCs w:val="28"/>
        </w:rPr>
        <w:tab/>
      </w:r>
      <w:r w:rsidRPr="000A5080">
        <w:rPr>
          <w:sz w:val="28"/>
          <w:szCs w:val="28"/>
        </w:rPr>
        <w:tab/>
      </w:r>
      <w:r w:rsidRPr="000A5080">
        <w:rPr>
          <w:sz w:val="28"/>
          <w:szCs w:val="28"/>
        </w:rPr>
        <w:tab/>
      </w:r>
      <w:r>
        <w:rPr>
          <w:sz w:val="28"/>
          <w:szCs w:val="28"/>
        </w:rPr>
        <w:t xml:space="preserve">Е.П. </w:t>
      </w:r>
      <w:r w:rsidRPr="000A5080">
        <w:rPr>
          <w:sz w:val="28"/>
          <w:szCs w:val="28"/>
        </w:rPr>
        <w:t>Луганцев</w:t>
      </w:r>
      <w:r>
        <w:rPr>
          <w:sz w:val="28"/>
          <w:szCs w:val="28"/>
        </w:rPr>
        <w:tab/>
      </w:r>
    </w:p>
    <w:p w:rsidR="00F7509A" w:rsidRDefault="00F7509A" w:rsidP="001669CD">
      <w:pPr>
        <w:widowControl w:val="0"/>
        <w:autoSpaceDE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F7509A" w:rsidRPr="004366A0" w:rsidRDefault="00F7509A" w:rsidP="001669CD">
      <w:pPr>
        <w:ind w:firstLine="567"/>
        <w:jc w:val="both"/>
        <w:rPr>
          <w:sz w:val="28"/>
          <w:szCs w:val="28"/>
        </w:rPr>
      </w:pPr>
    </w:p>
    <w:p w:rsidR="00F7509A" w:rsidRDefault="00F7509A" w:rsidP="001669CD">
      <w:pPr>
        <w:autoSpaceDE w:val="0"/>
        <w:ind w:right="-1" w:firstLine="567"/>
        <w:jc w:val="both"/>
        <w:rPr>
          <w:sz w:val="28"/>
          <w:szCs w:val="28"/>
        </w:rPr>
      </w:pPr>
    </w:p>
    <w:p w:rsidR="00F7509A" w:rsidRPr="004366A0" w:rsidRDefault="00F7509A" w:rsidP="001669CD">
      <w:pPr>
        <w:widowControl w:val="0"/>
        <w:autoSpaceDE w:val="0"/>
        <w:ind w:firstLine="567"/>
        <w:jc w:val="both"/>
        <w:rPr>
          <w:sz w:val="28"/>
          <w:szCs w:val="28"/>
        </w:rPr>
      </w:pPr>
    </w:p>
    <w:p w:rsidR="00F7509A" w:rsidRDefault="00F7509A" w:rsidP="001669CD">
      <w:pPr>
        <w:widowControl w:val="0"/>
        <w:autoSpaceDE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F7509A" w:rsidRDefault="00F7509A" w:rsidP="001669CD">
      <w:pPr>
        <w:widowControl w:val="0"/>
        <w:autoSpaceDE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F7509A" w:rsidRDefault="00F7509A" w:rsidP="001669CD">
      <w:pPr>
        <w:widowControl w:val="0"/>
        <w:autoSpaceDE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F7509A" w:rsidRDefault="00F7509A" w:rsidP="001669CD">
      <w:pPr>
        <w:widowControl w:val="0"/>
        <w:autoSpaceDE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F7509A" w:rsidRDefault="00F7509A" w:rsidP="001669CD">
      <w:pPr>
        <w:widowControl w:val="0"/>
        <w:autoSpaceDE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F7509A" w:rsidRDefault="00F7509A" w:rsidP="001669CD">
      <w:pPr>
        <w:widowControl w:val="0"/>
        <w:autoSpaceDE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F7509A" w:rsidRDefault="00F7509A" w:rsidP="001669CD">
      <w:pPr>
        <w:widowControl w:val="0"/>
        <w:autoSpaceDE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F7509A" w:rsidRDefault="00F7509A" w:rsidP="001669CD">
      <w:pPr>
        <w:widowControl w:val="0"/>
        <w:autoSpaceDE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F7509A" w:rsidRDefault="00F7509A" w:rsidP="001669CD">
      <w:pPr>
        <w:widowControl w:val="0"/>
        <w:autoSpaceDE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F7509A" w:rsidRDefault="00F7509A" w:rsidP="001669CD">
      <w:pPr>
        <w:widowControl w:val="0"/>
        <w:autoSpaceDE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F7509A" w:rsidRDefault="00F7509A" w:rsidP="001669CD">
      <w:pPr>
        <w:widowControl w:val="0"/>
        <w:autoSpaceDE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F7509A" w:rsidRDefault="00F7509A" w:rsidP="00274195">
      <w:pPr>
        <w:widowControl w:val="0"/>
        <w:autoSpaceDE w:val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F7509A" w:rsidRPr="004366A0" w:rsidRDefault="00F7509A" w:rsidP="00F33B49">
      <w:pPr>
        <w:widowControl w:val="0"/>
        <w:autoSpaceDE w:val="0"/>
        <w:jc w:val="right"/>
        <w:rPr>
          <w:sz w:val="28"/>
          <w:szCs w:val="28"/>
        </w:rPr>
      </w:pPr>
      <w:r w:rsidRPr="004366A0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№ 1</w:t>
      </w:r>
      <w:r w:rsidRPr="004366A0">
        <w:rPr>
          <w:sz w:val="28"/>
          <w:szCs w:val="28"/>
        </w:rPr>
        <w:t>к постановлению</w:t>
      </w:r>
    </w:p>
    <w:p w:rsidR="00F7509A" w:rsidRDefault="00F7509A" w:rsidP="00F33B49">
      <w:pPr>
        <w:widowControl w:val="0"/>
        <w:autoSpaceDE w:val="0"/>
        <w:jc w:val="right"/>
        <w:rPr>
          <w:sz w:val="28"/>
          <w:szCs w:val="28"/>
        </w:rPr>
      </w:pPr>
      <w:r w:rsidRPr="004366A0">
        <w:rPr>
          <w:sz w:val="28"/>
          <w:szCs w:val="28"/>
        </w:rPr>
        <w:t>Администрации Октябрьского</w:t>
      </w:r>
      <w:r>
        <w:rPr>
          <w:sz w:val="28"/>
          <w:szCs w:val="28"/>
        </w:rPr>
        <w:t xml:space="preserve"> района</w:t>
      </w:r>
    </w:p>
    <w:p w:rsidR="00F7509A" w:rsidRPr="004366A0" w:rsidRDefault="00F7509A" w:rsidP="00F33B49">
      <w:pPr>
        <w:widowControl w:val="0"/>
        <w:autoSpaceDE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от 16.08.2014  № 831</w:t>
      </w:r>
    </w:p>
    <w:p w:rsidR="00F7509A" w:rsidRDefault="00F7509A" w:rsidP="001669CD">
      <w:pPr>
        <w:widowControl w:val="0"/>
        <w:autoSpaceDE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F7509A" w:rsidRPr="004366A0" w:rsidRDefault="00F7509A" w:rsidP="00F03F8A">
      <w:pPr>
        <w:widowControl w:val="0"/>
        <w:autoSpaceDE w:val="0"/>
        <w:ind w:firstLine="567"/>
        <w:jc w:val="center"/>
        <w:rPr>
          <w:rFonts w:ascii="Times New Roman CYR" w:hAnsi="Times New Roman CYR" w:cs="Times New Roman CYR"/>
          <w:sz w:val="28"/>
          <w:szCs w:val="28"/>
        </w:rPr>
      </w:pPr>
      <w:r w:rsidRPr="004366A0">
        <w:rPr>
          <w:rFonts w:ascii="Times New Roman CYR" w:hAnsi="Times New Roman CYR" w:cs="Times New Roman CYR"/>
          <w:sz w:val="28"/>
          <w:szCs w:val="28"/>
        </w:rPr>
        <w:t>ПАСПОРТ</w:t>
      </w:r>
    </w:p>
    <w:p w:rsidR="00F7509A" w:rsidRPr="004366A0" w:rsidRDefault="00F7509A" w:rsidP="00D937D6">
      <w:pPr>
        <w:widowControl w:val="0"/>
        <w:autoSpaceDE w:val="0"/>
        <w:jc w:val="center"/>
        <w:rPr>
          <w:rFonts w:ascii="Times New Roman CYR" w:hAnsi="Times New Roman CYR" w:cs="Times New Roman CYR"/>
          <w:sz w:val="28"/>
          <w:szCs w:val="28"/>
        </w:rPr>
      </w:pPr>
      <w:r w:rsidRPr="004366A0">
        <w:rPr>
          <w:rFonts w:ascii="Times New Roman CYR" w:hAnsi="Times New Roman CYR" w:cs="Times New Roman CYR"/>
          <w:sz w:val="28"/>
          <w:szCs w:val="28"/>
        </w:rPr>
        <w:t>Муниципальной программы</w:t>
      </w:r>
    </w:p>
    <w:p w:rsidR="00F7509A" w:rsidRPr="004366A0" w:rsidRDefault="00F7509A" w:rsidP="00D937D6">
      <w:pPr>
        <w:widowControl w:val="0"/>
        <w:autoSpaceDE w:val="0"/>
        <w:jc w:val="center"/>
        <w:rPr>
          <w:rFonts w:ascii="Times New Roman CYR" w:hAnsi="Times New Roman CYR" w:cs="Times New Roman CYR"/>
          <w:sz w:val="28"/>
          <w:szCs w:val="28"/>
        </w:rPr>
      </w:pPr>
      <w:r w:rsidRPr="004366A0">
        <w:rPr>
          <w:rFonts w:ascii="Times New Roman CYR" w:hAnsi="Times New Roman CYR" w:cs="Times New Roman CYR"/>
          <w:sz w:val="28"/>
          <w:szCs w:val="28"/>
        </w:rPr>
        <w:t>«Развитие образования Октябрьского района на 2014-2020 годы»</w:t>
      </w:r>
    </w:p>
    <w:tbl>
      <w:tblPr>
        <w:tblW w:w="9639" w:type="dxa"/>
        <w:tblInd w:w="108" w:type="dxa"/>
        <w:tblLayout w:type="fixed"/>
        <w:tblLook w:val="0000"/>
      </w:tblPr>
      <w:tblGrid>
        <w:gridCol w:w="2306"/>
        <w:gridCol w:w="935"/>
        <w:gridCol w:w="850"/>
        <w:gridCol w:w="851"/>
        <w:gridCol w:w="850"/>
        <w:gridCol w:w="851"/>
        <w:gridCol w:w="992"/>
        <w:gridCol w:w="1012"/>
        <w:gridCol w:w="992"/>
      </w:tblGrid>
      <w:tr w:rsidR="00F7509A" w:rsidTr="00500866">
        <w:trPr>
          <w:trHeight w:val="732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Default="00F7509A" w:rsidP="00DA4AFB">
            <w:pPr>
              <w:autoSpaceDE w:val="0"/>
            </w:pPr>
            <w:r>
              <w:t>Наименование муниципальной программы</w:t>
            </w:r>
          </w:p>
        </w:tc>
        <w:tc>
          <w:tcPr>
            <w:tcW w:w="733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509A" w:rsidRDefault="00F7509A" w:rsidP="00DA4AFB">
            <w:pPr>
              <w:pStyle w:val="ConsPlusTitle"/>
              <w:widowControl/>
              <w:jc w:val="both"/>
            </w:pPr>
            <w:r>
              <w:rPr>
                <w:b w:val="0"/>
              </w:rPr>
              <w:t>«Развитие образования Октябрьского района на 2014-2020 годы», (далее муниципальная программа)</w:t>
            </w:r>
          </w:p>
        </w:tc>
      </w:tr>
      <w:tr w:rsidR="00F7509A" w:rsidTr="00500866">
        <w:trPr>
          <w:trHeight w:val="36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Default="00F7509A" w:rsidP="00DA4AFB">
            <w:pPr>
              <w:autoSpaceDE w:val="0"/>
            </w:pPr>
            <w:bookmarkStart w:id="0" w:name="sub_1105"/>
            <w:r>
              <w:t>Цель муниципальной программы</w:t>
            </w:r>
            <w:bookmarkEnd w:id="0"/>
          </w:p>
        </w:tc>
        <w:tc>
          <w:tcPr>
            <w:tcW w:w="733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509A" w:rsidRDefault="00F7509A" w:rsidP="00DA4A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37"/>
              <w:jc w:val="both"/>
            </w:pPr>
            <w:r>
              <w:t>Обеспечение устойчивого функционирования и развития муниципальной системы качественного и доступного образования в соответствии с требованиями инновационного развития района, запросов личности и современными потребностями общества.</w:t>
            </w:r>
          </w:p>
        </w:tc>
      </w:tr>
      <w:tr w:rsidR="00F7509A" w:rsidTr="00500866">
        <w:trPr>
          <w:trHeight w:val="276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Default="00F7509A" w:rsidP="00DA4AFB">
            <w:pPr>
              <w:autoSpaceDE w:val="0"/>
            </w:pPr>
            <w:bookmarkStart w:id="1" w:name="sub_1106"/>
            <w:r>
              <w:t>Задачи муниципальной  программы</w:t>
            </w:r>
            <w:bookmarkEnd w:id="1"/>
          </w:p>
        </w:tc>
        <w:tc>
          <w:tcPr>
            <w:tcW w:w="733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509A" w:rsidRDefault="00F7509A" w:rsidP="00DA4AFB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1.Ликвидация очередей на зачисление детей в возрасте от трех до семи лет в дошкольные образовательные учреждения, развитие системы образования детей дошкольного возраста.</w:t>
            </w:r>
          </w:p>
          <w:p w:rsidR="00F7509A" w:rsidRDefault="00F7509A" w:rsidP="00DA4AFB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2.Создание нормативно-правовых и организационных условий, способствующих формированию педагогических кадров с высоким уровнем квалификации; формирование эффективной системы непрерывного профессионального развития педагогов;</w:t>
            </w:r>
          </w:p>
          <w:p w:rsidR="00F7509A" w:rsidRDefault="00F7509A" w:rsidP="00DA4AF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3.Разработка и внедрение районной системы оценки качества общего образования. Создание условий для повышения качества учебных результатов и результатов социализации.</w:t>
            </w:r>
          </w:p>
          <w:p w:rsidR="00F7509A" w:rsidRDefault="00F7509A" w:rsidP="00DA4AFB">
            <w:pPr>
              <w:pStyle w:val="ConsPlusNormal"/>
              <w:ind w:firstLine="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4.Создание системы моральных и материальных стимулов для сохранения лучших педагогических работников, привлечения молодых специалистов.</w:t>
            </w:r>
          </w:p>
        </w:tc>
      </w:tr>
      <w:tr w:rsidR="00F7509A" w:rsidTr="00500866"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Default="00F7509A" w:rsidP="00DA4AFB">
            <w:pPr>
              <w:autoSpaceDE w:val="0"/>
            </w:pPr>
            <w:r>
              <w:t>Муниципальный</w:t>
            </w:r>
          </w:p>
          <w:p w:rsidR="00F7509A" w:rsidRDefault="00F7509A" w:rsidP="00DA4AFB">
            <w:pPr>
              <w:autoSpaceDE w:val="0"/>
            </w:pPr>
            <w:r>
              <w:t>заказчик муниципальной программы</w:t>
            </w:r>
          </w:p>
        </w:tc>
        <w:tc>
          <w:tcPr>
            <w:tcW w:w="733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509A" w:rsidRDefault="00F7509A" w:rsidP="00DA4AFB">
            <w:pPr>
              <w:widowControl w:val="0"/>
              <w:autoSpaceDE w:val="0"/>
              <w:jc w:val="both"/>
            </w:pPr>
            <w:r>
              <w:t>Администрация Октябрьского района Ростовской области, Отдел образования Администрации Октябрьского района Ростовской области (далее – отдел образования), Муниципальные бюджетные образовательные учреждения Октябрьского района, МАОУ МУК № 4, МАУ РЦО, МАУ «Информационно-методический кабинет».</w:t>
            </w:r>
          </w:p>
        </w:tc>
      </w:tr>
      <w:tr w:rsidR="00F7509A" w:rsidTr="00500866"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Default="00F7509A" w:rsidP="00DA4AFB">
            <w:pPr>
              <w:autoSpaceDE w:val="0"/>
            </w:pPr>
            <w:r>
              <w:t>Сроки реализации муниципальной программы</w:t>
            </w:r>
          </w:p>
        </w:tc>
        <w:tc>
          <w:tcPr>
            <w:tcW w:w="733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509A" w:rsidRDefault="00F7509A" w:rsidP="00DA4AFB">
            <w:pPr>
              <w:autoSpaceDE w:val="0"/>
              <w:jc w:val="both"/>
            </w:pPr>
            <w:r>
              <w:t>2014-2020 годы</w:t>
            </w:r>
          </w:p>
          <w:p w:rsidR="00F7509A" w:rsidRDefault="00F7509A" w:rsidP="00DA4AFB">
            <w:pPr>
              <w:autoSpaceDE w:val="0"/>
              <w:jc w:val="both"/>
            </w:pPr>
          </w:p>
          <w:p w:rsidR="00F7509A" w:rsidRDefault="00F7509A" w:rsidP="00DA4AFB">
            <w:pPr>
              <w:autoSpaceDE w:val="0"/>
              <w:jc w:val="both"/>
            </w:pPr>
          </w:p>
        </w:tc>
      </w:tr>
      <w:tr w:rsidR="00F7509A" w:rsidTr="00500866">
        <w:trPr>
          <w:trHeight w:val="1463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Default="00F7509A" w:rsidP="00DA4AFB">
            <w:pPr>
              <w:autoSpaceDE w:val="0"/>
            </w:pPr>
            <w:r>
              <w:t>Перечень подпрограмм</w:t>
            </w:r>
          </w:p>
          <w:p w:rsidR="00F7509A" w:rsidRDefault="00F7509A" w:rsidP="00DA4AFB">
            <w:pPr>
              <w:widowControl w:val="0"/>
              <w:autoSpaceDE w:val="0"/>
            </w:pPr>
          </w:p>
        </w:tc>
        <w:tc>
          <w:tcPr>
            <w:tcW w:w="733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509A" w:rsidRDefault="00F7509A" w:rsidP="00DA4AFB">
            <w:pPr>
              <w:widowControl w:val="0"/>
              <w:autoSpaceDE w:val="0"/>
              <w:jc w:val="both"/>
            </w:pPr>
            <w:r>
              <w:t>«Развитие дошкольного образования»;</w:t>
            </w:r>
          </w:p>
          <w:p w:rsidR="00F7509A" w:rsidRPr="00FC4E70" w:rsidRDefault="00F7509A" w:rsidP="00DA4AFB">
            <w:pPr>
              <w:widowControl w:val="0"/>
              <w:autoSpaceDE w:val="0"/>
              <w:spacing w:line="230" w:lineRule="auto"/>
              <w:jc w:val="both"/>
            </w:pPr>
            <w:hyperlink r:id="rId7" w:anchor="sub_3412%23sub_3412" w:history="1">
              <w:r w:rsidRPr="00FC4E70">
                <w:rPr>
                  <w:rStyle w:val="Hyperlink"/>
                  <w:color w:val="auto"/>
                  <w:u w:val="none"/>
                </w:rPr>
                <w:t>«Развитие общего и дополнительного образования»</w:t>
              </w:r>
            </w:hyperlink>
            <w:r w:rsidRPr="00FC4E70">
              <w:t>;</w:t>
            </w:r>
          </w:p>
          <w:p w:rsidR="00F7509A" w:rsidRDefault="00F7509A" w:rsidP="00DA4AFB">
            <w:pPr>
              <w:widowControl w:val="0"/>
              <w:autoSpaceDE w:val="0"/>
              <w:jc w:val="both"/>
            </w:pPr>
            <w:r>
              <w:t>«Обеспечение реализации муниципальной программы «Развитие образования Октябрьского района на 2014-2020 годы» и прочие мероприятия»</w:t>
            </w:r>
          </w:p>
        </w:tc>
      </w:tr>
      <w:tr w:rsidR="00F7509A" w:rsidTr="00500866">
        <w:tc>
          <w:tcPr>
            <w:tcW w:w="23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Default="00F7509A" w:rsidP="00DA4AFB">
            <w:pPr>
              <w:autoSpaceDE w:val="0"/>
            </w:pPr>
            <w:r>
              <w:t>Источники финансирования муниципальной программы, в том числе по годам:</w:t>
            </w:r>
          </w:p>
        </w:tc>
        <w:tc>
          <w:tcPr>
            <w:tcW w:w="733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509A" w:rsidRDefault="00F7509A" w:rsidP="00DA4AFB">
            <w:pPr>
              <w:autoSpaceDE w:val="0"/>
              <w:jc w:val="center"/>
            </w:pPr>
            <w:r>
              <w:t>Расходы (тыс.рублей)</w:t>
            </w:r>
          </w:p>
        </w:tc>
      </w:tr>
      <w:tr w:rsidR="00F7509A" w:rsidTr="004F479F">
        <w:tc>
          <w:tcPr>
            <w:tcW w:w="23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Default="00F7509A" w:rsidP="00DA4AFB">
            <w:pPr>
              <w:autoSpaceDE w:val="0"/>
              <w:snapToGrid w:val="0"/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Default="00F7509A" w:rsidP="00DA4AF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Default="00F7509A" w:rsidP="00DA4AF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2014 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Default="00F7509A" w:rsidP="00DA4AF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2015 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Default="00F7509A" w:rsidP="00DA4A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 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Default="00F7509A" w:rsidP="00DA4A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 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Default="00F7509A" w:rsidP="00DA4A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2018 год</w:t>
            </w:r>
          </w:p>
          <w:p w:rsidR="00F7509A" w:rsidRDefault="00F7509A" w:rsidP="00DA4AFB">
            <w:pPr>
              <w:rPr>
                <w:sz w:val="20"/>
                <w:szCs w:val="20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Default="00F7509A" w:rsidP="00DA4A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2019 год</w:t>
            </w:r>
          </w:p>
          <w:p w:rsidR="00F7509A" w:rsidRDefault="00F7509A" w:rsidP="00DA4AFB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509A" w:rsidRDefault="00F7509A" w:rsidP="00DA4A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2020 год</w:t>
            </w:r>
          </w:p>
          <w:p w:rsidR="00F7509A" w:rsidRDefault="00F7509A" w:rsidP="00DA4AFB">
            <w:pPr>
              <w:rPr>
                <w:sz w:val="20"/>
                <w:szCs w:val="20"/>
              </w:rPr>
            </w:pPr>
          </w:p>
        </w:tc>
      </w:tr>
      <w:tr w:rsidR="00F7509A" w:rsidTr="004F479F">
        <w:trPr>
          <w:trHeight w:val="408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Default="00F7509A" w:rsidP="00DA4AFB">
            <w:pPr>
              <w:autoSpaceDE w:val="0"/>
              <w:rPr>
                <w:b/>
                <w:sz w:val="16"/>
                <w:szCs w:val="16"/>
              </w:rPr>
            </w:pPr>
            <w:r>
              <w:t>Средства бюджета Октябрьского района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Pr="00CB1C14" w:rsidRDefault="00F7509A" w:rsidP="00DA4AFB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1244075,6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Pr="00CB1C14" w:rsidRDefault="00F7509A" w:rsidP="00DA4AFB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200497,1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Pr="00691EF7" w:rsidRDefault="00F7509A" w:rsidP="00DA4AFB">
            <w:pPr>
              <w:autoSpaceDE w:val="0"/>
              <w:jc w:val="both"/>
              <w:rPr>
                <w:sz w:val="16"/>
                <w:szCs w:val="16"/>
              </w:rPr>
            </w:pPr>
            <w:r w:rsidRPr="00691EF7">
              <w:rPr>
                <w:sz w:val="16"/>
                <w:szCs w:val="16"/>
              </w:rPr>
              <w:t>195308,1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Pr="00691EF7" w:rsidRDefault="00F7509A" w:rsidP="00DA4AFB">
            <w:pPr>
              <w:autoSpaceDE w:val="0"/>
              <w:jc w:val="both"/>
              <w:rPr>
                <w:sz w:val="16"/>
                <w:szCs w:val="16"/>
              </w:rPr>
            </w:pPr>
            <w:r w:rsidRPr="00691EF7">
              <w:rPr>
                <w:sz w:val="16"/>
                <w:szCs w:val="16"/>
              </w:rPr>
              <w:t>169708,8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Pr="00691EF7" w:rsidRDefault="00F7509A" w:rsidP="00DA4AFB">
            <w:pPr>
              <w:autoSpaceDE w:val="0"/>
              <w:jc w:val="both"/>
              <w:rPr>
                <w:sz w:val="16"/>
                <w:szCs w:val="16"/>
              </w:rPr>
            </w:pPr>
            <w:r w:rsidRPr="00691EF7">
              <w:rPr>
                <w:sz w:val="16"/>
                <w:szCs w:val="16"/>
              </w:rPr>
              <w:t>169640,4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Pr="00691EF7" w:rsidRDefault="00F7509A" w:rsidP="00DA4AFB">
            <w:r w:rsidRPr="00691EF7">
              <w:rPr>
                <w:sz w:val="16"/>
                <w:szCs w:val="16"/>
              </w:rPr>
              <w:t>169640,4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Pr="00691EF7" w:rsidRDefault="00F7509A" w:rsidP="00DA4AFB">
            <w:r w:rsidRPr="00691EF7">
              <w:rPr>
                <w:sz w:val="16"/>
                <w:szCs w:val="16"/>
              </w:rPr>
              <w:t>169640,4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509A" w:rsidRPr="00691EF7" w:rsidRDefault="00F7509A" w:rsidP="00DA4AFB">
            <w:r w:rsidRPr="00691EF7">
              <w:rPr>
                <w:sz w:val="16"/>
                <w:szCs w:val="16"/>
              </w:rPr>
              <w:t>169640,4</w:t>
            </w:r>
          </w:p>
        </w:tc>
      </w:tr>
      <w:tr w:rsidR="00F7509A" w:rsidTr="004F479F">
        <w:trPr>
          <w:trHeight w:val="314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Default="00F7509A" w:rsidP="00DA4AFB">
            <w:pPr>
              <w:autoSpaceDE w:val="0"/>
              <w:rPr>
                <w:b/>
                <w:sz w:val="16"/>
                <w:szCs w:val="16"/>
              </w:rPr>
            </w:pPr>
            <w:r>
              <w:t>Средства областного бюджета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Pr="00691EF7" w:rsidRDefault="00F7509A" w:rsidP="00DA4AFB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3721062,4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Pr="00691EF7" w:rsidRDefault="00F7509A" w:rsidP="00DA4AFB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580747,7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Pr="00691EF7" w:rsidRDefault="00F7509A" w:rsidP="00DA4AFB">
            <w:pPr>
              <w:autoSpaceDE w:val="0"/>
              <w:jc w:val="both"/>
              <w:rPr>
                <w:sz w:val="16"/>
                <w:szCs w:val="16"/>
              </w:rPr>
            </w:pPr>
            <w:r w:rsidRPr="00691EF7">
              <w:rPr>
                <w:sz w:val="16"/>
                <w:szCs w:val="16"/>
              </w:rPr>
              <w:t>729072,6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Pr="00691EF7" w:rsidRDefault="00F7509A" w:rsidP="00DA4AFB">
            <w:pPr>
              <w:autoSpaceDE w:val="0"/>
              <w:jc w:val="both"/>
              <w:rPr>
                <w:sz w:val="16"/>
                <w:szCs w:val="16"/>
              </w:rPr>
            </w:pPr>
            <w:r w:rsidRPr="00691EF7">
              <w:rPr>
                <w:sz w:val="16"/>
                <w:szCs w:val="16"/>
              </w:rPr>
              <w:t>482923,3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Pr="00691EF7" w:rsidRDefault="00F7509A" w:rsidP="00DA4AFB">
            <w:pPr>
              <w:autoSpaceDE w:val="0"/>
              <w:jc w:val="both"/>
              <w:rPr>
                <w:sz w:val="16"/>
                <w:szCs w:val="16"/>
              </w:rPr>
            </w:pPr>
            <w:r w:rsidRPr="00691EF7">
              <w:rPr>
                <w:sz w:val="16"/>
                <w:szCs w:val="16"/>
              </w:rPr>
              <w:t>482079,7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Pr="00691EF7" w:rsidRDefault="00F7509A" w:rsidP="00DA4AFB">
            <w:pPr>
              <w:autoSpaceDE w:val="0"/>
              <w:jc w:val="both"/>
              <w:rPr>
                <w:sz w:val="16"/>
                <w:szCs w:val="16"/>
              </w:rPr>
            </w:pPr>
            <w:r w:rsidRPr="00691EF7">
              <w:rPr>
                <w:sz w:val="16"/>
                <w:szCs w:val="16"/>
              </w:rPr>
              <w:t>482079,7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Pr="00691EF7" w:rsidRDefault="00F7509A" w:rsidP="00DA4AFB">
            <w:pPr>
              <w:autoSpaceDE w:val="0"/>
              <w:jc w:val="both"/>
              <w:rPr>
                <w:sz w:val="16"/>
                <w:szCs w:val="16"/>
              </w:rPr>
            </w:pPr>
            <w:r w:rsidRPr="00691EF7">
              <w:rPr>
                <w:sz w:val="16"/>
                <w:szCs w:val="16"/>
              </w:rPr>
              <w:t>482079,7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509A" w:rsidRPr="00691EF7" w:rsidRDefault="00F7509A" w:rsidP="00DA4AFB">
            <w:pPr>
              <w:autoSpaceDE w:val="0"/>
              <w:jc w:val="both"/>
              <w:rPr>
                <w:sz w:val="16"/>
                <w:szCs w:val="16"/>
              </w:rPr>
            </w:pPr>
            <w:r w:rsidRPr="00691EF7">
              <w:rPr>
                <w:sz w:val="16"/>
                <w:szCs w:val="16"/>
              </w:rPr>
              <w:t>482079,7</w:t>
            </w:r>
          </w:p>
        </w:tc>
      </w:tr>
      <w:tr w:rsidR="00F7509A" w:rsidTr="004F479F">
        <w:trPr>
          <w:trHeight w:val="314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Default="00F7509A" w:rsidP="00DA4AFB">
            <w:pPr>
              <w:autoSpaceDE w:val="0"/>
            </w:pPr>
            <w:r>
              <w:t>Средства федерального бюджета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Default="00F7509A" w:rsidP="00DA4AFB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12202,8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Default="00F7509A" w:rsidP="00DA4AFB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12202,8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Pr="00691EF7" w:rsidRDefault="00F7509A" w:rsidP="00DA4AFB">
            <w:pPr>
              <w:autoSpaceDE w:val="0"/>
              <w:jc w:val="both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Pr="00691EF7" w:rsidRDefault="00F7509A" w:rsidP="00DA4AFB">
            <w:pPr>
              <w:autoSpaceDE w:val="0"/>
              <w:jc w:val="both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Pr="00691EF7" w:rsidRDefault="00F7509A" w:rsidP="00DA4AFB">
            <w:pPr>
              <w:autoSpaceDE w:val="0"/>
              <w:jc w:val="both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Pr="00691EF7" w:rsidRDefault="00F7509A" w:rsidP="00DA4AFB">
            <w:pPr>
              <w:autoSpaceDE w:val="0"/>
              <w:jc w:val="both"/>
              <w:rPr>
                <w:sz w:val="16"/>
                <w:szCs w:val="16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Pr="00691EF7" w:rsidRDefault="00F7509A" w:rsidP="00DA4AFB">
            <w:pPr>
              <w:autoSpaceDE w:val="0"/>
              <w:jc w:val="both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509A" w:rsidRPr="00691EF7" w:rsidRDefault="00F7509A" w:rsidP="00DA4AFB">
            <w:pPr>
              <w:autoSpaceDE w:val="0"/>
              <w:jc w:val="both"/>
              <w:rPr>
                <w:sz w:val="16"/>
                <w:szCs w:val="16"/>
              </w:rPr>
            </w:pPr>
          </w:p>
        </w:tc>
      </w:tr>
      <w:tr w:rsidR="00F7509A" w:rsidTr="004F479F">
        <w:trPr>
          <w:trHeight w:val="218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Default="00F7509A" w:rsidP="00DA4AFB">
            <w:pPr>
              <w:autoSpaceDE w:val="0"/>
              <w:rPr>
                <w:b/>
                <w:sz w:val="16"/>
                <w:szCs w:val="16"/>
              </w:rPr>
            </w:pPr>
            <w:r>
              <w:t>Другие источники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Pr="00691EF7" w:rsidRDefault="00F7509A" w:rsidP="00DA4AFB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165986,9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Pr="00691EF7" w:rsidRDefault="00F7509A" w:rsidP="00DA4AFB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31393,6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Pr="00691EF7" w:rsidRDefault="00F7509A" w:rsidP="00DA4AFB">
            <w:pPr>
              <w:autoSpaceDE w:val="0"/>
              <w:jc w:val="both"/>
              <w:rPr>
                <w:sz w:val="16"/>
                <w:szCs w:val="16"/>
              </w:rPr>
            </w:pPr>
            <w:r w:rsidRPr="00691EF7">
              <w:rPr>
                <w:sz w:val="16"/>
                <w:szCs w:val="16"/>
              </w:rPr>
              <w:t>22393,3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Pr="008A095F" w:rsidRDefault="00F7509A" w:rsidP="00DA4AFB">
            <w:pPr>
              <w:rPr>
                <w:sz w:val="16"/>
                <w:szCs w:val="16"/>
              </w:rPr>
            </w:pPr>
            <w:r w:rsidRPr="008A095F">
              <w:rPr>
                <w:sz w:val="16"/>
                <w:szCs w:val="16"/>
              </w:rPr>
              <w:t>22440,0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Default="00F7509A" w:rsidP="00DA4AF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22440,0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Default="00F7509A" w:rsidP="00DA4AF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22440,0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Default="00F7509A" w:rsidP="00DA4AF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22440,0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509A" w:rsidRDefault="00F7509A" w:rsidP="00DA4AFB">
            <w:r>
              <w:rPr>
                <w:sz w:val="16"/>
                <w:szCs w:val="16"/>
              </w:rPr>
              <w:t>22440,0</w:t>
            </w:r>
          </w:p>
        </w:tc>
      </w:tr>
      <w:tr w:rsidR="00F7509A" w:rsidTr="00500866"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Default="00F7509A" w:rsidP="00DA4AFB">
            <w:pPr>
              <w:autoSpaceDE w:val="0"/>
            </w:pPr>
            <w:bookmarkStart w:id="2" w:name="sub_1110"/>
            <w:r>
              <w:t xml:space="preserve">Планируемые результаты реализации муниципальной программы </w:t>
            </w:r>
            <w:bookmarkEnd w:id="2"/>
          </w:p>
        </w:tc>
        <w:tc>
          <w:tcPr>
            <w:tcW w:w="733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509A" w:rsidRDefault="00F7509A" w:rsidP="00DA4AFB">
            <w:pPr>
              <w:spacing w:line="240" w:lineRule="atLeast"/>
              <w:ind w:hanging="24"/>
              <w:jc w:val="both"/>
            </w:pPr>
            <w:r>
              <w:t>Реализация муниципальной программы позволит к 2020 году повысить качественный уровень образования, что будет выражаться в:</w:t>
            </w:r>
          </w:p>
          <w:p w:rsidR="00F7509A" w:rsidRDefault="00F7509A" w:rsidP="00DA4AFB">
            <w:pPr>
              <w:pStyle w:val="ConsPlusNormal"/>
              <w:ind w:firstLine="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1.Ликвидации очередности детей в возрасте от 3 до 7 лет в дошкольные образовательные учреждения района-100%;</w:t>
            </w:r>
          </w:p>
          <w:p w:rsidR="00F7509A" w:rsidRDefault="00F7509A" w:rsidP="00DA4AFB">
            <w:pPr>
              <w:spacing w:line="240" w:lineRule="atLeast"/>
              <w:jc w:val="both"/>
            </w:pPr>
            <w:r>
              <w:t>2.Повышении квалификации и непрерывном совершенствовании профессионального уровня педагогов-до50%, увеличении количества педагогических работников с высшим образованием, до 100%</w:t>
            </w:r>
          </w:p>
          <w:p w:rsidR="00F7509A" w:rsidRDefault="00F7509A" w:rsidP="00DA4AFB">
            <w:pPr>
              <w:pStyle w:val="ConsPlusNormal"/>
              <w:ind w:firstLine="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3.Повышении качества знаний выпускников общеобразовательных учреждений и среднего балла по результатам ЕГЭ, сохранение результата 2013 года по доле выпускников, не сдавших единый государственный экзамен-0%:</w:t>
            </w:r>
          </w:p>
          <w:p w:rsidR="00F7509A" w:rsidRDefault="00F7509A" w:rsidP="00DA4AFB">
            <w:pPr>
              <w:spacing w:line="240" w:lineRule="atLeast"/>
              <w:jc w:val="both"/>
            </w:pPr>
            <w:r>
              <w:t>4.Повышении привлекательности педагогической профессии за счет увеличения заработной платы и других условий-до 100%.</w:t>
            </w:r>
          </w:p>
        </w:tc>
      </w:tr>
    </w:tbl>
    <w:p w:rsidR="00F7509A" w:rsidRDefault="00F7509A" w:rsidP="00D937D6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F7509A" w:rsidRDefault="00F7509A" w:rsidP="00D937D6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F7509A" w:rsidRDefault="00F7509A" w:rsidP="00D937D6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F7509A" w:rsidRDefault="00F7509A" w:rsidP="00D937D6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F7509A" w:rsidRDefault="00F7509A" w:rsidP="005647A5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Управляющий делами</w:t>
      </w:r>
    </w:p>
    <w:p w:rsidR="00F7509A" w:rsidRDefault="00F7509A" w:rsidP="00D937D6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Администрации района </w:t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  <w:t xml:space="preserve">              Н.Н. Савченко</w:t>
      </w:r>
    </w:p>
    <w:p w:rsidR="00F7509A" w:rsidRDefault="00F7509A" w:rsidP="00D937D6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F7509A" w:rsidRDefault="00F7509A" w:rsidP="00D937D6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F7509A" w:rsidRDefault="00F7509A" w:rsidP="00D937D6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F7509A" w:rsidRDefault="00F7509A" w:rsidP="00D937D6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F7509A" w:rsidRDefault="00F7509A" w:rsidP="00D937D6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F7509A" w:rsidRDefault="00F7509A" w:rsidP="00D937D6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F7509A" w:rsidRDefault="00F7509A" w:rsidP="00D937D6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F7509A" w:rsidRDefault="00F7509A" w:rsidP="00D937D6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F7509A" w:rsidRDefault="00F7509A" w:rsidP="00D937D6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F7509A" w:rsidRDefault="00F7509A" w:rsidP="00D937D6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F7509A" w:rsidRDefault="00F7509A" w:rsidP="00D937D6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F7509A" w:rsidRDefault="00F7509A" w:rsidP="00D937D6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F7509A" w:rsidRDefault="00F7509A" w:rsidP="00D937D6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F7509A" w:rsidRDefault="00F7509A" w:rsidP="00D937D6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F7509A" w:rsidRDefault="00F7509A" w:rsidP="00D937D6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F7509A" w:rsidRDefault="00F7509A" w:rsidP="00D937D6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F7509A" w:rsidRDefault="00F7509A" w:rsidP="00D937D6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F7509A" w:rsidRDefault="00F7509A" w:rsidP="00D937D6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F7509A" w:rsidRDefault="00F7509A" w:rsidP="00D937D6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F7509A" w:rsidRDefault="00F7509A" w:rsidP="00D937D6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F7509A" w:rsidRDefault="00F7509A" w:rsidP="00D937D6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F7509A" w:rsidRDefault="00F7509A" w:rsidP="00D937D6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F7509A" w:rsidRDefault="00F7509A" w:rsidP="00D937D6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F7509A" w:rsidRPr="004366A0" w:rsidRDefault="00F7509A" w:rsidP="00F33B49">
      <w:pPr>
        <w:widowControl w:val="0"/>
        <w:autoSpaceDE w:val="0"/>
        <w:jc w:val="right"/>
        <w:rPr>
          <w:sz w:val="28"/>
          <w:szCs w:val="28"/>
        </w:rPr>
      </w:pPr>
      <w:r w:rsidRPr="004366A0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 xml:space="preserve">№ 2 </w:t>
      </w:r>
      <w:r w:rsidRPr="004366A0">
        <w:rPr>
          <w:sz w:val="28"/>
          <w:szCs w:val="28"/>
        </w:rPr>
        <w:t>к постановлению</w:t>
      </w:r>
    </w:p>
    <w:p w:rsidR="00F7509A" w:rsidRDefault="00F7509A" w:rsidP="00F33B49">
      <w:pPr>
        <w:widowControl w:val="0"/>
        <w:autoSpaceDE w:val="0"/>
        <w:jc w:val="right"/>
        <w:rPr>
          <w:sz w:val="28"/>
          <w:szCs w:val="28"/>
        </w:rPr>
      </w:pPr>
      <w:r w:rsidRPr="004366A0">
        <w:rPr>
          <w:sz w:val="28"/>
          <w:szCs w:val="28"/>
        </w:rPr>
        <w:t>Администрации Октябрьского</w:t>
      </w:r>
      <w:r>
        <w:rPr>
          <w:sz w:val="28"/>
          <w:szCs w:val="28"/>
        </w:rPr>
        <w:t xml:space="preserve"> района</w:t>
      </w:r>
    </w:p>
    <w:p w:rsidR="00F7509A" w:rsidRPr="004366A0" w:rsidRDefault="00F7509A" w:rsidP="00F33B49">
      <w:pPr>
        <w:widowControl w:val="0"/>
        <w:autoSpaceDE w:val="0"/>
        <w:jc w:val="right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>от 16.08.2014  № 831</w:t>
      </w:r>
    </w:p>
    <w:p w:rsidR="00F7509A" w:rsidRDefault="00F7509A" w:rsidP="00500866">
      <w:pPr>
        <w:widowControl w:val="0"/>
        <w:autoSpaceDE w:val="0"/>
        <w:ind w:firstLine="851"/>
        <w:jc w:val="both"/>
        <w:rPr>
          <w:sz w:val="28"/>
          <w:szCs w:val="28"/>
        </w:rPr>
      </w:pPr>
      <w:r w:rsidRPr="003F49D4">
        <w:rPr>
          <w:sz w:val="28"/>
          <w:szCs w:val="28"/>
        </w:rPr>
        <w:t>«</w:t>
      </w:r>
      <w:r>
        <w:rPr>
          <w:sz w:val="28"/>
          <w:szCs w:val="28"/>
        </w:rPr>
        <w:t xml:space="preserve">Ресурсное обеспечение муниципальной программы осуществляется за счет средств федерального, областного, местных бюджетов и внебюджетных источников. </w:t>
      </w:r>
    </w:p>
    <w:p w:rsidR="00F7509A" w:rsidRPr="00CB1C14" w:rsidRDefault="00F7509A" w:rsidP="00500866">
      <w:pPr>
        <w:widowControl w:val="0"/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Общий объем финансирования муниципальной программы – 5143327,7</w:t>
      </w:r>
      <w:r w:rsidRPr="00CB1C14">
        <w:rPr>
          <w:sz w:val="28"/>
          <w:szCs w:val="28"/>
        </w:rPr>
        <w:t xml:space="preserve"> тыс. рублей, в том числе по годам:</w:t>
      </w:r>
    </w:p>
    <w:p w:rsidR="00F7509A" w:rsidRPr="00FD4A1A" w:rsidRDefault="00F7509A" w:rsidP="005F4558">
      <w:pPr>
        <w:widowControl w:val="0"/>
        <w:autoSpaceDE w:val="0"/>
        <w:jc w:val="both"/>
        <w:rPr>
          <w:sz w:val="28"/>
          <w:szCs w:val="28"/>
        </w:rPr>
      </w:pPr>
      <w:r w:rsidRPr="00CB1C14">
        <w:rPr>
          <w:sz w:val="28"/>
          <w:szCs w:val="28"/>
        </w:rPr>
        <w:t xml:space="preserve">2014 год – </w:t>
      </w:r>
      <w:r>
        <w:rPr>
          <w:sz w:val="28"/>
          <w:szCs w:val="28"/>
        </w:rPr>
        <w:t>824841,2</w:t>
      </w:r>
      <w:r w:rsidRPr="00CB1C14">
        <w:rPr>
          <w:sz w:val="28"/>
          <w:szCs w:val="28"/>
        </w:rPr>
        <w:t xml:space="preserve">  тыс. рублей;</w:t>
      </w:r>
    </w:p>
    <w:p w:rsidR="00F7509A" w:rsidRPr="00022F5E" w:rsidRDefault="00F7509A" w:rsidP="005F4558">
      <w:pPr>
        <w:widowControl w:val="0"/>
        <w:autoSpaceDE w:val="0"/>
        <w:jc w:val="both"/>
        <w:rPr>
          <w:sz w:val="28"/>
          <w:szCs w:val="28"/>
        </w:rPr>
      </w:pPr>
      <w:r w:rsidRPr="00FD4A1A">
        <w:rPr>
          <w:sz w:val="28"/>
          <w:szCs w:val="28"/>
        </w:rPr>
        <w:t xml:space="preserve">2015 год </w:t>
      </w:r>
      <w:r w:rsidRPr="00022F5E">
        <w:rPr>
          <w:sz w:val="28"/>
          <w:szCs w:val="28"/>
        </w:rPr>
        <w:t>-  94677</w:t>
      </w:r>
      <w:r>
        <w:rPr>
          <w:sz w:val="28"/>
          <w:szCs w:val="28"/>
        </w:rPr>
        <w:t>4</w:t>
      </w:r>
      <w:r w:rsidRPr="00022F5E">
        <w:rPr>
          <w:sz w:val="28"/>
          <w:szCs w:val="28"/>
        </w:rPr>
        <w:t>,</w:t>
      </w:r>
      <w:r>
        <w:rPr>
          <w:sz w:val="28"/>
          <w:szCs w:val="28"/>
        </w:rPr>
        <w:t>0</w:t>
      </w:r>
      <w:r w:rsidRPr="00022F5E">
        <w:rPr>
          <w:sz w:val="28"/>
          <w:szCs w:val="28"/>
        </w:rPr>
        <w:t xml:space="preserve"> тыс. рублей;</w:t>
      </w:r>
    </w:p>
    <w:p w:rsidR="00F7509A" w:rsidRPr="00022F5E" w:rsidRDefault="00F7509A" w:rsidP="005F4558">
      <w:pPr>
        <w:widowControl w:val="0"/>
        <w:autoSpaceDE w:val="0"/>
        <w:jc w:val="both"/>
        <w:rPr>
          <w:sz w:val="28"/>
          <w:szCs w:val="28"/>
        </w:rPr>
      </w:pPr>
      <w:r w:rsidRPr="00022F5E">
        <w:rPr>
          <w:sz w:val="28"/>
          <w:szCs w:val="28"/>
        </w:rPr>
        <w:t>2016 год –  675072,1 тыс. рублей;</w:t>
      </w:r>
    </w:p>
    <w:p w:rsidR="00F7509A" w:rsidRPr="00022F5E" w:rsidRDefault="00F7509A" w:rsidP="005F4558">
      <w:pPr>
        <w:widowControl w:val="0"/>
        <w:autoSpaceDE w:val="0"/>
        <w:jc w:val="both"/>
        <w:rPr>
          <w:sz w:val="28"/>
          <w:szCs w:val="28"/>
        </w:rPr>
      </w:pPr>
      <w:r w:rsidRPr="00022F5E">
        <w:rPr>
          <w:sz w:val="28"/>
          <w:szCs w:val="28"/>
        </w:rPr>
        <w:t>2017 год –  674160,1 тыс. рублей;</w:t>
      </w:r>
    </w:p>
    <w:p w:rsidR="00F7509A" w:rsidRPr="00022F5E" w:rsidRDefault="00F7509A" w:rsidP="005F4558">
      <w:pPr>
        <w:widowControl w:val="0"/>
        <w:autoSpaceDE w:val="0"/>
        <w:jc w:val="both"/>
        <w:rPr>
          <w:sz w:val="28"/>
          <w:szCs w:val="28"/>
        </w:rPr>
      </w:pPr>
      <w:r w:rsidRPr="00022F5E">
        <w:rPr>
          <w:sz w:val="28"/>
          <w:szCs w:val="28"/>
        </w:rPr>
        <w:t>2018 год –  674160,1 тыс. рублей;</w:t>
      </w:r>
    </w:p>
    <w:p w:rsidR="00F7509A" w:rsidRPr="00022F5E" w:rsidRDefault="00F7509A" w:rsidP="005F4558">
      <w:pPr>
        <w:widowControl w:val="0"/>
        <w:autoSpaceDE w:val="0"/>
        <w:jc w:val="both"/>
        <w:rPr>
          <w:sz w:val="28"/>
          <w:szCs w:val="28"/>
        </w:rPr>
      </w:pPr>
      <w:r w:rsidRPr="00022F5E">
        <w:rPr>
          <w:sz w:val="28"/>
          <w:szCs w:val="28"/>
        </w:rPr>
        <w:t>2019 год – 674160,1 тыс.рублей;</w:t>
      </w:r>
    </w:p>
    <w:p w:rsidR="00F7509A" w:rsidRPr="009D0704" w:rsidRDefault="00F7509A" w:rsidP="005F4558">
      <w:pPr>
        <w:widowControl w:val="0"/>
        <w:autoSpaceDE w:val="0"/>
        <w:jc w:val="both"/>
        <w:rPr>
          <w:sz w:val="28"/>
          <w:szCs w:val="28"/>
        </w:rPr>
      </w:pPr>
      <w:r w:rsidRPr="00022F5E">
        <w:rPr>
          <w:sz w:val="28"/>
          <w:szCs w:val="28"/>
        </w:rPr>
        <w:t>2020 год – 674160,1 тыс.рублей</w:t>
      </w:r>
      <w:r w:rsidRPr="009D0704">
        <w:rPr>
          <w:sz w:val="28"/>
          <w:szCs w:val="28"/>
        </w:rPr>
        <w:t>;</w:t>
      </w:r>
    </w:p>
    <w:p w:rsidR="00F7509A" w:rsidRDefault="00F7509A" w:rsidP="005F4558">
      <w:pPr>
        <w:widowControl w:val="0"/>
        <w:autoSpaceDE w:val="0"/>
        <w:jc w:val="both"/>
        <w:rPr>
          <w:sz w:val="28"/>
          <w:szCs w:val="28"/>
        </w:rPr>
      </w:pPr>
      <w:r w:rsidRPr="009D0704">
        <w:rPr>
          <w:sz w:val="28"/>
          <w:szCs w:val="28"/>
        </w:rPr>
        <w:t>по источникам финансирования:</w:t>
      </w:r>
    </w:p>
    <w:p w:rsidR="00F7509A" w:rsidRDefault="00F7509A" w:rsidP="005F4558">
      <w:pPr>
        <w:widowControl w:val="0"/>
        <w:autoSpaceDE w:val="0"/>
        <w:jc w:val="both"/>
        <w:rPr>
          <w:sz w:val="28"/>
          <w:szCs w:val="28"/>
        </w:rPr>
      </w:pPr>
    </w:p>
    <w:p w:rsidR="00F7509A" w:rsidRDefault="00F7509A" w:rsidP="005F4558">
      <w:pPr>
        <w:widowControl w:val="0"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>федеральный бюджет-12202,8 тысяч рублей, в том числе по годам:</w:t>
      </w:r>
    </w:p>
    <w:p w:rsidR="00F7509A" w:rsidRPr="009D0704" w:rsidRDefault="00F7509A" w:rsidP="005F4558">
      <w:pPr>
        <w:widowControl w:val="0"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>2014 год – 12202,8 тыс.рублей;</w:t>
      </w:r>
    </w:p>
    <w:p w:rsidR="00F7509A" w:rsidRDefault="00F7509A" w:rsidP="005F4558">
      <w:pPr>
        <w:widowControl w:val="0"/>
        <w:autoSpaceDE w:val="0"/>
        <w:jc w:val="both"/>
        <w:rPr>
          <w:sz w:val="28"/>
          <w:szCs w:val="28"/>
        </w:rPr>
      </w:pPr>
    </w:p>
    <w:p w:rsidR="00F7509A" w:rsidRPr="009D0704" w:rsidRDefault="00F7509A" w:rsidP="005F4558">
      <w:pPr>
        <w:widowControl w:val="0"/>
        <w:autoSpaceDE w:val="0"/>
        <w:jc w:val="both"/>
        <w:rPr>
          <w:sz w:val="28"/>
          <w:szCs w:val="28"/>
        </w:rPr>
      </w:pPr>
      <w:r w:rsidRPr="009D0704">
        <w:rPr>
          <w:sz w:val="28"/>
          <w:szCs w:val="28"/>
        </w:rPr>
        <w:t xml:space="preserve">областной бюджет – </w:t>
      </w:r>
      <w:r>
        <w:rPr>
          <w:sz w:val="28"/>
          <w:szCs w:val="28"/>
        </w:rPr>
        <w:t>3721062,4</w:t>
      </w:r>
      <w:r w:rsidRPr="009D0704">
        <w:rPr>
          <w:sz w:val="28"/>
          <w:szCs w:val="28"/>
        </w:rPr>
        <w:t xml:space="preserve"> тыс. рублей, в том числе по годам:</w:t>
      </w:r>
    </w:p>
    <w:p w:rsidR="00F7509A" w:rsidRPr="009D0704" w:rsidRDefault="00F7509A" w:rsidP="005F4558">
      <w:pPr>
        <w:widowControl w:val="0"/>
        <w:autoSpaceDE w:val="0"/>
        <w:jc w:val="both"/>
        <w:rPr>
          <w:sz w:val="28"/>
          <w:szCs w:val="28"/>
        </w:rPr>
      </w:pPr>
      <w:r w:rsidRPr="009D0704">
        <w:rPr>
          <w:sz w:val="28"/>
          <w:szCs w:val="28"/>
        </w:rPr>
        <w:t xml:space="preserve">2014 год </w:t>
      </w:r>
      <w:r w:rsidRPr="001F1278">
        <w:rPr>
          <w:sz w:val="28"/>
          <w:szCs w:val="28"/>
        </w:rPr>
        <w:t xml:space="preserve">– </w:t>
      </w:r>
      <w:r>
        <w:rPr>
          <w:sz w:val="28"/>
          <w:szCs w:val="28"/>
        </w:rPr>
        <w:t>580747,7</w:t>
      </w:r>
      <w:r w:rsidRPr="009D0704">
        <w:rPr>
          <w:sz w:val="28"/>
          <w:szCs w:val="28"/>
        </w:rPr>
        <w:t xml:space="preserve">  тыс. рублей;</w:t>
      </w:r>
    </w:p>
    <w:p w:rsidR="00F7509A" w:rsidRPr="00D573B5" w:rsidRDefault="00F7509A" w:rsidP="005F4558">
      <w:pPr>
        <w:widowControl w:val="0"/>
        <w:autoSpaceDE w:val="0"/>
        <w:jc w:val="both"/>
        <w:rPr>
          <w:sz w:val="28"/>
          <w:szCs w:val="28"/>
        </w:rPr>
      </w:pPr>
      <w:r w:rsidRPr="009D0704">
        <w:rPr>
          <w:sz w:val="28"/>
          <w:szCs w:val="28"/>
        </w:rPr>
        <w:t xml:space="preserve">2015 год -  </w:t>
      </w:r>
      <w:r w:rsidRPr="00D573B5">
        <w:rPr>
          <w:sz w:val="28"/>
          <w:szCs w:val="28"/>
        </w:rPr>
        <w:t>729072,6  тыс. рублей;</w:t>
      </w:r>
    </w:p>
    <w:p w:rsidR="00F7509A" w:rsidRPr="00D573B5" w:rsidRDefault="00F7509A" w:rsidP="005F4558">
      <w:pPr>
        <w:widowControl w:val="0"/>
        <w:autoSpaceDE w:val="0"/>
        <w:jc w:val="both"/>
        <w:rPr>
          <w:sz w:val="28"/>
          <w:szCs w:val="28"/>
        </w:rPr>
      </w:pPr>
      <w:r w:rsidRPr="00D573B5">
        <w:rPr>
          <w:sz w:val="28"/>
          <w:szCs w:val="28"/>
        </w:rPr>
        <w:t>2016 год –  482923,3 тыс. рублей;</w:t>
      </w:r>
    </w:p>
    <w:p w:rsidR="00F7509A" w:rsidRPr="00D573B5" w:rsidRDefault="00F7509A" w:rsidP="005F4558">
      <w:pPr>
        <w:widowControl w:val="0"/>
        <w:autoSpaceDE w:val="0"/>
        <w:jc w:val="both"/>
        <w:rPr>
          <w:sz w:val="28"/>
          <w:szCs w:val="28"/>
        </w:rPr>
      </w:pPr>
      <w:r w:rsidRPr="00D573B5">
        <w:rPr>
          <w:sz w:val="28"/>
          <w:szCs w:val="28"/>
        </w:rPr>
        <w:t>2017 год –  482079,7 тыс. рублей;</w:t>
      </w:r>
    </w:p>
    <w:p w:rsidR="00F7509A" w:rsidRPr="00D573B5" w:rsidRDefault="00F7509A" w:rsidP="005F4558">
      <w:pPr>
        <w:widowControl w:val="0"/>
        <w:autoSpaceDE w:val="0"/>
        <w:jc w:val="both"/>
        <w:rPr>
          <w:sz w:val="28"/>
          <w:szCs w:val="28"/>
        </w:rPr>
      </w:pPr>
      <w:r w:rsidRPr="00D573B5">
        <w:rPr>
          <w:sz w:val="28"/>
          <w:szCs w:val="28"/>
        </w:rPr>
        <w:t>2018 год –  482079,7 тыс. рублей;</w:t>
      </w:r>
    </w:p>
    <w:p w:rsidR="00F7509A" w:rsidRPr="00D573B5" w:rsidRDefault="00F7509A" w:rsidP="005F4558">
      <w:pPr>
        <w:widowControl w:val="0"/>
        <w:autoSpaceDE w:val="0"/>
        <w:jc w:val="both"/>
        <w:rPr>
          <w:sz w:val="28"/>
          <w:szCs w:val="28"/>
        </w:rPr>
      </w:pPr>
      <w:r w:rsidRPr="00D573B5">
        <w:rPr>
          <w:sz w:val="28"/>
          <w:szCs w:val="28"/>
        </w:rPr>
        <w:t>2019 год –  482079,7 тыс. рублей;</w:t>
      </w:r>
    </w:p>
    <w:p w:rsidR="00F7509A" w:rsidRPr="009D0704" w:rsidRDefault="00F7509A" w:rsidP="005F4558">
      <w:pPr>
        <w:widowControl w:val="0"/>
        <w:autoSpaceDE w:val="0"/>
        <w:jc w:val="both"/>
        <w:rPr>
          <w:sz w:val="28"/>
          <w:szCs w:val="28"/>
        </w:rPr>
      </w:pPr>
      <w:r w:rsidRPr="00D573B5">
        <w:rPr>
          <w:sz w:val="28"/>
          <w:szCs w:val="28"/>
        </w:rPr>
        <w:t>2020 год –  482079,7</w:t>
      </w:r>
      <w:r w:rsidRPr="009D0704">
        <w:rPr>
          <w:sz w:val="28"/>
          <w:szCs w:val="28"/>
        </w:rPr>
        <w:t xml:space="preserve"> тыс. рублей;</w:t>
      </w:r>
    </w:p>
    <w:p w:rsidR="00F7509A" w:rsidRDefault="00F7509A" w:rsidP="005F4558">
      <w:pPr>
        <w:widowControl w:val="0"/>
        <w:autoSpaceDE w:val="0"/>
        <w:jc w:val="both"/>
        <w:rPr>
          <w:sz w:val="28"/>
          <w:szCs w:val="28"/>
        </w:rPr>
      </w:pPr>
    </w:p>
    <w:p w:rsidR="00F7509A" w:rsidRPr="00CB1C14" w:rsidRDefault="00F7509A" w:rsidP="005F4558">
      <w:pPr>
        <w:widowControl w:val="0"/>
        <w:autoSpaceDE w:val="0"/>
        <w:jc w:val="both"/>
        <w:rPr>
          <w:sz w:val="28"/>
          <w:szCs w:val="28"/>
        </w:rPr>
      </w:pPr>
      <w:r w:rsidRPr="009D0704">
        <w:rPr>
          <w:sz w:val="28"/>
          <w:szCs w:val="28"/>
        </w:rPr>
        <w:t>местный бюджет</w:t>
      </w:r>
      <w:r w:rsidRPr="00CB1C14">
        <w:rPr>
          <w:sz w:val="28"/>
          <w:szCs w:val="28"/>
        </w:rPr>
        <w:t xml:space="preserve">– </w:t>
      </w:r>
      <w:r>
        <w:rPr>
          <w:sz w:val="28"/>
          <w:szCs w:val="28"/>
        </w:rPr>
        <w:t>1244075,6</w:t>
      </w:r>
      <w:r w:rsidRPr="00CB1C14">
        <w:rPr>
          <w:sz w:val="28"/>
          <w:szCs w:val="28"/>
        </w:rPr>
        <w:t xml:space="preserve"> тыс. рублей, в том числе по годам:</w:t>
      </w:r>
    </w:p>
    <w:p w:rsidR="00F7509A" w:rsidRPr="00926458" w:rsidRDefault="00F7509A" w:rsidP="005F4558">
      <w:pPr>
        <w:widowControl w:val="0"/>
        <w:autoSpaceDE w:val="0"/>
        <w:jc w:val="both"/>
        <w:rPr>
          <w:sz w:val="28"/>
          <w:szCs w:val="28"/>
        </w:rPr>
      </w:pPr>
      <w:r w:rsidRPr="00CB1C14">
        <w:rPr>
          <w:sz w:val="28"/>
          <w:szCs w:val="28"/>
        </w:rPr>
        <w:t xml:space="preserve">2014 год –  </w:t>
      </w:r>
      <w:r>
        <w:rPr>
          <w:sz w:val="28"/>
          <w:szCs w:val="28"/>
        </w:rPr>
        <w:t>200497,1</w:t>
      </w:r>
      <w:r w:rsidRPr="00926458">
        <w:rPr>
          <w:sz w:val="28"/>
          <w:szCs w:val="28"/>
        </w:rPr>
        <w:t xml:space="preserve">  тыс. рублей;</w:t>
      </w:r>
    </w:p>
    <w:p w:rsidR="00F7509A" w:rsidRPr="00926458" w:rsidRDefault="00F7509A" w:rsidP="005F4558">
      <w:pPr>
        <w:widowControl w:val="0"/>
        <w:autoSpaceDE w:val="0"/>
        <w:jc w:val="both"/>
        <w:rPr>
          <w:sz w:val="28"/>
          <w:szCs w:val="28"/>
        </w:rPr>
      </w:pPr>
      <w:r w:rsidRPr="00926458">
        <w:rPr>
          <w:sz w:val="28"/>
          <w:szCs w:val="28"/>
        </w:rPr>
        <w:t>2015 год -   19530</w:t>
      </w:r>
      <w:r>
        <w:rPr>
          <w:sz w:val="28"/>
          <w:szCs w:val="28"/>
        </w:rPr>
        <w:t>8</w:t>
      </w:r>
      <w:r w:rsidRPr="00926458">
        <w:rPr>
          <w:sz w:val="28"/>
          <w:szCs w:val="28"/>
        </w:rPr>
        <w:t>,</w:t>
      </w:r>
      <w:r>
        <w:rPr>
          <w:sz w:val="28"/>
          <w:szCs w:val="28"/>
        </w:rPr>
        <w:t>1</w:t>
      </w:r>
      <w:r w:rsidRPr="00926458">
        <w:rPr>
          <w:sz w:val="28"/>
          <w:szCs w:val="28"/>
        </w:rPr>
        <w:t xml:space="preserve"> тыс. рублей;</w:t>
      </w:r>
    </w:p>
    <w:p w:rsidR="00F7509A" w:rsidRPr="00926458" w:rsidRDefault="00F7509A" w:rsidP="005F4558">
      <w:pPr>
        <w:widowControl w:val="0"/>
        <w:autoSpaceDE w:val="0"/>
        <w:jc w:val="both"/>
        <w:rPr>
          <w:sz w:val="28"/>
          <w:szCs w:val="28"/>
        </w:rPr>
      </w:pPr>
      <w:r w:rsidRPr="00926458">
        <w:rPr>
          <w:sz w:val="28"/>
          <w:szCs w:val="28"/>
        </w:rPr>
        <w:t>2016 год  -  169708,8   тыс. рублей;</w:t>
      </w:r>
    </w:p>
    <w:p w:rsidR="00F7509A" w:rsidRPr="00926458" w:rsidRDefault="00F7509A" w:rsidP="005F4558">
      <w:pPr>
        <w:widowControl w:val="0"/>
        <w:autoSpaceDE w:val="0"/>
        <w:jc w:val="both"/>
        <w:rPr>
          <w:sz w:val="28"/>
          <w:szCs w:val="28"/>
        </w:rPr>
      </w:pPr>
      <w:r w:rsidRPr="00926458">
        <w:rPr>
          <w:sz w:val="28"/>
          <w:szCs w:val="28"/>
        </w:rPr>
        <w:t>2017 год –  169640,4   тыс. рублей;</w:t>
      </w:r>
    </w:p>
    <w:p w:rsidR="00F7509A" w:rsidRPr="00926458" w:rsidRDefault="00F7509A" w:rsidP="005F4558">
      <w:pPr>
        <w:widowControl w:val="0"/>
        <w:autoSpaceDE w:val="0"/>
        <w:jc w:val="both"/>
        <w:rPr>
          <w:sz w:val="28"/>
          <w:szCs w:val="28"/>
        </w:rPr>
      </w:pPr>
      <w:r w:rsidRPr="00926458">
        <w:rPr>
          <w:sz w:val="28"/>
          <w:szCs w:val="28"/>
        </w:rPr>
        <w:t>2018 год –  169640,4   тыс. рублей;</w:t>
      </w:r>
    </w:p>
    <w:p w:rsidR="00F7509A" w:rsidRPr="00926458" w:rsidRDefault="00F7509A" w:rsidP="005F4558">
      <w:pPr>
        <w:widowControl w:val="0"/>
        <w:autoSpaceDE w:val="0"/>
        <w:jc w:val="both"/>
        <w:rPr>
          <w:sz w:val="28"/>
          <w:szCs w:val="28"/>
        </w:rPr>
      </w:pPr>
      <w:r w:rsidRPr="00926458">
        <w:rPr>
          <w:sz w:val="28"/>
          <w:szCs w:val="28"/>
        </w:rPr>
        <w:t>2019 год –  169640,4   тыс. рублей;</w:t>
      </w:r>
    </w:p>
    <w:p w:rsidR="00F7509A" w:rsidRPr="009D0704" w:rsidRDefault="00F7509A" w:rsidP="005F4558">
      <w:pPr>
        <w:widowControl w:val="0"/>
        <w:autoSpaceDE w:val="0"/>
        <w:jc w:val="both"/>
        <w:rPr>
          <w:sz w:val="28"/>
          <w:szCs w:val="28"/>
        </w:rPr>
      </w:pPr>
      <w:r w:rsidRPr="00926458">
        <w:rPr>
          <w:sz w:val="28"/>
          <w:szCs w:val="28"/>
        </w:rPr>
        <w:t>2020 год –  169640,4</w:t>
      </w:r>
      <w:r w:rsidRPr="009D0704">
        <w:rPr>
          <w:sz w:val="28"/>
          <w:szCs w:val="28"/>
        </w:rPr>
        <w:t xml:space="preserve">   тыс. рублей;</w:t>
      </w:r>
    </w:p>
    <w:p w:rsidR="00F7509A" w:rsidRDefault="00F7509A" w:rsidP="005F4558">
      <w:pPr>
        <w:widowControl w:val="0"/>
        <w:autoSpaceDE w:val="0"/>
        <w:jc w:val="both"/>
        <w:rPr>
          <w:sz w:val="28"/>
          <w:szCs w:val="28"/>
        </w:rPr>
      </w:pPr>
    </w:p>
    <w:p w:rsidR="00F7509A" w:rsidRPr="00926458" w:rsidRDefault="00F7509A" w:rsidP="005F4558">
      <w:pPr>
        <w:widowControl w:val="0"/>
        <w:autoSpaceDE w:val="0"/>
        <w:jc w:val="both"/>
        <w:rPr>
          <w:sz w:val="28"/>
          <w:szCs w:val="28"/>
        </w:rPr>
      </w:pPr>
      <w:r w:rsidRPr="009D0704">
        <w:rPr>
          <w:sz w:val="28"/>
          <w:szCs w:val="28"/>
        </w:rPr>
        <w:t xml:space="preserve">внебюджетные средства </w:t>
      </w:r>
      <w:r w:rsidRPr="00926458">
        <w:rPr>
          <w:sz w:val="28"/>
          <w:szCs w:val="28"/>
        </w:rPr>
        <w:t xml:space="preserve">–  </w:t>
      </w:r>
      <w:r>
        <w:rPr>
          <w:sz w:val="28"/>
          <w:szCs w:val="28"/>
        </w:rPr>
        <w:t>165986,9</w:t>
      </w:r>
      <w:r w:rsidRPr="00926458">
        <w:rPr>
          <w:sz w:val="28"/>
          <w:szCs w:val="28"/>
        </w:rPr>
        <w:t xml:space="preserve"> тыс. рублей, в том числе по годам:</w:t>
      </w:r>
    </w:p>
    <w:p w:rsidR="00F7509A" w:rsidRPr="009D0704" w:rsidRDefault="00F7509A" w:rsidP="005F4558">
      <w:pPr>
        <w:widowControl w:val="0"/>
        <w:autoSpaceDE w:val="0"/>
        <w:jc w:val="both"/>
        <w:rPr>
          <w:sz w:val="28"/>
          <w:szCs w:val="28"/>
        </w:rPr>
      </w:pPr>
      <w:r w:rsidRPr="00926458">
        <w:rPr>
          <w:sz w:val="28"/>
          <w:szCs w:val="28"/>
        </w:rPr>
        <w:t xml:space="preserve">2014 год –  </w:t>
      </w:r>
      <w:r>
        <w:rPr>
          <w:sz w:val="28"/>
          <w:szCs w:val="28"/>
        </w:rPr>
        <w:t>31393,6</w:t>
      </w:r>
      <w:r w:rsidRPr="00926458">
        <w:rPr>
          <w:sz w:val="28"/>
          <w:szCs w:val="28"/>
        </w:rPr>
        <w:t xml:space="preserve"> тыс. рублей;</w:t>
      </w:r>
    </w:p>
    <w:p w:rsidR="00F7509A" w:rsidRPr="009D0704" w:rsidRDefault="00F7509A" w:rsidP="005F4558">
      <w:pPr>
        <w:widowControl w:val="0"/>
        <w:autoSpaceDE w:val="0"/>
        <w:jc w:val="both"/>
        <w:rPr>
          <w:sz w:val="28"/>
          <w:szCs w:val="28"/>
        </w:rPr>
      </w:pPr>
      <w:r w:rsidRPr="009D0704">
        <w:rPr>
          <w:sz w:val="28"/>
          <w:szCs w:val="28"/>
        </w:rPr>
        <w:t>2015 год -  22393,3   тыс. рублей;</w:t>
      </w:r>
    </w:p>
    <w:p w:rsidR="00F7509A" w:rsidRPr="009D0704" w:rsidRDefault="00F7509A" w:rsidP="005F4558">
      <w:pPr>
        <w:widowControl w:val="0"/>
        <w:autoSpaceDE w:val="0"/>
        <w:jc w:val="both"/>
        <w:rPr>
          <w:sz w:val="28"/>
          <w:szCs w:val="28"/>
        </w:rPr>
      </w:pPr>
      <w:r w:rsidRPr="009D0704">
        <w:rPr>
          <w:sz w:val="28"/>
          <w:szCs w:val="28"/>
        </w:rPr>
        <w:t>2016 год –  22440,0  тыс. рублей;</w:t>
      </w:r>
    </w:p>
    <w:p w:rsidR="00F7509A" w:rsidRPr="009D0704" w:rsidRDefault="00F7509A" w:rsidP="005F4558">
      <w:pPr>
        <w:widowControl w:val="0"/>
        <w:autoSpaceDE w:val="0"/>
        <w:jc w:val="both"/>
        <w:rPr>
          <w:sz w:val="28"/>
          <w:szCs w:val="28"/>
        </w:rPr>
      </w:pPr>
      <w:r w:rsidRPr="009D0704">
        <w:rPr>
          <w:sz w:val="28"/>
          <w:szCs w:val="28"/>
        </w:rPr>
        <w:t>2017 год –  22440,0  тыс. рублей;</w:t>
      </w:r>
    </w:p>
    <w:p w:rsidR="00F7509A" w:rsidRPr="009D0704" w:rsidRDefault="00F7509A" w:rsidP="005F4558">
      <w:pPr>
        <w:widowControl w:val="0"/>
        <w:autoSpaceDE w:val="0"/>
        <w:jc w:val="both"/>
        <w:rPr>
          <w:sz w:val="28"/>
          <w:szCs w:val="28"/>
        </w:rPr>
      </w:pPr>
      <w:r w:rsidRPr="009D0704">
        <w:rPr>
          <w:sz w:val="28"/>
          <w:szCs w:val="28"/>
        </w:rPr>
        <w:t>2018 год –  22440,0  тыс. рублей;</w:t>
      </w:r>
    </w:p>
    <w:p w:rsidR="00F7509A" w:rsidRPr="009D0704" w:rsidRDefault="00F7509A" w:rsidP="005F4558">
      <w:pPr>
        <w:widowControl w:val="0"/>
        <w:autoSpaceDE w:val="0"/>
        <w:jc w:val="both"/>
        <w:rPr>
          <w:sz w:val="28"/>
          <w:szCs w:val="28"/>
        </w:rPr>
      </w:pPr>
      <w:r w:rsidRPr="009D0704">
        <w:rPr>
          <w:sz w:val="28"/>
          <w:szCs w:val="28"/>
        </w:rPr>
        <w:t>2019 год –  22440,0  тыс. рублей;</w:t>
      </w:r>
    </w:p>
    <w:p w:rsidR="00F7509A" w:rsidRDefault="00F7509A" w:rsidP="005F4558">
      <w:pPr>
        <w:widowControl w:val="0"/>
        <w:autoSpaceDE w:val="0"/>
        <w:jc w:val="both"/>
        <w:rPr>
          <w:sz w:val="28"/>
          <w:szCs w:val="28"/>
        </w:rPr>
      </w:pPr>
      <w:r w:rsidRPr="009D0704">
        <w:rPr>
          <w:sz w:val="28"/>
          <w:szCs w:val="28"/>
        </w:rPr>
        <w:t>2020 год –  22440,0  тыс. рублей;</w:t>
      </w:r>
    </w:p>
    <w:p w:rsidR="00F7509A" w:rsidRDefault="00F7509A" w:rsidP="00F97609">
      <w:pPr>
        <w:autoSpaceDE w:val="0"/>
        <w:ind w:firstLine="567"/>
        <w:jc w:val="both"/>
        <w:rPr>
          <w:bCs/>
          <w:sz w:val="28"/>
          <w:szCs w:val="28"/>
        </w:rPr>
      </w:pPr>
      <w:r w:rsidRPr="004366A0">
        <w:rPr>
          <w:bCs/>
          <w:sz w:val="28"/>
          <w:szCs w:val="28"/>
        </w:rPr>
        <w:t xml:space="preserve">Объемы финансирования </w:t>
      </w:r>
      <w:r w:rsidRPr="004366A0">
        <w:rPr>
          <w:sz w:val="28"/>
          <w:szCs w:val="28"/>
        </w:rPr>
        <w:t>муниципальной программы</w:t>
      </w:r>
      <w:r w:rsidRPr="004366A0">
        <w:rPr>
          <w:bCs/>
          <w:sz w:val="28"/>
          <w:szCs w:val="28"/>
        </w:rPr>
        <w:t xml:space="preserve"> носят прогнозный характер и подлежат ут</w:t>
      </w:r>
      <w:r>
        <w:rPr>
          <w:bCs/>
          <w:sz w:val="28"/>
          <w:szCs w:val="28"/>
        </w:rPr>
        <w:t>очнению в установленном порядке</w:t>
      </w:r>
      <w:r w:rsidRPr="003F49D4">
        <w:rPr>
          <w:bCs/>
          <w:sz w:val="28"/>
          <w:szCs w:val="28"/>
        </w:rPr>
        <w:t>».</w:t>
      </w:r>
    </w:p>
    <w:p w:rsidR="00F7509A" w:rsidRDefault="00F7509A" w:rsidP="00F97609">
      <w:pPr>
        <w:autoSpaceDE w:val="0"/>
        <w:ind w:firstLine="567"/>
        <w:jc w:val="both"/>
        <w:rPr>
          <w:bCs/>
          <w:sz w:val="28"/>
          <w:szCs w:val="28"/>
        </w:rPr>
      </w:pPr>
    </w:p>
    <w:p w:rsidR="00F7509A" w:rsidRDefault="00F7509A" w:rsidP="005647A5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Управляющий делами</w:t>
      </w:r>
    </w:p>
    <w:p w:rsidR="00F7509A" w:rsidRPr="005647A5" w:rsidRDefault="00F7509A" w:rsidP="005647A5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Администрации района </w:t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  <w:t xml:space="preserve">              Н.Н. Савченко</w:t>
      </w:r>
    </w:p>
    <w:p w:rsidR="00F7509A" w:rsidRDefault="00F7509A" w:rsidP="00F97609">
      <w:pPr>
        <w:autoSpaceDE w:val="0"/>
        <w:ind w:right="-1" w:firstLine="567"/>
        <w:jc w:val="both"/>
        <w:rPr>
          <w:sz w:val="28"/>
          <w:szCs w:val="28"/>
        </w:rPr>
      </w:pPr>
    </w:p>
    <w:p w:rsidR="00F7509A" w:rsidRDefault="00F7509A" w:rsidP="00F97609">
      <w:pPr>
        <w:autoSpaceDE w:val="0"/>
        <w:ind w:right="-1" w:firstLine="567"/>
        <w:jc w:val="both"/>
        <w:rPr>
          <w:sz w:val="28"/>
          <w:szCs w:val="28"/>
        </w:rPr>
      </w:pPr>
    </w:p>
    <w:p w:rsidR="00F7509A" w:rsidRDefault="00F7509A" w:rsidP="00F97609">
      <w:pPr>
        <w:autoSpaceDE w:val="0"/>
        <w:ind w:right="-1" w:firstLine="567"/>
        <w:jc w:val="both"/>
        <w:rPr>
          <w:sz w:val="28"/>
          <w:szCs w:val="28"/>
        </w:rPr>
      </w:pPr>
    </w:p>
    <w:p w:rsidR="00F7509A" w:rsidRDefault="00F7509A" w:rsidP="00F97609">
      <w:pPr>
        <w:autoSpaceDE w:val="0"/>
        <w:ind w:right="-1" w:firstLine="567"/>
        <w:jc w:val="both"/>
        <w:rPr>
          <w:sz w:val="28"/>
          <w:szCs w:val="28"/>
        </w:rPr>
      </w:pPr>
    </w:p>
    <w:p w:rsidR="00F7509A" w:rsidRDefault="00F7509A" w:rsidP="00F97609">
      <w:pPr>
        <w:autoSpaceDE w:val="0"/>
        <w:ind w:right="-1" w:firstLine="567"/>
        <w:jc w:val="both"/>
        <w:rPr>
          <w:sz w:val="28"/>
          <w:szCs w:val="28"/>
        </w:rPr>
      </w:pPr>
    </w:p>
    <w:p w:rsidR="00F7509A" w:rsidRDefault="00F7509A" w:rsidP="00F97609">
      <w:pPr>
        <w:autoSpaceDE w:val="0"/>
        <w:ind w:right="-1" w:firstLine="567"/>
        <w:jc w:val="both"/>
        <w:rPr>
          <w:sz w:val="28"/>
          <w:szCs w:val="28"/>
        </w:rPr>
      </w:pPr>
    </w:p>
    <w:p w:rsidR="00F7509A" w:rsidRDefault="00F7509A" w:rsidP="00F97609">
      <w:pPr>
        <w:autoSpaceDE w:val="0"/>
        <w:ind w:right="-1" w:firstLine="567"/>
        <w:jc w:val="both"/>
        <w:rPr>
          <w:sz w:val="28"/>
          <w:szCs w:val="28"/>
        </w:rPr>
      </w:pPr>
    </w:p>
    <w:p w:rsidR="00F7509A" w:rsidRDefault="00F7509A" w:rsidP="00F97609">
      <w:pPr>
        <w:autoSpaceDE w:val="0"/>
        <w:ind w:right="-1" w:firstLine="567"/>
        <w:jc w:val="both"/>
        <w:rPr>
          <w:sz w:val="28"/>
          <w:szCs w:val="28"/>
        </w:rPr>
      </w:pPr>
    </w:p>
    <w:p w:rsidR="00F7509A" w:rsidRDefault="00F7509A" w:rsidP="00F97609">
      <w:pPr>
        <w:autoSpaceDE w:val="0"/>
        <w:ind w:right="-1" w:firstLine="567"/>
        <w:jc w:val="both"/>
        <w:rPr>
          <w:sz w:val="28"/>
          <w:szCs w:val="28"/>
        </w:rPr>
      </w:pPr>
    </w:p>
    <w:p w:rsidR="00F7509A" w:rsidRDefault="00F7509A" w:rsidP="00F97609">
      <w:pPr>
        <w:autoSpaceDE w:val="0"/>
        <w:ind w:right="-1" w:firstLine="567"/>
        <w:jc w:val="both"/>
        <w:rPr>
          <w:sz w:val="28"/>
          <w:szCs w:val="28"/>
        </w:rPr>
      </w:pPr>
    </w:p>
    <w:p w:rsidR="00F7509A" w:rsidRDefault="00F7509A" w:rsidP="00F97609">
      <w:pPr>
        <w:autoSpaceDE w:val="0"/>
        <w:ind w:right="-1" w:firstLine="567"/>
        <w:jc w:val="both"/>
        <w:rPr>
          <w:sz w:val="28"/>
          <w:szCs w:val="28"/>
        </w:rPr>
      </w:pPr>
    </w:p>
    <w:p w:rsidR="00F7509A" w:rsidRDefault="00F7509A" w:rsidP="00F97609">
      <w:pPr>
        <w:autoSpaceDE w:val="0"/>
        <w:ind w:right="-1" w:firstLine="567"/>
        <w:jc w:val="both"/>
        <w:rPr>
          <w:sz w:val="28"/>
          <w:szCs w:val="28"/>
        </w:rPr>
      </w:pPr>
    </w:p>
    <w:p w:rsidR="00F7509A" w:rsidRDefault="00F7509A" w:rsidP="00F97609">
      <w:pPr>
        <w:autoSpaceDE w:val="0"/>
        <w:ind w:right="-1" w:firstLine="567"/>
        <w:jc w:val="both"/>
        <w:rPr>
          <w:sz w:val="28"/>
          <w:szCs w:val="28"/>
        </w:rPr>
      </w:pPr>
    </w:p>
    <w:p w:rsidR="00F7509A" w:rsidRDefault="00F7509A" w:rsidP="00F97609">
      <w:pPr>
        <w:autoSpaceDE w:val="0"/>
        <w:ind w:right="-1" w:firstLine="567"/>
        <w:jc w:val="both"/>
        <w:rPr>
          <w:sz w:val="28"/>
          <w:szCs w:val="28"/>
        </w:rPr>
      </w:pPr>
    </w:p>
    <w:p w:rsidR="00F7509A" w:rsidRDefault="00F7509A" w:rsidP="00F97609">
      <w:pPr>
        <w:autoSpaceDE w:val="0"/>
        <w:ind w:right="-1" w:firstLine="567"/>
        <w:jc w:val="both"/>
        <w:rPr>
          <w:sz w:val="28"/>
          <w:szCs w:val="28"/>
        </w:rPr>
      </w:pPr>
    </w:p>
    <w:p w:rsidR="00F7509A" w:rsidRDefault="00F7509A" w:rsidP="00F97609">
      <w:pPr>
        <w:autoSpaceDE w:val="0"/>
        <w:ind w:right="-1" w:firstLine="567"/>
        <w:jc w:val="both"/>
        <w:rPr>
          <w:sz w:val="28"/>
          <w:szCs w:val="28"/>
        </w:rPr>
      </w:pPr>
    </w:p>
    <w:p w:rsidR="00F7509A" w:rsidRDefault="00F7509A" w:rsidP="00F97609">
      <w:pPr>
        <w:autoSpaceDE w:val="0"/>
        <w:ind w:right="-1" w:firstLine="567"/>
        <w:jc w:val="both"/>
        <w:rPr>
          <w:sz w:val="28"/>
          <w:szCs w:val="28"/>
        </w:rPr>
      </w:pPr>
    </w:p>
    <w:p w:rsidR="00F7509A" w:rsidRDefault="00F7509A" w:rsidP="00F97609">
      <w:pPr>
        <w:autoSpaceDE w:val="0"/>
        <w:ind w:right="-1" w:firstLine="567"/>
        <w:jc w:val="both"/>
        <w:rPr>
          <w:sz w:val="28"/>
          <w:szCs w:val="28"/>
        </w:rPr>
      </w:pPr>
    </w:p>
    <w:p w:rsidR="00F7509A" w:rsidRDefault="00F7509A" w:rsidP="00F97609">
      <w:pPr>
        <w:autoSpaceDE w:val="0"/>
        <w:ind w:right="-1" w:firstLine="567"/>
        <w:jc w:val="both"/>
        <w:rPr>
          <w:sz w:val="28"/>
          <w:szCs w:val="28"/>
        </w:rPr>
      </w:pPr>
    </w:p>
    <w:p w:rsidR="00F7509A" w:rsidRDefault="00F7509A" w:rsidP="00F97609">
      <w:pPr>
        <w:autoSpaceDE w:val="0"/>
        <w:ind w:right="-1" w:firstLine="567"/>
        <w:jc w:val="both"/>
        <w:rPr>
          <w:sz w:val="28"/>
          <w:szCs w:val="28"/>
        </w:rPr>
      </w:pPr>
    </w:p>
    <w:p w:rsidR="00F7509A" w:rsidRDefault="00F7509A" w:rsidP="00F97609">
      <w:pPr>
        <w:autoSpaceDE w:val="0"/>
        <w:ind w:right="-1" w:firstLine="567"/>
        <w:jc w:val="both"/>
        <w:rPr>
          <w:sz w:val="28"/>
          <w:szCs w:val="28"/>
        </w:rPr>
      </w:pPr>
    </w:p>
    <w:p w:rsidR="00F7509A" w:rsidRDefault="00F7509A" w:rsidP="00F97609">
      <w:pPr>
        <w:autoSpaceDE w:val="0"/>
        <w:ind w:right="-1" w:firstLine="567"/>
        <w:jc w:val="both"/>
        <w:rPr>
          <w:sz w:val="28"/>
          <w:szCs w:val="28"/>
        </w:rPr>
      </w:pPr>
    </w:p>
    <w:p w:rsidR="00F7509A" w:rsidRDefault="00F7509A" w:rsidP="00F97609">
      <w:pPr>
        <w:autoSpaceDE w:val="0"/>
        <w:ind w:right="-1" w:firstLine="567"/>
        <w:jc w:val="both"/>
        <w:rPr>
          <w:sz w:val="28"/>
          <w:szCs w:val="28"/>
        </w:rPr>
      </w:pPr>
    </w:p>
    <w:p w:rsidR="00F7509A" w:rsidRDefault="00F7509A" w:rsidP="00F97609">
      <w:pPr>
        <w:autoSpaceDE w:val="0"/>
        <w:ind w:right="-1" w:firstLine="567"/>
        <w:jc w:val="both"/>
        <w:rPr>
          <w:sz w:val="28"/>
          <w:szCs w:val="28"/>
        </w:rPr>
      </w:pPr>
    </w:p>
    <w:p w:rsidR="00F7509A" w:rsidRDefault="00F7509A" w:rsidP="00F97609">
      <w:pPr>
        <w:autoSpaceDE w:val="0"/>
        <w:ind w:right="-1" w:firstLine="567"/>
        <w:jc w:val="both"/>
        <w:rPr>
          <w:sz w:val="28"/>
          <w:szCs w:val="28"/>
        </w:rPr>
      </w:pPr>
    </w:p>
    <w:p w:rsidR="00F7509A" w:rsidRDefault="00F7509A" w:rsidP="00F97609">
      <w:pPr>
        <w:autoSpaceDE w:val="0"/>
        <w:ind w:right="-1" w:firstLine="567"/>
        <w:jc w:val="both"/>
        <w:rPr>
          <w:sz w:val="28"/>
          <w:szCs w:val="28"/>
        </w:rPr>
      </w:pPr>
    </w:p>
    <w:p w:rsidR="00F7509A" w:rsidRDefault="00F7509A" w:rsidP="00F97609">
      <w:pPr>
        <w:autoSpaceDE w:val="0"/>
        <w:ind w:right="-1" w:firstLine="567"/>
        <w:jc w:val="both"/>
        <w:rPr>
          <w:sz w:val="28"/>
          <w:szCs w:val="28"/>
        </w:rPr>
      </w:pPr>
    </w:p>
    <w:p w:rsidR="00F7509A" w:rsidRDefault="00F7509A" w:rsidP="00F97609">
      <w:pPr>
        <w:autoSpaceDE w:val="0"/>
        <w:ind w:right="-1" w:firstLine="567"/>
        <w:jc w:val="both"/>
        <w:rPr>
          <w:sz w:val="28"/>
          <w:szCs w:val="28"/>
        </w:rPr>
      </w:pPr>
    </w:p>
    <w:p w:rsidR="00F7509A" w:rsidRDefault="00F7509A" w:rsidP="00F97609">
      <w:pPr>
        <w:autoSpaceDE w:val="0"/>
        <w:ind w:right="-1" w:firstLine="567"/>
        <w:jc w:val="both"/>
        <w:rPr>
          <w:sz w:val="28"/>
          <w:szCs w:val="28"/>
        </w:rPr>
      </w:pPr>
    </w:p>
    <w:p w:rsidR="00F7509A" w:rsidRDefault="00F7509A" w:rsidP="00F97609">
      <w:pPr>
        <w:autoSpaceDE w:val="0"/>
        <w:ind w:right="-1" w:firstLine="567"/>
        <w:jc w:val="both"/>
        <w:rPr>
          <w:sz w:val="28"/>
          <w:szCs w:val="28"/>
        </w:rPr>
      </w:pPr>
    </w:p>
    <w:p w:rsidR="00F7509A" w:rsidRDefault="00F7509A" w:rsidP="00F97609">
      <w:pPr>
        <w:autoSpaceDE w:val="0"/>
        <w:ind w:right="-1" w:firstLine="567"/>
        <w:jc w:val="both"/>
        <w:rPr>
          <w:sz w:val="28"/>
          <w:szCs w:val="28"/>
        </w:rPr>
      </w:pPr>
    </w:p>
    <w:p w:rsidR="00F7509A" w:rsidRDefault="00F7509A" w:rsidP="00F97609">
      <w:pPr>
        <w:autoSpaceDE w:val="0"/>
        <w:ind w:right="-1" w:firstLine="567"/>
        <w:jc w:val="both"/>
        <w:rPr>
          <w:sz w:val="28"/>
          <w:szCs w:val="28"/>
        </w:rPr>
      </w:pPr>
    </w:p>
    <w:p w:rsidR="00F7509A" w:rsidRDefault="00F7509A" w:rsidP="00F97609">
      <w:pPr>
        <w:autoSpaceDE w:val="0"/>
        <w:ind w:right="-1" w:firstLine="567"/>
        <w:jc w:val="both"/>
        <w:rPr>
          <w:sz w:val="28"/>
          <w:szCs w:val="28"/>
        </w:rPr>
      </w:pPr>
    </w:p>
    <w:p w:rsidR="00F7509A" w:rsidRDefault="00F7509A" w:rsidP="00F97609">
      <w:pPr>
        <w:autoSpaceDE w:val="0"/>
        <w:ind w:right="-1" w:firstLine="567"/>
        <w:jc w:val="both"/>
        <w:rPr>
          <w:sz w:val="28"/>
          <w:szCs w:val="28"/>
        </w:rPr>
      </w:pPr>
    </w:p>
    <w:p w:rsidR="00F7509A" w:rsidRDefault="00F7509A" w:rsidP="00F97609">
      <w:pPr>
        <w:autoSpaceDE w:val="0"/>
        <w:ind w:right="-1" w:firstLine="567"/>
        <w:jc w:val="both"/>
        <w:rPr>
          <w:sz w:val="28"/>
          <w:szCs w:val="28"/>
        </w:rPr>
      </w:pPr>
    </w:p>
    <w:p w:rsidR="00F7509A" w:rsidRDefault="00F7509A" w:rsidP="00F97609">
      <w:pPr>
        <w:autoSpaceDE w:val="0"/>
        <w:ind w:right="-1" w:firstLine="567"/>
        <w:jc w:val="both"/>
        <w:rPr>
          <w:sz w:val="28"/>
          <w:szCs w:val="28"/>
        </w:rPr>
      </w:pPr>
    </w:p>
    <w:p w:rsidR="00F7509A" w:rsidRDefault="00F7509A" w:rsidP="00F97609">
      <w:pPr>
        <w:autoSpaceDE w:val="0"/>
        <w:ind w:right="-1" w:firstLine="567"/>
        <w:jc w:val="both"/>
        <w:rPr>
          <w:sz w:val="28"/>
          <w:szCs w:val="28"/>
        </w:rPr>
      </w:pPr>
    </w:p>
    <w:p w:rsidR="00F7509A" w:rsidRDefault="00F7509A" w:rsidP="00F97609">
      <w:pPr>
        <w:autoSpaceDE w:val="0"/>
        <w:ind w:right="-1" w:firstLine="567"/>
        <w:jc w:val="both"/>
        <w:rPr>
          <w:sz w:val="28"/>
          <w:szCs w:val="28"/>
        </w:rPr>
      </w:pPr>
    </w:p>
    <w:p w:rsidR="00F7509A" w:rsidRDefault="00F7509A" w:rsidP="00F97609">
      <w:pPr>
        <w:autoSpaceDE w:val="0"/>
        <w:ind w:right="-1" w:firstLine="567"/>
        <w:jc w:val="both"/>
        <w:rPr>
          <w:sz w:val="28"/>
          <w:szCs w:val="28"/>
        </w:rPr>
      </w:pPr>
    </w:p>
    <w:p w:rsidR="00F7509A" w:rsidRDefault="00F7509A" w:rsidP="00F97609">
      <w:pPr>
        <w:autoSpaceDE w:val="0"/>
        <w:ind w:right="-1" w:firstLine="567"/>
        <w:jc w:val="both"/>
        <w:rPr>
          <w:sz w:val="28"/>
          <w:szCs w:val="28"/>
        </w:rPr>
      </w:pPr>
    </w:p>
    <w:p w:rsidR="00F7509A" w:rsidRDefault="00F7509A" w:rsidP="00F97609">
      <w:pPr>
        <w:autoSpaceDE w:val="0"/>
        <w:ind w:right="-1" w:firstLine="567"/>
        <w:jc w:val="both"/>
        <w:rPr>
          <w:sz w:val="28"/>
          <w:szCs w:val="28"/>
        </w:rPr>
      </w:pPr>
    </w:p>
    <w:p w:rsidR="00F7509A" w:rsidRPr="004366A0" w:rsidRDefault="00F7509A" w:rsidP="00F33B49">
      <w:pPr>
        <w:widowControl w:val="0"/>
        <w:autoSpaceDE w:val="0"/>
        <w:jc w:val="right"/>
        <w:rPr>
          <w:sz w:val="28"/>
          <w:szCs w:val="28"/>
        </w:rPr>
      </w:pPr>
      <w:r w:rsidRPr="004366A0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 xml:space="preserve">№3 </w:t>
      </w:r>
      <w:r w:rsidRPr="004366A0">
        <w:rPr>
          <w:sz w:val="28"/>
          <w:szCs w:val="28"/>
        </w:rPr>
        <w:t>к постановлению</w:t>
      </w:r>
    </w:p>
    <w:p w:rsidR="00F7509A" w:rsidRDefault="00F7509A" w:rsidP="00F33B49">
      <w:pPr>
        <w:widowControl w:val="0"/>
        <w:autoSpaceDE w:val="0"/>
        <w:jc w:val="right"/>
        <w:rPr>
          <w:sz w:val="28"/>
          <w:szCs w:val="28"/>
        </w:rPr>
      </w:pPr>
      <w:r w:rsidRPr="004366A0">
        <w:rPr>
          <w:sz w:val="28"/>
          <w:szCs w:val="28"/>
        </w:rPr>
        <w:t>Администрации Октябрьского</w:t>
      </w:r>
      <w:r>
        <w:rPr>
          <w:sz w:val="28"/>
          <w:szCs w:val="28"/>
        </w:rPr>
        <w:t xml:space="preserve"> района</w:t>
      </w:r>
    </w:p>
    <w:p w:rsidR="00F7509A" w:rsidRDefault="00F7509A" w:rsidP="00F33B49">
      <w:pPr>
        <w:autoSpaceDE w:val="0"/>
        <w:ind w:right="-1" w:firstLine="567"/>
        <w:jc w:val="right"/>
        <w:rPr>
          <w:sz w:val="28"/>
          <w:szCs w:val="28"/>
        </w:rPr>
      </w:pPr>
      <w:r>
        <w:rPr>
          <w:sz w:val="28"/>
          <w:szCs w:val="28"/>
        </w:rPr>
        <w:t>от 16.08.2014  № 831</w:t>
      </w:r>
    </w:p>
    <w:p w:rsidR="00F7509A" w:rsidRDefault="00F7509A" w:rsidP="00274195">
      <w:pPr>
        <w:autoSpaceDE w:val="0"/>
        <w:ind w:right="-1" w:firstLine="567"/>
        <w:jc w:val="center"/>
        <w:rPr>
          <w:sz w:val="28"/>
          <w:szCs w:val="28"/>
        </w:rPr>
      </w:pPr>
      <w:r w:rsidRPr="004366A0">
        <w:rPr>
          <w:bCs/>
          <w:sz w:val="28"/>
          <w:szCs w:val="28"/>
        </w:rPr>
        <w:t>Паспорт подпрограммы «Развитие дошкольного образования»</w:t>
      </w:r>
    </w:p>
    <w:p w:rsidR="00F7509A" w:rsidRDefault="00F7509A" w:rsidP="00CD6CE8">
      <w:pPr>
        <w:autoSpaceDE w:val="0"/>
        <w:ind w:right="-1"/>
        <w:jc w:val="both"/>
        <w:rPr>
          <w:sz w:val="28"/>
          <w:szCs w:val="28"/>
        </w:rPr>
      </w:pPr>
    </w:p>
    <w:tbl>
      <w:tblPr>
        <w:tblW w:w="9639" w:type="dxa"/>
        <w:tblInd w:w="108" w:type="dxa"/>
        <w:tblLayout w:type="fixed"/>
        <w:tblLook w:val="0000"/>
      </w:tblPr>
      <w:tblGrid>
        <w:gridCol w:w="2306"/>
        <w:gridCol w:w="935"/>
        <w:gridCol w:w="850"/>
        <w:gridCol w:w="851"/>
        <w:gridCol w:w="850"/>
        <w:gridCol w:w="851"/>
        <w:gridCol w:w="992"/>
        <w:gridCol w:w="1012"/>
        <w:gridCol w:w="992"/>
      </w:tblGrid>
      <w:tr w:rsidR="00F7509A" w:rsidTr="00500866">
        <w:trPr>
          <w:trHeight w:val="732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Default="00F7509A" w:rsidP="00DA4AFB">
            <w:pPr>
              <w:autoSpaceDE w:val="0"/>
            </w:pPr>
            <w:r>
              <w:t>Наименование подпрограммы</w:t>
            </w:r>
          </w:p>
        </w:tc>
        <w:tc>
          <w:tcPr>
            <w:tcW w:w="733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509A" w:rsidRDefault="00F7509A" w:rsidP="00DA4AFB">
            <w:pPr>
              <w:pStyle w:val="ConsPlusTitle"/>
              <w:widowControl/>
              <w:jc w:val="both"/>
            </w:pPr>
            <w:r>
              <w:rPr>
                <w:b w:val="0"/>
              </w:rPr>
              <w:t>«Развитие дошкольного образования», (далее подпрограмма)</w:t>
            </w:r>
          </w:p>
        </w:tc>
      </w:tr>
      <w:tr w:rsidR="00F7509A" w:rsidTr="00500866">
        <w:trPr>
          <w:trHeight w:val="36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Default="00F7509A" w:rsidP="00DA4AFB">
            <w:pPr>
              <w:autoSpaceDE w:val="0"/>
              <w:rPr>
                <w:color w:val="000000"/>
              </w:rPr>
            </w:pPr>
            <w:r>
              <w:t>Цель подпрограммы</w:t>
            </w:r>
          </w:p>
        </w:tc>
        <w:tc>
          <w:tcPr>
            <w:tcW w:w="733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509A" w:rsidRDefault="00F7509A" w:rsidP="00DA4A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37"/>
              <w:jc w:val="both"/>
            </w:pPr>
            <w:r>
              <w:rPr>
                <w:color w:val="000000"/>
              </w:rPr>
              <w:t>Удовлетворение потребностей населения Октябрьского района Ростовской области в доступных и качественных услугах дошкольного образования</w:t>
            </w:r>
          </w:p>
        </w:tc>
      </w:tr>
      <w:tr w:rsidR="00F7509A" w:rsidTr="00500866">
        <w:trPr>
          <w:trHeight w:val="276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Default="00F7509A" w:rsidP="00DA4AFB">
            <w:pPr>
              <w:autoSpaceDE w:val="0"/>
            </w:pPr>
            <w:r>
              <w:t>Задачи подпрограммы</w:t>
            </w:r>
          </w:p>
        </w:tc>
        <w:tc>
          <w:tcPr>
            <w:tcW w:w="733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509A" w:rsidRDefault="00F7509A" w:rsidP="00DA4AFB">
            <w:pPr>
              <w:widowControl w:val="0"/>
              <w:autoSpaceDE w:val="0"/>
            </w:pPr>
            <w:r>
              <w:t>1.Мониторинг детей в возрасте от 0 до 3 лет, с целью своевременного предоставления услуг дошкольного образования.</w:t>
            </w:r>
          </w:p>
          <w:p w:rsidR="00F7509A" w:rsidRDefault="00F7509A" w:rsidP="00DA4AFB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2.Введение федеральных государственных образовательных стандартов дошкольного образования;</w:t>
            </w:r>
          </w:p>
          <w:p w:rsidR="00F7509A" w:rsidRDefault="00F7509A" w:rsidP="00DA4AFB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2.Ликвидация аварийности, повышение эксплуатационной надежности строительных конструкций и систем инженерно-технического обеспечения, формирование современной инфраструктуры дошкольных образовательных организаций Октябрьского района.</w:t>
            </w:r>
          </w:p>
          <w:p w:rsidR="00F7509A" w:rsidRDefault="00F7509A" w:rsidP="00DA4AFB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509A" w:rsidTr="00500866">
        <w:trPr>
          <w:trHeight w:val="58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Default="00F7509A" w:rsidP="00DA4AFB">
            <w:pPr>
              <w:autoSpaceDE w:val="0"/>
            </w:pPr>
            <w:r>
              <w:t>Сроки реализации подпрограммы</w:t>
            </w:r>
          </w:p>
        </w:tc>
        <w:tc>
          <w:tcPr>
            <w:tcW w:w="733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509A" w:rsidRDefault="00F7509A" w:rsidP="00DA4AFB">
            <w:pPr>
              <w:autoSpaceDE w:val="0"/>
              <w:jc w:val="both"/>
            </w:pPr>
            <w:r>
              <w:t>2014-2020 годы</w:t>
            </w:r>
          </w:p>
          <w:p w:rsidR="00F7509A" w:rsidRDefault="00F7509A" w:rsidP="00DA4AFB">
            <w:pPr>
              <w:autoSpaceDE w:val="0"/>
              <w:jc w:val="both"/>
            </w:pPr>
          </w:p>
        </w:tc>
      </w:tr>
      <w:tr w:rsidR="00F7509A" w:rsidTr="00500866">
        <w:tc>
          <w:tcPr>
            <w:tcW w:w="23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Default="00F7509A" w:rsidP="00DA4AFB">
            <w:pPr>
              <w:autoSpaceDE w:val="0"/>
            </w:pPr>
            <w:r>
              <w:t>Источники финансирования подпрограммы, в том числе по годам:</w:t>
            </w:r>
          </w:p>
        </w:tc>
        <w:tc>
          <w:tcPr>
            <w:tcW w:w="733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509A" w:rsidRDefault="00F7509A" w:rsidP="00DA4AFB">
            <w:pPr>
              <w:autoSpaceDE w:val="0"/>
              <w:jc w:val="center"/>
            </w:pPr>
            <w:r>
              <w:t>Расходы (тыс.рублей)</w:t>
            </w:r>
          </w:p>
        </w:tc>
      </w:tr>
      <w:tr w:rsidR="00F7509A" w:rsidTr="004F479F">
        <w:tc>
          <w:tcPr>
            <w:tcW w:w="23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Default="00F7509A" w:rsidP="00DA4AFB">
            <w:pPr>
              <w:autoSpaceDE w:val="0"/>
              <w:snapToGrid w:val="0"/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Default="00F7509A" w:rsidP="00DA4AF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Default="00F7509A" w:rsidP="00DA4AF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2014</w:t>
            </w:r>
          </w:p>
          <w:p w:rsidR="00F7509A" w:rsidRDefault="00F7509A" w:rsidP="00DA4AF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Default="00F7509A" w:rsidP="00DA4AF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2015 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Default="00F7509A" w:rsidP="00DA4A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 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Default="00F7509A" w:rsidP="00DA4A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 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Default="00F7509A" w:rsidP="00DA4A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2018 </w:t>
            </w:r>
          </w:p>
          <w:p w:rsidR="00F7509A" w:rsidRDefault="00F7509A" w:rsidP="00DA4A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год</w:t>
            </w:r>
          </w:p>
          <w:p w:rsidR="00F7509A" w:rsidRDefault="00F7509A" w:rsidP="00DA4AFB">
            <w:pPr>
              <w:rPr>
                <w:sz w:val="20"/>
                <w:szCs w:val="20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Default="00F7509A" w:rsidP="00DA4A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2019</w:t>
            </w:r>
          </w:p>
          <w:p w:rsidR="00F7509A" w:rsidRDefault="00F7509A" w:rsidP="00DA4A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год</w:t>
            </w:r>
          </w:p>
          <w:p w:rsidR="00F7509A" w:rsidRDefault="00F7509A" w:rsidP="00DA4AFB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509A" w:rsidRDefault="00F7509A" w:rsidP="00DA4A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2020 </w:t>
            </w:r>
          </w:p>
          <w:p w:rsidR="00F7509A" w:rsidRDefault="00F7509A" w:rsidP="00DA4A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год</w:t>
            </w:r>
          </w:p>
          <w:p w:rsidR="00F7509A" w:rsidRDefault="00F7509A" w:rsidP="00DA4AFB">
            <w:pPr>
              <w:rPr>
                <w:sz w:val="20"/>
                <w:szCs w:val="20"/>
              </w:rPr>
            </w:pPr>
          </w:p>
        </w:tc>
      </w:tr>
      <w:tr w:rsidR="00F7509A" w:rsidTr="004F479F">
        <w:trPr>
          <w:trHeight w:val="408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Default="00F7509A" w:rsidP="00DA4AFB">
            <w:pPr>
              <w:autoSpaceDE w:val="0"/>
              <w:rPr>
                <w:sz w:val="16"/>
                <w:szCs w:val="16"/>
              </w:rPr>
            </w:pPr>
            <w:r>
              <w:t>Средства бюджета Октябрьского района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Pr="00CB1C14" w:rsidRDefault="00F7509A" w:rsidP="00DA4AFB">
            <w:pPr>
              <w:autoSpaceDE w:val="0"/>
              <w:jc w:val="both"/>
              <w:rPr>
                <w:sz w:val="16"/>
                <w:szCs w:val="16"/>
              </w:rPr>
            </w:pPr>
          </w:p>
          <w:p w:rsidR="00F7509A" w:rsidRPr="00CB1C14" w:rsidRDefault="00F7509A" w:rsidP="00DA4AFB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736386,8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Pr="00CB1C14" w:rsidRDefault="00F7509A" w:rsidP="00DA4AFB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  <w:p w:rsidR="00F7509A" w:rsidRPr="00CB1C14" w:rsidRDefault="00F7509A" w:rsidP="00DA4AFB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113668,7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Pr="00691749" w:rsidRDefault="00F7509A" w:rsidP="00DA4AFB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  <w:p w:rsidR="00F7509A" w:rsidRPr="00691749" w:rsidRDefault="00F7509A" w:rsidP="00DA4AFB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122502,6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Pr="00691749" w:rsidRDefault="00F7509A" w:rsidP="00DA4AFB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  <w:p w:rsidR="00F7509A" w:rsidRPr="00691749" w:rsidRDefault="00F7509A" w:rsidP="00DA4AFB">
            <w:pPr>
              <w:autoSpaceDE w:val="0"/>
              <w:jc w:val="both"/>
              <w:rPr>
                <w:sz w:val="16"/>
                <w:szCs w:val="16"/>
              </w:rPr>
            </w:pPr>
            <w:r w:rsidRPr="00691749">
              <w:rPr>
                <w:sz w:val="16"/>
                <w:szCs w:val="16"/>
              </w:rPr>
              <w:t>100043,1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Pr="00691749" w:rsidRDefault="00F7509A" w:rsidP="00DA4AFB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  <w:p w:rsidR="00F7509A" w:rsidRPr="00691749" w:rsidRDefault="00F7509A" w:rsidP="00DA4AFB">
            <w:pPr>
              <w:autoSpaceDE w:val="0"/>
              <w:jc w:val="both"/>
              <w:rPr>
                <w:sz w:val="16"/>
                <w:szCs w:val="16"/>
              </w:rPr>
            </w:pPr>
            <w:r w:rsidRPr="00691749">
              <w:rPr>
                <w:sz w:val="16"/>
                <w:szCs w:val="16"/>
              </w:rPr>
              <w:t>100043,1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Pr="00691749" w:rsidRDefault="00F7509A" w:rsidP="00DA4AFB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  <w:p w:rsidR="00F7509A" w:rsidRPr="00691749" w:rsidRDefault="00F7509A" w:rsidP="00DA4AFB">
            <w:pPr>
              <w:autoSpaceDE w:val="0"/>
              <w:jc w:val="both"/>
              <w:rPr>
                <w:sz w:val="16"/>
                <w:szCs w:val="16"/>
              </w:rPr>
            </w:pPr>
            <w:r w:rsidRPr="00691749">
              <w:rPr>
                <w:sz w:val="16"/>
                <w:szCs w:val="16"/>
              </w:rPr>
              <w:t>100043,1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Pr="00691749" w:rsidRDefault="00F7509A" w:rsidP="00DA4AFB">
            <w:pPr>
              <w:autoSpaceDE w:val="0"/>
              <w:jc w:val="both"/>
              <w:rPr>
                <w:sz w:val="16"/>
                <w:szCs w:val="16"/>
              </w:rPr>
            </w:pPr>
          </w:p>
          <w:p w:rsidR="00F7509A" w:rsidRPr="00691749" w:rsidRDefault="00F7509A" w:rsidP="00DA4AFB">
            <w:pPr>
              <w:autoSpaceDE w:val="0"/>
              <w:jc w:val="both"/>
              <w:rPr>
                <w:sz w:val="16"/>
                <w:szCs w:val="16"/>
              </w:rPr>
            </w:pPr>
            <w:r w:rsidRPr="00691749">
              <w:rPr>
                <w:sz w:val="16"/>
                <w:szCs w:val="16"/>
              </w:rPr>
              <w:t>100043,1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509A" w:rsidRPr="00691749" w:rsidRDefault="00F7509A" w:rsidP="00DA4AFB">
            <w:pPr>
              <w:autoSpaceDE w:val="0"/>
              <w:jc w:val="both"/>
              <w:rPr>
                <w:sz w:val="16"/>
                <w:szCs w:val="16"/>
              </w:rPr>
            </w:pPr>
          </w:p>
          <w:p w:rsidR="00F7509A" w:rsidRPr="00691749" w:rsidRDefault="00F7509A" w:rsidP="00DA4AFB">
            <w:pPr>
              <w:autoSpaceDE w:val="0"/>
              <w:jc w:val="both"/>
            </w:pPr>
            <w:r w:rsidRPr="00691749">
              <w:rPr>
                <w:sz w:val="16"/>
                <w:szCs w:val="16"/>
              </w:rPr>
              <w:t>100043,1</w:t>
            </w:r>
          </w:p>
        </w:tc>
      </w:tr>
      <w:tr w:rsidR="00F7509A" w:rsidTr="004F479F">
        <w:trPr>
          <w:trHeight w:val="314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Default="00F7509A" w:rsidP="00DA4AFB">
            <w:pPr>
              <w:autoSpaceDE w:val="0"/>
              <w:rPr>
                <w:sz w:val="16"/>
                <w:szCs w:val="16"/>
              </w:rPr>
            </w:pPr>
            <w:r>
              <w:t>Средства областного бюджета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Pr="00500866" w:rsidRDefault="00F7509A" w:rsidP="00DA4AFB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  <w:p w:rsidR="00F7509A" w:rsidRPr="00500866" w:rsidRDefault="00F7509A" w:rsidP="00DA4AFB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1012083,8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Pr="00500866" w:rsidRDefault="00F7509A" w:rsidP="00DA4AFB">
            <w:pPr>
              <w:autoSpaceDE w:val="0"/>
              <w:jc w:val="both"/>
              <w:rPr>
                <w:sz w:val="16"/>
                <w:szCs w:val="16"/>
              </w:rPr>
            </w:pPr>
          </w:p>
          <w:p w:rsidR="00F7509A" w:rsidRPr="00500866" w:rsidRDefault="00F7509A" w:rsidP="00DA4AFB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203315,6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Pr="00691749" w:rsidRDefault="00F7509A" w:rsidP="00DA4AFB">
            <w:pPr>
              <w:snapToGrid w:val="0"/>
              <w:rPr>
                <w:sz w:val="16"/>
                <w:szCs w:val="16"/>
              </w:rPr>
            </w:pPr>
          </w:p>
          <w:p w:rsidR="00F7509A" w:rsidRPr="00691749" w:rsidRDefault="00F7509A" w:rsidP="00DA4AFB">
            <w:pPr>
              <w:rPr>
                <w:sz w:val="16"/>
                <w:szCs w:val="16"/>
              </w:rPr>
            </w:pPr>
            <w:r w:rsidRPr="00691749">
              <w:rPr>
                <w:sz w:val="16"/>
                <w:szCs w:val="16"/>
              </w:rPr>
              <w:t>359828,7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Pr="00691749" w:rsidRDefault="00F7509A" w:rsidP="00DA4AFB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  <w:p w:rsidR="00F7509A" w:rsidRPr="00691749" w:rsidRDefault="00F7509A" w:rsidP="00DA4AFB">
            <w:pPr>
              <w:autoSpaceDE w:val="0"/>
              <w:jc w:val="both"/>
              <w:rPr>
                <w:sz w:val="16"/>
                <w:szCs w:val="16"/>
              </w:rPr>
            </w:pPr>
            <w:r w:rsidRPr="00691749">
              <w:rPr>
                <w:sz w:val="16"/>
                <w:szCs w:val="16"/>
              </w:rPr>
              <w:t>89787,9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Pr="00691749" w:rsidRDefault="00F7509A" w:rsidP="00DA4AFB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  <w:p w:rsidR="00F7509A" w:rsidRPr="00691749" w:rsidRDefault="00F7509A" w:rsidP="00DA4AFB">
            <w:pPr>
              <w:autoSpaceDE w:val="0"/>
              <w:jc w:val="both"/>
              <w:rPr>
                <w:sz w:val="16"/>
                <w:szCs w:val="16"/>
              </w:rPr>
            </w:pPr>
            <w:r w:rsidRPr="00691749">
              <w:rPr>
                <w:sz w:val="16"/>
                <w:szCs w:val="16"/>
              </w:rPr>
              <w:t>89787,9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Pr="00691749" w:rsidRDefault="00F7509A" w:rsidP="00DA4AFB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  <w:p w:rsidR="00F7509A" w:rsidRPr="00691749" w:rsidRDefault="00F7509A" w:rsidP="00DA4AFB">
            <w:pPr>
              <w:autoSpaceDE w:val="0"/>
              <w:jc w:val="both"/>
              <w:rPr>
                <w:sz w:val="16"/>
                <w:szCs w:val="16"/>
              </w:rPr>
            </w:pPr>
            <w:r w:rsidRPr="00691749">
              <w:rPr>
                <w:sz w:val="16"/>
                <w:szCs w:val="16"/>
              </w:rPr>
              <w:t>89787,9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Pr="00691749" w:rsidRDefault="00F7509A" w:rsidP="00DA4AFB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  <w:p w:rsidR="00F7509A" w:rsidRPr="00691749" w:rsidRDefault="00F7509A" w:rsidP="00DA4AFB">
            <w:pPr>
              <w:autoSpaceDE w:val="0"/>
              <w:jc w:val="both"/>
              <w:rPr>
                <w:sz w:val="16"/>
                <w:szCs w:val="16"/>
              </w:rPr>
            </w:pPr>
            <w:r w:rsidRPr="00691749">
              <w:rPr>
                <w:sz w:val="16"/>
                <w:szCs w:val="16"/>
              </w:rPr>
              <w:t>89787,9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509A" w:rsidRPr="00691749" w:rsidRDefault="00F7509A" w:rsidP="00DA4AFB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  <w:p w:rsidR="00F7509A" w:rsidRPr="00691749" w:rsidRDefault="00F7509A" w:rsidP="00DA4AFB">
            <w:pPr>
              <w:autoSpaceDE w:val="0"/>
              <w:jc w:val="both"/>
            </w:pPr>
            <w:r w:rsidRPr="00691749">
              <w:rPr>
                <w:sz w:val="16"/>
                <w:szCs w:val="16"/>
              </w:rPr>
              <w:t>89787,9</w:t>
            </w:r>
          </w:p>
        </w:tc>
      </w:tr>
      <w:tr w:rsidR="00F7509A" w:rsidTr="004F479F">
        <w:trPr>
          <w:trHeight w:val="314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Default="00F7509A" w:rsidP="00DA4AFB">
            <w:pPr>
              <w:autoSpaceDE w:val="0"/>
            </w:pPr>
            <w:r>
              <w:t>Средства федерального бюджета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Pr="00500866" w:rsidRDefault="00F7509A" w:rsidP="00DA4AFB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11928,0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Pr="00500866" w:rsidRDefault="00F7509A" w:rsidP="00DA4AFB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11928,0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Pr="00691749" w:rsidRDefault="00F7509A" w:rsidP="00DA4AFB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Pr="00691749" w:rsidRDefault="00F7509A" w:rsidP="00DA4AFB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Pr="00691749" w:rsidRDefault="00F7509A" w:rsidP="00DA4AFB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Pr="00691749" w:rsidRDefault="00F7509A" w:rsidP="00DA4AFB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Pr="00691749" w:rsidRDefault="00F7509A" w:rsidP="00DA4AFB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509A" w:rsidRPr="00691749" w:rsidRDefault="00F7509A" w:rsidP="00DA4AFB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</w:tr>
      <w:tr w:rsidR="00F7509A" w:rsidTr="004F479F">
        <w:trPr>
          <w:trHeight w:val="218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Default="00F7509A" w:rsidP="00DA4AFB">
            <w:pPr>
              <w:autoSpaceDE w:val="0"/>
              <w:rPr>
                <w:sz w:val="16"/>
                <w:szCs w:val="16"/>
              </w:rPr>
            </w:pPr>
            <w:r>
              <w:t>Другие источники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Pr="00691749" w:rsidRDefault="00F7509A" w:rsidP="00DA4AFB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  <w:p w:rsidR="00F7509A" w:rsidRPr="00691749" w:rsidRDefault="00F7509A" w:rsidP="00DA4AFB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149573,2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Pr="00691749" w:rsidRDefault="00F7509A" w:rsidP="00DA4AFB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  <w:p w:rsidR="00F7509A" w:rsidRPr="00691749" w:rsidRDefault="00F7509A" w:rsidP="00DA4AFB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20710,6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Pr="00691749" w:rsidRDefault="00F7509A" w:rsidP="00DA4AFB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  <w:p w:rsidR="00F7509A" w:rsidRPr="00691749" w:rsidRDefault="00F7509A" w:rsidP="00DA4AFB">
            <w:pPr>
              <w:autoSpaceDE w:val="0"/>
              <w:jc w:val="both"/>
              <w:rPr>
                <w:sz w:val="16"/>
                <w:szCs w:val="16"/>
              </w:rPr>
            </w:pPr>
            <w:r w:rsidRPr="00691749">
              <w:rPr>
                <w:sz w:val="16"/>
                <w:szCs w:val="16"/>
              </w:rPr>
              <w:t>21477,1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Pr="00691749" w:rsidRDefault="00F7509A" w:rsidP="00DA4AFB">
            <w:pPr>
              <w:snapToGrid w:val="0"/>
              <w:rPr>
                <w:sz w:val="16"/>
                <w:szCs w:val="16"/>
              </w:rPr>
            </w:pPr>
          </w:p>
          <w:p w:rsidR="00F7509A" w:rsidRPr="00691749" w:rsidRDefault="00F7509A" w:rsidP="00DA4AFB">
            <w:pPr>
              <w:rPr>
                <w:sz w:val="16"/>
                <w:szCs w:val="16"/>
              </w:rPr>
            </w:pPr>
            <w:r w:rsidRPr="00691749">
              <w:rPr>
                <w:sz w:val="16"/>
                <w:szCs w:val="16"/>
              </w:rPr>
              <w:t>21477,1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Default="00F7509A" w:rsidP="00DA4AFB">
            <w:pPr>
              <w:snapToGrid w:val="0"/>
              <w:rPr>
                <w:sz w:val="16"/>
                <w:szCs w:val="16"/>
              </w:rPr>
            </w:pPr>
          </w:p>
          <w:p w:rsidR="00F7509A" w:rsidRDefault="00F7509A" w:rsidP="00DA4AF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21477,1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Default="00F7509A" w:rsidP="00DA4AFB">
            <w:pPr>
              <w:snapToGrid w:val="0"/>
              <w:rPr>
                <w:sz w:val="16"/>
                <w:szCs w:val="16"/>
              </w:rPr>
            </w:pPr>
          </w:p>
          <w:p w:rsidR="00F7509A" w:rsidRDefault="00F7509A" w:rsidP="00DA4AF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21477,1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Default="00F7509A" w:rsidP="00DA4AFB">
            <w:pPr>
              <w:snapToGrid w:val="0"/>
              <w:rPr>
                <w:sz w:val="16"/>
                <w:szCs w:val="16"/>
              </w:rPr>
            </w:pPr>
          </w:p>
          <w:p w:rsidR="00F7509A" w:rsidRDefault="00F7509A" w:rsidP="00DA4AF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21477,1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509A" w:rsidRDefault="00F7509A" w:rsidP="00DA4AFB">
            <w:pPr>
              <w:snapToGrid w:val="0"/>
              <w:rPr>
                <w:sz w:val="16"/>
                <w:szCs w:val="16"/>
              </w:rPr>
            </w:pPr>
          </w:p>
          <w:p w:rsidR="00F7509A" w:rsidRDefault="00F7509A" w:rsidP="00DA4AFB">
            <w:r>
              <w:rPr>
                <w:sz w:val="16"/>
                <w:szCs w:val="16"/>
              </w:rPr>
              <w:t>21477,1</w:t>
            </w:r>
          </w:p>
        </w:tc>
      </w:tr>
      <w:tr w:rsidR="00F7509A" w:rsidTr="00500866"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Default="00F7509A" w:rsidP="00DA4AFB">
            <w:pPr>
              <w:autoSpaceDE w:val="0"/>
            </w:pPr>
            <w:r>
              <w:t xml:space="preserve">Планируемые результаты реализации подпрограммы </w:t>
            </w:r>
          </w:p>
        </w:tc>
        <w:tc>
          <w:tcPr>
            <w:tcW w:w="733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509A" w:rsidRDefault="00F7509A" w:rsidP="00DA4AFB">
            <w:pPr>
              <w:autoSpaceDE w:val="0"/>
              <w:spacing w:line="216" w:lineRule="auto"/>
              <w:jc w:val="both"/>
            </w:pPr>
            <w:r>
              <w:t>В результате реализации подпрограммы к 2020 году предполагается:</w:t>
            </w:r>
          </w:p>
          <w:p w:rsidR="00F7509A" w:rsidRDefault="00F7509A" w:rsidP="00DA4AFB">
            <w:pPr>
              <w:autoSpaceDE w:val="0"/>
              <w:spacing w:line="216" w:lineRule="auto"/>
              <w:jc w:val="both"/>
            </w:pPr>
            <w:r>
              <w:t>В количественном выражении:</w:t>
            </w:r>
          </w:p>
          <w:p w:rsidR="00F7509A" w:rsidRDefault="00F7509A" w:rsidP="00DA4AFB">
            <w:pPr>
              <w:autoSpaceDE w:val="0"/>
              <w:spacing w:line="216" w:lineRule="auto"/>
              <w:jc w:val="both"/>
            </w:pPr>
            <w:r>
              <w:t>1.Увеличить долю детей в  возрасте  0-3 лет, стоящих на учёте для определения в муниципальные бюджетные дошкольные образовательные учреждения,  в  общей численности детей  в  возрасте  0-3лет, до 90%.</w:t>
            </w:r>
          </w:p>
          <w:p w:rsidR="00F7509A" w:rsidRDefault="00F7509A" w:rsidP="00DA4AFB">
            <w:pPr>
              <w:autoSpaceDE w:val="0"/>
              <w:spacing w:line="216" w:lineRule="auto"/>
              <w:jc w:val="both"/>
            </w:pPr>
            <w:r>
              <w:t>2.Ввести федеральные государственные образовательные стандарты дошкольного образования-100%</w:t>
            </w:r>
          </w:p>
          <w:p w:rsidR="00F7509A" w:rsidRDefault="00F7509A" w:rsidP="00DA4AFB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3.Сократить аварийность, повысить эксплуатационную надежность строительных конструкций и систем инженерно-технического обеспечения, сформировать современную инфраструктуру дошкольных учреждений образовательных организаций Октябрьского района, до 5%:</w:t>
            </w:r>
          </w:p>
          <w:p w:rsidR="00F7509A" w:rsidRDefault="00F7509A" w:rsidP="00DA4AFB">
            <w:pPr>
              <w:pStyle w:val="ConsPlusNormal"/>
              <w:widowControl/>
              <w:ind w:firstLine="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качественном выражении:</w:t>
            </w:r>
          </w:p>
          <w:p w:rsidR="00F7509A" w:rsidRDefault="00F7509A" w:rsidP="00DA4AFB">
            <w:pPr>
              <w:autoSpaceDE w:val="0"/>
              <w:jc w:val="both"/>
            </w:pPr>
            <w:r>
              <w:t>1.Повысить открытость и качество предоставляемых муниципальных услуг в дошкольных муниципальных образовательных учреждениях, расширить взаимодействие с семьями.</w:t>
            </w:r>
          </w:p>
          <w:p w:rsidR="00F7509A" w:rsidRDefault="00F7509A" w:rsidP="00DA4AFB">
            <w:pPr>
              <w:jc w:val="both"/>
            </w:pPr>
            <w:r>
              <w:t>2.Создать в дошкольных образовательных учреждениях необходимую развивающую среду и современные условия пребывания для детей в дошкольных образовательных организациях.</w:t>
            </w:r>
          </w:p>
          <w:p w:rsidR="00F7509A" w:rsidRDefault="00F7509A" w:rsidP="00DA4AFB">
            <w:pPr>
              <w:jc w:val="both"/>
            </w:pPr>
            <w:r>
              <w:t>3.Улучшить условия для развития педагогического потенциала, выявления и поддержки лучших педагогических работников дошкольных организаций Октябрьского района;</w:t>
            </w:r>
          </w:p>
        </w:tc>
      </w:tr>
    </w:tbl>
    <w:p w:rsidR="00F7509A" w:rsidRPr="004366A0" w:rsidRDefault="00F7509A" w:rsidP="00F97609">
      <w:pPr>
        <w:autoSpaceDE w:val="0"/>
        <w:ind w:right="-1" w:firstLine="567"/>
        <w:jc w:val="both"/>
        <w:rPr>
          <w:bCs/>
          <w:sz w:val="28"/>
          <w:szCs w:val="28"/>
        </w:rPr>
      </w:pPr>
    </w:p>
    <w:p w:rsidR="00F7509A" w:rsidRDefault="00F7509A" w:rsidP="00F03F8A">
      <w:pPr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Раздел </w:t>
      </w:r>
      <w:r w:rsidRPr="004366A0">
        <w:rPr>
          <w:sz w:val="28"/>
          <w:szCs w:val="28"/>
        </w:rPr>
        <w:t xml:space="preserve">4. Ресурсное обеспечение подпрограммы </w:t>
      </w:r>
    </w:p>
    <w:p w:rsidR="00F7509A" w:rsidRPr="004366A0" w:rsidRDefault="00F7509A" w:rsidP="00F03F8A">
      <w:pPr>
        <w:ind w:firstLine="567"/>
        <w:jc w:val="center"/>
        <w:rPr>
          <w:sz w:val="28"/>
          <w:szCs w:val="28"/>
        </w:rPr>
      </w:pPr>
      <w:r w:rsidRPr="004366A0">
        <w:rPr>
          <w:sz w:val="28"/>
          <w:szCs w:val="28"/>
        </w:rPr>
        <w:t xml:space="preserve"> муниципальной программы</w:t>
      </w:r>
    </w:p>
    <w:p w:rsidR="00F7509A" w:rsidRPr="004366A0" w:rsidRDefault="00F7509A" w:rsidP="00F97609">
      <w:pPr>
        <w:ind w:firstLine="567"/>
        <w:jc w:val="both"/>
        <w:rPr>
          <w:sz w:val="28"/>
          <w:szCs w:val="28"/>
        </w:rPr>
      </w:pPr>
      <w:r w:rsidRPr="003F49D4">
        <w:rPr>
          <w:sz w:val="28"/>
          <w:szCs w:val="28"/>
        </w:rPr>
        <w:t>«</w:t>
      </w:r>
      <w:r w:rsidRPr="004366A0">
        <w:rPr>
          <w:sz w:val="28"/>
          <w:szCs w:val="28"/>
        </w:rPr>
        <w:t>Ресурсное обеспечение подпрограммы «Развитие дошкольного образования» осуществляется за счет средств федерального, областного, местных бюджетов и внебюджетных источников. Обоснование финансовых ресурсов, необходимых для реализации подпрограммы представлены в приложении 3 к настоящей муниципальной программе.</w:t>
      </w:r>
    </w:p>
    <w:p w:rsidR="00F7509A" w:rsidRPr="00CB1C14" w:rsidRDefault="00F7509A" w:rsidP="00500866">
      <w:pPr>
        <w:ind w:firstLine="851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Общий объем финансирования подпрограммы –1909971,8</w:t>
      </w:r>
      <w:r w:rsidRPr="00CB1C14">
        <w:rPr>
          <w:color w:val="000000"/>
          <w:sz w:val="28"/>
          <w:szCs w:val="28"/>
        </w:rPr>
        <w:t>тыс. рублей</w:t>
      </w:r>
      <w:r w:rsidRPr="00CB1C14">
        <w:rPr>
          <w:sz w:val="28"/>
          <w:szCs w:val="28"/>
        </w:rPr>
        <w:t>, в том числе по годам:</w:t>
      </w:r>
    </w:p>
    <w:p w:rsidR="00F7509A" w:rsidRPr="00CB1C14" w:rsidRDefault="00F7509A" w:rsidP="00500866">
      <w:pPr>
        <w:rPr>
          <w:color w:val="000000"/>
          <w:sz w:val="28"/>
          <w:szCs w:val="28"/>
        </w:rPr>
      </w:pPr>
      <w:r w:rsidRPr="00CB1C14">
        <w:rPr>
          <w:color w:val="000000"/>
          <w:sz w:val="28"/>
          <w:szCs w:val="28"/>
        </w:rPr>
        <w:t>2014 год –</w:t>
      </w:r>
      <w:r>
        <w:rPr>
          <w:color w:val="000000"/>
          <w:sz w:val="28"/>
          <w:szCs w:val="28"/>
        </w:rPr>
        <w:t>349622,9</w:t>
      </w:r>
      <w:r w:rsidRPr="00CB1C14">
        <w:rPr>
          <w:color w:val="000000"/>
          <w:sz w:val="28"/>
          <w:szCs w:val="28"/>
        </w:rPr>
        <w:t xml:space="preserve"> тыс. рублей;</w:t>
      </w:r>
    </w:p>
    <w:p w:rsidR="00F7509A" w:rsidRPr="00500866" w:rsidRDefault="00F7509A" w:rsidP="00500866">
      <w:pPr>
        <w:rPr>
          <w:color w:val="000000"/>
          <w:sz w:val="28"/>
          <w:szCs w:val="28"/>
        </w:rPr>
      </w:pPr>
      <w:r w:rsidRPr="00CB1C14">
        <w:rPr>
          <w:color w:val="000000"/>
          <w:sz w:val="28"/>
          <w:szCs w:val="28"/>
        </w:rPr>
        <w:t>2015 год –503808,4 тыс. рублей;</w:t>
      </w:r>
    </w:p>
    <w:p w:rsidR="00F7509A" w:rsidRPr="00500866" w:rsidRDefault="00F7509A" w:rsidP="00500866">
      <w:pPr>
        <w:rPr>
          <w:color w:val="000000"/>
          <w:sz w:val="28"/>
          <w:szCs w:val="28"/>
        </w:rPr>
      </w:pPr>
      <w:r w:rsidRPr="00500866">
        <w:rPr>
          <w:color w:val="000000"/>
          <w:sz w:val="28"/>
          <w:szCs w:val="28"/>
        </w:rPr>
        <w:t>2016 год –</w:t>
      </w:r>
      <w:r>
        <w:rPr>
          <w:color w:val="000000"/>
          <w:sz w:val="28"/>
          <w:szCs w:val="28"/>
        </w:rPr>
        <w:t>211308,1</w:t>
      </w:r>
      <w:r w:rsidRPr="00500866">
        <w:rPr>
          <w:color w:val="000000"/>
          <w:sz w:val="28"/>
          <w:szCs w:val="28"/>
        </w:rPr>
        <w:t xml:space="preserve"> тыс. рублей;</w:t>
      </w:r>
    </w:p>
    <w:p w:rsidR="00F7509A" w:rsidRPr="00500866" w:rsidRDefault="00F7509A" w:rsidP="00500866">
      <w:pPr>
        <w:rPr>
          <w:color w:val="000000"/>
          <w:sz w:val="28"/>
          <w:szCs w:val="28"/>
        </w:rPr>
      </w:pPr>
      <w:r w:rsidRPr="00500866">
        <w:rPr>
          <w:color w:val="000000"/>
          <w:sz w:val="28"/>
          <w:szCs w:val="28"/>
        </w:rPr>
        <w:t>2017 год –</w:t>
      </w:r>
      <w:r>
        <w:rPr>
          <w:color w:val="000000"/>
          <w:sz w:val="28"/>
          <w:szCs w:val="28"/>
        </w:rPr>
        <w:t>211308,1</w:t>
      </w:r>
      <w:r w:rsidRPr="00500866">
        <w:rPr>
          <w:color w:val="000000"/>
          <w:sz w:val="28"/>
          <w:szCs w:val="28"/>
        </w:rPr>
        <w:t xml:space="preserve"> тыс. рублей;</w:t>
      </w:r>
    </w:p>
    <w:p w:rsidR="00F7509A" w:rsidRPr="00500866" w:rsidRDefault="00F7509A" w:rsidP="00500866">
      <w:pPr>
        <w:rPr>
          <w:color w:val="000000"/>
          <w:sz w:val="28"/>
          <w:szCs w:val="28"/>
        </w:rPr>
      </w:pPr>
      <w:r w:rsidRPr="00500866">
        <w:rPr>
          <w:color w:val="000000"/>
          <w:sz w:val="28"/>
          <w:szCs w:val="28"/>
        </w:rPr>
        <w:t>2018 год –</w:t>
      </w:r>
      <w:r>
        <w:rPr>
          <w:color w:val="000000"/>
          <w:sz w:val="28"/>
          <w:szCs w:val="28"/>
        </w:rPr>
        <w:t>211308,1</w:t>
      </w:r>
      <w:r w:rsidRPr="00500866">
        <w:rPr>
          <w:color w:val="000000"/>
          <w:sz w:val="28"/>
          <w:szCs w:val="28"/>
        </w:rPr>
        <w:t xml:space="preserve"> тыс. рублей;</w:t>
      </w:r>
    </w:p>
    <w:p w:rsidR="00F7509A" w:rsidRPr="00500866" w:rsidRDefault="00F7509A" w:rsidP="00500866">
      <w:pPr>
        <w:rPr>
          <w:color w:val="000000"/>
          <w:sz w:val="28"/>
          <w:szCs w:val="28"/>
        </w:rPr>
      </w:pPr>
      <w:r w:rsidRPr="00500866">
        <w:rPr>
          <w:color w:val="000000"/>
          <w:sz w:val="28"/>
          <w:szCs w:val="28"/>
        </w:rPr>
        <w:t>2019 год –</w:t>
      </w:r>
      <w:r>
        <w:rPr>
          <w:color w:val="000000"/>
          <w:sz w:val="28"/>
          <w:szCs w:val="28"/>
        </w:rPr>
        <w:t>211308,1</w:t>
      </w:r>
      <w:r w:rsidRPr="00500866">
        <w:rPr>
          <w:color w:val="000000"/>
          <w:sz w:val="28"/>
          <w:szCs w:val="28"/>
        </w:rPr>
        <w:t xml:space="preserve"> тыс. рублей;</w:t>
      </w:r>
    </w:p>
    <w:p w:rsidR="00F7509A" w:rsidRPr="00500866" w:rsidRDefault="00F7509A" w:rsidP="00500866">
      <w:pPr>
        <w:rPr>
          <w:sz w:val="28"/>
          <w:szCs w:val="28"/>
        </w:rPr>
      </w:pPr>
      <w:r w:rsidRPr="00500866">
        <w:rPr>
          <w:color w:val="000000"/>
          <w:sz w:val="28"/>
          <w:szCs w:val="28"/>
        </w:rPr>
        <w:t>2020 год –</w:t>
      </w:r>
      <w:r>
        <w:rPr>
          <w:color w:val="000000"/>
          <w:sz w:val="28"/>
          <w:szCs w:val="28"/>
        </w:rPr>
        <w:t>211308,1</w:t>
      </w:r>
      <w:r w:rsidRPr="00500866">
        <w:rPr>
          <w:color w:val="000000"/>
          <w:sz w:val="28"/>
          <w:szCs w:val="28"/>
        </w:rPr>
        <w:t xml:space="preserve"> тыс. рублей;</w:t>
      </w:r>
    </w:p>
    <w:p w:rsidR="00F7509A" w:rsidRDefault="00F7509A" w:rsidP="00500866">
      <w:pPr>
        <w:autoSpaceDE w:val="0"/>
        <w:spacing w:line="216" w:lineRule="auto"/>
        <w:jc w:val="both"/>
        <w:rPr>
          <w:sz w:val="28"/>
          <w:szCs w:val="28"/>
        </w:rPr>
      </w:pPr>
      <w:r w:rsidRPr="00500866">
        <w:rPr>
          <w:sz w:val="28"/>
          <w:szCs w:val="28"/>
        </w:rPr>
        <w:t>по источникам финансирования:</w:t>
      </w:r>
    </w:p>
    <w:p w:rsidR="00F7509A" w:rsidRDefault="00F7509A" w:rsidP="00500866">
      <w:pPr>
        <w:autoSpaceDE w:val="0"/>
        <w:spacing w:line="216" w:lineRule="auto"/>
        <w:jc w:val="both"/>
        <w:rPr>
          <w:sz w:val="28"/>
          <w:szCs w:val="28"/>
        </w:rPr>
      </w:pPr>
    </w:p>
    <w:p w:rsidR="00F7509A" w:rsidRDefault="00F7509A" w:rsidP="00500866">
      <w:pPr>
        <w:autoSpaceDE w:val="0"/>
        <w:spacing w:line="216" w:lineRule="auto"/>
        <w:jc w:val="both"/>
        <w:rPr>
          <w:sz w:val="28"/>
          <w:szCs w:val="28"/>
        </w:rPr>
      </w:pPr>
      <w:r>
        <w:rPr>
          <w:sz w:val="28"/>
          <w:szCs w:val="28"/>
        </w:rPr>
        <w:t>федеральный бюджет – 11928,0 тысяч рублей, в том числе по годам:</w:t>
      </w:r>
    </w:p>
    <w:p w:rsidR="00F7509A" w:rsidRPr="00500866" w:rsidRDefault="00F7509A" w:rsidP="00500866">
      <w:pPr>
        <w:autoSpaceDE w:val="0"/>
        <w:spacing w:line="216" w:lineRule="auto"/>
        <w:jc w:val="both"/>
        <w:rPr>
          <w:sz w:val="28"/>
          <w:szCs w:val="28"/>
        </w:rPr>
      </w:pPr>
      <w:r>
        <w:rPr>
          <w:sz w:val="28"/>
          <w:szCs w:val="28"/>
        </w:rPr>
        <w:t>2014 год – 11928,0 тыс.рублей;</w:t>
      </w:r>
    </w:p>
    <w:p w:rsidR="00F7509A" w:rsidRDefault="00F7509A" w:rsidP="00500866">
      <w:pPr>
        <w:spacing w:line="216" w:lineRule="auto"/>
        <w:jc w:val="both"/>
        <w:rPr>
          <w:sz w:val="28"/>
          <w:szCs w:val="28"/>
        </w:rPr>
      </w:pPr>
    </w:p>
    <w:p w:rsidR="00F7509A" w:rsidRPr="00500866" w:rsidRDefault="00F7509A" w:rsidP="00500866">
      <w:pPr>
        <w:spacing w:line="216" w:lineRule="auto"/>
        <w:jc w:val="both"/>
        <w:rPr>
          <w:color w:val="000000"/>
          <w:sz w:val="28"/>
          <w:szCs w:val="28"/>
        </w:rPr>
      </w:pPr>
      <w:r w:rsidRPr="00500866">
        <w:rPr>
          <w:sz w:val="28"/>
          <w:szCs w:val="28"/>
        </w:rPr>
        <w:t>областной бюджет –</w:t>
      </w:r>
      <w:r>
        <w:rPr>
          <w:sz w:val="28"/>
          <w:szCs w:val="28"/>
        </w:rPr>
        <w:t>1012083,8</w:t>
      </w:r>
      <w:r w:rsidRPr="00500866">
        <w:rPr>
          <w:sz w:val="28"/>
          <w:szCs w:val="28"/>
        </w:rPr>
        <w:t xml:space="preserve"> тыс. рублей;</w:t>
      </w:r>
    </w:p>
    <w:p w:rsidR="00F7509A" w:rsidRPr="00500866" w:rsidRDefault="00F7509A" w:rsidP="00500866">
      <w:pPr>
        <w:rPr>
          <w:color w:val="000000"/>
          <w:sz w:val="28"/>
          <w:szCs w:val="28"/>
        </w:rPr>
      </w:pPr>
      <w:r w:rsidRPr="00500866">
        <w:rPr>
          <w:color w:val="000000"/>
          <w:sz w:val="28"/>
          <w:szCs w:val="28"/>
        </w:rPr>
        <w:t>2014 год –</w:t>
      </w:r>
      <w:r>
        <w:rPr>
          <w:color w:val="000000"/>
          <w:sz w:val="28"/>
          <w:szCs w:val="28"/>
        </w:rPr>
        <w:t>203315,6</w:t>
      </w:r>
      <w:r w:rsidRPr="00500866">
        <w:rPr>
          <w:color w:val="000000"/>
          <w:sz w:val="28"/>
          <w:szCs w:val="28"/>
        </w:rPr>
        <w:t xml:space="preserve"> тыс. рублей;</w:t>
      </w:r>
    </w:p>
    <w:p w:rsidR="00F7509A" w:rsidRPr="007722CA" w:rsidRDefault="00F7509A" w:rsidP="00500866">
      <w:pPr>
        <w:rPr>
          <w:color w:val="000000"/>
          <w:sz w:val="28"/>
          <w:szCs w:val="28"/>
        </w:rPr>
      </w:pPr>
      <w:r w:rsidRPr="00500866">
        <w:rPr>
          <w:color w:val="000000"/>
          <w:sz w:val="28"/>
          <w:szCs w:val="28"/>
        </w:rPr>
        <w:t>2015 год –</w:t>
      </w:r>
      <w:r>
        <w:rPr>
          <w:color w:val="000000"/>
          <w:sz w:val="28"/>
          <w:szCs w:val="28"/>
        </w:rPr>
        <w:t>359828,7</w:t>
      </w:r>
      <w:r w:rsidRPr="00500866">
        <w:rPr>
          <w:color w:val="000000"/>
          <w:sz w:val="28"/>
          <w:szCs w:val="28"/>
        </w:rPr>
        <w:t>тыс.рублей;</w:t>
      </w:r>
    </w:p>
    <w:p w:rsidR="00F7509A" w:rsidRPr="007722CA" w:rsidRDefault="00F7509A" w:rsidP="00500866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2016 год –</w:t>
      </w:r>
      <w:r>
        <w:rPr>
          <w:color w:val="000000"/>
          <w:sz w:val="28"/>
          <w:szCs w:val="28"/>
        </w:rPr>
        <w:t>89787,9тыс.рублей</w:t>
      </w:r>
      <w:r w:rsidRPr="007722CA">
        <w:rPr>
          <w:color w:val="000000"/>
          <w:sz w:val="28"/>
          <w:szCs w:val="28"/>
        </w:rPr>
        <w:t>;</w:t>
      </w:r>
    </w:p>
    <w:p w:rsidR="00F7509A" w:rsidRPr="007722CA" w:rsidRDefault="00F7509A" w:rsidP="00500866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2017 год –</w:t>
      </w:r>
      <w:r>
        <w:rPr>
          <w:color w:val="000000"/>
          <w:sz w:val="28"/>
          <w:szCs w:val="28"/>
        </w:rPr>
        <w:t>89787,9тыс.рублей</w:t>
      </w:r>
      <w:r w:rsidRPr="007722CA">
        <w:rPr>
          <w:color w:val="000000"/>
          <w:sz w:val="28"/>
          <w:szCs w:val="28"/>
        </w:rPr>
        <w:t>;</w:t>
      </w:r>
    </w:p>
    <w:p w:rsidR="00F7509A" w:rsidRPr="007722CA" w:rsidRDefault="00F7509A" w:rsidP="00500866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2018 год –</w:t>
      </w:r>
      <w:r>
        <w:rPr>
          <w:color w:val="000000"/>
          <w:sz w:val="28"/>
          <w:szCs w:val="28"/>
        </w:rPr>
        <w:t>89787,9тыс.рублей</w:t>
      </w:r>
      <w:r w:rsidRPr="007722CA">
        <w:rPr>
          <w:color w:val="000000"/>
          <w:sz w:val="28"/>
          <w:szCs w:val="28"/>
        </w:rPr>
        <w:t>;</w:t>
      </w:r>
    </w:p>
    <w:p w:rsidR="00F7509A" w:rsidRPr="007722CA" w:rsidRDefault="00F7509A" w:rsidP="00500866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2019 год –</w:t>
      </w:r>
      <w:r>
        <w:rPr>
          <w:color w:val="000000"/>
          <w:sz w:val="28"/>
          <w:szCs w:val="28"/>
        </w:rPr>
        <w:t>89787,9тыс.рублей</w:t>
      </w:r>
      <w:r w:rsidRPr="007722CA">
        <w:rPr>
          <w:color w:val="000000"/>
          <w:sz w:val="28"/>
          <w:szCs w:val="28"/>
        </w:rPr>
        <w:t>;</w:t>
      </w:r>
    </w:p>
    <w:p w:rsidR="00F7509A" w:rsidRPr="008F419F" w:rsidRDefault="00F7509A" w:rsidP="00500866">
      <w:pPr>
        <w:rPr>
          <w:sz w:val="28"/>
          <w:szCs w:val="28"/>
        </w:rPr>
      </w:pPr>
      <w:r w:rsidRPr="007722CA">
        <w:rPr>
          <w:color w:val="000000"/>
          <w:sz w:val="28"/>
          <w:szCs w:val="28"/>
        </w:rPr>
        <w:t>2020 год –</w:t>
      </w:r>
      <w:r>
        <w:rPr>
          <w:color w:val="000000"/>
          <w:sz w:val="28"/>
          <w:szCs w:val="28"/>
        </w:rPr>
        <w:t>89787,9</w:t>
      </w:r>
      <w:r w:rsidRPr="007722CA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ыс.рублей</w:t>
      </w:r>
      <w:r w:rsidRPr="008F419F">
        <w:rPr>
          <w:color w:val="000000"/>
          <w:sz w:val="28"/>
          <w:szCs w:val="28"/>
        </w:rPr>
        <w:t>;</w:t>
      </w:r>
    </w:p>
    <w:p w:rsidR="00F7509A" w:rsidRDefault="00F7509A" w:rsidP="00C920E9">
      <w:pPr>
        <w:spacing w:line="216" w:lineRule="auto"/>
        <w:jc w:val="both"/>
        <w:rPr>
          <w:sz w:val="28"/>
          <w:szCs w:val="28"/>
        </w:rPr>
      </w:pPr>
    </w:p>
    <w:p w:rsidR="00F7509A" w:rsidRPr="00DA49CF" w:rsidRDefault="00F7509A" w:rsidP="00C920E9">
      <w:pPr>
        <w:spacing w:line="216" w:lineRule="auto"/>
        <w:jc w:val="both"/>
        <w:rPr>
          <w:color w:val="000000"/>
          <w:sz w:val="28"/>
          <w:szCs w:val="28"/>
        </w:rPr>
      </w:pPr>
      <w:r w:rsidRPr="00E906B6">
        <w:rPr>
          <w:sz w:val="28"/>
          <w:szCs w:val="28"/>
        </w:rPr>
        <w:t xml:space="preserve">районный бюджет – </w:t>
      </w:r>
      <w:r>
        <w:rPr>
          <w:sz w:val="28"/>
          <w:szCs w:val="28"/>
        </w:rPr>
        <w:t>736386,8</w:t>
      </w:r>
      <w:r w:rsidRPr="00DA49CF">
        <w:rPr>
          <w:sz w:val="28"/>
          <w:szCs w:val="28"/>
        </w:rPr>
        <w:t xml:space="preserve"> тыс. рублей;</w:t>
      </w:r>
    </w:p>
    <w:p w:rsidR="00F7509A" w:rsidRPr="00DA49CF" w:rsidRDefault="00F7509A" w:rsidP="00C920E9">
      <w:pPr>
        <w:rPr>
          <w:color w:val="000000"/>
          <w:sz w:val="28"/>
          <w:szCs w:val="28"/>
        </w:rPr>
      </w:pPr>
      <w:r w:rsidRPr="00DA49CF">
        <w:rPr>
          <w:color w:val="000000"/>
          <w:sz w:val="28"/>
          <w:szCs w:val="28"/>
        </w:rPr>
        <w:t>2014 год –</w:t>
      </w:r>
      <w:r>
        <w:rPr>
          <w:color w:val="000000"/>
          <w:sz w:val="28"/>
          <w:szCs w:val="28"/>
        </w:rPr>
        <w:t>113668,7</w:t>
      </w:r>
      <w:r w:rsidRPr="00DA49CF">
        <w:rPr>
          <w:color w:val="000000"/>
          <w:sz w:val="28"/>
          <w:szCs w:val="28"/>
        </w:rPr>
        <w:t xml:space="preserve"> тыс. рублей;</w:t>
      </w:r>
    </w:p>
    <w:p w:rsidR="00F7509A" w:rsidRPr="00DA49CF" w:rsidRDefault="00F7509A" w:rsidP="00C920E9">
      <w:pPr>
        <w:rPr>
          <w:color w:val="000000"/>
          <w:sz w:val="28"/>
          <w:szCs w:val="28"/>
        </w:rPr>
      </w:pPr>
      <w:r w:rsidRPr="00DA49CF">
        <w:rPr>
          <w:color w:val="000000"/>
          <w:sz w:val="28"/>
          <w:szCs w:val="28"/>
        </w:rPr>
        <w:t>2015 год –12250</w:t>
      </w:r>
      <w:r>
        <w:rPr>
          <w:color w:val="000000"/>
          <w:sz w:val="28"/>
          <w:szCs w:val="28"/>
        </w:rPr>
        <w:t>2</w:t>
      </w:r>
      <w:r w:rsidRPr="00DA49CF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>6</w:t>
      </w:r>
      <w:r w:rsidRPr="00DA49CF">
        <w:rPr>
          <w:color w:val="000000"/>
          <w:sz w:val="28"/>
          <w:szCs w:val="28"/>
        </w:rPr>
        <w:t xml:space="preserve"> тыс. рублей;</w:t>
      </w:r>
    </w:p>
    <w:p w:rsidR="00F7509A" w:rsidRPr="00DA49CF" w:rsidRDefault="00F7509A" w:rsidP="00C920E9">
      <w:pPr>
        <w:rPr>
          <w:color w:val="000000"/>
          <w:sz w:val="28"/>
          <w:szCs w:val="28"/>
        </w:rPr>
      </w:pPr>
      <w:r w:rsidRPr="00DA49CF">
        <w:rPr>
          <w:color w:val="000000"/>
          <w:sz w:val="28"/>
          <w:szCs w:val="28"/>
        </w:rPr>
        <w:t>2016 год –100043,1 тыс. рублей;</w:t>
      </w:r>
    </w:p>
    <w:p w:rsidR="00F7509A" w:rsidRPr="00DA49CF" w:rsidRDefault="00F7509A" w:rsidP="00C920E9">
      <w:pPr>
        <w:rPr>
          <w:color w:val="000000"/>
          <w:sz w:val="28"/>
          <w:szCs w:val="28"/>
        </w:rPr>
      </w:pPr>
      <w:r w:rsidRPr="00DA49CF">
        <w:rPr>
          <w:color w:val="000000"/>
          <w:sz w:val="28"/>
          <w:szCs w:val="28"/>
        </w:rPr>
        <w:t>2017 год –100043,1 тыс. рублей;</w:t>
      </w:r>
    </w:p>
    <w:p w:rsidR="00F7509A" w:rsidRPr="00DA49CF" w:rsidRDefault="00F7509A" w:rsidP="00C920E9">
      <w:pPr>
        <w:rPr>
          <w:color w:val="000000"/>
          <w:sz w:val="28"/>
          <w:szCs w:val="28"/>
        </w:rPr>
      </w:pPr>
      <w:r w:rsidRPr="00DA49CF">
        <w:rPr>
          <w:color w:val="000000"/>
          <w:sz w:val="28"/>
          <w:szCs w:val="28"/>
        </w:rPr>
        <w:t>2018 год –100043,1 тыс. рублей;</w:t>
      </w:r>
    </w:p>
    <w:p w:rsidR="00F7509A" w:rsidRPr="00DA49CF" w:rsidRDefault="00F7509A" w:rsidP="00C920E9">
      <w:pPr>
        <w:rPr>
          <w:color w:val="000000"/>
          <w:sz w:val="28"/>
          <w:szCs w:val="28"/>
        </w:rPr>
      </w:pPr>
      <w:r w:rsidRPr="00DA49CF">
        <w:rPr>
          <w:color w:val="000000"/>
          <w:sz w:val="28"/>
          <w:szCs w:val="28"/>
        </w:rPr>
        <w:t>2019 год –100043,1 тыс. рублей;</w:t>
      </w:r>
    </w:p>
    <w:p w:rsidR="00F7509A" w:rsidRPr="00E906B6" w:rsidRDefault="00F7509A" w:rsidP="00C920E9">
      <w:pPr>
        <w:rPr>
          <w:sz w:val="28"/>
          <w:szCs w:val="28"/>
        </w:rPr>
      </w:pPr>
      <w:r w:rsidRPr="00DA49CF">
        <w:rPr>
          <w:color w:val="000000"/>
          <w:sz w:val="28"/>
          <w:szCs w:val="28"/>
        </w:rPr>
        <w:t>2020 год –100043,1 тыс. рублей</w:t>
      </w:r>
      <w:r w:rsidRPr="00E906B6">
        <w:rPr>
          <w:color w:val="000000"/>
          <w:sz w:val="28"/>
          <w:szCs w:val="28"/>
        </w:rPr>
        <w:t>;</w:t>
      </w:r>
    </w:p>
    <w:p w:rsidR="00F7509A" w:rsidRDefault="00F7509A" w:rsidP="00F03F8A">
      <w:pPr>
        <w:jc w:val="both"/>
        <w:rPr>
          <w:sz w:val="28"/>
          <w:szCs w:val="28"/>
        </w:rPr>
      </w:pPr>
      <w:r w:rsidRPr="00E906B6">
        <w:rPr>
          <w:sz w:val="28"/>
          <w:szCs w:val="28"/>
        </w:rPr>
        <w:t xml:space="preserve">внебюджетные средства – </w:t>
      </w:r>
      <w:r>
        <w:rPr>
          <w:sz w:val="28"/>
          <w:szCs w:val="28"/>
        </w:rPr>
        <w:t>149573,2</w:t>
      </w:r>
      <w:r w:rsidRPr="00E906B6">
        <w:rPr>
          <w:sz w:val="28"/>
          <w:szCs w:val="28"/>
        </w:rPr>
        <w:t>тыс.рубл</w:t>
      </w:r>
      <w:r>
        <w:rPr>
          <w:sz w:val="28"/>
          <w:szCs w:val="28"/>
        </w:rPr>
        <w:t xml:space="preserve">ей, могут привлекаться средства </w:t>
      </w:r>
      <w:r w:rsidRPr="00E906B6">
        <w:rPr>
          <w:sz w:val="28"/>
          <w:szCs w:val="28"/>
        </w:rPr>
        <w:t>внебюджетных источников</w:t>
      </w:r>
      <w:r w:rsidRPr="003F49D4">
        <w:rPr>
          <w:sz w:val="28"/>
          <w:szCs w:val="28"/>
        </w:rPr>
        <w:t>».</w:t>
      </w:r>
    </w:p>
    <w:p w:rsidR="00F7509A" w:rsidRDefault="00F7509A" w:rsidP="001669CD">
      <w:pPr>
        <w:rPr>
          <w:sz w:val="28"/>
          <w:szCs w:val="28"/>
        </w:rPr>
      </w:pPr>
    </w:p>
    <w:p w:rsidR="00F7509A" w:rsidRDefault="00F7509A" w:rsidP="005647A5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Управляющий делами</w:t>
      </w:r>
    </w:p>
    <w:p w:rsidR="00F7509A" w:rsidRPr="005647A5" w:rsidRDefault="00F7509A" w:rsidP="005647A5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Администрации района </w:t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  <w:t xml:space="preserve">              Н.Н. Савченко</w:t>
      </w:r>
    </w:p>
    <w:p w:rsidR="00F7509A" w:rsidRDefault="00F7509A" w:rsidP="00A42E0D">
      <w:pPr>
        <w:pStyle w:val="ConsPlusTitle"/>
        <w:widowControl/>
        <w:ind w:left="567" w:right="567"/>
        <w:jc w:val="center"/>
        <w:rPr>
          <w:b w:val="0"/>
          <w:sz w:val="28"/>
          <w:szCs w:val="28"/>
        </w:rPr>
      </w:pPr>
    </w:p>
    <w:p w:rsidR="00F7509A" w:rsidRDefault="00F7509A" w:rsidP="00A42E0D">
      <w:pPr>
        <w:pStyle w:val="ConsPlusTitle"/>
        <w:widowControl/>
        <w:ind w:left="567" w:right="567"/>
        <w:jc w:val="center"/>
        <w:rPr>
          <w:b w:val="0"/>
          <w:sz w:val="28"/>
          <w:szCs w:val="28"/>
        </w:rPr>
      </w:pPr>
    </w:p>
    <w:p w:rsidR="00F7509A" w:rsidRDefault="00F7509A" w:rsidP="00A42E0D">
      <w:pPr>
        <w:pStyle w:val="ConsPlusTitle"/>
        <w:widowControl/>
        <w:ind w:left="567" w:right="567"/>
        <w:jc w:val="center"/>
        <w:rPr>
          <w:b w:val="0"/>
          <w:sz w:val="28"/>
          <w:szCs w:val="28"/>
        </w:rPr>
      </w:pPr>
    </w:p>
    <w:p w:rsidR="00F7509A" w:rsidRDefault="00F7509A" w:rsidP="00A42E0D">
      <w:pPr>
        <w:pStyle w:val="ConsPlusTitle"/>
        <w:widowControl/>
        <w:ind w:left="567" w:right="567"/>
        <w:jc w:val="center"/>
        <w:rPr>
          <w:b w:val="0"/>
          <w:sz w:val="28"/>
          <w:szCs w:val="28"/>
        </w:rPr>
      </w:pPr>
    </w:p>
    <w:p w:rsidR="00F7509A" w:rsidRDefault="00F7509A" w:rsidP="00A42E0D">
      <w:pPr>
        <w:pStyle w:val="ConsPlusTitle"/>
        <w:widowControl/>
        <w:ind w:left="567" w:right="567"/>
        <w:jc w:val="center"/>
        <w:rPr>
          <w:b w:val="0"/>
          <w:sz w:val="28"/>
          <w:szCs w:val="28"/>
        </w:rPr>
      </w:pPr>
    </w:p>
    <w:p w:rsidR="00F7509A" w:rsidRDefault="00F7509A" w:rsidP="00A42E0D">
      <w:pPr>
        <w:pStyle w:val="ConsPlusTitle"/>
        <w:widowControl/>
        <w:ind w:left="567" w:right="567"/>
        <w:jc w:val="center"/>
        <w:rPr>
          <w:b w:val="0"/>
          <w:sz w:val="28"/>
          <w:szCs w:val="28"/>
        </w:rPr>
      </w:pPr>
    </w:p>
    <w:p w:rsidR="00F7509A" w:rsidRDefault="00F7509A" w:rsidP="00A42E0D">
      <w:pPr>
        <w:pStyle w:val="ConsPlusTitle"/>
        <w:widowControl/>
        <w:ind w:left="567" w:right="567"/>
        <w:jc w:val="center"/>
        <w:rPr>
          <w:b w:val="0"/>
          <w:sz w:val="28"/>
          <w:szCs w:val="28"/>
        </w:rPr>
      </w:pPr>
    </w:p>
    <w:p w:rsidR="00F7509A" w:rsidRDefault="00F7509A" w:rsidP="00A42E0D">
      <w:pPr>
        <w:pStyle w:val="ConsPlusTitle"/>
        <w:widowControl/>
        <w:ind w:left="567" w:right="567"/>
        <w:jc w:val="center"/>
        <w:rPr>
          <w:b w:val="0"/>
          <w:sz w:val="28"/>
          <w:szCs w:val="28"/>
        </w:rPr>
      </w:pPr>
    </w:p>
    <w:p w:rsidR="00F7509A" w:rsidRDefault="00F7509A" w:rsidP="00A42E0D">
      <w:pPr>
        <w:pStyle w:val="ConsPlusTitle"/>
        <w:widowControl/>
        <w:ind w:left="567" w:right="567"/>
        <w:jc w:val="center"/>
        <w:rPr>
          <w:b w:val="0"/>
          <w:sz w:val="28"/>
          <w:szCs w:val="28"/>
        </w:rPr>
      </w:pPr>
    </w:p>
    <w:p w:rsidR="00F7509A" w:rsidRDefault="00F7509A" w:rsidP="00A42E0D">
      <w:pPr>
        <w:pStyle w:val="ConsPlusTitle"/>
        <w:widowControl/>
        <w:ind w:left="567" w:right="567"/>
        <w:jc w:val="center"/>
        <w:rPr>
          <w:b w:val="0"/>
          <w:sz w:val="28"/>
          <w:szCs w:val="28"/>
        </w:rPr>
      </w:pPr>
    </w:p>
    <w:p w:rsidR="00F7509A" w:rsidRDefault="00F7509A" w:rsidP="00A42E0D">
      <w:pPr>
        <w:pStyle w:val="ConsPlusTitle"/>
        <w:widowControl/>
        <w:ind w:left="567" w:right="567"/>
        <w:jc w:val="center"/>
        <w:rPr>
          <w:b w:val="0"/>
          <w:sz w:val="28"/>
          <w:szCs w:val="28"/>
        </w:rPr>
      </w:pPr>
    </w:p>
    <w:p w:rsidR="00F7509A" w:rsidRDefault="00F7509A" w:rsidP="00A42E0D">
      <w:pPr>
        <w:pStyle w:val="ConsPlusTitle"/>
        <w:widowControl/>
        <w:ind w:left="567" w:right="567"/>
        <w:jc w:val="center"/>
        <w:rPr>
          <w:b w:val="0"/>
          <w:sz w:val="28"/>
          <w:szCs w:val="28"/>
        </w:rPr>
      </w:pPr>
    </w:p>
    <w:p w:rsidR="00F7509A" w:rsidRDefault="00F7509A" w:rsidP="00A42E0D">
      <w:pPr>
        <w:pStyle w:val="ConsPlusTitle"/>
        <w:widowControl/>
        <w:ind w:left="567" w:right="567"/>
        <w:jc w:val="center"/>
        <w:rPr>
          <w:b w:val="0"/>
          <w:sz w:val="28"/>
          <w:szCs w:val="28"/>
        </w:rPr>
      </w:pPr>
    </w:p>
    <w:p w:rsidR="00F7509A" w:rsidRDefault="00F7509A" w:rsidP="00A42E0D">
      <w:pPr>
        <w:pStyle w:val="ConsPlusTitle"/>
        <w:widowControl/>
        <w:ind w:left="567" w:right="567"/>
        <w:jc w:val="center"/>
        <w:rPr>
          <w:b w:val="0"/>
          <w:sz w:val="28"/>
          <w:szCs w:val="28"/>
        </w:rPr>
      </w:pPr>
    </w:p>
    <w:p w:rsidR="00F7509A" w:rsidRDefault="00F7509A" w:rsidP="00A42E0D">
      <w:pPr>
        <w:pStyle w:val="ConsPlusTitle"/>
        <w:widowControl/>
        <w:ind w:left="567" w:right="567"/>
        <w:jc w:val="center"/>
        <w:rPr>
          <w:b w:val="0"/>
          <w:sz w:val="28"/>
          <w:szCs w:val="28"/>
        </w:rPr>
      </w:pPr>
    </w:p>
    <w:p w:rsidR="00F7509A" w:rsidRDefault="00F7509A" w:rsidP="00A42E0D">
      <w:pPr>
        <w:pStyle w:val="ConsPlusTitle"/>
        <w:widowControl/>
        <w:ind w:left="567" w:right="567"/>
        <w:jc w:val="center"/>
        <w:rPr>
          <w:b w:val="0"/>
          <w:sz w:val="28"/>
          <w:szCs w:val="28"/>
        </w:rPr>
      </w:pPr>
    </w:p>
    <w:p w:rsidR="00F7509A" w:rsidRDefault="00F7509A" w:rsidP="00A42E0D">
      <w:pPr>
        <w:pStyle w:val="ConsPlusTitle"/>
        <w:widowControl/>
        <w:ind w:left="567" w:right="567"/>
        <w:jc w:val="center"/>
        <w:rPr>
          <w:b w:val="0"/>
          <w:sz w:val="28"/>
          <w:szCs w:val="28"/>
        </w:rPr>
      </w:pPr>
    </w:p>
    <w:p w:rsidR="00F7509A" w:rsidRDefault="00F7509A" w:rsidP="00A42E0D">
      <w:pPr>
        <w:pStyle w:val="ConsPlusTitle"/>
        <w:widowControl/>
        <w:ind w:left="567" w:right="567"/>
        <w:jc w:val="center"/>
        <w:rPr>
          <w:b w:val="0"/>
          <w:sz w:val="28"/>
          <w:szCs w:val="28"/>
        </w:rPr>
      </w:pPr>
    </w:p>
    <w:p w:rsidR="00F7509A" w:rsidRDefault="00F7509A" w:rsidP="00A42E0D">
      <w:pPr>
        <w:pStyle w:val="ConsPlusTitle"/>
        <w:widowControl/>
        <w:ind w:left="567" w:right="567"/>
        <w:jc w:val="center"/>
        <w:rPr>
          <w:b w:val="0"/>
          <w:sz w:val="28"/>
          <w:szCs w:val="28"/>
        </w:rPr>
      </w:pPr>
    </w:p>
    <w:p w:rsidR="00F7509A" w:rsidRDefault="00F7509A" w:rsidP="00A42E0D">
      <w:pPr>
        <w:pStyle w:val="ConsPlusTitle"/>
        <w:widowControl/>
        <w:ind w:left="567" w:right="567"/>
        <w:jc w:val="center"/>
        <w:rPr>
          <w:b w:val="0"/>
          <w:sz w:val="28"/>
          <w:szCs w:val="28"/>
        </w:rPr>
      </w:pPr>
    </w:p>
    <w:p w:rsidR="00F7509A" w:rsidRDefault="00F7509A" w:rsidP="00A42E0D">
      <w:pPr>
        <w:pStyle w:val="ConsPlusTitle"/>
        <w:widowControl/>
        <w:ind w:left="567" w:right="567"/>
        <w:jc w:val="center"/>
        <w:rPr>
          <w:b w:val="0"/>
          <w:sz w:val="28"/>
          <w:szCs w:val="28"/>
        </w:rPr>
      </w:pPr>
    </w:p>
    <w:p w:rsidR="00F7509A" w:rsidRDefault="00F7509A" w:rsidP="00A42E0D">
      <w:pPr>
        <w:pStyle w:val="ConsPlusTitle"/>
        <w:widowControl/>
        <w:ind w:left="567" w:right="567"/>
        <w:jc w:val="center"/>
        <w:rPr>
          <w:b w:val="0"/>
          <w:sz w:val="28"/>
          <w:szCs w:val="28"/>
        </w:rPr>
      </w:pPr>
    </w:p>
    <w:p w:rsidR="00F7509A" w:rsidRDefault="00F7509A" w:rsidP="00A42E0D">
      <w:pPr>
        <w:pStyle w:val="ConsPlusTitle"/>
        <w:widowControl/>
        <w:ind w:left="567" w:right="567"/>
        <w:jc w:val="center"/>
        <w:rPr>
          <w:b w:val="0"/>
          <w:sz w:val="28"/>
          <w:szCs w:val="28"/>
        </w:rPr>
      </w:pPr>
    </w:p>
    <w:p w:rsidR="00F7509A" w:rsidRDefault="00F7509A" w:rsidP="00A42E0D">
      <w:pPr>
        <w:pStyle w:val="ConsPlusTitle"/>
        <w:widowControl/>
        <w:ind w:left="567" w:right="567"/>
        <w:jc w:val="center"/>
        <w:rPr>
          <w:b w:val="0"/>
          <w:sz w:val="28"/>
          <w:szCs w:val="28"/>
        </w:rPr>
      </w:pPr>
    </w:p>
    <w:p w:rsidR="00F7509A" w:rsidRDefault="00F7509A" w:rsidP="00A42E0D">
      <w:pPr>
        <w:pStyle w:val="ConsPlusTitle"/>
        <w:widowControl/>
        <w:ind w:left="567" w:right="567"/>
        <w:jc w:val="center"/>
        <w:rPr>
          <w:b w:val="0"/>
          <w:sz w:val="28"/>
          <w:szCs w:val="28"/>
        </w:rPr>
      </w:pPr>
    </w:p>
    <w:p w:rsidR="00F7509A" w:rsidRDefault="00F7509A" w:rsidP="00A42E0D">
      <w:pPr>
        <w:pStyle w:val="ConsPlusTitle"/>
        <w:widowControl/>
        <w:ind w:left="567" w:right="567"/>
        <w:jc w:val="center"/>
        <w:rPr>
          <w:b w:val="0"/>
          <w:sz w:val="28"/>
          <w:szCs w:val="28"/>
        </w:rPr>
      </w:pPr>
    </w:p>
    <w:p w:rsidR="00F7509A" w:rsidRDefault="00F7509A" w:rsidP="00A42E0D">
      <w:pPr>
        <w:pStyle w:val="ConsPlusTitle"/>
        <w:widowControl/>
        <w:ind w:left="567" w:right="567"/>
        <w:jc w:val="center"/>
        <w:rPr>
          <w:b w:val="0"/>
          <w:sz w:val="28"/>
          <w:szCs w:val="28"/>
        </w:rPr>
      </w:pPr>
    </w:p>
    <w:p w:rsidR="00F7509A" w:rsidRDefault="00F7509A" w:rsidP="00A42E0D">
      <w:pPr>
        <w:pStyle w:val="ConsPlusTitle"/>
        <w:widowControl/>
        <w:ind w:left="567" w:right="567"/>
        <w:jc w:val="center"/>
        <w:rPr>
          <w:b w:val="0"/>
          <w:sz w:val="28"/>
          <w:szCs w:val="28"/>
        </w:rPr>
      </w:pPr>
    </w:p>
    <w:p w:rsidR="00F7509A" w:rsidRDefault="00F7509A" w:rsidP="00A42E0D">
      <w:pPr>
        <w:pStyle w:val="ConsPlusTitle"/>
        <w:widowControl/>
        <w:ind w:left="567" w:right="567"/>
        <w:jc w:val="center"/>
        <w:rPr>
          <w:b w:val="0"/>
          <w:sz w:val="28"/>
          <w:szCs w:val="28"/>
        </w:rPr>
      </w:pPr>
    </w:p>
    <w:p w:rsidR="00F7509A" w:rsidRDefault="00F7509A" w:rsidP="00A42E0D">
      <w:pPr>
        <w:pStyle w:val="ConsPlusTitle"/>
        <w:widowControl/>
        <w:ind w:left="567" w:right="567"/>
        <w:jc w:val="center"/>
        <w:rPr>
          <w:b w:val="0"/>
          <w:sz w:val="28"/>
          <w:szCs w:val="28"/>
        </w:rPr>
      </w:pPr>
    </w:p>
    <w:p w:rsidR="00F7509A" w:rsidRDefault="00F7509A" w:rsidP="00A42E0D">
      <w:pPr>
        <w:pStyle w:val="ConsPlusTitle"/>
        <w:widowControl/>
        <w:ind w:left="567" w:right="567"/>
        <w:jc w:val="center"/>
        <w:rPr>
          <w:b w:val="0"/>
          <w:sz w:val="28"/>
          <w:szCs w:val="28"/>
        </w:rPr>
      </w:pPr>
    </w:p>
    <w:p w:rsidR="00F7509A" w:rsidRDefault="00F7509A" w:rsidP="00A42E0D">
      <w:pPr>
        <w:pStyle w:val="ConsPlusTitle"/>
        <w:widowControl/>
        <w:ind w:left="567" w:right="567"/>
        <w:jc w:val="center"/>
        <w:rPr>
          <w:b w:val="0"/>
          <w:sz w:val="28"/>
          <w:szCs w:val="28"/>
        </w:rPr>
      </w:pPr>
    </w:p>
    <w:p w:rsidR="00F7509A" w:rsidRDefault="00F7509A" w:rsidP="00A42E0D">
      <w:pPr>
        <w:pStyle w:val="ConsPlusTitle"/>
        <w:widowControl/>
        <w:ind w:left="567" w:right="567"/>
        <w:jc w:val="center"/>
        <w:rPr>
          <w:b w:val="0"/>
          <w:sz w:val="28"/>
          <w:szCs w:val="28"/>
        </w:rPr>
      </w:pPr>
    </w:p>
    <w:p w:rsidR="00F7509A" w:rsidRDefault="00F7509A" w:rsidP="00A42E0D">
      <w:pPr>
        <w:pStyle w:val="ConsPlusTitle"/>
        <w:widowControl/>
        <w:ind w:left="567" w:right="567"/>
        <w:jc w:val="center"/>
        <w:rPr>
          <w:b w:val="0"/>
          <w:sz w:val="28"/>
          <w:szCs w:val="28"/>
        </w:rPr>
      </w:pPr>
    </w:p>
    <w:p w:rsidR="00F7509A" w:rsidRDefault="00F7509A" w:rsidP="00A42E0D">
      <w:pPr>
        <w:pStyle w:val="ConsPlusTitle"/>
        <w:widowControl/>
        <w:ind w:left="567" w:right="567"/>
        <w:jc w:val="center"/>
        <w:rPr>
          <w:b w:val="0"/>
          <w:sz w:val="28"/>
          <w:szCs w:val="28"/>
        </w:rPr>
      </w:pPr>
    </w:p>
    <w:p w:rsidR="00F7509A" w:rsidRDefault="00F7509A" w:rsidP="00A42E0D">
      <w:pPr>
        <w:pStyle w:val="ConsPlusTitle"/>
        <w:widowControl/>
        <w:ind w:left="567" w:right="567"/>
        <w:jc w:val="center"/>
        <w:rPr>
          <w:b w:val="0"/>
          <w:sz w:val="28"/>
          <w:szCs w:val="28"/>
        </w:rPr>
      </w:pPr>
    </w:p>
    <w:p w:rsidR="00F7509A" w:rsidRDefault="00F7509A" w:rsidP="00A42E0D">
      <w:pPr>
        <w:pStyle w:val="ConsPlusTitle"/>
        <w:widowControl/>
        <w:ind w:left="567" w:right="567"/>
        <w:jc w:val="center"/>
        <w:rPr>
          <w:b w:val="0"/>
          <w:sz w:val="28"/>
          <w:szCs w:val="28"/>
        </w:rPr>
      </w:pPr>
    </w:p>
    <w:p w:rsidR="00F7509A" w:rsidRDefault="00F7509A" w:rsidP="00A42E0D">
      <w:pPr>
        <w:pStyle w:val="ConsPlusTitle"/>
        <w:widowControl/>
        <w:ind w:left="567" w:right="567"/>
        <w:jc w:val="center"/>
        <w:rPr>
          <w:b w:val="0"/>
          <w:sz w:val="28"/>
          <w:szCs w:val="28"/>
        </w:rPr>
      </w:pPr>
    </w:p>
    <w:p w:rsidR="00F7509A" w:rsidRDefault="00F7509A" w:rsidP="00A42E0D">
      <w:pPr>
        <w:pStyle w:val="ConsPlusTitle"/>
        <w:widowControl/>
        <w:ind w:left="567" w:right="567"/>
        <w:jc w:val="center"/>
        <w:rPr>
          <w:b w:val="0"/>
          <w:sz w:val="28"/>
          <w:szCs w:val="28"/>
        </w:rPr>
      </w:pPr>
    </w:p>
    <w:p w:rsidR="00F7509A" w:rsidRDefault="00F7509A" w:rsidP="00A42E0D">
      <w:pPr>
        <w:pStyle w:val="ConsPlusTitle"/>
        <w:widowControl/>
        <w:ind w:left="567" w:right="567"/>
        <w:jc w:val="center"/>
        <w:rPr>
          <w:b w:val="0"/>
          <w:sz w:val="28"/>
          <w:szCs w:val="28"/>
        </w:rPr>
      </w:pPr>
    </w:p>
    <w:p w:rsidR="00F7509A" w:rsidRDefault="00F7509A" w:rsidP="00A42E0D">
      <w:pPr>
        <w:pStyle w:val="ConsPlusTitle"/>
        <w:widowControl/>
        <w:ind w:left="567" w:right="567"/>
        <w:jc w:val="center"/>
        <w:rPr>
          <w:b w:val="0"/>
          <w:sz w:val="28"/>
          <w:szCs w:val="28"/>
        </w:rPr>
      </w:pPr>
    </w:p>
    <w:p w:rsidR="00F7509A" w:rsidRPr="00F33B49" w:rsidRDefault="00F7509A" w:rsidP="00F33B49">
      <w:pPr>
        <w:widowControl w:val="0"/>
        <w:autoSpaceDE w:val="0"/>
        <w:jc w:val="right"/>
        <w:rPr>
          <w:sz w:val="28"/>
          <w:szCs w:val="28"/>
        </w:rPr>
      </w:pPr>
      <w:r w:rsidRPr="00F33B49">
        <w:rPr>
          <w:sz w:val="28"/>
          <w:szCs w:val="28"/>
        </w:rPr>
        <w:t>Приложение № 4 к постановлению</w:t>
      </w:r>
    </w:p>
    <w:p w:rsidR="00F7509A" w:rsidRPr="00F33B49" w:rsidRDefault="00F7509A" w:rsidP="00F33B49">
      <w:pPr>
        <w:widowControl w:val="0"/>
        <w:autoSpaceDE w:val="0"/>
        <w:jc w:val="right"/>
        <w:rPr>
          <w:sz w:val="28"/>
          <w:szCs w:val="28"/>
        </w:rPr>
      </w:pPr>
      <w:r w:rsidRPr="00F33B49">
        <w:rPr>
          <w:sz w:val="28"/>
          <w:szCs w:val="28"/>
        </w:rPr>
        <w:t>Администрации Октябрьского района</w:t>
      </w:r>
    </w:p>
    <w:p w:rsidR="00F7509A" w:rsidRPr="00F33B49" w:rsidRDefault="00F7509A" w:rsidP="00F33B49">
      <w:pPr>
        <w:pStyle w:val="ConsPlusTitle"/>
        <w:widowControl/>
        <w:ind w:left="567" w:right="567"/>
        <w:jc w:val="right"/>
        <w:rPr>
          <w:b w:val="0"/>
          <w:sz w:val="28"/>
          <w:szCs w:val="28"/>
        </w:rPr>
      </w:pPr>
      <w:r w:rsidRPr="00F33B49">
        <w:rPr>
          <w:b w:val="0"/>
          <w:sz w:val="28"/>
          <w:szCs w:val="28"/>
        </w:rPr>
        <w:t>от 16.08.2014  № 831</w:t>
      </w:r>
    </w:p>
    <w:p w:rsidR="00F7509A" w:rsidRDefault="00F7509A" w:rsidP="00A42E0D">
      <w:pPr>
        <w:pStyle w:val="ConsPlusTitle"/>
        <w:widowControl/>
        <w:ind w:left="567" w:right="567"/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Паспорт подпрограммы</w:t>
      </w:r>
    </w:p>
    <w:p w:rsidR="00F7509A" w:rsidRDefault="00F7509A" w:rsidP="00A42E0D">
      <w:pPr>
        <w:pStyle w:val="ConsPlusTitle"/>
        <w:widowControl/>
        <w:ind w:left="567" w:right="567"/>
        <w:jc w:val="center"/>
        <w:rPr>
          <w:sz w:val="28"/>
          <w:szCs w:val="28"/>
        </w:rPr>
      </w:pPr>
      <w:r>
        <w:rPr>
          <w:b w:val="0"/>
          <w:sz w:val="28"/>
          <w:szCs w:val="28"/>
        </w:rPr>
        <w:t>«Развитие общего и дополнительного образования»</w:t>
      </w:r>
    </w:p>
    <w:p w:rsidR="00F7509A" w:rsidRDefault="00F7509A" w:rsidP="00A42E0D">
      <w:pPr>
        <w:ind w:firstLine="709"/>
        <w:jc w:val="center"/>
        <w:rPr>
          <w:sz w:val="28"/>
          <w:szCs w:val="28"/>
        </w:rPr>
      </w:pPr>
    </w:p>
    <w:tbl>
      <w:tblPr>
        <w:tblW w:w="0" w:type="auto"/>
        <w:tblInd w:w="-167" w:type="dxa"/>
        <w:tblLayout w:type="fixed"/>
        <w:tblLook w:val="0000"/>
      </w:tblPr>
      <w:tblGrid>
        <w:gridCol w:w="2581"/>
        <w:gridCol w:w="955"/>
        <w:gridCol w:w="830"/>
        <w:gridCol w:w="851"/>
        <w:gridCol w:w="850"/>
        <w:gridCol w:w="851"/>
        <w:gridCol w:w="992"/>
        <w:gridCol w:w="1195"/>
        <w:gridCol w:w="971"/>
        <w:gridCol w:w="29"/>
      </w:tblGrid>
      <w:tr w:rsidR="00F7509A" w:rsidTr="001F06F2">
        <w:trPr>
          <w:trHeight w:val="699"/>
        </w:trPr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Default="00F7509A" w:rsidP="001F06F2">
            <w:pPr>
              <w:autoSpaceDE w:val="0"/>
            </w:pPr>
            <w:r>
              <w:t>Наименование подпрограммы</w:t>
            </w:r>
          </w:p>
        </w:tc>
        <w:tc>
          <w:tcPr>
            <w:tcW w:w="752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509A" w:rsidRDefault="00F7509A" w:rsidP="001F06F2">
            <w:pPr>
              <w:pStyle w:val="ConsPlusTitle"/>
              <w:widowControl/>
              <w:jc w:val="both"/>
            </w:pPr>
            <w:r>
              <w:rPr>
                <w:b w:val="0"/>
              </w:rPr>
              <w:t>«Развитие общего и дополнительного образования», (далее подпрограмма)</w:t>
            </w:r>
          </w:p>
        </w:tc>
      </w:tr>
      <w:tr w:rsidR="00F7509A" w:rsidTr="001F06F2">
        <w:trPr>
          <w:trHeight w:val="360"/>
        </w:trPr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Default="00F7509A" w:rsidP="001F06F2">
            <w:pPr>
              <w:autoSpaceDE w:val="0"/>
            </w:pPr>
            <w:r>
              <w:t>Цель подпрограммы</w:t>
            </w:r>
          </w:p>
        </w:tc>
        <w:tc>
          <w:tcPr>
            <w:tcW w:w="752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509A" w:rsidRDefault="00F7509A" w:rsidP="001F06F2">
            <w:pPr>
              <w:pStyle w:val="ConsPlusNormal"/>
              <w:widowControl/>
              <w:ind w:firstLine="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доступности качественного общего и дополнительного образования, соответствующего требованиям социально-экономического развития Октябрьского  района</w:t>
            </w:r>
          </w:p>
        </w:tc>
      </w:tr>
      <w:tr w:rsidR="00F7509A" w:rsidTr="001F06F2">
        <w:trPr>
          <w:trHeight w:val="276"/>
        </w:trPr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Default="00F7509A" w:rsidP="001F06F2">
            <w:pPr>
              <w:autoSpaceDE w:val="0"/>
            </w:pPr>
            <w:r>
              <w:t>Задачи подпрограммы</w:t>
            </w:r>
          </w:p>
        </w:tc>
        <w:tc>
          <w:tcPr>
            <w:tcW w:w="752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509A" w:rsidRDefault="00F7509A" w:rsidP="001F06F2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1.Внедрение федеральных государственных образовательных стандартов общего образования на 2-м уровне обучения;</w:t>
            </w:r>
          </w:p>
          <w:p w:rsidR="00F7509A" w:rsidRDefault="00F7509A" w:rsidP="001F06F2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2.Введение предпрофильного и профильного обучения, обеспечивающего возможность выбора учащимися учебного плана с учетом рынка труда выбора выпускниками будущей профессии;</w:t>
            </w:r>
          </w:p>
          <w:p w:rsidR="00F7509A" w:rsidRDefault="00F7509A" w:rsidP="001F06F2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3.Создание для школьников равных стартовых возможностей социальной адаптации, воспитание потребности в активном и здоровом образе жизни;</w:t>
            </w:r>
          </w:p>
          <w:p w:rsidR="00F7509A" w:rsidRDefault="00F7509A" w:rsidP="001F06F2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4.Расширение потенциала системы дополнительного образования Октябрьского района, создание условий для развития молодых талантов и детей с высокой мотивацией к обучению;</w:t>
            </w:r>
          </w:p>
          <w:p w:rsidR="00F7509A" w:rsidRDefault="00F7509A" w:rsidP="001F06F2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5.Создание комплекса социальных и управленческих условий устойчивого развития системы дополнительного образования детей в интересах личностного, психического и духовного развития школьников, их жизненного самоопределения.</w:t>
            </w:r>
          </w:p>
          <w:p w:rsidR="00F7509A" w:rsidRDefault="00F7509A" w:rsidP="001F06F2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6.Ликвидация аварийности, повышение эксплуатационной надежности строительных конструкций и систем инженерно-технического обеспечения, формирование современной инфраструктуры образовательных организаций Октябрьского района.</w:t>
            </w:r>
          </w:p>
          <w:p w:rsidR="00F7509A" w:rsidRDefault="00F7509A" w:rsidP="001F06F2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509A" w:rsidTr="001F06F2">
        <w:trPr>
          <w:trHeight w:val="580"/>
        </w:trPr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Default="00F7509A" w:rsidP="001F06F2">
            <w:pPr>
              <w:autoSpaceDE w:val="0"/>
            </w:pPr>
            <w:r>
              <w:t>Сроки реализации подпрограммы</w:t>
            </w:r>
          </w:p>
        </w:tc>
        <w:tc>
          <w:tcPr>
            <w:tcW w:w="752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509A" w:rsidRDefault="00F7509A" w:rsidP="001F06F2">
            <w:pPr>
              <w:autoSpaceDE w:val="0"/>
              <w:jc w:val="both"/>
            </w:pPr>
            <w:r>
              <w:t>2014-2020 годы</w:t>
            </w:r>
          </w:p>
          <w:p w:rsidR="00F7509A" w:rsidRDefault="00F7509A" w:rsidP="001F06F2">
            <w:pPr>
              <w:autoSpaceDE w:val="0"/>
              <w:jc w:val="both"/>
            </w:pPr>
          </w:p>
        </w:tc>
      </w:tr>
      <w:tr w:rsidR="00F7509A" w:rsidTr="001F06F2">
        <w:tc>
          <w:tcPr>
            <w:tcW w:w="25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Default="00F7509A" w:rsidP="001F06F2">
            <w:pPr>
              <w:autoSpaceDE w:val="0"/>
            </w:pPr>
            <w:r>
              <w:t>Источники финансирования подпрограммы, в том числе по годам:</w:t>
            </w:r>
          </w:p>
        </w:tc>
        <w:tc>
          <w:tcPr>
            <w:tcW w:w="752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509A" w:rsidRDefault="00F7509A" w:rsidP="001F06F2">
            <w:pPr>
              <w:autoSpaceDE w:val="0"/>
              <w:jc w:val="center"/>
            </w:pPr>
            <w:r>
              <w:t>Расходы (тыс.рублей)</w:t>
            </w:r>
          </w:p>
        </w:tc>
      </w:tr>
      <w:tr w:rsidR="00F7509A" w:rsidTr="001F06F2">
        <w:trPr>
          <w:gridAfter w:val="1"/>
          <w:wAfter w:w="29" w:type="dxa"/>
        </w:trPr>
        <w:tc>
          <w:tcPr>
            <w:tcW w:w="25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Default="00F7509A" w:rsidP="001F06F2">
            <w:pPr>
              <w:autoSpaceDE w:val="0"/>
              <w:snapToGrid w:val="0"/>
            </w:pP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Default="00F7509A" w:rsidP="001F06F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Default="00F7509A" w:rsidP="001F06F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2014 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Default="00F7509A" w:rsidP="001F06F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2015 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Default="00F7509A" w:rsidP="001F06F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 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Default="00F7509A" w:rsidP="001F06F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 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Default="00F7509A" w:rsidP="001F06F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2018 год</w:t>
            </w:r>
          </w:p>
          <w:p w:rsidR="00F7509A" w:rsidRDefault="00F7509A" w:rsidP="001F06F2">
            <w:pPr>
              <w:rPr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Default="00F7509A" w:rsidP="001F06F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2019 год</w:t>
            </w:r>
          </w:p>
          <w:p w:rsidR="00F7509A" w:rsidRDefault="00F7509A" w:rsidP="001F06F2">
            <w:pPr>
              <w:rPr>
                <w:sz w:val="20"/>
                <w:szCs w:val="20"/>
              </w:rPr>
            </w:pP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509A" w:rsidRDefault="00F7509A" w:rsidP="001F06F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2020 год</w:t>
            </w:r>
          </w:p>
          <w:p w:rsidR="00F7509A" w:rsidRDefault="00F7509A" w:rsidP="001F06F2">
            <w:pPr>
              <w:rPr>
                <w:sz w:val="20"/>
                <w:szCs w:val="20"/>
              </w:rPr>
            </w:pPr>
          </w:p>
        </w:tc>
      </w:tr>
      <w:tr w:rsidR="00F7509A" w:rsidTr="001F06F2">
        <w:trPr>
          <w:gridAfter w:val="1"/>
          <w:wAfter w:w="29" w:type="dxa"/>
          <w:trHeight w:val="408"/>
        </w:trPr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Default="00F7509A" w:rsidP="001F06F2">
            <w:pPr>
              <w:autoSpaceDE w:val="0"/>
              <w:rPr>
                <w:sz w:val="16"/>
                <w:szCs w:val="16"/>
              </w:rPr>
            </w:pPr>
            <w:r>
              <w:t>Средства бюджета Октябрьского района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Pr="00296894" w:rsidRDefault="00F7509A" w:rsidP="001F06F2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  <w:p w:rsidR="00F7509A" w:rsidRPr="00296894" w:rsidRDefault="00F7509A" w:rsidP="001F06F2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417374,3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Pr="00296894" w:rsidRDefault="00F7509A" w:rsidP="001F06F2">
            <w:pPr>
              <w:autoSpaceDE w:val="0"/>
              <w:jc w:val="both"/>
              <w:rPr>
                <w:sz w:val="16"/>
                <w:szCs w:val="16"/>
              </w:rPr>
            </w:pPr>
          </w:p>
          <w:p w:rsidR="00F7509A" w:rsidRPr="00296894" w:rsidRDefault="00F7509A" w:rsidP="001F06F2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70439,5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Pr="00296894" w:rsidRDefault="00F7509A" w:rsidP="001F06F2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  <w:p w:rsidR="00F7509A" w:rsidRPr="00296894" w:rsidRDefault="00F7509A" w:rsidP="001F06F2">
            <w:pPr>
              <w:autoSpaceDE w:val="0"/>
              <w:jc w:val="both"/>
              <w:rPr>
                <w:sz w:val="16"/>
                <w:szCs w:val="16"/>
              </w:rPr>
            </w:pPr>
            <w:r w:rsidRPr="00296894">
              <w:rPr>
                <w:sz w:val="16"/>
                <w:szCs w:val="16"/>
              </w:rPr>
              <w:t>60567,9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Pr="00296894" w:rsidRDefault="00F7509A" w:rsidP="001F06F2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  <w:p w:rsidR="00F7509A" w:rsidRPr="00296894" w:rsidRDefault="00F7509A" w:rsidP="001F06F2">
            <w:pPr>
              <w:autoSpaceDE w:val="0"/>
              <w:jc w:val="both"/>
              <w:rPr>
                <w:sz w:val="16"/>
                <w:szCs w:val="16"/>
              </w:rPr>
            </w:pPr>
            <w:r w:rsidRPr="00296894">
              <w:rPr>
                <w:sz w:val="16"/>
                <w:szCs w:val="16"/>
              </w:rPr>
              <w:t>57328,1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Pr="00296894" w:rsidRDefault="00F7509A" w:rsidP="001F06F2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  <w:p w:rsidR="00F7509A" w:rsidRPr="00296894" w:rsidRDefault="00F7509A" w:rsidP="001F06F2">
            <w:pPr>
              <w:autoSpaceDE w:val="0"/>
              <w:jc w:val="both"/>
              <w:rPr>
                <w:sz w:val="16"/>
                <w:szCs w:val="16"/>
              </w:rPr>
            </w:pPr>
            <w:r w:rsidRPr="00296894">
              <w:rPr>
                <w:sz w:val="16"/>
                <w:szCs w:val="16"/>
              </w:rPr>
              <w:t>57259,7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Pr="00296894" w:rsidRDefault="00F7509A" w:rsidP="001F06F2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  <w:p w:rsidR="00F7509A" w:rsidRPr="00296894" w:rsidRDefault="00F7509A" w:rsidP="001F06F2">
            <w:pPr>
              <w:autoSpaceDE w:val="0"/>
              <w:jc w:val="both"/>
              <w:rPr>
                <w:sz w:val="16"/>
                <w:szCs w:val="16"/>
              </w:rPr>
            </w:pPr>
            <w:r w:rsidRPr="00296894">
              <w:rPr>
                <w:sz w:val="16"/>
                <w:szCs w:val="16"/>
              </w:rPr>
              <w:t>57259,7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Pr="00296894" w:rsidRDefault="00F7509A" w:rsidP="001F06F2">
            <w:pPr>
              <w:rPr>
                <w:sz w:val="16"/>
                <w:szCs w:val="16"/>
              </w:rPr>
            </w:pPr>
          </w:p>
          <w:p w:rsidR="00F7509A" w:rsidRPr="00296894" w:rsidRDefault="00F7509A" w:rsidP="001F06F2">
            <w:pPr>
              <w:rPr>
                <w:sz w:val="16"/>
                <w:szCs w:val="16"/>
              </w:rPr>
            </w:pPr>
            <w:r w:rsidRPr="00296894">
              <w:rPr>
                <w:sz w:val="16"/>
                <w:szCs w:val="16"/>
              </w:rPr>
              <w:t>57259,7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509A" w:rsidRPr="00296894" w:rsidRDefault="00F7509A" w:rsidP="001F06F2">
            <w:pPr>
              <w:snapToGrid w:val="0"/>
              <w:rPr>
                <w:sz w:val="16"/>
                <w:szCs w:val="16"/>
              </w:rPr>
            </w:pPr>
          </w:p>
          <w:p w:rsidR="00F7509A" w:rsidRPr="00296894" w:rsidRDefault="00F7509A" w:rsidP="001F06F2">
            <w:pPr>
              <w:rPr>
                <w:sz w:val="16"/>
                <w:szCs w:val="16"/>
              </w:rPr>
            </w:pPr>
            <w:r w:rsidRPr="00296894">
              <w:rPr>
                <w:sz w:val="16"/>
                <w:szCs w:val="16"/>
              </w:rPr>
              <w:t>57259,7</w:t>
            </w:r>
          </w:p>
        </w:tc>
      </w:tr>
      <w:tr w:rsidR="00F7509A" w:rsidTr="001F06F2">
        <w:trPr>
          <w:gridAfter w:val="1"/>
          <w:wAfter w:w="29" w:type="dxa"/>
          <w:trHeight w:val="314"/>
        </w:trPr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Default="00F7509A" w:rsidP="001F06F2">
            <w:pPr>
              <w:autoSpaceDE w:val="0"/>
              <w:rPr>
                <w:sz w:val="16"/>
                <w:szCs w:val="16"/>
              </w:rPr>
            </w:pPr>
            <w:r>
              <w:t>Средства областного бюджета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Pr="00296894" w:rsidRDefault="00F7509A" w:rsidP="001F06F2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  <w:p w:rsidR="00F7509A" w:rsidRPr="00296894" w:rsidRDefault="00F7509A" w:rsidP="001F06F2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2660147,9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Pr="00296894" w:rsidRDefault="00F7509A" w:rsidP="001F06F2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  <w:p w:rsidR="00F7509A" w:rsidRPr="00296894" w:rsidRDefault="00F7509A" w:rsidP="001F06F2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339433,2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Pr="00296894" w:rsidRDefault="00F7509A" w:rsidP="001F06F2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  <w:p w:rsidR="00F7509A" w:rsidRPr="00296894" w:rsidRDefault="00F7509A" w:rsidP="001F06F2">
            <w:pPr>
              <w:autoSpaceDE w:val="0"/>
              <w:jc w:val="both"/>
              <w:rPr>
                <w:sz w:val="16"/>
                <w:szCs w:val="16"/>
              </w:rPr>
            </w:pPr>
            <w:r w:rsidRPr="00296894">
              <w:rPr>
                <w:sz w:val="16"/>
                <w:szCs w:val="16"/>
              </w:rPr>
              <w:t>367438,6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Pr="00296894" w:rsidRDefault="00F7509A" w:rsidP="001F06F2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  <w:p w:rsidR="00F7509A" w:rsidRPr="00296894" w:rsidRDefault="00F7509A" w:rsidP="001F06F2">
            <w:pPr>
              <w:autoSpaceDE w:val="0"/>
              <w:jc w:val="both"/>
              <w:rPr>
                <w:sz w:val="16"/>
                <w:szCs w:val="16"/>
              </w:rPr>
            </w:pPr>
            <w:r w:rsidRPr="00296894">
              <w:rPr>
                <w:sz w:val="16"/>
                <w:szCs w:val="16"/>
              </w:rPr>
              <w:t>391330,1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Pr="00296894" w:rsidRDefault="00F7509A" w:rsidP="001F06F2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  <w:p w:rsidR="00F7509A" w:rsidRPr="00296894" w:rsidRDefault="00F7509A" w:rsidP="001F06F2">
            <w:pPr>
              <w:autoSpaceDE w:val="0"/>
              <w:jc w:val="both"/>
              <w:rPr>
                <w:sz w:val="16"/>
                <w:szCs w:val="16"/>
              </w:rPr>
            </w:pPr>
            <w:r w:rsidRPr="00296894">
              <w:rPr>
                <w:sz w:val="16"/>
                <w:szCs w:val="16"/>
              </w:rPr>
              <w:t>390486,5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Pr="00296894" w:rsidRDefault="00F7509A" w:rsidP="001F06F2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  <w:p w:rsidR="00F7509A" w:rsidRPr="00296894" w:rsidRDefault="00F7509A" w:rsidP="001F06F2">
            <w:pPr>
              <w:autoSpaceDE w:val="0"/>
              <w:jc w:val="both"/>
              <w:rPr>
                <w:sz w:val="16"/>
                <w:szCs w:val="16"/>
              </w:rPr>
            </w:pPr>
            <w:r w:rsidRPr="00296894">
              <w:rPr>
                <w:sz w:val="16"/>
                <w:szCs w:val="16"/>
              </w:rPr>
              <w:t>390486,5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Pr="00296894" w:rsidRDefault="00F7509A" w:rsidP="001F06F2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  <w:p w:rsidR="00F7509A" w:rsidRPr="00296894" w:rsidRDefault="00F7509A" w:rsidP="001F06F2">
            <w:pPr>
              <w:autoSpaceDE w:val="0"/>
              <w:jc w:val="both"/>
              <w:rPr>
                <w:sz w:val="16"/>
                <w:szCs w:val="16"/>
              </w:rPr>
            </w:pPr>
            <w:r w:rsidRPr="00296894">
              <w:rPr>
                <w:sz w:val="16"/>
                <w:szCs w:val="16"/>
              </w:rPr>
              <w:t>390486,5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509A" w:rsidRPr="00296894" w:rsidRDefault="00F7509A" w:rsidP="001F06F2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  <w:p w:rsidR="00F7509A" w:rsidRPr="00296894" w:rsidRDefault="00F7509A" w:rsidP="001F06F2">
            <w:pPr>
              <w:autoSpaceDE w:val="0"/>
              <w:jc w:val="both"/>
            </w:pPr>
            <w:r w:rsidRPr="00296894">
              <w:rPr>
                <w:sz w:val="16"/>
                <w:szCs w:val="16"/>
              </w:rPr>
              <w:t>390486,5</w:t>
            </w:r>
          </w:p>
        </w:tc>
      </w:tr>
      <w:tr w:rsidR="00F7509A" w:rsidTr="001F06F2">
        <w:trPr>
          <w:gridAfter w:val="1"/>
          <w:wAfter w:w="29" w:type="dxa"/>
          <w:trHeight w:val="314"/>
        </w:trPr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Default="00F7509A" w:rsidP="001F06F2">
            <w:pPr>
              <w:autoSpaceDE w:val="0"/>
            </w:pPr>
            <w:r>
              <w:t>Средства федерального бюджета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Default="00F7509A" w:rsidP="001F06F2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  <w:p w:rsidR="00F7509A" w:rsidRPr="00296894" w:rsidRDefault="00F7509A" w:rsidP="001F06F2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274,8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Default="00F7509A" w:rsidP="001F06F2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  <w:p w:rsidR="00F7509A" w:rsidRPr="00296894" w:rsidRDefault="00F7509A" w:rsidP="001F06F2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274,8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Pr="00296894" w:rsidRDefault="00F7509A" w:rsidP="001F06F2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Pr="00296894" w:rsidRDefault="00F7509A" w:rsidP="001F06F2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Pr="00296894" w:rsidRDefault="00F7509A" w:rsidP="001F06F2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Pr="00296894" w:rsidRDefault="00F7509A" w:rsidP="001F06F2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Pr="00296894" w:rsidRDefault="00F7509A" w:rsidP="001F06F2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509A" w:rsidRPr="00296894" w:rsidRDefault="00F7509A" w:rsidP="001F06F2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</w:tr>
      <w:tr w:rsidR="00F7509A" w:rsidTr="001F06F2">
        <w:trPr>
          <w:gridAfter w:val="1"/>
          <w:wAfter w:w="29" w:type="dxa"/>
          <w:trHeight w:val="218"/>
        </w:trPr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Default="00F7509A" w:rsidP="001F06F2">
            <w:pPr>
              <w:autoSpaceDE w:val="0"/>
              <w:rPr>
                <w:sz w:val="16"/>
                <w:szCs w:val="16"/>
              </w:rPr>
            </w:pPr>
            <w:r>
              <w:t>Другие источники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Pr="00296894" w:rsidRDefault="00F7509A" w:rsidP="001F06F2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  <w:p w:rsidR="00F7509A" w:rsidRPr="00296894" w:rsidRDefault="00F7509A" w:rsidP="001F06F2">
            <w:pPr>
              <w:autoSpaceDE w:val="0"/>
              <w:jc w:val="both"/>
              <w:rPr>
                <w:sz w:val="16"/>
                <w:szCs w:val="16"/>
              </w:rPr>
            </w:pPr>
            <w:r w:rsidRPr="00296894">
              <w:rPr>
                <w:sz w:val="16"/>
                <w:szCs w:val="16"/>
              </w:rPr>
              <w:t>16413,7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Pr="00296894" w:rsidRDefault="00F7509A" w:rsidP="001F06F2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  <w:p w:rsidR="00F7509A" w:rsidRPr="00296894" w:rsidRDefault="00F7509A" w:rsidP="001F06F2">
            <w:pPr>
              <w:autoSpaceDE w:val="0"/>
              <w:jc w:val="both"/>
              <w:rPr>
                <w:sz w:val="16"/>
                <w:szCs w:val="16"/>
              </w:rPr>
            </w:pPr>
            <w:r w:rsidRPr="00296894">
              <w:rPr>
                <w:sz w:val="16"/>
                <w:szCs w:val="16"/>
              </w:rPr>
              <w:t>10683,0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Pr="00D04671" w:rsidRDefault="00F7509A" w:rsidP="001F06F2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  <w:p w:rsidR="00F7509A" w:rsidRPr="00D04671" w:rsidRDefault="00F7509A" w:rsidP="001F06F2">
            <w:pPr>
              <w:autoSpaceDE w:val="0"/>
              <w:jc w:val="both"/>
              <w:rPr>
                <w:sz w:val="16"/>
                <w:szCs w:val="16"/>
              </w:rPr>
            </w:pPr>
            <w:r w:rsidRPr="00D04671">
              <w:rPr>
                <w:sz w:val="16"/>
                <w:szCs w:val="16"/>
              </w:rPr>
              <w:t>916,2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Pr="00D04671" w:rsidRDefault="00F7509A" w:rsidP="001F06F2">
            <w:pPr>
              <w:snapToGrid w:val="0"/>
              <w:rPr>
                <w:sz w:val="16"/>
                <w:szCs w:val="16"/>
              </w:rPr>
            </w:pPr>
          </w:p>
          <w:p w:rsidR="00F7509A" w:rsidRPr="00D04671" w:rsidRDefault="00F7509A" w:rsidP="001F06F2">
            <w:pPr>
              <w:rPr>
                <w:sz w:val="16"/>
                <w:szCs w:val="16"/>
              </w:rPr>
            </w:pPr>
            <w:r w:rsidRPr="00D04671">
              <w:rPr>
                <w:sz w:val="16"/>
                <w:szCs w:val="16"/>
              </w:rPr>
              <w:t>962,9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Default="00F7509A" w:rsidP="001F06F2">
            <w:pPr>
              <w:snapToGrid w:val="0"/>
              <w:rPr>
                <w:sz w:val="16"/>
                <w:szCs w:val="16"/>
              </w:rPr>
            </w:pPr>
          </w:p>
          <w:p w:rsidR="00F7509A" w:rsidRDefault="00F7509A" w:rsidP="001F06F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962,9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Default="00F7509A" w:rsidP="001F06F2">
            <w:pPr>
              <w:snapToGrid w:val="0"/>
              <w:rPr>
                <w:sz w:val="16"/>
                <w:szCs w:val="16"/>
              </w:rPr>
            </w:pPr>
          </w:p>
          <w:p w:rsidR="00F7509A" w:rsidRDefault="00F7509A" w:rsidP="001F06F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962,9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Default="00F7509A" w:rsidP="001F06F2">
            <w:pPr>
              <w:snapToGrid w:val="0"/>
              <w:rPr>
                <w:sz w:val="16"/>
                <w:szCs w:val="16"/>
              </w:rPr>
            </w:pPr>
          </w:p>
          <w:p w:rsidR="00F7509A" w:rsidRDefault="00F7509A" w:rsidP="001F06F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962,9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509A" w:rsidRDefault="00F7509A" w:rsidP="001F06F2">
            <w:pPr>
              <w:snapToGrid w:val="0"/>
              <w:rPr>
                <w:sz w:val="16"/>
                <w:szCs w:val="16"/>
              </w:rPr>
            </w:pPr>
          </w:p>
          <w:p w:rsidR="00F7509A" w:rsidRDefault="00F7509A" w:rsidP="001F06F2">
            <w:r>
              <w:rPr>
                <w:sz w:val="16"/>
                <w:szCs w:val="16"/>
              </w:rPr>
              <w:t>962,9</w:t>
            </w:r>
          </w:p>
        </w:tc>
      </w:tr>
    </w:tbl>
    <w:p w:rsidR="00F7509A" w:rsidRDefault="00F7509A" w:rsidP="005C1EBE">
      <w:pPr>
        <w:jc w:val="center"/>
        <w:rPr>
          <w:sz w:val="28"/>
          <w:szCs w:val="28"/>
        </w:rPr>
      </w:pPr>
    </w:p>
    <w:p w:rsidR="00F7509A" w:rsidRDefault="00F7509A" w:rsidP="005C1EBE">
      <w:pPr>
        <w:jc w:val="center"/>
        <w:rPr>
          <w:sz w:val="28"/>
          <w:szCs w:val="28"/>
        </w:rPr>
      </w:pPr>
    </w:p>
    <w:p w:rsidR="00F7509A" w:rsidRDefault="00F7509A" w:rsidP="005C1EBE">
      <w:pPr>
        <w:jc w:val="center"/>
        <w:rPr>
          <w:sz w:val="28"/>
          <w:szCs w:val="28"/>
        </w:rPr>
      </w:pPr>
    </w:p>
    <w:p w:rsidR="00F7509A" w:rsidRDefault="00F7509A" w:rsidP="005C1EBE">
      <w:pPr>
        <w:jc w:val="center"/>
        <w:rPr>
          <w:sz w:val="28"/>
          <w:szCs w:val="28"/>
        </w:rPr>
      </w:pPr>
    </w:p>
    <w:p w:rsidR="00F7509A" w:rsidRDefault="00F7509A" w:rsidP="005C1EBE">
      <w:pPr>
        <w:jc w:val="center"/>
        <w:rPr>
          <w:sz w:val="28"/>
          <w:szCs w:val="28"/>
        </w:rPr>
      </w:pPr>
    </w:p>
    <w:p w:rsidR="00F7509A" w:rsidRDefault="00F7509A" w:rsidP="005C1EB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Раздел 4. Ресурсное обеспечение подпрограммы </w:t>
      </w:r>
    </w:p>
    <w:p w:rsidR="00F7509A" w:rsidRDefault="00F7509A" w:rsidP="005C1EBE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муниципальной программы</w:t>
      </w:r>
    </w:p>
    <w:p w:rsidR="00F7509A" w:rsidRDefault="00F7509A" w:rsidP="005C1EBE">
      <w:pPr>
        <w:ind w:firstLine="709"/>
        <w:jc w:val="center"/>
        <w:rPr>
          <w:sz w:val="28"/>
          <w:szCs w:val="28"/>
        </w:rPr>
      </w:pPr>
    </w:p>
    <w:p w:rsidR="00F7509A" w:rsidRDefault="00F7509A" w:rsidP="005C1EBE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Ресурсное обеспечение подпрограммы «Развитие общего и дополнительного образования» осуществляется за счет средств федерального, областного, местных бюджетов и внебюджетных источников. Обоснование финансовых ресурсов, необходимых для реализации подпрограммы представлены в приложении 3 к настоящей муниципальной программе.</w:t>
      </w:r>
    </w:p>
    <w:p w:rsidR="00F7509A" w:rsidRPr="00425FC4" w:rsidRDefault="00F7509A" w:rsidP="005C1EBE">
      <w:pPr>
        <w:ind w:firstLine="72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Общий объем финансирования подпрограммы </w:t>
      </w:r>
      <w:r w:rsidRPr="00425FC4">
        <w:rPr>
          <w:sz w:val="28"/>
          <w:szCs w:val="28"/>
        </w:rPr>
        <w:t>–</w:t>
      </w:r>
      <w:r>
        <w:rPr>
          <w:sz w:val="28"/>
          <w:szCs w:val="28"/>
        </w:rPr>
        <w:t xml:space="preserve">3094210,7 </w:t>
      </w:r>
      <w:r w:rsidRPr="00425FC4">
        <w:rPr>
          <w:color w:val="000000"/>
          <w:sz w:val="28"/>
          <w:szCs w:val="28"/>
        </w:rPr>
        <w:t>тыс. рублей</w:t>
      </w:r>
      <w:r w:rsidRPr="00425FC4">
        <w:rPr>
          <w:sz w:val="28"/>
          <w:szCs w:val="28"/>
        </w:rPr>
        <w:t>, в том числе по годам:</w:t>
      </w:r>
    </w:p>
    <w:p w:rsidR="00F7509A" w:rsidRPr="00296894" w:rsidRDefault="00F7509A" w:rsidP="005C1EBE">
      <w:pPr>
        <w:rPr>
          <w:color w:val="000000"/>
          <w:sz w:val="28"/>
          <w:szCs w:val="28"/>
        </w:rPr>
      </w:pPr>
      <w:r w:rsidRPr="00425FC4">
        <w:rPr>
          <w:color w:val="000000"/>
          <w:sz w:val="28"/>
          <w:szCs w:val="28"/>
        </w:rPr>
        <w:t>2014 год –</w:t>
      </w:r>
      <w:r>
        <w:rPr>
          <w:color w:val="000000"/>
          <w:sz w:val="28"/>
          <w:szCs w:val="28"/>
        </w:rPr>
        <w:t>420830,5</w:t>
      </w:r>
      <w:r w:rsidRPr="00296894">
        <w:rPr>
          <w:color w:val="000000"/>
          <w:sz w:val="28"/>
          <w:szCs w:val="28"/>
        </w:rPr>
        <w:t xml:space="preserve"> тыс. рублей;</w:t>
      </w:r>
    </w:p>
    <w:p w:rsidR="00F7509A" w:rsidRPr="00296894" w:rsidRDefault="00F7509A" w:rsidP="005C1EBE">
      <w:pPr>
        <w:rPr>
          <w:color w:val="000000"/>
          <w:sz w:val="28"/>
          <w:szCs w:val="28"/>
        </w:rPr>
      </w:pPr>
      <w:r w:rsidRPr="00296894">
        <w:rPr>
          <w:color w:val="000000"/>
          <w:sz w:val="28"/>
          <w:szCs w:val="28"/>
        </w:rPr>
        <w:t>2015 год –428922,7 тыс. рублей;</w:t>
      </w:r>
    </w:p>
    <w:p w:rsidR="00F7509A" w:rsidRPr="00296894" w:rsidRDefault="00F7509A" w:rsidP="005C1EBE">
      <w:pPr>
        <w:rPr>
          <w:color w:val="000000"/>
          <w:sz w:val="28"/>
          <w:szCs w:val="28"/>
        </w:rPr>
      </w:pPr>
      <w:r w:rsidRPr="00296894">
        <w:rPr>
          <w:color w:val="000000"/>
          <w:sz w:val="28"/>
          <w:szCs w:val="28"/>
        </w:rPr>
        <w:t>2016 год –449621,1 тыс. рублей;</w:t>
      </w:r>
    </w:p>
    <w:p w:rsidR="00F7509A" w:rsidRPr="00296894" w:rsidRDefault="00F7509A" w:rsidP="005C1EBE">
      <w:pPr>
        <w:rPr>
          <w:color w:val="000000"/>
          <w:sz w:val="28"/>
          <w:szCs w:val="28"/>
        </w:rPr>
      </w:pPr>
      <w:r w:rsidRPr="00296894">
        <w:rPr>
          <w:color w:val="000000"/>
          <w:sz w:val="28"/>
          <w:szCs w:val="28"/>
        </w:rPr>
        <w:t>2017 год –448709,1 тыс. рублей;</w:t>
      </w:r>
    </w:p>
    <w:p w:rsidR="00F7509A" w:rsidRPr="00296894" w:rsidRDefault="00F7509A" w:rsidP="005C1EBE">
      <w:pPr>
        <w:rPr>
          <w:color w:val="000000"/>
          <w:sz w:val="28"/>
          <w:szCs w:val="28"/>
        </w:rPr>
      </w:pPr>
      <w:r w:rsidRPr="00296894">
        <w:rPr>
          <w:color w:val="000000"/>
          <w:sz w:val="28"/>
          <w:szCs w:val="28"/>
        </w:rPr>
        <w:t>2018 год –448709,1 тыс. рублей;</w:t>
      </w:r>
    </w:p>
    <w:p w:rsidR="00F7509A" w:rsidRPr="00296894" w:rsidRDefault="00F7509A" w:rsidP="005C1EBE">
      <w:pPr>
        <w:rPr>
          <w:color w:val="000000"/>
          <w:sz w:val="28"/>
          <w:szCs w:val="28"/>
        </w:rPr>
      </w:pPr>
      <w:r w:rsidRPr="00296894">
        <w:rPr>
          <w:color w:val="000000"/>
          <w:sz w:val="28"/>
          <w:szCs w:val="28"/>
        </w:rPr>
        <w:t>2019 год –448709,1 тыс. рублей;</w:t>
      </w:r>
    </w:p>
    <w:p w:rsidR="00F7509A" w:rsidRPr="00425FC4" w:rsidRDefault="00F7509A" w:rsidP="005C1EBE">
      <w:pPr>
        <w:rPr>
          <w:sz w:val="28"/>
          <w:szCs w:val="28"/>
        </w:rPr>
      </w:pPr>
      <w:r w:rsidRPr="00296894">
        <w:rPr>
          <w:color w:val="000000"/>
          <w:sz w:val="28"/>
          <w:szCs w:val="28"/>
        </w:rPr>
        <w:t>2020 год –448709,1</w:t>
      </w:r>
      <w:r w:rsidRPr="00425FC4">
        <w:rPr>
          <w:color w:val="000000"/>
          <w:sz w:val="28"/>
          <w:szCs w:val="28"/>
        </w:rPr>
        <w:t xml:space="preserve"> тыс. рублей;</w:t>
      </w:r>
    </w:p>
    <w:p w:rsidR="00F7509A" w:rsidRDefault="00F7509A" w:rsidP="005C1EBE">
      <w:pPr>
        <w:autoSpaceDE w:val="0"/>
        <w:spacing w:line="216" w:lineRule="auto"/>
        <w:jc w:val="both"/>
        <w:rPr>
          <w:sz w:val="28"/>
          <w:szCs w:val="28"/>
        </w:rPr>
      </w:pPr>
      <w:r w:rsidRPr="00425FC4">
        <w:rPr>
          <w:sz w:val="28"/>
          <w:szCs w:val="28"/>
        </w:rPr>
        <w:t>по источникам финансирования:</w:t>
      </w:r>
    </w:p>
    <w:p w:rsidR="00F7509A" w:rsidRDefault="00F7509A" w:rsidP="005C1EBE">
      <w:pPr>
        <w:autoSpaceDE w:val="0"/>
        <w:spacing w:line="216" w:lineRule="auto"/>
        <w:jc w:val="both"/>
        <w:rPr>
          <w:sz w:val="28"/>
          <w:szCs w:val="28"/>
        </w:rPr>
      </w:pPr>
      <w:r>
        <w:rPr>
          <w:sz w:val="28"/>
          <w:szCs w:val="28"/>
        </w:rPr>
        <w:t>федеральный бюджет-274,8 тыс.рублей, в том числе по годам:</w:t>
      </w:r>
    </w:p>
    <w:p w:rsidR="00F7509A" w:rsidRPr="00425FC4" w:rsidRDefault="00F7509A" w:rsidP="005C1EBE">
      <w:pPr>
        <w:autoSpaceDE w:val="0"/>
        <w:spacing w:line="216" w:lineRule="auto"/>
        <w:jc w:val="both"/>
        <w:rPr>
          <w:sz w:val="28"/>
          <w:szCs w:val="28"/>
        </w:rPr>
      </w:pPr>
      <w:r>
        <w:rPr>
          <w:sz w:val="28"/>
          <w:szCs w:val="28"/>
        </w:rPr>
        <w:t>2014 год-274,8 тыс.рублей;</w:t>
      </w:r>
    </w:p>
    <w:p w:rsidR="00F7509A" w:rsidRPr="00296894" w:rsidRDefault="00F7509A" w:rsidP="005C1EBE">
      <w:pPr>
        <w:spacing w:line="216" w:lineRule="auto"/>
        <w:jc w:val="both"/>
        <w:rPr>
          <w:color w:val="000000"/>
          <w:sz w:val="28"/>
          <w:szCs w:val="28"/>
        </w:rPr>
      </w:pPr>
      <w:r w:rsidRPr="00425FC4">
        <w:rPr>
          <w:sz w:val="28"/>
          <w:szCs w:val="28"/>
        </w:rPr>
        <w:t>областной бюджет –</w:t>
      </w:r>
      <w:r>
        <w:rPr>
          <w:sz w:val="28"/>
          <w:szCs w:val="28"/>
        </w:rPr>
        <w:t>2660147,9</w:t>
      </w:r>
      <w:r w:rsidRPr="00296894">
        <w:rPr>
          <w:sz w:val="28"/>
          <w:szCs w:val="28"/>
        </w:rPr>
        <w:t xml:space="preserve"> тыс. рублей:</w:t>
      </w:r>
    </w:p>
    <w:p w:rsidR="00F7509A" w:rsidRPr="00296894" w:rsidRDefault="00F7509A" w:rsidP="005C1EBE">
      <w:pPr>
        <w:rPr>
          <w:color w:val="000000"/>
          <w:sz w:val="28"/>
          <w:szCs w:val="28"/>
        </w:rPr>
      </w:pPr>
      <w:r w:rsidRPr="00296894">
        <w:rPr>
          <w:color w:val="000000"/>
          <w:sz w:val="28"/>
          <w:szCs w:val="28"/>
        </w:rPr>
        <w:t>2014 год –</w:t>
      </w:r>
      <w:r>
        <w:rPr>
          <w:color w:val="000000"/>
          <w:sz w:val="28"/>
          <w:szCs w:val="28"/>
        </w:rPr>
        <w:t>339433,2</w:t>
      </w:r>
      <w:r w:rsidRPr="00296894">
        <w:rPr>
          <w:color w:val="000000"/>
          <w:sz w:val="28"/>
          <w:szCs w:val="28"/>
        </w:rPr>
        <w:t xml:space="preserve"> тыс. рублей;</w:t>
      </w:r>
    </w:p>
    <w:p w:rsidR="00F7509A" w:rsidRPr="00296894" w:rsidRDefault="00F7509A" w:rsidP="005C1EBE">
      <w:pPr>
        <w:rPr>
          <w:color w:val="000000"/>
          <w:sz w:val="28"/>
          <w:szCs w:val="28"/>
        </w:rPr>
      </w:pPr>
      <w:r w:rsidRPr="00296894">
        <w:rPr>
          <w:color w:val="000000"/>
          <w:sz w:val="28"/>
          <w:szCs w:val="28"/>
        </w:rPr>
        <w:t>2015 год –367438,6 тыс. рублей;</w:t>
      </w:r>
    </w:p>
    <w:p w:rsidR="00F7509A" w:rsidRPr="00296894" w:rsidRDefault="00F7509A" w:rsidP="005C1EBE">
      <w:pPr>
        <w:rPr>
          <w:color w:val="000000"/>
          <w:sz w:val="28"/>
          <w:szCs w:val="28"/>
        </w:rPr>
      </w:pPr>
      <w:r w:rsidRPr="00296894">
        <w:rPr>
          <w:color w:val="000000"/>
          <w:sz w:val="28"/>
          <w:szCs w:val="28"/>
        </w:rPr>
        <w:t>2016 год –391330,1 тыс. рублей;</w:t>
      </w:r>
    </w:p>
    <w:p w:rsidR="00F7509A" w:rsidRPr="00296894" w:rsidRDefault="00F7509A" w:rsidP="005C1EBE">
      <w:pPr>
        <w:rPr>
          <w:color w:val="000000"/>
          <w:sz w:val="28"/>
          <w:szCs w:val="28"/>
        </w:rPr>
      </w:pPr>
      <w:r w:rsidRPr="00296894">
        <w:rPr>
          <w:color w:val="000000"/>
          <w:sz w:val="28"/>
          <w:szCs w:val="28"/>
        </w:rPr>
        <w:t>2017 год –390486,5 тыс. рублей;</w:t>
      </w:r>
    </w:p>
    <w:p w:rsidR="00F7509A" w:rsidRPr="00296894" w:rsidRDefault="00F7509A" w:rsidP="005C1EBE">
      <w:pPr>
        <w:rPr>
          <w:color w:val="000000"/>
          <w:sz w:val="28"/>
          <w:szCs w:val="28"/>
        </w:rPr>
      </w:pPr>
      <w:r w:rsidRPr="00296894">
        <w:rPr>
          <w:color w:val="000000"/>
          <w:sz w:val="28"/>
          <w:szCs w:val="28"/>
        </w:rPr>
        <w:t>2018 год –390486,5 тыс. рублей;</w:t>
      </w:r>
    </w:p>
    <w:p w:rsidR="00F7509A" w:rsidRPr="00296894" w:rsidRDefault="00F7509A" w:rsidP="005C1EBE">
      <w:pPr>
        <w:rPr>
          <w:color w:val="000000"/>
          <w:sz w:val="28"/>
          <w:szCs w:val="28"/>
        </w:rPr>
      </w:pPr>
      <w:r w:rsidRPr="00296894">
        <w:rPr>
          <w:color w:val="000000"/>
          <w:sz w:val="28"/>
          <w:szCs w:val="28"/>
        </w:rPr>
        <w:t>2019 год –390486,5 тыс. рублей;</w:t>
      </w:r>
    </w:p>
    <w:p w:rsidR="00F7509A" w:rsidRPr="00425FC4" w:rsidRDefault="00F7509A" w:rsidP="005C1EBE">
      <w:pPr>
        <w:rPr>
          <w:sz w:val="28"/>
          <w:szCs w:val="28"/>
        </w:rPr>
      </w:pPr>
      <w:r w:rsidRPr="00296894">
        <w:rPr>
          <w:color w:val="000000"/>
          <w:sz w:val="28"/>
          <w:szCs w:val="28"/>
        </w:rPr>
        <w:t>2020 год –390486,5 тыс. рублей</w:t>
      </w:r>
      <w:r w:rsidRPr="00425FC4">
        <w:rPr>
          <w:color w:val="000000"/>
          <w:sz w:val="28"/>
          <w:szCs w:val="28"/>
        </w:rPr>
        <w:t>;</w:t>
      </w:r>
    </w:p>
    <w:p w:rsidR="00F7509A" w:rsidRPr="00425FC4" w:rsidRDefault="00F7509A" w:rsidP="005C1EBE">
      <w:pPr>
        <w:spacing w:line="216" w:lineRule="auto"/>
        <w:jc w:val="both"/>
        <w:rPr>
          <w:color w:val="000000"/>
          <w:sz w:val="28"/>
          <w:szCs w:val="28"/>
        </w:rPr>
      </w:pPr>
      <w:r w:rsidRPr="00425FC4">
        <w:rPr>
          <w:sz w:val="28"/>
          <w:szCs w:val="28"/>
        </w:rPr>
        <w:t>районный бюджет –</w:t>
      </w:r>
      <w:r>
        <w:rPr>
          <w:sz w:val="28"/>
          <w:szCs w:val="28"/>
        </w:rPr>
        <w:t>417374,3</w:t>
      </w:r>
      <w:r w:rsidRPr="00425FC4">
        <w:rPr>
          <w:sz w:val="28"/>
          <w:szCs w:val="28"/>
        </w:rPr>
        <w:t xml:space="preserve"> тыс. рублей;</w:t>
      </w:r>
    </w:p>
    <w:p w:rsidR="00F7509A" w:rsidRPr="00296894" w:rsidRDefault="00F7509A" w:rsidP="005C1EBE">
      <w:pPr>
        <w:rPr>
          <w:color w:val="000000"/>
          <w:sz w:val="28"/>
          <w:szCs w:val="28"/>
        </w:rPr>
      </w:pPr>
      <w:r w:rsidRPr="00425FC4">
        <w:rPr>
          <w:color w:val="000000"/>
          <w:sz w:val="28"/>
          <w:szCs w:val="28"/>
        </w:rPr>
        <w:t>2014 год –</w:t>
      </w:r>
      <w:r>
        <w:rPr>
          <w:color w:val="000000"/>
          <w:sz w:val="28"/>
          <w:szCs w:val="28"/>
        </w:rPr>
        <w:t>70439,5</w:t>
      </w:r>
      <w:r w:rsidRPr="00296894">
        <w:rPr>
          <w:color w:val="000000"/>
          <w:sz w:val="28"/>
          <w:szCs w:val="28"/>
        </w:rPr>
        <w:t xml:space="preserve"> тыс. рублей;</w:t>
      </w:r>
    </w:p>
    <w:p w:rsidR="00F7509A" w:rsidRPr="00296894" w:rsidRDefault="00F7509A" w:rsidP="005C1EBE">
      <w:pPr>
        <w:rPr>
          <w:color w:val="000000"/>
          <w:sz w:val="28"/>
          <w:szCs w:val="28"/>
        </w:rPr>
      </w:pPr>
      <w:r w:rsidRPr="00296894">
        <w:rPr>
          <w:color w:val="000000"/>
          <w:sz w:val="28"/>
          <w:szCs w:val="28"/>
        </w:rPr>
        <w:t>2015 год –60567,9 тыс. рублей;</w:t>
      </w:r>
    </w:p>
    <w:p w:rsidR="00F7509A" w:rsidRPr="00296894" w:rsidRDefault="00F7509A" w:rsidP="005C1EBE">
      <w:pPr>
        <w:rPr>
          <w:color w:val="000000"/>
          <w:sz w:val="28"/>
          <w:szCs w:val="28"/>
        </w:rPr>
      </w:pPr>
      <w:r w:rsidRPr="00296894">
        <w:rPr>
          <w:color w:val="000000"/>
          <w:sz w:val="28"/>
          <w:szCs w:val="28"/>
        </w:rPr>
        <w:t>2016 год –57328,1 тыс. рублей;</w:t>
      </w:r>
    </w:p>
    <w:p w:rsidR="00F7509A" w:rsidRPr="00296894" w:rsidRDefault="00F7509A" w:rsidP="005C1EBE">
      <w:pPr>
        <w:rPr>
          <w:color w:val="000000"/>
          <w:sz w:val="28"/>
          <w:szCs w:val="28"/>
        </w:rPr>
      </w:pPr>
      <w:r w:rsidRPr="00296894">
        <w:rPr>
          <w:color w:val="000000"/>
          <w:sz w:val="28"/>
          <w:szCs w:val="28"/>
        </w:rPr>
        <w:t>2017 год –57259,7 тыс. рублей;</w:t>
      </w:r>
    </w:p>
    <w:p w:rsidR="00F7509A" w:rsidRPr="00296894" w:rsidRDefault="00F7509A" w:rsidP="005C1EBE">
      <w:pPr>
        <w:rPr>
          <w:color w:val="000000"/>
          <w:sz w:val="28"/>
          <w:szCs w:val="28"/>
        </w:rPr>
      </w:pPr>
      <w:r w:rsidRPr="00296894">
        <w:rPr>
          <w:color w:val="000000"/>
          <w:sz w:val="28"/>
          <w:szCs w:val="28"/>
        </w:rPr>
        <w:t>2018 год –57259,7 тыс. рублей;</w:t>
      </w:r>
    </w:p>
    <w:p w:rsidR="00F7509A" w:rsidRPr="00425FC4" w:rsidRDefault="00F7509A" w:rsidP="005C1EBE">
      <w:pPr>
        <w:rPr>
          <w:color w:val="000000"/>
          <w:sz w:val="28"/>
          <w:szCs w:val="28"/>
        </w:rPr>
      </w:pPr>
      <w:r w:rsidRPr="00296894">
        <w:rPr>
          <w:color w:val="000000"/>
          <w:sz w:val="28"/>
          <w:szCs w:val="28"/>
        </w:rPr>
        <w:t>2019 год –57259,7</w:t>
      </w:r>
      <w:r w:rsidRPr="00425FC4">
        <w:rPr>
          <w:color w:val="000000"/>
          <w:sz w:val="28"/>
          <w:szCs w:val="28"/>
        </w:rPr>
        <w:t xml:space="preserve"> тыс. рублей;</w:t>
      </w:r>
    </w:p>
    <w:p w:rsidR="00F7509A" w:rsidRPr="00425FC4" w:rsidRDefault="00F7509A" w:rsidP="005C1EBE">
      <w:pPr>
        <w:rPr>
          <w:sz w:val="28"/>
          <w:szCs w:val="28"/>
        </w:rPr>
      </w:pPr>
      <w:r w:rsidRPr="00425FC4">
        <w:rPr>
          <w:color w:val="000000"/>
          <w:sz w:val="28"/>
          <w:szCs w:val="28"/>
        </w:rPr>
        <w:t>2020 год –</w:t>
      </w:r>
      <w:r w:rsidRPr="00296894">
        <w:rPr>
          <w:color w:val="000000"/>
          <w:sz w:val="28"/>
          <w:szCs w:val="28"/>
        </w:rPr>
        <w:t>57259,7</w:t>
      </w:r>
      <w:r w:rsidRPr="00425FC4">
        <w:rPr>
          <w:color w:val="000000"/>
          <w:sz w:val="28"/>
          <w:szCs w:val="28"/>
        </w:rPr>
        <w:t xml:space="preserve"> тыс. рублей;</w:t>
      </w:r>
    </w:p>
    <w:p w:rsidR="00F7509A" w:rsidRDefault="00F7509A" w:rsidP="00F03F8A">
      <w:pPr>
        <w:jc w:val="both"/>
        <w:rPr>
          <w:sz w:val="28"/>
          <w:szCs w:val="28"/>
        </w:rPr>
      </w:pPr>
      <w:r w:rsidRPr="00425FC4">
        <w:rPr>
          <w:sz w:val="28"/>
          <w:szCs w:val="28"/>
        </w:rPr>
        <w:t xml:space="preserve">внебюджетные средства </w:t>
      </w:r>
      <w:r w:rsidRPr="00296894">
        <w:rPr>
          <w:sz w:val="28"/>
          <w:szCs w:val="28"/>
        </w:rPr>
        <w:t>– 16413,7</w:t>
      </w:r>
      <w:r w:rsidRPr="00425FC4">
        <w:rPr>
          <w:sz w:val="28"/>
          <w:szCs w:val="28"/>
        </w:rPr>
        <w:t xml:space="preserve"> тыс. рублей, могут привлекаться средства внебюджетных источников.</w:t>
      </w:r>
    </w:p>
    <w:p w:rsidR="00F7509A" w:rsidRDefault="00F7509A" w:rsidP="005C1EBE">
      <w:pPr>
        <w:widowControl w:val="0"/>
        <w:jc w:val="center"/>
        <w:rPr>
          <w:sz w:val="28"/>
          <w:szCs w:val="28"/>
        </w:rPr>
      </w:pPr>
    </w:p>
    <w:p w:rsidR="00F7509A" w:rsidRDefault="00F7509A" w:rsidP="005C1EBE">
      <w:pPr>
        <w:widowControl w:val="0"/>
        <w:jc w:val="center"/>
        <w:rPr>
          <w:sz w:val="28"/>
          <w:szCs w:val="28"/>
        </w:rPr>
      </w:pPr>
    </w:p>
    <w:p w:rsidR="00F7509A" w:rsidRDefault="00F7509A" w:rsidP="005C1EBE">
      <w:pPr>
        <w:widowControl w:val="0"/>
        <w:jc w:val="center"/>
        <w:rPr>
          <w:sz w:val="28"/>
          <w:szCs w:val="28"/>
        </w:rPr>
      </w:pPr>
    </w:p>
    <w:p w:rsidR="00F7509A" w:rsidRDefault="00F7509A" w:rsidP="005647A5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Управляющий делами</w:t>
      </w:r>
    </w:p>
    <w:p w:rsidR="00F7509A" w:rsidRDefault="00F7509A" w:rsidP="005647A5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Администрации района </w:t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  <w:t xml:space="preserve">              Н.Н. Савченко</w:t>
      </w:r>
    </w:p>
    <w:p w:rsidR="00F7509A" w:rsidRDefault="00F7509A" w:rsidP="005C1EBE">
      <w:pPr>
        <w:widowControl w:val="0"/>
        <w:jc w:val="center"/>
        <w:rPr>
          <w:sz w:val="28"/>
          <w:szCs w:val="28"/>
        </w:rPr>
      </w:pPr>
    </w:p>
    <w:p w:rsidR="00F7509A" w:rsidRDefault="00F7509A" w:rsidP="005C1EBE">
      <w:pPr>
        <w:widowControl w:val="0"/>
        <w:jc w:val="center"/>
        <w:rPr>
          <w:sz w:val="28"/>
          <w:szCs w:val="28"/>
        </w:rPr>
      </w:pPr>
    </w:p>
    <w:p w:rsidR="00F7509A" w:rsidRDefault="00F7509A" w:rsidP="00274195">
      <w:pPr>
        <w:widowControl w:val="0"/>
        <w:rPr>
          <w:sz w:val="28"/>
          <w:szCs w:val="28"/>
        </w:rPr>
      </w:pPr>
    </w:p>
    <w:p w:rsidR="00F7509A" w:rsidRPr="004366A0" w:rsidRDefault="00F7509A" w:rsidP="00F33B49">
      <w:pPr>
        <w:widowControl w:val="0"/>
        <w:autoSpaceDE w:val="0"/>
        <w:jc w:val="right"/>
        <w:rPr>
          <w:sz w:val="28"/>
          <w:szCs w:val="28"/>
        </w:rPr>
      </w:pPr>
      <w:r w:rsidRPr="004366A0">
        <w:rPr>
          <w:sz w:val="28"/>
          <w:szCs w:val="28"/>
        </w:rPr>
        <w:t>Приложение</w:t>
      </w:r>
      <w:r>
        <w:rPr>
          <w:sz w:val="28"/>
          <w:szCs w:val="28"/>
        </w:rPr>
        <w:t xml:space="preserve">№5  </w:t>
      </w:r>
      <w:r w:rsidRPr="004366A0">
        <w:rPr>
          <w:sz w:val="28"/>
          <w:szCs w:val="28"/>
        </w:rPr>
        <w:t>к постановлению</w:t>
      </w:r>
    </w:p>
    <w:p w:rsidR="00F7509A" w:rsidRDefault="00F7509A" w:rsidP="00F33B49">
      <w:pPr>
        <w:widowControl w:val="0"/>
        <w:autoSpaceDE w:val="0"/>
        <w:jc w:val="right"/>
        <w:rPr>
          <w:sz w:val="28"/>
          <w:szCs w:val="28"/>
        </w:rPr>
      </w:pPr>
      <w:r w:rsidRPr="004366A0">
        <w:rPr>
          <w:sz w:val="28"/>
          <w:szCs w:val="28"/>
        </w:rPr>
        <w:t>Администрации Октябрьского</w:t>
      </w:r>
      <w:r>
        <w:rPr>
          <w:sz w:val="28"/>
          <w:szCs w:val="28"/>
        </w:rPr>
        <w:t xml:space="preserve"> района</w:t>
      </w:r>
    </w:p>
    <w:p w:rsidR="00F7509A" w:rsidRDefault="00F7509A" w:rsidP="00F33B49">
      <w:pPr>
        <w:widowControl w:val="0"/>
        <w:jc w:val="right"/>
        <w:rPr>
          <w:sz w:val="28"/>
          <w:szCs w:val="28"/>
        </w:rPr>
      </w:pPr>
      <w:r>
        <w:rPr>
          <w:sz w:val="28"/>
          <w:szCs w:val="28"/>
        </w:rPr>
        <w:t>от 16.08.2014  № 831</w:t>
      </w:r>
    </w:p>
    <w:p w:rsidR="00F7509A" w:rsidRDefault="00F7509A" w:rsidP="005C1EBE">
      <w:pPr>
        <w:widowControl w:val="0"/>
        <w:jc w:val="center"/>
        <w:rPr>
          <w:bCs/>
          <w:sz w:val="28"/>
          <w:szCs w:val="28"/>
        </w:rPr>
      </w:pPr>
      <w:r>
        <w:rPr>
          <w:sz w:val="28"/>
          <w:szCs w:val="28"/>
        </w:rPr>
        <w:t>ПАСПОРТ</w:t>
      </w:r>
    </w:p>
    <w:p w:rsidR="00F7509A" w:rsidRDefault="00F7509A" w:rsidP="005C1EBE">
      <w:pPr>
        <w:autoSpaceDE w:val="0"/>
        <w:ind w:right="567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подпрограммы</w:t>
      </w:r>
      <w:r>
        <w:rPr>
          <w:b/>
          <w:bCs/>
          <w:sz w:val="28"/>
          <w:szCs w:val="28"/>
        </w:rPr>
        <w:t xml:space="preserve"> «</w:t>
      </w:r>
      <w:r>
        <w:rPr>
          <w:sz w:val="28"/>
          <w:szCs w:val="28"/>
        </w:rPr>
        <w:t>Обеспечение реализации муниципальной программы и прочие мероприятия» муниципальной программы</w:t>
      </w:r>
    </w:p>
    <w:p w:rsidR="00F7509A" w:rsidRDefault="00F7509A" w:rsidP="005C1EBE">
      <w:pPr>
        <w:autoSpaceDE w:val="0"/>
        <w:ind w:right="567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bCs/>
          <w:sz w:val="28"/>
          <w:szCs w:val="28"/>
        </w:rPr>
        <w:t xml:space="preserve"> «</w:t>
      </w:r>
      <w:r>
        <w:rPr>
          <w:rFonts w:ascii="Times New Roman CYR" w:hAnsi="Times New Roman CYR" w:cs="Times New Roman CYR"/>
          <w:sz w:val="28"/>
          <w:szCs w:val="28"/>
        </w:rPr>
        <w:t>Развитие образования Октябрьского района на 2014-2020 годы</w:t>
      </w:r>
      <w:r>
        <w:rPr>
          <w:bCs/>
          <w:sz w:val="28"/>
          <w:szCs w:val="28"/>
        </w:rPr>
        <w:t>».</w:t>
      </w:r>
    </w:p>
    <w:p w:rsidR="00F7509A" w:rsidRDefault="00F7509A" w:rsidP="005C1EBE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tbl>
      <w:tblPr>
        <w:tblW w:w="0" w:type="auto"/>
        <w:tblInd w:w="-167" w:type="dxa"/>
        <w:tblLayout w:type="fixed"/>
        <w:tblLook w:val="0000"/>
      </w:tblPr>
      <w:tblGrid>
        <w:gridCol w:w="2581"/>
        <w:gridCol w:w="935"/>
        <w:gridCol w:w="870"/>
        <w:gridCol w:w="831"/>
        <w:gridCol w:w="850"/>
        <w:gridCol w:w="851"/>
        <w:gridCol w:w="992"/>
        <w:gridCol w:w="1195"/>
        <w:gridCol w:w="971"/>
        <w:gridCol w:w="29"/>
      </w:tblGrid>
      <w:tr w:rsidR="00F7509A" w:rsidTr="001F06F2">
        <w:trPr>
          <w:trHeight w:val="699"/>
        </w:trPr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Default="00F7509A" w:rsidP="001F06F2">
            <w:pPr>
              <w:autoSpaceDE w:val="0"/>
              <w:rPr>
                <w:b/>
                <w:bCs/>
              </w:rPr>
            </w:pPr>
            <w:r>
              <w:t>Наименование подпрограммы</w:t>
            </w:r>
          </w:p>
        </w:tc>
        <w:tc>
          <w:tcPr>
            <w:tcW w:w="752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509A" w:rsidRDefault="00F7509A" w:rsidP="001F06F2">
            <w:pPr>
              <w:autoSpaceDE w:val="0"/>
              <w:jc w:val="both"/>
              <w:rPr>
                <w:bCs/>
              </w:rPr>
            </w:pPr>
            <w:r>
              <w:rPr>
                <w:b/>
                <w:bCs/>
              </w:rPr>
              <w:t>«</w:t>
            </w:r>
            <w:r>
              <w:t>Обеспечение реализации муниципальной программы и прочие мероприятия» муниципальной программы</w:t>
            </w:r>
          </w:p>
          <w:p w:rsidR="00F7509A" w:rsidRDefault="00F7509A" w:rsidP="001F06F2">
            <w:pPr>
              <w:autoSpaceDE w:val="0"/>
              <w:jc w:val="both"/>
            </w:pPr>
            <w:r>
              <w:rPr>
                <w:bCs/>
              </w:rPr>
              <w:t xml:space="preserve"> «</w:t>
            </w:r>
            <w:r>
              <w:rPr>
                <w:rFonts w:ascii="Times New Roman CYR" w:hAnsi="Times New Roman CYR" w:cs="Times New Roman CYR"/>
              </w:rPr>
              <w:t>Развитие образования Октябрьского района на 2014-2020 годы</w:t>
            </w:r>
            <w:r>
              <w:rPr>
                <w:bCs/>
              </w:rPr>
              <w:t>», (далее подпрограмма).</w:t>
            </w:r>
          </w:p>
          <w:p w:rsidR="00F7509A" w:rsidRDefault="00F7509A" w:rsidP="001F06F2">
            <w:pPr>
              <w:pStyle w:val="ConsPlusTitle"/>
              <w:widowControl/>
              <w:jc w:val="both"/>
              <w:rPr>
                <w:b w:val="0"/>
              </w:rPr>
            </w:pPr>
          </w:p>
        </w:tc>
      </w:tr>
      <w:tr w:rsidR="00F7509A" w:rsidTr="001F06F2">
        <w:trPr>
          <w:trHeight w:val="360"/>
        </w:trPr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Default="00F7509A" w:rsidP="001F06F2">
            <w:pPr>
              <w:autoSpaceDE w:val="0"/>
            </w:pPr>
            <w:r>
              <w:t>Цель подпрограммы</w:t>
            </w:r>
          </w:p>
        </w:tc>
        <w:tc>
          <w:tcPr>
            <w:tcW w:w="752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509A" w:rsidRDefault="00F7509A" w:rsidP="001F06F2">
            <w:pPr>
              <w:jc w:val="both"/>
            </w:pPr>
            <w:r>
              <w:t>Обеспечение организационных, информационных и методических условий для реализации муниципальной программы; повышение эффективности бюджетных расходов, направленных на развитие системы образования района</w:t>
            </w:r>
          </w:p>
        </w:tc>
      </w:tr>
      <w:tr w:rsidR="00F7509A" w:rsidTr="001F06F2">
        <w:trPr>
          <w:trHeight w:val="276"/>
        </w:trPr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Default="00F7509A" w:rsidP="001F06F2">
            <w:pPr>
              <w:autoSpaceDE w:val="0"/>
            </w:pPr>
            <w:r>
              <w:t>Задачи подпрограммы</w:t>
            </w:r>
          </w:p>
        </w:tc>
        <w:tc>
          <w:tcPr>
            <w:tcW w:w="752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509A" w:rsidRDefault="00F7509A" w:rsidP="001F06F2">
            <w:pPr>
              <w:jc w:val="both"/>
            </w:pPr>
            <w:r>
              <w:t>1.Развитие инструментов, обеспечивающих эффективное управление в системе образования;</w:t>
            </w:r>
          </w:p>
          <w:p w:rsidR="00F7509A" w:rsidRDefault="00F7509A" w:rsidP="001F06F2">
            <w:pPr>
              <w:jc w:val="both"/>
            </w:pPr>
            <w:r>
              <w:t>2.Повышение эффективности планирования развития образовательного комплекса Октябрьского района;</w:t>
            </w:r>
          </w:p>
          <w:p w:rsidR="00F7509A" w:rsidRDefault="00F7509A" w:rsidP="001F06F2">
            <w:pPr>
              <w:jc w:val="both"/>
            </w:pPr>
            <w:r>
              <w:t>3.Формирование эффективной системы непрерывного профессионального развития педагогов;</w:t>
            </w:r>
          </w:p>
          <w:p w:rsidR="00F7509A" w:rsidRDefault="00F7509A" w:rsidP="001F06F2">
            <w:pPr>
              <w:jc w:val="both"/>
            </w:pPr>
            <w:r>
              <w:t>4.Развитие единой образовательной информационной среды;</w:t>
            </w:r>
          </w:p>
          <w:p w:rsidR="00F7509A" w:rsidRDefault="00F7509A" w:rsidP="001F06F2">
            <w:pPr>
              <w:jc w:val="both"/>
            </w:pPr>
            <w:r>
              <w:t>5.Создание и использование информационных и телекоммуникационных технологий в деятельности отдела образования.</w:t>
            </w:r>
          </w:p>
        </w:tc>
      </w:tr>
      <w:tr w:rsidR="00F7509A" w:rsidTr="001F06F2">
        <w:trPr>
          <w:trHeight w:val="580"/>
        </w:trPr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Default="00F7509A" w:rsidP="001F06F2">
            <w:pPr>
              <w:autoSpaceDE w:val="0"/>
            </w:pPr>
            <w:r>
              <w:t>Сроки реализации подпрограммы</w:t>
            </w:r>
          </w:p>
        </w:tc>
        <w:tc>
          <w:tcPr>
            <w:tcW w:w="752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509A" w:rsidRDefault="00F7509A" w:rsidP="001F06F2">
            <w:pPr>
              <w:autoSpaceDE w:val="0"/>
              <w:jc w:val="both"/>
            </w:pPr>
            <w:r>
              <w:t>2014-2020 годы</w:t>
            </w:r>
          </w:p>
          <w:p w:rsidR="00F7509A" w:rsidRDefault="00F7509A" w:rsidP="001F06F2">
            <w:pPr>
              <w:autoSpaceDE w:val="0"/>
              <w:jc w:val="both"/>
            </w:pPr>
          </w:p>
        </w:tc>
      </w:tr>
      <w:tr w:rsidR="00F7509A" w:rsidTr="001F06F2">
        <w:tc>
          <w:tcPr>
            <w:tcW w:w="25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Default="00F7509A" w:rsidP="001F06F2">
            <w:pPr>
              <w:autoSpaceDE w:val="0"/>
            </w:pPr>
            <w:r>
              <w:t>Источники финансирования подпрограммы, в том числе по годам:</w:t>
            </w:r>
          </w:p>
        </w:tc>
        <w:tc>
          <w:tcPr>
            <w:tcW w:w="752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509A" w:rsidRDefault="00F7509A" w:rsidP="001F06F2">
            <w:pPr>
              <w:autoSpaceDE w:val="0"/>
              <w:jc w:val="center"/>
            </w:pPr>
            <w:r>
              <w:t>Расходы (тыс.рублей)</w:t>
            </w:r>
          </w:p>
        </w:tc>
      </w:tr>
      <w:tr w:rsidR="00F7509A" w:rsidTr="001F06F2">
        <w:trPr>
          <w:gridAfter w:val="1"/>
          <w:wAfter w:w="29" w:type="dxa"/>
        </w:trPr>
        <w:tc>
          <w:tcPr>
            <w:tcW w:w="25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Default="00F7509A" w:rsidP="001F06F2">
            <w:pPr>
              <w:autoSpaceDE w:val="0"/>
              <w:snapToGrid w:val="0"/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Default="00F7509A" w:rsidP="001F06F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Default="00F7509A" w:rsidP="001F06F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2014 год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Default="00F7509A" w:rsidP="001F06F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2015 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Default="00F7509A" w:rsidP="001F06F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 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Default="00F7509A" w:rsidP="001F06F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 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Default="00F7509A" w:rsidP="001F06F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2018 год</w:t>
            </w:r>
          </w:p>
          <w:p w:rsidR="00F7509A" w:rsidRDefault="00F7509A" w:rsidP="001F06F2">
            <w:pPr>
              <w:rPr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Default="00F7509A" w:rsidP="001F06F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2019 год</w:t>
            </w:r>
          </w:p>
          <w:p w:rsidR="00F7509A" w:rsidRDefault="00F7509A" w:rsidP="001F06F2">
            <w:pPr>
              <w:rPr>
                <w:sz w:val="20"/>
                <w:szCs w:val="20"/>
              </w:rPr>
            </w:pP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509A" w:rsidRDefault="00F7509A" w:rsidP="001F06F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2020 год</w:t>
            </w:r>
          </w:p>
          <w:p w:rsidR="00F7509A" w:rsidRDefault="00F7509A" w:rsidP="001F06F2">
            <w:pPr>
              <w:rPr>
                <w:sz w:val="20"/>
                <w:szCs w:val="20"/>
              </w:rPr>
            </w:pPr>
          </w:p>
        </w:tc>
      </w:tr>
      <w:tr w:rsidR="00F7509A" w:rsidTr="001F06F2">
        <w:trPr>
          <w:gridAfter w:val="1"/>
          <w:wAfter w:w="29" w:type="dxa"/>
          <w:trHeight w:val="408"/>
        </w:trPr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Default="00F7509A" w:rsidP="001F06F2">
            <w:pPr>
              <w:autoSpaceDE w:val="0"/>
              <w:rPr>
                <w:sz w:val="16"/>
                <w:szCs w:val="16"/>
              </w:rPr>
            </w:pPr>
            <w:r>
              <w:t>Средства бюджета Октябрьского района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Pr="00296894" w:rsidRDefault="00F7509A" w:rsidP="001F06F2">
            <w:pPr>
              <w:autoSpaceDE w:val="0"/>
              <w:jc w:val="both"/>
              <w:rPr>
                <w:sz w:val="16"/>
                <w:szCs w:val="16"/>
              </w:rPr>
            </w:pPr>
          </w:p>
          <w:p w:rsidR="00F7509A" w:rsidRPr="00296894" w:rsidRDefault="00F7509A" w:rsidP="001F06F2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90314,5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Pr="00296894" w:rsidRDefault="00F7509A" w:rsidP="001F06F2">
            <w:pPr>
              <w:autoSpaceDE w:val="0"/>
              <w:jc w:val="both"/>
              <w:rPr>
                <w:sz w:val="16"/>
                <w:szCs w:val="16"/>
              </w:rPr>
            </w:pPr>
          </w:p>
          <w:p w:rsidR="00F7509A" w:rsidRPr="00296894" w:rsidRDefault="00F7509A" w:rsidP="001F06F2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16388,9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Pr="00296894" w:rsidRDefault="00F7509A" w:rsidP="001F06F2">
            <w:pPr>
              <w:autoSpaceDE w:val="0"/>
              <w:jc w:val="both"/>
              <w:rPr>
                <w:sz w:val="16"/>
                <w:szCs w:val="16"/>
              </w:rPr>
            </w:pPr>
          </w:p>
          <w:p w:rsidR="00F7509A" w:rsidRPr="00296894" w:rsidRDefault="00F7509A" w:rsidP="001F06F2">
            <w:pPr>
              <w:autoSpaceDE w:val="0"/>
              <w:jc w:val="both"/>
              <w:rPr>
                <w:sz w:val="16"/>
                <w:szCs w:val="16"/>
              </w:rPr>
            </w:pPr>
            <w:r w:rsidRPr="00296894">
              <w:rPr>
                <w:sz w:val="16"/>
                <w:szCs w:val="16"/>
              </w:rPr>
              <w:t>12237,6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Pr="00296894" w:rsidRDefault="00F7509A" w:rsidP="001F06F2">
            <w:pPr>
              <w:autoSpaceDE w:val="0"/>
              <w:jc w:val="both"/>
              <w:rPr>
                <w:sz w:val="16"/>
                <w:szCs w:val="16"/>
              </w:rPr>
            </w:pPr>
          </w:p>
          <w:p w:rsidR="00F7509A" w:rsidRPr="00296894" w:rsidRDefault="00F7509A" w:rsidP="001F06F2">
            <w:pPr>
              <w:autoSpaceDE w:val="0"/>
              <w:jc w:val="both"/>
              <w:rPr>
                <w:sz w:val="16"/>
                <w:szCs w:val="16"/>
              </w:rPr>
            </w:pPr>
            <w:r w:rsidRPr="00296894">
              <w:rPr>
                <w:sz w:val="16"/>
                <w:szCs w:val="16"/>
              </w:rPr>
              <w:t>12337,6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Pr="00296894" w:rsidRDefault="00F7509A" w:rsidP="001F06F2">
            <w:pPr>
              <w:autoSpaceDE w:val="0"/>
              <w:jc w:val="both"/>
              <w:rPr>
                <w:sz w:val="16"/>
                <w:szCs w:val="16"/>
              </w:rPr>
            </w:pPr>
          </w:p>
          <w:p w:rsidR="00F7509A" w:rsidRPr="00296894" w:rsidRDefault="00F7509A" w:rsidP="001F06F2">
            <w:pPr>
              <w:autoSpaceDE w:val="0"/>
              <w:jc w:val="both"/>
              <w:rPr>
                <w:sz w:val="16"/>
                <w:szCs w:val="16"/>
              </w:rPr>
            </w:pPr>
            <w:r w:rsidRPr="00296894">
              <w:rPr>
                <w:sz w:val="16"/>
                <w:szCs w:val="16"/>
              </w:rPr>
              <w:t>12337,6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Pr="00296894" w:rsidRDefault="00F7509A" w:rsidP="001F06F2">
            <w:pPr>
              <w:autoSpaceDE w:val="0"/>
              <w:jc w:val="both"/>
              <w:rPr>
                <w:sz w:val="16"/>
                <w:szCs w:val="16"/>
              </w:rPr>
            </w:pPr>
          </w:p>
          <w:p w:rsidR="00F7509A" w:rsidRPr="00296894" w:rsidRDefault="00F7509A" w:rsidP="001F06F2">
            <w:pPr>
              <w:autoSpaceDE w:val="0"/>
              <w:jc w:val="both"/>
              <w:rPr>
                <w:sz w:val="16"/>
                <w:szCs w:val="16"/>
              </w:rPr>
            </w:pPr>
            <w:r w:rsidRPr="00296894">
              <w:rPr>
                <w:sz w:val="16"/>
                <w:szCs w:val="16"/>
              </w:rPr>
              <w:t>12337,6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Pr="00296894" w:rsidRDefault="00F7509A" w:rsidP="001F06F2">
            <w:pPr>
              <w:rPr>
                <w:sz w:val="16"/>
                <w:szCs w:val="16"/>
              </w:rPr>
            </w:pPr>
          </w:p>
          <w:p w:rsidR="00F7509A" w:rsidRPr="00296894" w:rsidRDefault="00F7509A" w:rsidP="001F06F2">
            <w:pPr>
              <w:rPr>
                <w:sz w:val="16"/>
                <w:szCs w:val="16"/>
              </w:rPr>
            </w:pPr>
            <w:r w:rsidRPr="00296894">
              <w:rPr>
                <w:sz w:val="16"/>
                <w:szCs w:val="16"/>
              </w:rPr>
              <w:t>12337,6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509A" w:rsidRPr="00296894" w:rsidRDefault="00F7509A" w:rsidP="001F06F2">
            <w:pPr>
              <w:rPr>
                <w:sz w:val="16"/>
                <w:szCs w:val="16"/>
              </w:rPr>
            </w:pPr>
          </w:p>
          <w:p w:rsidR="00F7509A" w:rsidRPr="00296894" w:rsidRDefault="00F7509A" w:rsidP="001F06F2">
            <w:pPr>
              <w:rPr>
                <w:sz w:val="16"/>
                <w:szCs w:val="16"/>
              </w:rPr>
            </w:pPr>
            <w:r w:rsidRPr="00296894">
              <w:rPr>
                <w:sz w:val="16"/>
                <w:szCs w:val="16"/>
              </w:rPr>
              <w:t>12337,6</w:t>
            </w:r>
          </w:p>
        </w:tc>
      </w:tr>
      <w:tr w:rsidR="00F7509A" w:rsidTr="001F06F2">
        <w:trPr>
          <w:gridAfter w:val="1"/>
          <w:wAfter w:w="29" w:type="dxa"/>
          <w:trHeight w:val="314"/>
        </w:trPr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Default="00F7509A" w:rsidP="001F06F2">
            <w:pPr>
              <w:autoSpaceDE w:val="0"/>
              <w:rPr>
                <w:sz w:val="16"/>
                <w:szCs w:val="16"/>
              </w:rPr>
            </w:pPr>
            <w:r>
              <w:t>Средства областного бюджета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Default="00F7509A" w:rsidP="001F06F2">
            <w:pPr>
              <w:autoSpaceDE w:val="0"/>
              <w:jc w:val="both"/>
              <w:rPr>
                <w:sz w:val="16"/>
                <w:szCs w:val="16"/>
              </w:rPr>
            </w:pPr>
          </w:p>
          <w:p w:rsidR="00F7509A" w:rsidRPr="00296894" w:rsidRDefault="00F7509A" w:rsidP="001F06F2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48830,7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Pr="00296894" w:rsidRDefault="00F7509A" w:rsidP="001F06F2">
            <w:pPr>
              <w:autoSpaceDE w:val="0"/>
              <w:jc w:val="both"/>
              <w:rPr>
                <w:sz w:val="16"/>
                <w:szCs w:val="16"/>
              </w:rPr>
            </w:pPr>
          </w:p>
          <w:p w:rsidR="00F7509A" w:rsidRPr="00296894" w:rsidRDefault="00F7509A" w:rsidP="001F06F2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37998,9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Pr="00296894" w:rsidRDefault="00F7509A" w:rsidP="001F06F2">
            <w:pPr>
              <w:autoSpaceDE w:val="0"/>
              <w:jc w:val="both"/>
              <w:rPr>
                <w:sz w:val="16"/>
                <w:szCs w:val="16"/>
              </w:rPr>
            </w:pPr>
          </w:p>
          <w:p w:rsidR="00F7509A" w:rsidRPr="00296894" w:rsidRDefault="00F7509A" w:rsidP="001F06F2">
            <w:pPr>
              <w:autoSpaceDE w:val="0"/>
              <w:jc w:val="both"/>
              <w:rPr>
                <w:sz w:val="16"/>
                <w:szCs w:val="16"/>
              </w:rPr>
            </w:pPr>
            <w:r w:rsidRPr="00296894">
              <w:rPr>
                <w:sz w:val="16"/>
                <w:szCs w:val="16"/>
              </w:rPr>
              <w:t>1805,3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Pr="00296894" w:rsidRDefault="00F7509A" w:rsidP="001F06F2">
            <w:pPr>
              <w:autoSpaceDE w:val="0"/>
              <w:jc w:val="both"/>
              <w:rPr>
                <w:sz w:val="16"/>
                <w:szCs w:val="16"/>
              </w:rPr>
            </w:pPr>
          </w:p>
          <w:p w:rsidR="00F7509A" w:rsidRPr="00296894" w:rsidRDefault="00F7509A" w:rsidP="001F06F2">
            <w:pPr>
              <w:autoSpaceDE w:val="0"/>
              <w:jc w:val="both"/>
              <w:rPr>
                <w:sz w:val="16"/>
                <w:szCs w:val="16"/>
              </w:rPr>
            </w:pPr>
            <w:r w:rsidRPr="00296894">
              <w:rPr>
                <w:sz w:val="16"/>
                <w:szCs w:val="16"/>
              </w:rPr>
              <w:t>1805,3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Pr="00296894" w:rsidRDefault="00F7509A" w:rsidP="001F06F2">
            <w:pPr>
              <w:autoSpaceDE w:val="0"/>
              <w:jc w:val="both"/>
              <w:rPr>
                <w:sz w:val="16"/>
                <w:szCs w:val="16"/>
              </w:rPr>
            </w:pPr>
          </w:p>
          <w:p w:rsidR="00F7509A" w:rsidRPr="00296894" w:rsidRDefault="00F7509A" w:rsidP="001F06F2">
            <w:pPr>
              <w:autoSpaceDE w:val="0"/>
              <w:jc w:val="both"/>
              <w:rPr>
                <w:sz w:val="16"/>
                <w:szCs w:val="16"/>
              </w:rPr>
            </w:pPr>
            <w:r w:rsidRPr="00296894">
              <w:rPr>
                <w:sz w:val="16"/>
                <w:szCs w:val="16"/>
              </w:rPr>
              <w:t>1805,3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Pr="00296894" w:rsidRDefault="00F7509A" w:rsidP="001F06F2">
            <w:pPr>
              <w:autoSpaceDE w:val="0"/>
              <w:jc w:val="both"/>
              <w:rPr>
                <w:sz w:val="16"/>
                <w:szCs w:val="16"/>
              </w:rPr>
            </w:pPr>
          </w:p>
          <w:p w:rsidR="00F7509A" w:rsidRPr="00296894" w:rsidRDefault="00F7509A" w:rsidP="001F06F2">
            <w:pPr>
              <w:autoSpaceDE w:val="0"/>
              <w:jc w:val="both"/>
              <w:rPr>
                <w:sz w:val="16"/>
                <w:szCs w:val="16"/>
              </w:rPr>
            </w:pPr>
            <w:r w:rsidRPr="00296894">
              <w:rPr>
                <w:sz w:val="16"/>
                <w:szCs w:val="16"/>
              </w:rPr>
              <w:t>1805,3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Pr="00296894" w:rsidRDefault="00F7509A" w:rsidP="001F06F2">
            <w:pPr>
              <w:autoSpaceDE w:val="0"/>
              <w:jc w:val="both"/>
              <w:rPr>
                <w:sz w:val="16"/>
                <w:szCs w:val="16"/>
              </w:rPr>
            </w:pPr>
          </w:p>
          <w:p w:rsidR="00F7509A" w:rsidRPr="00296894" w:rsidRDefault="00F7509A" w:rsidP="001F06F2">
            <w:pPr>
              <w:autoSpaceDE w:val="0"/>
              <w:jc w:val="both"/>
              <w:rPr>
                <w:sz w:val="16"/>
                <w:szCs w:val="16"/>
              </w:rPr>
            </w:pPr>
            <w:r w:rsidRPr="00296894">
              <w:rPr>
                <w:sz w:val="16"/>
                <w:szCs w:val="16"/>
              </w:rPr>
              <w:t>1805,3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509A" w:rsidRPr="00296894" w:rsidRDefault="00F7509A" w:rsidP="001F06F2">
            <w:pPr>
              <w:autoSpaceDE w:val="0"/>
              <w:jc w:val="both"/>
              <w:rPr>
                <w:sz w:val="16"/>
                <w:szCs w:val="16"/>
              </w:rPr>
            </w:pPr>
          </w:p>
          <w:p w:rsidR="00F7509A" w:rsidRPr="00296894" w:rsidRDefault="00F7509A" w:rsidP="001F06F2">
            <w:pPr>
              <w:autoSpaceDE w:val="0"/>
              <w:jc w:val="both"/>
            </w:pPr>
            <w:r w:rsidRPr="00296894">
              <w:rPr>
                <w:sz w:val="16"/>
                <w:szCs w:val="16"/>
              </w:rPr>
              <w:t>1805,3</w:t>
            </w:r>
          </w:p>
        </w:tc>
      </w:tr>
      <w:tr w:rsidR="00F7509A" w:rsidTr="001F06F2">
        <w:trPr>
          <w:gridAfter w:val="1"/>
          <w:wAfter w:w="29" w:type="dxa"/>
          <w:trHeight w:val="218"/>
        </w:trPr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Default="00F7509A" w:rsidP="001F06F2">
            <w:pPr>
              <w:autoSpaceDE w:val="0"/>
              <w:rPr>
                <w:b/>
                <w:sz w:val="16"/>
                <w:szCs w:val="16"/>
              </w:rPr>
            </w:pPr>
            <w:r>
              <w:t>Другие источники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Default="00F7509A" w:rsidP="001F06F2">
            <w:pPr>
              <w:autoSpaceDE w:val="0"/>
              <w:snapToGrid w:val="0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Default="00F7509A" w:rsidP="001F06F2">
            <w:pPr>
              <w:autoSpaceDE w:val="0"/>
              <w:snapToGrid w:val="0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Default="00F7509A" w:rsidP="001F06F2">
            <w:pPr>
              <w:autoSpaceDE w:val="0"/>
              <w:snapToGrid w:val="0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Default="00F7509A" w:rsidP="001F06F2">
            <w:pPr>
              <w:snapToGrid w:val="0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Default="00F7509A" w:rsidP="001F06F2">
            <w:pPr>
              <w:snapToGrid w:val="0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Default="00F7509A" w:rsidP="001F06F2">
            <w:pPr>
              <w:snapToGrid w:val="0"/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Default="00F7509A" w:rsidP="001F06F2">
            <w:pPr>
              <w:snapToGrid w:val="0"/>
            </w:pP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509A" w:rsidRDefault="00F7509A" w:rsidP="001F06F2">
            <w:pPr>
              <w:snapToGrid w:val="0"/>
            </w:pPr>
          </w:p>
        </w:tc>
      </w:tr>
    </w:tbl>
    <w:p w:rsidR="00F7509A" w:rsidRDefault="00F7509A" w:rsidP="005C1EBE">
      <w:pPr>
        <w:ind w:firstLine="709"/>
        <w:jc w:val="center"/>
        <w:rPr>
          <w:sz w:val="28"/>
          <w:szCs w:val="28"/>
        </w:rPr>
      </w:pPr>
    </w:p>
    <w:p w:rsidR="00F7509A" w:rsidRDefault="00F7509A" w:rsidP="005C1EBE">
      <w:pPr>
        <w:ind w:firstLine="709"/>
        <w:jc w:val="center"/>
        <w:rPr>
          <w:sz w:val="28"/>
          <w:szCs w:val="28"/>
        </w:rPr>
      </w:pPr>
    </w:p>
    <w:p w:rsidR="00F7509A" w:rsidRDefault="00F7509A" w:rsidP="005C1EBE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Раздел 4. Ресурсное обеспечение подпрограммы </w:t>
      </w:r>
    </w:p>
    <w:p w:rsidR="00F7509A" w:rsidRDefault="00F7509A" w:rsidP="005C1EBE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муниципальной программы</w:t>
      </w:r>
    </w:p>
    <w:p w:rsidR="00F7509A" w:rsidRDefault="00F7509A" w:rsidP="005C1EBE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Ресурсное обеспечение подпрограммы «Обеспечение реализации муниципальной программы и прочие мероприятия» муниципальной программы</w:t>
      </w:r>
      <w:r>
        <w:rPr>
          <w:bCs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Развитие образования Октябрьского района на 2014-2020 годы</w:t>
      </w:r>
      <w:r>
        <w:rPr>
          <w:bCs/>
          <w:sz w:val="28"/>
          <w:szCs w:val="28"/>
        </w:rPr>
        <w:t>»</w:t>
      </w:r>
      <w:r>
        <w:rPr>
          <w:sz w:val="28"/>
          <w:szCs w:val="28"/>
        </w:rPr>
        <w:t>» осуществляется за счет средств федерального, областного, местных бюджетов и внебюджетных источников. Обоснование финансовых ресурсов, необходимых для реализации подпрограммы представлены в приложении 3 к настоящей муниципальной программе.</w:t>
      </w:r>
    </w:p>
    <w:p w:rsidR="00F7509A" w:rsidRPr="008F419F" w:rsidRDefault="00F7509A" w:rsidP="005C1EBE">
      <w:pPr>
        <w:ind w:firstLine="851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Общий объем финансирования подпрограммы –139145,2</w:t>
      </w:r>
      <w:r w:rsidRPr="008F419F">
        <w:rPr>
          <w:color w:val="000000"/>
          <w:sz w:val="28"/>
          <w:szCs w:val="28"/>
        </w:rPr>
        <w:t>тыс. рублей</w:t>
      </w:r>
      <w:r w:rsidRPr="008F419F">
        <w:rPr>
          <w:sz w:val="28"/>
          <w:szCs w:val="28"/>
        </w:rPr>
        <w:t>, в том числе по годам:</w:t>
      </w:r>
    </w:p>
    <w:p w:rsidR="00F7509A" w:rsidRPr="007722CA" w:rsidRDefault="00F7509A" w:rsidP="005C1EBE">
      <w:pPr>
        <w:rPr>
          <w:color w:val="000000"/>
          <w:sz w:val="28"/>
          <w:szCs w:val="28"/>
        </w:rPr>
      </w:pPr>
      <w:r w:rsidRPr="008F419F">
        <w:rPr>
          <w:color w:val="000000"/>
          <w:sz w:val="28"/>
          <w:szCs w:val="28"/>
        </w:rPr>
        <w:t>2014 год –</w:t>
      </w:r>
      <w:r>
        <w:rPr>
          <w:color w:val="000000"/>
          <w:sz w:val="28"/>
          <w:szCs w:val="28"/>
        </w:rPr>
        <w:t>54387,8</w:t>
      </w:r>
      <w:r w:rsidRPr="007722CA">
        <w:rPr>
          <w:color w:val="000000"/>
          <w:sz w:val="28"/>
          <w:szCs w:val="28"/>
        </w:rPr>
        <w:t xml:space="preserve"> тыс. рублей;</w:t>
      </w:r>
    </w:p>
    <w:p w:rsidR="00F7509A" w:rsidRPr="007722CA" w:rsidRDefault="00F7509A" w:rsidP="005C1EBE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2015 год –14042,9 тыс. рублей;</w:t>
      </w:r>
    </w:p>
    <w:p w:rsidR="00F7509A" w:rsidRPr="007722CA" w:rsidRDefault="00F7509A" w:rsidP="005C1EBE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2016 год –14142,9 тыс. рублей;</w:t>
      </w:r>
    </w:p>
    <w:p w:rsidR="00F7509A" w:rsidRPr="007722CA" w:rsidRDefault="00F7509A" w:rsidP="005C1EBE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2017 год –14142,9 тыс. рублей;</w:t>
      </w:r>
    </w:p>
    <w:p w:rsidR="00F7509A" w:rsidRPr="007722CA" w:rsidRDefault="00F7509A" w:rsidP="005C1EBE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2018 год –14142,9 тыс. рублей;</w:t>
      </w:r>
    </w:p>
    <w:p w:rsidR="00F7509A" w:rsidRPr="007722CA" w:rsidRDefault="00F7509A" w:rsidP="005C1EBE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2019 год –14142,9 тыс. рублей;</w:t>
      </w:r>
    </w:p>
    <w:p w:rsidR="00F7509A" w:rsidRPr="008F419F" w:rsidRDefault="00F7509A" w:rsidP="005C1EBE">
      <w:pPr>
        <w:rPr>
          <w:sz w:val="28"/>
          <w:szCs w:val="28"/>
        </w:rPr>
      </w:pPr>
      <w:r w:rsidRPr="007722CA">
        <w:rPr>
          <w:color w:val="000000"/>
          <w:sz w:val="28"/>
          <w:szCs w:val="28"/>
        </w:rPr>
        <w:t>2020 год –14142,9 тыс</w:t>
      </w:r>
      <w:r w:rsidRPr="008F419F">
        <w:rPr>
          <w:color w:val="000000"/>
          <w:sz w:val="28"/>
          <w:szCs w:val="28"/>
        </w:rPr>
        <w:t>. рублей;</w:t>
      </w:r>
    </w:p>
    <w:p w:rsidR="00F7509A" w:rsidRPr="008F419F" w:rsidRDefault="00F7509A" w:rsidP="005C1EBE">
      <w:pPr>
        <w:autoSpaceDE w:val="0"/>
        <w:spacing w:line="216" w:lineRule="auto"/>
        <w:jc w:val="both"/>
        <w:rPr>
          <w:sz w:val="28"/>
          <w:szCs w:val="28"/>
        </w:rPr>
      </w:pPr>
      <w:r w:rsidRPr="008F419F">
        <w:rPr>
          <w:sz w:val="28"/>
          <w:szCs w:val="28"/>
        </w:rPr>
        <w:t>по источникам финансирования:</w:t>
      </w:r>
    </w:p>
    <w:p w:rsidR="00F7509A" w:rsidRPr="008F419F" w:rsidRDefault="00F7509A" w:rsidP="005C1EBE">
      <w:pPr>
        <w:spacing w:line="216" w:lineRule="auto"/>
        <w:jc w:val="both"/>
        <w:rPr>
          <w:color w:val="000000"/>
          <w:sz w:val="28"/>
          <w:szCs w:val="28"/>
        </w:rPr>
      </w:pPr>
      <w:r w:rsidRPr="008F419F">
        <w:rPr>
          <w:sz w:val="28"/>
          <w:szCs w:val="28"/>
        </w:rPr>
        <w:t xml:space="preserve">областной бюджет </w:t>
      </w:r>
      <w:r w:rsidRPr="007722CA">
        <w:rPr>
          <w:sz w:val="28"/>
          <w:szCs w:val="28"/>
        </w:rPr>
        <w:t>–</w:t>
      </w:r>
      <w:r>
        <w:rPr>
          <w:sz w:val="28"/>
          <w:szCs w:val="28"/>
        </w:rPr>
        <w:t>48830,7</w:t>
      </w:r>
      <w:r w:rsidRPr="007722CA">
        <w:rPr>
          <w:sz w:val="28"/>
          <w:szCs w:val="28"/>
        </w:rPr>
        <w:t xml:space="preserve"> тыс</w:t>
      </w:r>
      <w:r w:rsidRPr="008F419F">
        <w:rPr>
          <w:sz w:val="28"/>
          <w:szCs w:val="28"/>
        </w:rPr>
        <w:t>. рублей;</w:t>
      </w:r>
    </w:p>
    <w:p w:rsidR="00F7509A" w:rsidRPr="007722CA" w:rsidRDefault="00F7509A" w:rsidP="005C1EBE">
      <w:pPr>
        <w:rPr>
          <w:color w:val="000000"/>
          <w:sz w:val="28"/>
          <w:szCs w:val="28"/>
        </w:rPr>
      </w:pPr>
      <w:r w:rsidRPr="008F419F">
        <w:rPr>
          <w:color w:val="000000"/>
          <w:sz w:val="28"/>
          <w:szCs w:val="28"/>
        </w:rPr>
        <w:t>2014 год –</w:t>
      </w:r>
      <w:r>
        <w:rPr>
          <w:color w:val="000000"/>
          <w:sz w:val="28"/>
          <w:szCs w:val="28"/>
        </w:rPr>
        <w:t>37998,9</w:t>
      </w:r>
      <w:r w:rsidRPr="007722CA">
        <w:rPr>
          <w:color w:val="000000"/>
          <w:sz w:val="28"/>
          <w:szCs w:val="28"/>
        </w:rPr>
        <w:t xml:space="preserve"> тыс. рублей;</w:t>
      </w:r>
    </w:p>
    <w:p w:rsidR="00F7509A" w:rsidRPr="007722CA" w:rsidRDefault="00F7509A" w:rsidP="005C1EBE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2015 год –1805,3 тыс.рублей;</w:t>
      </w:r>
    </w:p>
    <w:p w:rsidR="00F7509A" w:rsidRPr="007722CA" w:rsidRDefault="00F7509A" w:rsidP="005C1EBE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2016 год –1805,3 тыс.рублей ;</w:t>
      </w:r>
    </w:p>
    <w:p w:rsidR="00F7509A" w:rsidRPr="007722CA" w:rsidRDefault="00F7509A" w:rsidP="005C1EBE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2017 год –1805,3 тыс.рублей ;</w:t>
      </w:r>
    </w:p>
    <w:p w:rsidR="00F7509A" w:rsidRPr="007722CA" w:rsidRDefault="00F7509A" w:rsidP="005C1EBE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2018 год –1805,3 тыс.рублей ;</w:t>
      </w:r>
    </w:p>
    <w:p w:rsidR="00F7509A" w:rsidRPr="007722CA" w:rsidRDefault="00F7509A" w:rsidP="005C1EBE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2019 год –1805,3 тыс.рублей ;</w:t>
      </w:r>
    </w:p>
    <w:p w:rsidR="00F7509A" w:rsidRPr="008F419F" w:rsidRDefault="00F7509A" w:rsidP="005C1EBE">
      <w:pPr>
        <w:rPr>
          <w:sz w:val="28"/>
          <w:szCs w:val="28"/>
        </w:rPr>
      </w:pPr>
      <w:r w:rsidRPr="007722CA">
        <w:rPr>
          <w:color w:val="000000"/>
          <w:sz w:val="28"/>
          <w:szCs w:val="28"/>
        </w:rPr>
        <w:t>2020 год –1805,3 т</w:t>
      </w:r>
      <w:r w:rsidRPr="008F419F">
        <w:rPr>
          <w:color w:val="000000"/>
          <w:sz w:val="28"/>
          <w:szCs w:val="28"/>
        </w:rPr>
        <w:t>ыс.рублей ;</w:t>
      </w:r>
    </w:p>
    <w:p w:rsidR="00F7509A" w:rsidRPr="008F419F" w:rsidRDefault="00F7509A" w:rsidP="005C1EBE">
      <w:pPr>
        <w:spacing w:line="216" w:lineRule="auto"/>
        <w:jc w:val="both"/>
        <w:rPr>
          <w:sz w:val="28"/>
          <w:szCs w:val="28"/>
        </w:rPr>
      </w:pPr>
      <w:r w:rsidRPr="008F419F">
        <w:rPr>
          <w:sz w:val="28"/>
          <w:szCs w:val="28"/>
        </w:rPr>
        <w:t>федеральный бюджет – могут привлекаться средства федерального бюджета;</w:t>
      </w:r>
    </w:p>
    <w:p w:rsidR="00F7509A" w:rsidRPr="008F419F" w:rsidRDefault="00F7509A" w:rsidP="005C1EBE">
      <w:pPr>
        <w:spacing w:line="216" w:lineRule="auto"/>
        <w:jc w:val="both"/>
        <w:rPr>
          <w:color w:val="000000"/>
          <w:sz w:val="28"/>
          <w:szCs w:val="28"/>
        </w:rPr>
      </w:pPr>
      <w:r w:rsidRPr="008F419F">
        <w:rPr>
          <w:sz w:val="28"/>
          <w:szCs w:val="28"/>
        </w:rPr>
        <w:t>районный бюджет –</w:t>
      </w:r>
      <w:r>
        <w:rPr>
          <w:sz w:val="28"/>
          <w:szCs w:val="28"/>
        </w:rPr>
        <w:t>90314,5</w:t>
      </w:r>
      <w:r w:rsidRPr="008F419F">
        <w:rPr>
          <w:sz w:val="28"/>
          <w:szCs w:val="28"/>
        </w:rPr>
        <w:t xml:space="preserve"> тыс. рублей;</w:t>
      </w:r>
    </w:p>
    <w:p w:rsidR="00F7509A" w:rsidRPr="007722CA" w:rsidRDefault="00F7509A" w:rsidP="005C1EBE">
      <w:pPr>
        <w:rPr>
          <w:color w:val="000000"/>
          <w:sz w:val="28"/>
          <w:szCs w:val="28"/>
        </w:rPr>
      </w:pPr>
      <w:r w:rsidRPr="008F419F">
        <w:rPr>
          <w:color w:val="000000"/>
          <w:sz w:val="28"/>
          <w:szCs w:val="28"/>
        </w:rPr>
        <w:t>2014 год –</w:t>
      </w:r>
      <w:r>
        <w:rPr>
          <w:color w:val="000000"/>
          <w:sz w:val="28"/>
          <w:szCs w:val="28"/>
        </w:rPr>
        <w:t>16388,9</w:t>
      </w:r>
      <w:r w:rsidRPr="007722CA">
        <w:rPr>
          <w:color w:val="000000"/>
          <w:sz w:val="28"/>
          <w:szCs w:val="28"/>
        </w:rPr>
        <w:t xml:space="preserve"> тыс. рублей;</w:t>
      </w:r>
    </w:p>
    <w:p w:rsidR="00F7509A" w:rsidRPr="007722CA" w:rsidRDefault="00F7509A" w:rsidP="005C1EBE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2015 год –12237,6 тыс. рублей;</w:t>
      </w:r>
    </w:p>
    <w:p w:rsidR="00F7509A" w:rsidRPr="007722CA" w:rsidRDefault="00F7509A" w:rsidP="005C1EBE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2016 год –12337,6 тыс. рублей;</w:t>
      </w:r>
    </w:p>
    <w:p w:rsidR="00F7509A" w:rsidRPr="007722CA" w:rsidRDefault="00F7509A" w:rsidP="005C1EBE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2017 год –12337,6 тыс. рублей;</w:t>
      </w:r>
    </w:p>
    <w:p w:rsidR="00F7509A" w:rsidRPr="007722CA" w:rsidRDefault="00F7509A" w:rsidP="005C1EBE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2018 год –12337,6 тыс. рублей;</w:t>
      </w:r>
    </w:p>
    <w:p w:rsidR="00F7509A" w:rsidRPr="007722CA" w:rsidRDefault="00F7509A" w:rsidP="005C1EBE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2019 год –12337,6 тыс. рублей;</w:t>
      </w:r>
    </w:p>
    <w:p w:rsidR="00F7509A" w:rsidRPr="007722CA" w:rsidRDefault="00F7509A" w:rsidP="005C1EBE">
      <w:pPr>
        <w:rPr>
          <w:sz w:val="28"/>
          <w:szCs w:val="28"/>
        </w:rPr>
      </w:pPr>
      <w:r w:rsidRPr="007722CA">
        <w:rPr>
          <w:color w:val="000000"/>
          <w:sz w:val="28"/>
          <w:szCs w:val="28"/>
        </w:rPr>
        <w:t>2020 год –12337,6 тыс. рублей;</w:t>
      </w:r>
    </w:p>
    <w:p w:rsidR="00F7509A" w:rsidRDefault="00F7509A" w:rsidP="005C1EBE">
      <w:pPr>
        <w:ind w:firstLine="851"/>
        <w:jc w:val="both"/>
        <w:rPr>
          <w:sz w:val="28"/>
          <w:szCs w:val="28"/>
        </w:rPr>
      </w:pPr>
      <w:r w:rsidRPr="007722CA">
        <w:rPr>
          <w:sz w:val="28"/>
          <w:szCs w:val="28"/>
        </w:rPr>
        <w:t>внебюджетные</w:t>
      </w:r>
      <w:r w:rsidRPr="008F419F">
        <w:rPr>
          <w:sz w:val="28"/>
          <w:szCs w:val="28"/>
        </w:rPr>
        <w:t xml:space="preserve"> средства – могут привлекаться средства внебюджетных источников.</w:t>
      </w:r>
    </w:p>
    <w:p w:rsidR="00F7509A" w:rsidRDefault="00F7509A" w:rsidP="00A42E0D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Информация о расходах районного бюджета на реализацию мероприятий подпрограммы «Обеспечение реализации муниципальной программы и прочие мероприятия» муниципальной программы</w:t>
      </w:r>
      <w:r>
        <w:rPr>
          <w:bCs/>
          <w:sz w:val="28"/>
          <w:szCs w:val="28"/>
        </w:rPr>
        <w:t xml:space="preserve"> «</w:t>
      </w:r>
      <w:r>
        <w:rPr>
          <w:rFonts w:ascii="Times New Roman CYR" w:hAnsi="Times New Roman CYR" w:cs="Times New Roman CYR"/>
          <w:sz w:val="28"/>
          <w:szCs w:val="28"/>
        </w:rPr>
        <w:t>Развитие образования Октябрьского района на 2014-2020 годы</w:t>
      </w:r>
      <w:r>
        <w:rPr>
          <w:bCs/>
          <w:sz w:val="28"/>
          <w:szCs w:val="28"/>
        </w:rPr>
        <w:t>»</w:t>
      </w:r>
      <w:r>
        <w:rPr>
          <w:sz w:val="28"/>
          <w:szCs w:val="28"/>
        </w:rPr>
        <w:t>» представлена в приложении 4 к настоящей муниципальной программе.</w:t>
      </w:r>
    </w:p>
    <w:p w:rsidR="00F7509A" w:rsidRDefault="00F7509A" w:rsidP="00BA258D">
      <w:pPr>
        <w:widowControl w:val="0"/>
        <w:suppressAutoHyphens w:val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F7509A" w:rsidRDefault="00F7509A" w:rsidP="00BA258D">
      <w:pPr>
        <w:widowControl w:val="0"/>
        <w:suppressAutoHyphens w:val="0"/>
        <w:contextualSpacing/>
        <w:jc w:val="both"/>
        <w:rPr>
          <w:sz w:val="28"/>
          <w:szCs w:val="28"/>
        </w:rPr>
      </w:pPr>
    </w:p>
    <w:p w:rsidR="00F7509A" w:rsidRDefault="00F7509A" w:rsidP="005647A5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Управляющий делами</w:t>
      </w:r>
    </w:p>
    <w:p w:rsidR="00F7509A" w:rsidRDefault="00F7509A" w:rsidP="005647A5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Администрации района </w:t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  <w:t>Н.Н. Савченко</w:t>
      </w:r>
    </w:p>
    <w:p w:rsidR="00F7509A" w:rsidRDefault="00F7509A" w:rsidP="005647A5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</w:p>
    <w:p w:rsidR="00F7509A" w:rsidRDefault="00F7509A" w:rsidP="00BA258D">
      <w:pPr>
        <w:widowControl w:val="0"/>
        <w:suppressAutoHyphens w:val="0"/>
        <w:contextualSpacing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ab/>
      </w:r>
    </w:p>
    <w:p w:rsidR="00F7509A" w:rsidRDefault="00F7509A" w:rsidP="00BA258D">
      <w:pPr>
        <w:widowControl w:val="0"/>
        <w:suppressAutoHyphens w:val="0"/>
        <w:autoSpaceDE w:val="0"/>
        <w:ind w:firstLine="567"/>
        <w:contextualSpacing/>
        <w:jc w:val="center"/>
        <w:rPr>
          <w:rFonts w:ascii="Times New Roman CYR" w:hAnsi="Times New Roman CYR" w:cs="Times New Roman CYR"/>
          <w:sz w:val="28"/>
          <w:szCs w:val="28"/>
        </w:rPr>
        <w:sectPr w:rsidR="00F7509A" w:rsidSect="00450571">
          <w:footerReference w:type="default" r:id="rId8"/>
          <w:type w:val="continuous"/>
          <w:pgSz w:w="11907" w:h="16840" w:code="9"/>
          <w:pgMar w:top="851" w:right="851" w:bottom="1134" w:left="1418" w:header="720" w:footer="720" w:gutter="0"/>
          <w:cols w:space="720"/>
          <w:docGrid w:linePitch="360"/>
        </w:sectPr>
      </w:pPr>
    </w:p>
    <w:p w:rsidR="00F7509A" w:rsidRPr="004366A0" w:rsidRDefault="00F7509A" w:rsidP="00F33B49">
      <w:pPr>
        <w:widowControl w:val="0"/>
        <w:autoSpaceDE w:val="0"/>
        <w:jc w:val="right"/>
        <w:rPr>
          <w:sz w:val="28"/>
          <w:szCs w:val="28"/>
        </w:rPr>
      </w:pPr>
      <w:r w:rsidRPr="004366A0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 xml:space="preserve">№ 6 </w:t>
      </w:r>
      <w:r w:rsidRPr="004366A0">
        <w:rPr>
          <w:sz w:val="28"/>
          <w:szCs w:val="28"/>
        </w:rPr>
        <w:t xml:space="preserve">к постановлению </w:t>
      </w:r>
    </w:p>
    <w:p w:rsidR="00F7509A" w:rsidRDefault="00F7509A" w:rsidP="00F33B49">
      <w:pPr>
        <w:widowControl w:val="0"/>
        <w:autoSpaceDE w:val="0"/>
        <w:jc w:val="right"/>
        <w:rPr>
          <w:sz w:val="28"/>
          <w:szCs w:val="28"/>
        </w:rPr>
      </w:pPr>
      <w:r w:rsidRPr="004366A0">
        <w:rPr>
          <w:sz w:val="28"/>
          <w:szCs w:val="28"/>
        </w:rPr>
        <w:t>Администрации Октябрьскогора</w:t>
      </w:r>
      <w:r>
        <w:rPr>
          <w:sz w:val="28"/>
          <w:szCs w:val="28"/>
        </w:rPr>
        <w:t>йона</w:t>
      </w:r>
    </w:p>
    <w:p w:rsidR="00F7509A" w:rsidRDefault="00F7509A" w:rsidP="00F33B49">
      <w:pPr>
        <w:widowControl w:val="0"/>
        <w:autoSpaceDE w:val="0"/>
        <w:jc w:val="right"/>
        <w:rPr>
          <w:sz w:val="28"/>
          <w:szCs w:val="28"/>
        </w:rPr>
      </w:pPr>
      <w:r>
        <w:rPr>
          <w:sz w:val="28"/>
          <w:szCs w:val="28"/>
        </w:rPr>
        <w:t>от 16.08.2014  № 831</w:t>
      </w:r>
    </w:p>
    <w:p w:rsidR="00F7509A" w:rsidRDefault="00F7509A" w:rsidP="00F33B49">
      <w:pPr>
        <w:widowControl w:val="0"/>
        <w:autoSpaceDE w:val="0"/>
        <w:jc w:val="right"/>
        <w:rPr>
          <w:sz w:val="28"/>
          <w:szCs w:val="28"/>
        </w:rPr>
      </w:pPr>
      <w:r>
        <w:rPr>
          <w:sz w:val="28"/>
          <w:szCs w:val="28"/>
        </w:rPr>
        <w:t>«Приложение № 3</w:t>
      </w:r>
    </w:p>
    <w:p w:rsidR="00F7509A" w:rsidRDefault="00F7509A" w:rsidP="00F33B49">
      <w:pPr>
        <w:widowControl w:val="0"/>
        <w:autoSpaceDE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муниципальной программе </w:t>
      </w:r>
    </w:p>
    <w:p w:rsidR="00F7509A" w:rsidRDefault="00F7509A" w:rsidP="00F33B49">
      <w:pPr>
        <w:widowControl w:val="0"/>
        <w:autoSpaceDE w:val="0"/>
        <w:jc w:val="right"/>
        <w:rPr>
          <w:sz w:val="28"/>
          <w:szCs w:val="28"/>
        </w:rPr>
      </w:pPr>
      <w:r>
        <w:rPr>
          <w:sz w:val="28"/>
          <w:szCs w:val="28"/>
        </w:rPr>
        <w:t>«Развитие образования Октябрьского</w:t>
      </w:r>
    </w:p>
    <w:p w:rsidR="00F7509A" w:rsidRPr="005F4558" w:rsidRDefault="00F7509A" w:rsidP="00F33B49">
      <w:pPr>
        <w:widowControl w:val="0"/>
        <w:autoSpaceDE w:val="0"/>
        <w:jc w:val="right"/>
        <w:rPr>
          <w:sz w:val="22"/>
          <w:szCs w:val="22"/>
        </w:rPr>
      </w:pPr>
      <w:r>
        <w:rPr>
          <w:sz w:val="28"/>
          <w:szCs w:val="28"/>
        </w:rPr>
        <w:t>района на 2014-2020 годы»</w:t>
      </w:r>
      <w:bookmarkStart w:id="3" w:name="Par457"/>
      <w:bookmarkEnd w:id="3"/>
    </w:p>
    <w:p w:rsidR="00F7509A" w:rsidRDefault="00F7509A" w:rsidP="005E0954">
      <w:pPr>
        <w:widowControl w:val="0"/>
        <w:autoSpaceDE w:val="0"/>
        <w:rPr>
          <w:sz w:val="28"/>
          <w:szCs w:val="28"/>
        </w:rPr>
      </w:pPr>
    </w:p>
    <w:tbl>
      <w:tblPr>
        <w:tblW w:w="14345" w:type="dxa"/>
        <w:tblInd w:w="-284" w:type="dxa"/>
        <w:tblLayout w:type="fixed"/>
        <w:tblCellMar>
          <w:left w:w="0" w:type="dxa"/>
          <w:right w:w="0" w:type="dxa"/>
        </w:tblCellMar>
        <w:tblLook w:val="0000"/>
      </w:tblPr>
      <w:tblGrid>
        <w:gridCol w:w="1754"/>
        <w:gridCol w:w="1680"/>
        <w:gridCol w:w="1968"/>
        <w:gridCol w:w="986"/>
        <w:gridCol w:w="1126"/>
        <w:gridCol w:w="985"/>
        <w:gridCol w:w="985"/>
        <w:gridCol w:w="985"/>
        <w:gridCol w:w="986"/>
        <w:gridCol w:w="985"/>
        <w:gridCol w:w="337"/>
        <w:gridCol w:w="648"/>
        <w:gridCol w:w="813"/>
        <w:gridCol w:w="107"/>
      </w:tblGrid>
      <w:tr w:rsidR="00F7509A" w:rsidTr="005E2C46">
        <w:trPr>
          <w:trHeight w:val="255"/>
        </w:trPr>
        <w:tc>
          <w:tcPr>
            <w:tcW w:w="12777" w:type="dxa"/>
            <w:gridSpan w:val="11"/>
            <w:vAlign w:val="bottom"/>
          </w:tcPr>
          <w:p w:rsidR="00F7509A" w:rsidRPr="0077190F" w:rsidRDefault="00F7509A" w:rsidP="0077190F">
            <w:pPr>
              <w:jc w:val="center"/>
              <w:rPr>
                <w:color w:val="000000"/>
                <w:sz w:val="28"/>
                <w:szCs w:val="28"/>
              </w:rPr>
            </w:pPr>
            <w:r w:rsidRPr="0077190F">
              <w:rPr>
                <w:color w:val="000000"/>
                <w:sz w:val="28"/>
                <w:szCs w:val="28"/>
              </w:rPr>
              <w:t>Предоставление обоснования финансовых ресурсов, необходимых для реализации мероприятий муниципальной программы «Развитие образования Октябрьского района на 2014-2020 годы»</w:t>
            </w:r>
          </w:p>
        </w:tc>
        <w:tc>
          <w:tcPr>
            <w:tcW w:w="1568" w:type="dxa"/>
            <w:gridSpan w:val="3"/>
          </w:tcPr>
          <w:p w:rsidR="00F7509A" w:rsidRDefault="00F7509A" w:rsidP="00DA4AFB">
            <w:pPr>
              <w:snapToGrid w:val="0"/>
              <w:rPr>
                <w:sz w:val="20"/>
                <w:szCs w:val="20"/>
              </w:rPr>
            </w:pPr>
          </w:p>
        </w:tc>
      </w:tr>
      <w:tr w:rsidR="00F7509A" w:rsidTr="005E2C46">
        <w:tblPrEx>
          <w:tblCellMar>
            <w:left w:w="108" w:type="dxa"/>
            <w:right w:w="108" w:type="dxa"/>
          </w:tblCellMar>
        </w:tblPrEx>
        <w:trPr>
          <w:gridAfter w:val="1"/>
          <w:wAfter w:w="107" w:type="dxa"/>
          <w:trHeight w:val="705"/>
        </w:trPr>
        <w:tc>
          <w:tcPr>
            <w:tcW w:w="17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Наименование мероприятия муниципальной программы(подпрограммы)</w:t>
            </w:r>
          </w:p>
        </w:tc>
        <w:tc>
          <w:tcPr>
            <w:tcW w:w="16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19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Расчет необходимых финансовых ресурсов на реализацию мероприятия</w:t>
            </w:r>
          </w:p>
        </w:tc>
        <w:tc>
          <w:tcPr>
            <w:tcW w:w="9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Всего (тыс.руб.)</w:t>
            </w:r>
          </w:p>
        </w:tc>
        <w:tc>
          <w:tcPr>
            <w:tcW w:w="703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Default="00F7509A" w:rsidP="00DA4AF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6"/>
                <w:szCs w:val="16"/>
              </w:rPr>
              <w:t>Объем финансирования по годам (тыс. руб.)</w:t>
            </w:r>
          </w:p>
        </w:tc>
        <w:tc>
          <w:tcPr>
            <w:tcW w:w="8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509A" w:rsidRPr="00274195" w:rsidRDefault="00F7509A" w:rsidP="00DA4AFB">
            <w:pPr>
              <w:jc w:val="center"/>
              <w:rPr>
                <w:color w:val="000000"/>
                <w:sz w:val="14"/>
                <w:szCs w:val="14"/>
              </w:rPr>
            </w:pPr>
            <w:r w:rsidRPr="00274195">
              <w:rPr>
                <w:color w:val="000000"/>
                <w:sz w:val="14"/>
                <w:szCs w:val="14"/>
              </w:rPr>
              <w:t>Эксплуатационные расходы, возник</w:t>
            </w:r>
            <w:r>
              <w:rPr>
                <w:color w:val="000000"/>
                <w:sz w:val="14"/>
                <w:szCs w:val="14"/>
              </w:rPr>
              <w:t>-</w:t>
            </w:r>
            <w:r w:rsidRPr="00274195">
              <w:rPr>
                <w:color w:val="000000"/>
                <w:sz w:val="14"/>
                <w:szCs w:val="14"/>
              </w:rPr>
              <w:t>шие в резуль</w:t>
            </w:r>
            <w:r>
              <w:rPr>
                <w:color w:val="000000"/>
                <w:sz w:val="14"/>
                <w:szCs w:val="14"/>
              </w:rPr>
              <w:t>-</w:t>
            </w:r>
            <w:r w:rsidRPr="00274195">
              <w:rPr>
                <w:color w:val="000000"/>
                <w:sz w:val="14"/>
                <w:szCs w:val="14"/>
              </w:rPr>
              <w:t>тате реализации мероприятия</w:t>
            </w:r>
          </w:p>
        </w:tc>
      </w:tr>
      <w:tr w:rsidR="00F7509A" w:rsidTr="005E2C46">
        <w:tblPrEx>
          <w:tblCellMar>
            <w:left w:w="108" w:type="dxa"/>
            <w:right w:w="108" w:type="dxa"/>
          </w:tblCellMar>
        </w:tblPrEx>
        <w:trPr>
          <w:gridAfter w:val="1"/>
          <w:wAfter w:w="107" w:type="dxa"/>
          <w:trHeight w:val="1065"/>
        </w:trPr>
        <w:tc>
          <w:tcPr>
            <w:tcW w:w="17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Default="00F7509A" w:rsidP="00DA4AF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1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19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 год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2015 год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2016 год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2017год</w:t>
            </w: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2018 год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2019 год</w:t>
            </w:r>
          </w:p>
        </w:tc>
        <w:tc>
          <w:tcPr>
            <w:tcW w:w="98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F7509A" w:rsidRDefault="00F7509A" w:rsidP="00DA4AF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6"/>
                <w:szCs w:val="16"/>
              </w:rPr>
              <w:t>2020 год</w:t>
            </w:r>
          </w:p>
        </w:tc>
        <w:tc>
          <w:tcPr>
            <w:tcW w:w="8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rPr>
                <w:color w:val="000000"/>
                <w:sz w:val="20"/>
                <w:szCs w:val="20"/>
              </w:rPr>
            </w:pPr>
          </w:p>
        </w:tc>
      </w:tr>
      <w:tr w:rsidR="00F7509A" w:rsidTr="005E2C46">
        <w:tblPrEx>
          <w:tblCellMar>
            <w:left w:w="108" w:type="dxa"/>
            <w:right w:w="108" w:type="dxa"/>
          </w:tblCellMar>
        </w:tblPrEx>
        <w:trPr>
          <w:gridAfter w:val="1"/>
          <w:wAfter w:w="107" w:type="dxa"/>
          <w:trHeight w:val="1539"/>
        </w:trPr>
        <w:tc>
          <w:tcPr>
            <w:tcW w:w="17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Default="00F7509A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Финансовое обеспечение выполнения  муниципальных заданий  учреждений общедоступного  и  бесплатного дошкольного  образования  на  территории Октябрьского  района</w:t>
            </w:r>
          </w:p>
        </w:tc>
        <w:tc>
          <w:tcPr>
            <w:tcW w:w="16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196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45700*2004</w:t>
            </w: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691775,0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94354,7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97204,8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9D389F">
              <w:rPr>
                <w:color w:val="000000"/>
                <w:sz w:val="16"/>
                <w:szCs w:val="16"/>
              </w:rPr>
              <w:t>100043,1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E12F20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E12F20">
              <w:rPr>
                <w:color w:val="000000"/>
                <w:sz w:val="16"/>
                <w:szCs w:val="16"/>
              </w:rPr>
              <w:t>100043,1</w:t>
            </w: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E12F20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E12F20">
              <w:rPr>
                <w:color w:val="000000"/>
                <w:sz w:val="16"/>
                <w:szCs w:val="16"/>
              </w:rPr>
              <w:t>100043,1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E12F20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E12F20">
              <w:rPr>
                <w:color w:val="000000"/>
                <w:sz w:val="16"/>
                <w:szCs w:val="16"/>
              </w:rPr>
              <w:t>100043,1</w:t>
            </w:r>
          </w:p>
        </w:tc>
        <w:tc>
          <w:tcPr>
            <w:tcW w:w="98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E12F20" w:rsidRDefault="00F7509A" w:rsidP="00DA4AFB">
            <w:pPr>
              <w:jc w:val="center"/>
              <w:rPr>
                <w:color w:val="000000"/>
                <w:sz w:val="20"/>
                <w:szCs w:val="20"/>
              </w:rPr>
            </w:pPr>
            <w:r w:rsidRPr="00E12F20">
              <w:rPr>
                <w:color w:val="000000"/>
                <w:sz w:val="16"/>
                <w:szCs w:val="16"/>
              </w:rPr>
              <w:t>100043,1</w:t>
            </w:r>
          </w:p>
        </w:tc>
        <w:tc>
          <w:tcPr>
            <w:tcW w:w="8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7509A" w:rsidTr="005E2C46">
        <w:tblPrEx>
          <w:tblCellMar>
            <w:left w:w="108" w:type="dxa"/>
            <w:right w:w="108" w:type="dxa"/>
          </w:tblCellMar>
        </w:tblPrEx>
        <w:trPr>
          <w:gridAfter w:val="1"/>
          <w:wAfter w:w="107" w:type="dxa"/>
          <w:trHeight w:val="370"/>
        </w:trPr>
        <w:tc>
          <w:tcPr>
            <w:tcW w:w="175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включая расходы на оплату труда, приобретение учебников и учебных пособий , средств обучения, игр, игрушек( за исключением расходов на содержание зданий и оплату коммунальных услуг, осуществляемых из местных бюджетов)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областного бюджета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7509A" w:rsidRPr="005271F2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271F2">
              <w:rPr>
                <w:color w:val="000000"/>
                <w:sz w:val="16"/>
                <w:szCs w:val="16"/>
              </w:rPr>
              <w:t>228*21604,2*12*1,302</w:t>
            </w:r>
          </w:p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271F2">
              <w:rPr>
                <w:color w:val="000000"/>
                <w:sz w:val="16"/>
                <w:szCs w:val="16"/>
              </w:rPr>
              <w:t>1080*2004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608425,6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75524,3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83961,8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765C66">
              <w:rPr>
                <w:color w:val="000000"/>
                <w:sz w:val="16"/>
                <w:szCs w:val="16"/>
              </w:rPr>
              <w:t>89787,9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7509A" w:rsidRPr="00E12F20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E12F20">
              <w:rPr>
                <w:color w:val="000000"/>
                <w:sz w:val="16"/>
                <w:szCs w:val="16"/>
              </w:rPr>
              <w:t>89787,9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7509A" w:rsidRPr="00E12F20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E12F20">
              <w:rPr>
                <w:color w:val="000000"/>
                <w:sz w:val="16"/>
                <w:szCs w:val="16"/>
              </w:rPr>
              <w:t>89787,9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7509A" w:rsidRPr="00E12F20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E12F20">
              <w:rPr>
                <w:color w:val="000000"/>
                <w:sz w:val="16"/>
                <w:szCs w:val="16"/>
              </w:rPr>
              <w:t>89787,9</w:t>
            </w:r>
          </w:p>
        </w:tc>
        <w:tc>
          <w:tcPr>
            <w:tcW w:w="985" w:type="dxa"/>
            <w:gridSpan w:val="2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7509A" w:rsidRPr="00E12F20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E12F20">
              <w:rPr>
                <w:color w:val="000000"/>
                <w:sz w:val="16"/>
                <w:szCs w:val="16"/>
              </w:rPr>
              <w:t>89787,9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7509A" w:rsidTr="005E2C46">
        <w:tblPrEx>
          <w:tblCellMar>
            <w:left w:w="108" w:type="dxa"/>
            <w:right w:w="108" w:type="dxa"/>
          </w:tblCellMar>
        </w:tblPrEx>
        <w:trPr>
          <w:gridAfter w:val="1"/>
          <w:wAfter w:w="107" w:type="dxa"/>
          <w:trHeight w:val="370"/>
        </w:trPr>
        <w:tc>
          <w:tcPr>
            <w:tcW w:w="175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Оказание финансовой поддержки муници-пальнымобразова-нием Ростовской области для решения вопросов по расши-рению сети дошкольных образо-вательныхучре-ждений  в форме приобретения объек-тов недвижимости (дошкольная организация х.Киреевка)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областного бюджета</w:t>
            </w:r>
          </w:p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7509A" w:rsidRPr="00C67C9B" w:rsidRDefault="00F7509A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7509A" w:rsidRPr="008F5D74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8F5D74">
              <w:rPr>
                <w:color w:val="000000"/>
                <w:sz w:val="16"/>
                <w:szCs w:val="16"/>
              </w:rPr>
              <w:t>57708,0</w:t>
            </w:r>
          </w:p>
          <w:p w:rsidR="00F7509A" w:rsidRPr="008F5D74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F7509A" w:rsidRPr="008F5D74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F7509A" w:rsidRPr="00C67C9B" w:rsidRDefault="00F7509A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  <w:r w:rsidRPr="008F5D74">
              <w:rPr>
                <w:color w:val="000000"/>
                <w:sz w:val="16"/>
                <w:szCs w:val="16"/>
              </w:rPr>
              <w:t>5292,0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57708,0</w:t>
            </w:r>
          </w:p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5292,0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7509A" w:rsidRPr="00765C66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7509A" w:rsidRPr="00C67C9B" w:rsidRDefault="00F7509A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7509A" w:rsidRPr="00C67C9B" w:rsidRDefault="00F7509A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7509A" w:rsidRPr="00C67C9B" w:rsidRDefault="00F7509A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985" w:type="dxa"/>
            <w:gridSpan w:val="2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7509A" w:rsidRPr="00C67C9B" w:rsidRDefault="00F7509A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7509A" w:rsidTr="005E2C46">
        <w:tblPrEx>
          <w:tblCellMar>
            <w:left w:w="108" w:type="dxa"/>
            <w:right w:w="108" w:type="dxa"/>
          </w:tblCellMar>
        </w:tblPrEx>
        <w:trPr>
          <w:gridAfter w:val="1"/>
          <w:wAfter w:w="107" w:type="dxa"/>
          <w:trHeight w:val="370"/>
        </w:trPr>
        <w:tc>
          <w:tcPr>
            <w:tcW w:w="175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Строительство дошкольной образовательной организации на 220 мест Октябрьского района,Кривянское с/п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областного бюджета</w:t>
            </w:r>
          </w:p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7509A" w:rsidRPr="00C67C9B" w:rsidRDefault="00F7509A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137409,9</w:t>
            </w:r>
          </w:p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F7509A" w:rsidRPr="008F5D74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12601,0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39954,4</w:t>
            </w:r>
          </w:p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3664,0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97455,5</w:t>
            </w:r>
          </w:p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8937,0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7509A" w:rsidRPr="00765C66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7509A" w:rsidRPr="00C67C9B" w:rsidRDefault="00F7509A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7509A" w:rsidRPr="00C67C9B" w:rsidRDefault="00F7509A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7509A" w:rsidRPr="00C67C9B" w:rsidRDefault="00F7509A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985" w:type="dxa"/>
            <w:gridSpan w:val="2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7509A" w:rsidRPr="00C67C9B" w:rsidRDefault="00F7509A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81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7509A" w:rsidTr="005E2C46">
        <w:tblPrEx>
          <w:tblCellMar>
            <w:left w:w="108" w:type="dxa"/>
            <w:right w:w="108" w:type="dxa"/>
          </w:tblCellMar>
        </w:tblPrEx>
        <w:trPr>
          <w:gridAfter w:val="1"/>
          <w:wAfter w:w="107" w:type="dxa"/>
          <w:trHeight w:val="646"/>
        </w:trPr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Строительство дошкольной образовательной организации на 280 мест Октябрьского района,Каменоломненское г/п</w:t>
            </w:r>
          </w:p>
        </w:tc>
        <w:tc>
          <w:tcPr>
            <w:tcW w:w="16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областного бюджета</w:t>
            </w:r>
          </w:p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196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  <w:p w:rsidR="00F7509A" w:rsidRPr="003503C9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142257,4</w:t>
            </w:r>
          </w:p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  <w:p w:rsidR="00F7509A" w:rsidRPr="003503C9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13044,3</w:t>
            </w:r>
          </w:p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3503C9" w:rsidRDefault="00F7509A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18778,0</w:t>
            </w:r>
          </w:p>
          <w:p w:rsidR="00F7509A" w:rsidRPr="003503C9" w:rsidRDefault="00F7509A" w:rsidP="00DA4AFB">
            <w:pPr>
              <w:jc w:val="center"/>
              <w:rPr>
                <w:sz w:val="16"/>
                <w:szCs w:val="16"/>
              </w:rPr>
            </w:pPr>
          </w:p>
          <w:p w:rsidR="00F7509A" w:rsidRPr="003503C9" w:rsidRDefault="00F7509A" w:rsidP="00DA4AFB">
            <w:pPr>
              <w:jc w:val="center"/>
              <w:rPr>
                <w:sz w:val="16"/>
                <w:szCs w:val="16"/>
              </w:rPr>
            </w:pPr>
          </w:p>
          <w:p w:rsidR="00F7509A" w:rsidRDefault="00F7509A" w:rsidP="00DA4AFB">
            <w:pPr>
              <w:jc w:val="center"/>
              <w:rPr>
                <w:sz w:val="16"/>
                <w:szCs w:val="16"/>
                <w:highlight w:val="green"/>
              </w:rPr>
            </w:pPr>
            <w:r>
              <w:rPr>
                <w:sz w:val="16"/>
                <w:szCs w:val="16"/>
              </w:rPr>
              <w:t>1722,0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123479,4</w:t>
            </w:r>
          </w:p>
          <w:p w:rsidR="00F7509A" w:rsidRDefault="00F7509A" w:rsidP="00DA4AFB">
            <w:pPr>
              <w:jc w:val="center"/>
              <w:rPr>
                <w:sz w:val="16"/>
                <w:szCs w:val="16"/>
              </w:rPr>
            </w:pPr>
          </w:p>
          <w:p w:rsidR="00F7509A" w:rsidRDefault="00F7509A" w:rsidP="00DA4AFB">
            <w:pPr>
              <w:jc w:val="center"/>
              <w:rPr>
                <w:sz w:val="16"/>
                <w:szCs w:val="16"/>
              </w:rPr>
            </w:pPr>
          </w:p>
          <w:p w:rsidR="00F7509A" w:rsidRDefault="00F7509A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11322,3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7509A" w:rsidTr="005E2C46">
        <w:tblPrEx>
          <w:tblCellMar>
            <w:left w:w="108" w:type="dxa"/>
            <w:right w:w="108" w:type="dxa"/>
          </w:tblCellMar>
        </w:tblPrEx>
        <w:trPr>
          <w:gridAfter w:val="1"/>
          <w:wAfter w:w="107" w:type="dxa"/>
          <w:trHeight w:val="646"/>
        </w:trPr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Строительство дошкольной образовательной организации на 120 мест Октябрьского района, Красюковское с/п</w:t>
            </w:r>
          </w:p>
        </w:tc>
        <w:tc>
          <w:tcPr>
            <w:tcW w:w="16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областного бюджета</w:t>
            </w:r>
          </w:p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196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54932,0</w:t>
            </w:r>
          </w:p>
          <w:p w:rsidR="00F7509A" w:rsidRPr="003503C9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F7509A" w:rsidRPr="003503C9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  <w:r>
              <w:rPr>
                <w:color w:val="000000"/>
                <w:sz w:val="16"/>
                <w:szCs w:val="16"/>
              </w:rPr>
              <w:t>5038,5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sz w:val="16"/>
                <w:szCs w:val="16"/>
              </w:rPr>
            </w:pPr>
          </w:p>
          <w:p w:rsidR="00F7509A" w:rsidRPr="003503C9" w:rsidRDefault="00F7509A" w:rsidP="00DA4AFB">
            <w:pPr>
              <w:jc w:val="center"/>
              <w:rPr>
                <w:sz w:val="16"/>
                <w:szCs w:val="16"/>
              </w:rPr>
            </w:pPr>
          </w:p>
          <w:p w:rsidR="00F7509A" w:rsidRPr="003503C9" w:rsidRDefault="00F7509A" w:rsidP="00DA4AFB">
            <w:pPr>
              <w:jc w:val="center"/>
              <w:rPr>
                <w:sz w:val="16"/>
                <w:szCs w:val="16"/>
              </w:rPr>
            </w:pPr>
          </w:p>
          <w:p w:rsidR="00F7509A" w:rsidRDefault="00F7509A" w:rsidP="00DA4AFB">
            <w:pPr>
              <w:jc w:val="center"/>
              <w:rPr>
                <w:sz w:val="16"/>
                <w:szCs w:val="16"/>
                <w:highlight w:val="green"/>
              </w:rPr>
            </w:pP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sz w:val="16"/>
                <w:szCs w:val="16"/>
              </w:rPr>
            </w:pPr>
          </w:p>
          <w:p w:rsidR="00F7509A" w:rsidRDefault="00F7509A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54932,0</w:t>
            </w:r>
          </w:p>
          <w:p w:rsidR="00F7509A" w:rsidRDefault="00F7509A" w:rsidP="00DA4AFB">
            <w:pPr>
              <w:jc w:val="center"/>
              <w:rPr>
                <w:sz w:val="16"/>
                <w:szCs w:val="16"/>
              </w:rPr>
            </w:pPr>
          </w:p>
          <w:p w:rsidR="00F7509A" w:rsidRDefault="00F7509A" w:rsidP="00DA4AFB">
            <w:pPr>
              <w:jc w:val="center"/>
              <w:rPr>
                <w:sz w:val="16"/>
                <w:szCs w:val="16"/>
              </w:rPr>
            </w:pPr>
          </w:p>
          <w:p w:rsidR="00F7509A" w:rsidRDefault="00F7509A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5038,5</w:t>
            </w:r>
          </w:p>
          <w:p w:rsidR="00F7509A" w:rsidRDefault="00F7509A" w:rsidP="00DA4AFB">
            <w:pPr>
              <w:jc w:val="center"/>
              <w:rPr>
                <w:sz w:val="16"/>
                <w:szCs w:val="16"/>
              </w:rPr>
            </w:pPr>
          </w:p>
          <w:p w:rsidR="00F7509A" w:rsidRDefault="00F7509A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7509A" w:rsidTr="005E2C46">
        <w:tblPrEx>
          <w:tblCellMar>
            <w:left w:w="108" w:type="dxa"/>
            <w:right w:w="108" w:type="dxa"/>
          </w:tblCellMar>
        </w:tblPrEx>
        <w:trPr>
          <w:gridAfter w:val="1"/>
          <w:wAfter w:w="107" w:type="dxa"/>
          <w:trHeight w:val="646"/>
        </w:trPr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EF248A" w:rsidRDefault="00F7509A" w:rsidP="00B562BC">
            <w:pPr>
              <w:snapToGrid w:val="0"/>
              <w:jc w:val="both"/>
              <w:rPr>
                <w:color w:val="000000"/>
                <w:sz w:val="16"/>
                <w:szCs w:val="16"/>
              </w:rPr>
            </w:pPr>
            <w:r w:rsidRPr="00EF248A">
              <w:rPr>
                <w:color w:val="000000"/>
                <w:sz w:val="16"/>
                <w:szCs w:val="16"/>
              </w:rPr>
              <w:t>Разработка проектно-сметной докумен</w:t>
            </w:r>
            <w:r>
              <w:rPr>
                <w:color w:val="000000"/>
                <w:sz w:val="16"/>
                <w:szCs w:val="16"/>
              </w:rPr>
              <w:t>-</w:t>
            </w:r>
            <w:r w:rsidRPr="00EF248A">
              <w:rPr>
                <w:color w:val="000000"/>
                <w:sz w:val="16"/>
                <w:szCs w:val="16"/>
              </w:rPr>
              <w:t>тации на строитель</w:t>
            </w:r>
            <w:r>
              <w:rPr>
                <w:color w:val="000000"/>
                <w:sz w:val="16"/>
                <w:szCs w:val="16"/>
              </w:rPr>
              <w:t>-</w:t>
            </w:r>
            <w:r w:rsidRPr="00EF248A">
              <w:rPr>
                <w:color w:val="000000"/>
                <w:sz w:val="16"/>
                <w:szCs w:val="16"/>
              </w:rPr>
              <w:t>ство дошкольной</w:t>
            </w:r>
            <w:r>
              <w:rPr>
                <w:color w:val="000000"/>
                <w:sz w:val="16"/>
                <w:szCs w:val="16"/>
              </w:rPr>
              <w:t xml:space="preserve"> образовательной </w:t>
            </w:r>
            <w:r w:rsidRPr="00EF248A">
              <w:rPr>
                <w:color w:val="000000"/>
                <w:sz w:val="16"/>
                <w:szCs w:val="16"/>
              </w:rPr>
              <w:t xml:space="preserve"> организации </w:t>
            </w:r>
            <w:r>
              <w:rPr>
                <w:color w:val="000000"/>
                <w:sz w:val="16"/>
                <w:szCs w:val="16"/>
              </w:rPr>
              <w:t>октябрьского района</w:t>
            </w:r>
            <w:r w:rsidRPr="00EF248A">
              <w:rPr>
                <w:color w:val="000000"/>
                <w:sz w:val="16"/>
                <w:szCs w:val="16"/>
              </w:rPr>
              <w:t xml:space="preserve"> на 280 мест</w:t>
            </w:r>
            <w:r>
              <w:rPr>
                <w:color w:val="000000"/>
                <w:sz w:val="16"/>
                <w:szCs w:val="16"/>
              </w:rPr>
              <w:t>, Каменоломненское г/п</w:t>
            </w:r>
          </w:p>
        </w:tc>
        <w:tc>
          <w:tcPr>
            <w:tcW w:w="16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F44ACC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областного бюджета</w:t>
            </w:r>
          </w:p>
          <w:p w:rsidR="00F7509A" w:rsidRDefault="00F7509A" w:rsidP="00F44ACC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F7509A" w:rsidRPr="00EF248A" w:rsidRDefault="00F7509A" w:rsidP="00F44ACC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196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EF248A" w:rsidRDefault="00F7509A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5783,2</w:t>
            </w:r>
          </w:p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F7509A" w:rsidRPr="00EF248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EF248A">
              <w:rPr>
                <w:color w:val="000000"/>
                <w:sz w:val="16"/>
                <w:szCs w:val="16"/>
              </w:rPr>
              <w:t>530,4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5783,2</w:t>
            </w:r>
          </w:p>
          <w:p w:rsidR="00F7509A" w:rsidRDefault="00F7509A" w:rsidP="00DA4AFB">
            <w:pPr>
              <w:jc w:val="center"/>
              <w:rPr>
                <w:sz w:val="16"/>
                <w:szCs w:val="16"/>
              </w:rPr>
            </w:pPr>
          </w:p>
          <w:p w:rsidR="00F7509A" w:rsidRDefault="00F7509A" w:rsidP="00DA4AFB">
            <w:pPr>
              <w:jc w:val="center"/>
              <w:rPr>
                <w:sz w:val="16"/>
                <w:szCs w:val="16"/>
              </w:rPr>
            </w:pPr>
          </w:p>
          <w:p w:rsidR="00F7509A" w:rsidRPr="00EF248A" w:rsidRDefault="00F7509A" w:rsidP="00DA4AFB">
            <w:pPr>
              <w:jc w:val="center"/>
              <w:rPr>
                <w:sz w:val="16"/>
                <w:szCs w:val="16"/>
              </w:rPr>
            </w:pPr>
            <w:r w:rsidRPr="00EF248A">
              <w:rPr>
                <w:sz w:val="16"/>
                <w:szCs w:val="16"/>
              </w:rPr>
              <w:t>530,4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7509A" w:rsidTr="005E2C46">
        <w:tblPrEx>
          <w:tblCellMar>
            <w:left w:w="108" w:type="dxa"/>
            <w:right w:w="108" w:type="dxa"/>
          </w:tblCellMar>
        </w:tblPrEx>
        <w:trPr>
          <w:gridAfter w:val="1"/>
          <w:wAfter w:w="107" w:type="dxa"/>
          <w:trHeight w:val="646"/>
        </w:trPr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EF248A" w:rsidRDefault="00F7509A" w:rsidP="00043886">
            <w:pPr>
              <w:snapToGrid w:val="0"/>
              <w:jc w:val="both"/>
              <w:rPr>
                <w:color w:val="000000"/>
                <w:sz w:val="16"/>
                <w:szCs w:val="16"/>
              </w:rPr>
            </w:pPr>
            <w:r w:rsidRPr="00EF248A">
              <w:rPr>
                <w:color w:val="000000"/>
                <w:sz w:val="16"/>
                <w:szCs w:val="16"/>
              </w:rPr>
              <w:t>Разработка проектно-сметной докуме</w:t>
            </w:r>
            <w:r>
              <w:rPr>
                <w:color w:val="000000"/>
                <w:sz w:val="16"/>
                <w:szCs w:val="16"/>
              </w:rPr>
              <w:t>-</w:t>
            </w:r>
            <w:r w:rsidRPr="00EF248A">
              <w:rPr>
                <w:color w:val="000000"/>
                <w:sz w:val="16"/>
                <w:szCs w:val="16"/>
              </w:rPr>
              <w:t>нтации на строи</w:t>
            </w:r>
            <w:r>
              <w:rPr>
                <w:color w:val="000000"/>
                <w:sz w:val="16"/>
                <w:szCs w:val="16"/>
              </w:rPr>
              <w:t>-</w:t>
            </w:r>
            <w:r w:rsidRPr="00EF248A">
              <w:rPr>
                <w:color w:val="000000"/>
                <w:sz w:val="16"/>
                <w:szCs w:val="16"/>
              </w:rPr>
              <w:t>тельство дошкольной</w:t>
            </w:r>
            <w:r>
              <w:rPr>
                <w:color w:val="000000"/>
                <w:sz w:val="16"/>
                <w:szCs w:val="16"/>
              </w:rPr>
              <w:t xml:space="preserve"> образовательной</w:t>
            </w:r>
            <w:bookmarkStart w:id="4" w:name="_GoBack"/>
            <w:bookmarkEnd w:id="4"/>
            <w:r w:rsidRPr="00EF248A">
              <w:rPr>
                <w:color w:val="000000"/>
                <w:sz w:val="16"/>
                <w:szCs w:val="16"/>
              </w:rPr>
              <w:t xml:space="preserve"> организации сл.Красюковская на 120 мест</w:t>
            </w:r>
          </w:p>
        </w:tc>
        <w:tc>
          <w:tcPr>
            <w:tcW w:w="16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27419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областного бюджета</w:t>
            </w:r>
          </w:p>
          <w:p w:rsidR="00F7509A" w:rsidRDefault="00F7509A" w:rsidP="00274195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F7509A" w:rsidRPr="00EF248A" w:rsidRDefault="00F7509A" w:rsidP="00F27E6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196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EF248A" w:rsidRDefault="00F7509A" w:rsidP="00AD3DA2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AD3DA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3838,1</w:t>
            </w:r>
          </w:p>
          <w:p w:rsidR="00F7509A" w:rsidRDefault="00F7509A" w:rsidP="00AD3DA2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F7509A" w:rsidRPr="00EF248A" w:rsidRDefault="00F7509A" w:rsidP="00AD3DA2">
            <w:pPr>
              <w:jc w:val="center"/>
              <w:rPr>
                <w:color w:val="000000"/>
                <w:sz w:val="16"/>
                <w:szCs w:val="16"/>
              </w:rPr>
            </w:pPr>
            <w:r w:rsidRPr="00EF248A">
              <w:rPr>
                <w:color w:val="000000"/>
                <w:sz w:val="16"/>
                <w:szCs w:val="16"/>
              </w:rPr>
              <w:t>352,0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AD3DA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3838,1</w:t>
            </w:r>
          </w:p>
          <w:p w:rsidR="00F7509A" w:rsidRDefault="00F7509A" w:rsidP="00AD3DA2">
            <w:pPr>
              <w:jc w:val="center"/>
              <w:rPr>
                <w:sz w:val="16"/>
                <w:szCs w:val="16"/>
              </w:rPr>
            </w:pPr>
          </w:p>
          <w:p w:rsidR="00F7509A" w:rsidRPr="00EF248A" w:rsidRDefault="00F7509A" w:rsidP="00AD3DA2">
            <w:pPr>
              <w:jc w:val="center"/>
              <w:rPr>
                <w:sz w:val="16"/>
                <w:szCs w:val="16"/>
              </w:rPr>
            </w:pPr>
            <w:r w:rsidRPr="00EF248A">
              <w:rPr>
                <w:sz w:val="16"/>
                <w:szCs w:val="16"/>
              </w:rPr>
              <w:t>352,0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7509A" w:rsidTr="005E2C46">
        <w:tblPrEx>
          <w:tblCellMar>
            <w:left w:w="108" w:type="dxa"/>
            <w:right w:w="108" w:type="dxa"/>
          </w:tblCellMar>
        </w:tblPrEx>
        <w:trPr>
          <w:gridAfter w:val="1"/>
          <w:wAfter w:w="107" w:type="dxa"/>
          <w:trHeight w:val="646"/>
        </w:trPr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Приобретение модульного детского сада МБДОУ № 42 п.Каменоломни</w:t>
            </w:r>
          </w:p>
        </w:tc>
        <w:tc>
          <w:tcPr>
            <w:tcW w:w="16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196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A53DF4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7455,0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A53DF4" w:rsidRDefault="00F7509A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7455,0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7509A" w:rsidTr="005E2C46">
        <w:tblPrEx>
          <w:tblCellMar>
            <w:left w:w="108" w:type="dxa"/>
            <w:right w:w="108" w:type="dxa"/>
          </w:tblCellMar>
        </w:tblPrEx>
        <w:trPr>
          <w:gridAfter w:val="1"/>
          <w:wAfter w:w="107" w:type="dxa"/>
          <w:trHeight w:val="646"/>
        </w:trPr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Приобретение модульного детского сада МБДОУ № 39 «Звездочка» п.Казачьи Лагери</w:t>
            </w:r>
          </w:p>
        </w:tc>
        <w:tc>
          <w:tcPr>
            <w:tcW w:w="16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27419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федерального бюджета</w:t>
            </w:r>
          </w:p>
          <w:p w:rsidR="00F7509A" w:rsidRDefault="00F7509A" w:rsidP="0027419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областного бюджета</w:t>
            </w:r>
          </w:p>
          <w:p w:rsidR="00F7509A" w:rsidRDefault="00F7509A" w:rsidP="005E2C4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196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5964,0</w:t>
            </w:r>
          </w:p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864,8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5964,0</w:t>
            </w:r>
          </w:p>
          <w:p w:rsidR="00F7509A" w:rsidRDefault="00F7509A" w:rsidP="00DA4AFB">
            <w:pPr>
              <w:jc w:val="center"/>
              <w:rPr>
                <w:sz w:val="16"/>
                <w:szCs w:val="16"/>
              </w:rPr>
            </w:pPr>
          </w:p>
          <w:p w:rsidR="00F7509A" w:rsidRDefault="00F7509A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864,8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7509A" w:rsidTr="00274195">
        <w:tblPrEx>
          <w:tblCellMar>
            <w:left w:w="108" w:type="dxa"/>
            <w:right w:w="108" w:type="dxa"/>
          </w:tblCellMar>
        </w:tblPrEx>
        <w:trPr>
          <w:gridAfter w:val="1"/>
          <w:wAfter w:w="107" w:type="dxa"/>
          <w:trHeight w:val="558"/>
        </w:trPr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986204">
            <w:pPr>
              <w:snapToGrid w:val="0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Приобретение модульного детского сада МБДОУ № 7 «Березка» ст.Заплавская</w:t>
            </w:r>
          </w:p>
        </w:tc>
        <w:tc>
          <w:tcPr>
            <w:tcW w:w="16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27419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федерального бюджета</w:t>
            </w:r>
          </w:p>
          <w:p w:rsidR="00F7509A" w:rsidRDefault="00F7509A" w:rsidP="0027419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областного бюджета</w:t>
            </w:r>
          </w:p>
          <w:p w:rsidR="00F7509A" w:rsidRDefault="00F7509A" w:rsidP="0098620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196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986204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98620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5964,0</w:t>
            </w:r>
          </w:p>
          <w:p w:rsidR="00F7509A" w:rsidRDefault="00F7509A" w:rsidP="00986204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F7509A" w:rsidRDefault="00F7509A" w:rsidP="0098620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864,8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98620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5964,0</w:t>
            </w:r>
          </w:p>
          <w:p w:rsidR="00F7509A" w:rsidRDefault="00F7509A" w:rsidP="00986204">
            <w:pPr>
              <w:jc w:val="center"/>
              <w:rPr>
                <w:sz w:val="16"/>
                <w:szCs w:val="16"/>
              </w:rPr>
            </w:pPr>
          </w:p>
          <w:p w:rsidR="00F7509A" w:rsidRDefault="00F7509A" w:rsidP="0098620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864,8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7509A" w:rsidTr="005E2C46">
        <w:tblPrEx>
          <w:tblCellMar>
            <w:left w:w="108" w:type="dxa"/>
            <w:right w:w="108" w:type="dxa"/>
          </w:tblCellMar>
        </w:tblPrEx>
        <w:trPr>
          <w:gridAfter w:val="1"/>
          <w:wAfter w:w="107" w:type="dxa"/>
          <w:trHeight w:val="646"/>
        </w:trPr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Проведение работ по авторскому надзору за строительством ДОУ на 220 мест ст.Кривянская</w:t>
            </w:r>
          </w:p>
        </w:tc>
        <w:tc>
          <w:tcPr>
            <w:tcW w:w="16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196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A53DF4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298,6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A53DF4" w:rsidRDefault="00F7509A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298,6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7509A" w:rsidTr="005E2C46">
        <w:tblPrEx>
          <w:tblCellMar>
            <w:left w:w="108" w:type="dxa"/>
            <w:right w:w="108" w:type="dxa"/>
          </w:tblCellMar>
        </w:tblPrEx>
        <w:trPr>
          <w:gridAfter w:val="1"/>
          <w:wAfter w:w="107" w:type="dxa"/>
          <w:trHeight w:val="646"/>
        </w:trPr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от предпринимательской и иной приносящей доход деятельности</w:t>
            </w:r>
          </w:p>
        </w:tc>
        <w:tc>
          <w:tcPr>
            <w:tcW w:w="16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Внебюджетные средства</w:t>
            </w:r>
          </w:p>
        </w:tc>
        <w:tc>
          <w:tcPr>
            <w:tcW w:w="196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A53DF4" w:rsidRDefault="00F7509A" w:rsidP="00DA4AFB">
            <w:pPr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149573,2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A53DF4" w:rsidRDefault="00F7509A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20710,6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21477,1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21477,1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21477,1</w:t>
            </w: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21477,1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21477,1</w:t>
            </w:r>
          </w:p>
        </w:tc>
        <w:tc>
          <w:tcPr>
            <w:tcW w:w="98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16"/>
                <w:szCs w:val="16"/>
              </w:rPr>
              <w:t>21477,1</w:t>
            </w:r>
          </w:p>
        </w:tc>
        <w:tc>
          <w:tcPr>
            <w:tcW w:w="8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7509A" w:rsidTr="005E2C46">
        <w:tblPrEx>
          <w:tblCellMar>
            <w:left w:w="108" w:type="dxa"/>
            <w:right w:w="108" w:type="dxa"/>
          </w:tblCellMar>
        </w:tblPrEx>
        <w:trPr>
          <w:gridAfter w:val="1"/>
          <w:wAfter w:w="107" w:type="dxa"/>
          <w:trHeight w:val="2637"/>
        </w:trPr>
        <w:tc>
          <w:tcPr>
            <w:tcW w:w="175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7509A" w:rsidRDefault="00F7509A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Финансовое  обеспечение выполнения  муниципальных заданий  учреждений  общедоступного  и бесплатного  начального общего, основного  общего, среднего  общего образования  по  основным общеобразовательным программам, за  исключением полномочий  по финансовому  обеспечению образовательного процесса, отнесенных к полномочиям органов государственной власти субъектов РФ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   бюджета Октябрьского района</w:t>
            </w:r>
          </w:p>
        </w:tc>
        <w:tc>
          <w:tcPr>
            <w:tcW w:w="196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A53DF4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A53DF4">
              <w:rPr>
                <w:color w:val="000000"/>
                <w:sz w:val="16"/>
                <w:szCs w:val="16"/>
              </w:rPr>
              <w:t>86</w:t>
            </w:r>
            <w:r>
              <w:rPr>
                <w:color w:val="000000"/>
                <w:sz w:val="16"/>
                <w:szCs w:val="16"/>
              </w:rPr>
              <w:t>00</w:t>
            </w:r>
            <w:r w:rsidRPr="00A53DF4">
              <w:rPr>
                <w:color w:val="000000"/>
                <w:sz w:val="16"/>
                <w:szCs w:val="16"/>
              </w:rPr>
              <w:t>руб.*6252 чел.</w:t>
            </w: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A53DF4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A53DF4">
              <w:rPr>
                <w:color w:val="000000"/>
                <w:sz w:val="16"/>
                <w:szCs w:val="16"/>
              </w:rPr>
              <w:t>340</w:t>
            </w:r>
            <w:r>
              <w:rPr>
                <w:color w:val="000000"/>
                <w:sz w:val="16"/>
                <w:szCs w:val="16"/>
              </w:rPr>
              <w:t>58</w:t>
            </w:r>
            <w:r w:rsidRPr="00A53DF4">
              <w:rPr>
                <w:color w:val="000000"/>
                <w:sz w:val="16"/>
                <w:szCs w:val="16"/>
              </w:rPr>
              <w:t>5,2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500866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00866">
              <w:rPr>
                <w:color w:val="000000"/>
                <w:sz w:val="16"/>
                <w:szCs w:val="16"/>
              </w:rPr>
              <w:t>53741,2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A53DF4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A53DF4">
              <w:rPr>
                <w:color w:val="000000"/>
                <w:sz w:val="16"/>
                <w:szCs w:val="16"/>
              </w:rPr>
              <w:t>50499,0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A53DF4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A53DF4">
              <w:rPr>
                <w:color w:val="000000"/>
                <w:sz w:val="16"/>
                <w:szCs w:val="16"/>
              </w:rPr>
              <w:t>47269,0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A53DF4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A53DF4">
              <w:rPr>
                <w:color w:val="000000"/>
                <w:sz w:val="16"/>
                <w:szCs w:val="16"/>
              </w:rPr>
              <w:t>47269,0</w:t>
            </w: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A53DF4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A53DF4">
              <w:rPr>
                <w:color w:val="000000"/>
                <w:sz w:val="16"/>
                <w:szCs w:val="16"/>
              </w:rPr>
              <w:t>47269,0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A53DF4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A53DF4">
              <w:rPr>
                <w:color w:val="000000"/>
                <w:sz w:val="16"/>
                <w:szCs w:val="16"/>
              </w:rPr>
              <w:t>47269,0</w:t>
            </w:r>
          </w:p>
        </w:tc>
        <w:tc>
          <w:tcPr>
            <w:tcW w:w="98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A53DF4" w:rsidRDefault="00F7509A" w:rsidP="00DA4AFB">
            <w:pPr>
              <w:jc w:val="center"/>
              <w:rPr>
                <w:color w:val="000000"/>
                <w:sz w:val="20"/>
                <w:szCs w:val="20"/>
              </w:rPr>
            </w:pPr>
            <w:r w:rsidRPr="00A53DF4">
              <w:rPr>
                <w:color w:val="000000"/>
                <w:sz w:val="16"/>
                <w:szCs w:val="16"/>
              </w:rPr>
              <w:t>47269,0</w:t>
            </w:r>
          </w:p>
        </w:tc>
        <w:tc>
          <w:tcPr>
            <w:tcW w:w="8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7509A" w:rsidTr="005E2C46">
        <w:tblPrEx>
          <w:tblCellMar>
            <w:left w:w="108" w:type="dxa"/>
            <w:right w:w="108" w:type="dxa"/>
          </w:tblCellMar>
        </w:tblPrEx>
        <w:trPr>
          <w:gridAfter w:val="1"/>
          <w:wAfter w:w="107" w:type="dxa"/>
          <w:trHeight w:val="971"/>
        </w:trPr>
        <w:tc>
          <w:tcPr>
            <w:tcW w:w="1754" w:type="dxa"/>
            <w:vMerge w:val="restart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F7509A" w:rsidRDefault="00F7509A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Реализация проекта «Всеобуч  по плаванию»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  областного бюджета</w:t>
            </w:r>
          </w:p>
        </w:tc>
        <w:tc>
          <w:tcPr>
            <w:tcW w:w="196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A53DF4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A53DF4">
              <w:rPr>
                <w:color w:val="000000"/>
                <w:sz w:val="16"/>
                <w:szCs w:val="16"/>
              </w:rPr>
              <w:t>1687,16 руб. на 1 чел*475чел</w:t>
            </w: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A53DF4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2488,6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500866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801,4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A53DF4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A53DF4">
              <w:rPr>
                <w:color w:val="000000"/>
                <w:sz w:val="16"/>
                <w:szCs w:val="16"/>
              </w:rPr>
              <w:t>843,6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A53DF4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A53DF4">
              <w:rPr>
                <w:color w:val="000000"/>
                <w:sz w:val="16"/>
                <w:szCs w:val="16"/>
              </w:rPr>
              <w:t>843,6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7509A" w:rsidTr="005E2C46">
        <w:tblPrEx>
          <w:tblCellMar>
            <w:left w:w="108" w:type="dxa"/>
            <w:right w:w="108" w:type="dxa"/>
          </w:tblCellMar>
        </w:tblPrEx>
        <w:trPr>
          <w:gridAfter w:val="1"/>
          <w:wAfter w:w="107" w:type="dxa"/>
          <w:trHeight w:val="270"/>
        </w:trPr>
        <w:tc>
          <w:tcPr>
            <w:tcW w:w="1754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F7509A" w:rsidRDefault="00F7509A" w:rsidP="00DA4AF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auto"/>
            </w:tcBorders>
            <w:vAlign w:val="center"/>
          </w:tcPr>
          <w:p w:rsidR="00F7509A" w:rsidRDefault="00F7509A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   бюджета Октябрьского района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7509A" w:rsidRPr="00A53DF4" w:rsidRDefault="00F7509A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A53DF4">
              <w:rPr>
                <w:color w:val="000000"/>
                <w:sz w:val="16"/>
                <w:szCs w:val="16"/>
              </w:rPr>
              <w:t>154,74 руб. на 1 чел*475 чел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7509A" w:rsidRPr="00A53DF4" w:rsidRDefault="00F7509A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A53DF4">
              <w:rPr>
                <w:color w:val="000000"/>
                <w:sz w:val="16"/>
                <w:szCs w:val="16"/>
              </w:rPr>
              <w:t>219,3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7509A" w:rsidRPr="00500866" w:rsidRDefault="00F7509A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500866">
              <w:rPr>
                <w:color w:val="000000"/>
                <w:sz w:val="16"/>
                <w:szCs w:val="16"/>
              </w:rPr>
              <w:t>73,5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7509A" w:rsidRPr="00A53DF4" w:rsidRDefault="00F7509A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A53DF4">
              <w:rPr>
                <w:color w:val="000000"/>
                <w:sz w:val="16"/>
                <w:szCs w:val="16"/>
              </w:rPr>
              <w:t>77,4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7509A" w:rsidRPr="00A53DF4" w:rsidRDefault="00F7509A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A53DF4">
              <w:rPr>
                <w:color w:val="000000"/>
                <w:sz w:val="16"/>
                <w:szCs w:val="16"/>
              </w:rPr>
              <w:t>68,4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5" w:type="dxa"/>
            <w:gridSpan w:val="2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7509A" w:rsidTr="005E2C46">
        <w:tblPrEx>
          <w:tblCellMar>
            <w:left w:w="108" w:type="dxa"/>
            <w:right w:w="108" w:type="dxa"/>
          </w:tblCellMar>
        </w:tblPrEx>
        <w:trPr>
          <w:gridAfter w:val="1"/>
          <w:wAfter w:w="107" w:type="dxa"/>
          <w:trHeight w:val="270"/>
        </w:trPr>
        <w:tc>
          <w:tcPr>
            <w:tcW w:w="1754" w:type="dxa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F7509A" w:rsidRDefault="00F7509A" w:rsidP="00DA4AFB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Разработка проектной документации « Техническое перевооружение сетей газопотребления низкого давления для газоснабжения МБОУ СОШ № 41 ст.Бессергеневская»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auto"/>
            </w:tcBorders>
            <w:vAlign w:val="center"/>
          </w:tcPr>
          <w:p w:rsidR="00F7509A" w:rsidRDefault="00F7509A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   бюджета Октябрьского района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7509A" w:rsidRPr="00A53DF4" w:rsidRDefault="00F7509A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7509A" w:rsidRPr="00A60CD5" w:rsidRDefault="00F7509A" w:rsidP="00DA4AFB">
            <w:pPr>
              <w:snapToGrid w:val="0"/>
              <w:jc w:val="center"/>
              <w:rPr>
                <w:color w:val="000000"/>
                <w:sz w:val="16"/>
                <w:szCs w:val="16"/>
                <w:highlight w:val="cyan"/>
              </w:rPr>
            </w:pPr>
            <w:r w:rsidRPr="00500866">
              <w:rPr>
                <w:color w:val="000000"/>
                <w:sz w:val="16"/>
                <w:szCs w:val="16"/>
              </w:rPr>
              <w:t>190,0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7509A" w:rsidRPr="00500866" w:rsidRDefault="00F7509A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500866">
              <w:rPr>
                <w:color w:val="000000"/>
                <w:sz w:val="16"/>
                <w:szCs w:val="16"/>
              </w:rPr>
              <w:t>190,0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7509A" w:rsidRPr="00A53DF4" w:rsidRDefault="00F7509A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7509A" w:rsidRPr="00A53DF4" w:rsidRDefault="00F7509A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5" w:type="dxa"/>
            <w:gridSpan w:val="2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7509A" w:rsidTr="005E2C46">
        <w:tblPrEx>
          <w:tblCellMar>
            <w:left w:w="108" w:type="dxa"/>
            <w:right w:w="108" w:type="dxa"/>
          </w:tblCellMar>
        </w:tblPrEx>
        <w:trPr>
          <w:gridAfter w:val="1"/>
          <w:wAfter w:w="107" w:type="dxa"/>
          <w:trHeight w:val="8085"/>
        </w:trPr>
        <w:tc>
          <w:tcPr>
            <w:tcW w:w="175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Default="00F7509A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Обеспечение государственных  гарантий прав  граждан  на  получение общедоступного  и  бесплатного  дошкольного, начального общего, основного общего, среднего(полного) общего образования, а  также дополнительного образования  в  общеобразовательных учреждениях  в  размере, необходимом  для  реализации основных общеобразовательных программ  в  части финансирования  расходов  на оплату труда  работников общеобразовательных учреждений, расходов  на учебники  и  учебные  пособия, технические  средства обучения, расходные материалы  и  хозяйственные нужды(за  исключением расходов  на  содержание зданий  и  коммунальных расходов, осуществляемых  из местных  бюджетов)</w:t>
            </w:r>
          </w:p>
        </w:tc>
        <w:tc>
          <w:tcPr>
            <w:tcW w:w="16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   областного бюджета</w:t>
            </w:r>
          </w:p>
        </w:tc>
        <w:tc>
          <w:tcPr>
            <w:tcW w:w="196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Норматив на 1 уч-ся </w:t>
            </w:r>
            <w:r>
              <w:rPr>
                <w:color w:val="000000"/>
                <w:sz w:val="16"/>
                <w:szCs w:val="16"/>
              </w:rPr>
              <w:br/>
              <w:t>1 ступень -36834,0 руб.*1920чел</w:t>
            </w:r>
            <w:r>
              <w:rPr>
                <w:color w:val="000000"/>
                <w:sz w:val="16"/>
                <w:szCs w:val="16"/>
              </w:rPr>
              <w:br/>
              <w:t>2 ступень -38755,0  руб.*2185чел</w:t>
            </w:r>
            <w:r>
              <w:rPr>
                <w:color w:val="000000"/>
                <w:sz w:val="16"/>
                <w:szCs w:val="16"/>
              </w:rPr>
              <w:br/>
              <w:t>3 ступень -44708,0 рублей*507чел.</w:t>
            </w:r>
            <w:r>
              <w:rPr>
                <w:color w:val="000000"/>
                <w:sz w:val="16"/>
                <w:szCs w:val="16"/>
              </w:rPr>
              <w:br/>
              <w:t>Норматив на 1 класс-комплект</w:t>
            </w:r>
            <w:r>
              <w:rPr>
                <w:color w:val="000000"/>
                <w:sz w:val="16"/>
                <w:szCs w:val="16"/>
              </w:rPr>
              <w:br/>
              <w:t>1 ступень -614552,0 руб.*19кл</w:t>
            </w:r>
            <w:r>
              <w:rPr>
                <w:color w:val="000000"/>
                <w:sz w:val="16"/>
                <w:szCs w:val="16"/>
              </w:rPr>
              <w:br/>
              <w:t>2 ступень – 651195,0 руб.*25кл</w:t>
            </w:r>
            <w:r>
              <w:rPr>
                <w:color w:val="000000"/>
                <w:sz w:val="16"/>
                <w:szCs w:val="16"/>
              </w:rPr>
              <w:br/>
              <w:t>3 ступень- 751788,0 руб.*7кл</w:t>
            </w:r>
            <w:r>
              <w:rPr>
                <w:color w:val="000000"/>
                <w:sz w:val="16"/>
                <w:szCs w:val="16"/>
              </w:rPr>
              <w:br/>
              <w:t>Норматив лицеи , гимназии</w:t>
            </w:r>
            <w:r>
              <w:rPr>
                <w:color w:val="000000"/>
                <w:sz w:val="16"/>
                <w:szCs w:val="16"/>
              </w:rPr>
              <w:br/>
              <w:t>1 ступень – 44043,0 руб*535</w:t>
            </w:r>
            <w:r>
              <w:rPr>
                <w:color w:val="000000"/>
                <w:sz w:val="16"/>
                <w:szCs w:val="16"/>
              </w:rPr>
              <w:br/>
              <w:t>2 ступень – 46496,0 руб.*497</w:t>
            </w:r>
            <w:r>
              <w:rPr>
                <w:color w:val="000000"/>
                <w:sz w:val="16"/>
                <w:szCs w:val="16"/>
              </w:rPr>
              <w:br/>
              <w:t>2 ступень - 122</w:t>
            </w:r>
            <w:r>
              <w:rPr>
                <w:color w:val="000000"/>
                <w:sz w:val="16"/>
                <w:szCs w:val="16"/>
              </w:rPr>
              <w:br/>
              <w:t xml:space="preserve">Норматив на 1 уч-ся </w:t>
            </w:r>
            <w:r>
              <w:rPr>
                <w:color w:val="000000"/>
                <w:sz w:val="16"/>
                <w:szCs w:val="16"/>
              </w:rPr>
              <w:br/>
              <w:t>1 ступень -36834,0 руб.*1920чел</w:t>
            </w:r>
            <w:r>
              <w:rPr>
                <w:color w:val="000000"/>
                <w:sz w:val="16"/>
                <w:szCs w:val="16"/>
              </w:rPr>
              <w:br/>
              <w:t>2 ступень -38755,0  руб.*2185чел</w:t>
            </w:r>
            <w:r>
              <w:rPr>
                <w:color w:val="000000"/>
                <w:sz w:val="16"/>
                <w:szCs w:val="16"/>
              </w:rPr>
              <w:br/>
              <w:t>3 ступень -44708,0 рублей*507чел.</w:t>
            </w:r>
            <w:r>
              <w:rPr>
                <w:color w:val="000000"/>
                <w:sz w:val="16"/>
                <w:szCs w:val="16"/>
              </w:rPr>
              <w:br/>
              <w:t>Норматив на 1 класс-комплект</w:t>
            </w:r>
            <w:r>
              <w:rPr>
                <w:color w:val="000000"/>
                <w:sz w:val="16"/>
                <w:szCs w:val="16"/>
              </w:rPr>
              <w:br/>
              <w:t>1 ступень -614552,0 руб.*19кл</w:t>
            </w:r>
            <w:r>
              <w:rPr>
                <w:color w:val="000000"/>
                <w:sz w:val="16"/>
                <w:szCs w:val="16"/>
              </w:rPr>
              <w:br/>
              <w:t>2 ступень – 651195,0 руб.*25кл</w:t>
            </w:r>
            <w:r>
              <w:rPr>
                <w:color w:val="000000"/>
                <w:sz w:val="16"/>
                <w:szCs w:val="16"/>
              </w:rPr>
              <w:br/>
              <w:t>3 ступень- 751788,0 руб.*7кл</w:t>
            </w:r>
            <w:r>
              <w:rPr>
                <w:color w:val="000000"/>
                <w:sz w:val="16"/>
                <w:szCs w:val="16"/>
              </w:rPr>
              <w:br/>
              <w:t>Норматив лицеи , гимназии</w:t>
            </w:r>
            <w:r>
              <w:rPr>
                <w:color w:val="000000"/>
                <w:sz w:val="16"/>
                <w:szCs w:val="16"/>
              </w:rPr>
              <w:br/>
              <w:t>1 ступень – 44043,0 руб*535</w:t>
            </w:r>
            <w:r>
              <w:rPr>
                <w:color w:val="000000"/>
                <w:sz w:val="16"/>
                <w:szCs w:val="16"/>
              </w:rPr>
              <w:br/>
              <w:t>2 ступень – 46496,0 руб.*497</w:t>
            </w:r>
            <w:r>
              <w:rPr>
                <w:color w:val="000000"/>
                <w:sz w:val="16"/>
                <w:szCs w:val="16"/>
              </w:rPr>
              <w:br/>
              <w:t>2 ступень - 122</w:t>
            </w: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9C37D5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2657659,3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9C37D5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338631,8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9C37D5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9C37D5">
              <w:rPr>
                <w:color w:val="000000"/>
                <w:sz w:val="16"/>
                <w:szCs w:val="16"/>
              </w:rPr>
              <w:t>366595,0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9C37D5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9C37D5">
              <w:rPr>
                <w:color w:val="000000"/>
                <w:sz w:val="16"/>
                <w:szCs w:val="16"/>
              </w:rPr>
              <w:t>390486,5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9C37D5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9C37D5">
              <w:rPr>
                <w:color w:val="000000"/>
                <w:sz w:val="16"/>
                <w:szCs w:val="16"/>
              </w:rPr>
              <w:t>390486,5</w:t>
            </w: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9C37D5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9C37D5">
              <w:rPr>
                <w:color w:val="000000"/>
                <w:sz w:val="16"/>
                <w:szCs w:val="16"/>
              </w:rPr>
              <w:t>390486,5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9C37D5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9C37D5">
              <w:rPr>
                <w:color w:val="000000"/>
                <w:sz w:val="16"/>
                <w:szCs w:val="16"/>
              </w:rPr>
              <w:t>390486,5</w:t>
            </w:r>
          </w:p>
        </w:tc>
        <w:tc>
          <w:tcPr>
            <w:tcW w:w="98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9C37D5" w:rsidRDefault="00F7509A" w:rsidP="00DA4AFB">
            <w:pPr>
              <w:jc w:val="center"/>
              <w:rPr>
                <w:color w:val="000000"/>
                <w:sz w:val="20"/>
                <w:szCs w:val="20"/>
              </w:rPr>
            </w:pPr>
            <w:r w:rsidRPr="009C37D5">
              <w:rPr>
                <w:color w:val="000000"/>
                <w:sz w:val="16"/>
                <w:szCs w:val="16"/>
              </w:rPr>
              <w:t>390486,5</w:t>
            </w:r>
          </w:p>
        </w:tc>
        <w:tc>
          <w:tcPr>
            <w:tcW w:w="8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7509A" w:rsidTr="005E2C46">
        <w:tblPrEx>
          <w:tblCellMar>
            <w:left w:w="108" w:type="dxa"/>
            <w:right w:w="108" w:type="dxa"/>
          </w:tblCellMar>
        </w:tblPrEx>
        <w:trPr>
          <w:gridAfter w:val="1"/>
          <w:wAfter w:w="107" w:type="dxa"/>
          <w:trHeight w:val="1391"/>
        </w:trPr>
        <w:tc>
          <w:tcPr>
            <w:tcW w:w="175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F7509A" w:rsidRDefault="00F7509A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Финансовоеобес-печение выполнения  муниципальных заданий  муниципаль-ных учреждений  дополнительного образования  на  территории Октябрьского района</w:t>
            </w:r>
          </w:p>
        </w:tc>
        <w:tc>
          <w:tcPr>
            <w:tcW w:w="1680" w:type="dxa"/>
            <w:tcBorders>
              <w:left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1968" w:type="dxa"/>
            <w:tcBorders>
              <w:left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9C37D5">
              <w:rPr>
                <w:color w:val="000000"/>
                <w:sz w:val="16"/>
                <w:szCs w:val="16"/>
              </w:rPr>
              <w:t>18023,42</w:t>
            </w:r>
            <w:r>
              <w:rPr>
                <w:color w:val="000000"/>
                <w:sz w:val="16"/>
                <w:szCs w:val="16"/>
              </w:rPr>
              <w:t xml:space="preserve"> руб.*585 чел.</w:t>
            </w:r>
          </w:p>
        </w:tc>
        <w:tc>
          <w:tcPr>
            <w:tcW w:w="986" w:type="dxa"/>
            <w:tcBorders>
              <w:left w:val="single" w:sz="4" w:space="0" w:color="000000"/>
            </w:tcBorders>
            <w:vAlign w:val="center"/>
          </w:tcPr>
          <w:p w:rsidR="00F7509A" w:rsidRPr="009C37D5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69981,1</w:t>
            </w:r>
          </w:p>
        </w:tc>
        <w:tc>
          <w:tcPr>
            <w:tcW w:w="1126" w:type="dxa"/>
            <w:tcBorders>
              <w:left w:val="single" w:sz="4" w:space="0" w:color="000000"/>
            </w:tcBorders>
            <w:vAlign w:val="center"/>
          </w:tcPr>
          <w:p w:rsidR="00F7509A" w:rsidRPr="009C37D5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10036,1</w:t>
            </w:r>
          </w:p>
        </w:tc>
        <w:tc>
          <w:tcPr>
            <w:tcW w:w="985" w:type="dxa"/>
            <w:tcBorders>
              <w:left w:val="single" w:sz="4" w:space="0" w:color="000000"/>
            </w:tcBorders>
            <w:vAlign w:val="center"/>
          </w:tcPr>
          <w:p w:rsidR="00F7509A" w:rsidRPr="009C37D5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9C37D5">
              <w:rPr>
                <w:color w:val="000000"/>
                <w:sz w:val="16"/>
                <w:szCs w:val="16"/>
              </w:rPr>
              <w:t>9991,5</w:t>
            </w:r>
          </w:p>
        </w:tc>
        <w:tc>
          <w:tcPr>
            <w:tcW w:w="985" w:type="dxa"/>
            <w:tcBorders>
              <w:left w:val="single" w:sz="4" w:space="0" w:color="000000"/>
            </w:tcBorders>
            <w:vAlign w:val="center"/>
          </w:tcPr>
          <w:p w:rsidR="00F7509A" w:rsidRPr="009C37D5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9C37D5">
              <w:rPr>
                <w:color w:val="000000"/>
                <w:sz w:val="16"/>
                <w:szCs w:val="16"/>
              </w:rPr>
              <w:t>9990,7</w:t>
            </w:r>
          </w:p>
        </w:tc>
        <w:tc>
          <w:tcPr>
            <w:tcW w:w="985" w:type="dxa"/>
            <w:tcBorders>
              <w:left w:val="single" w:sz="4" w:space="0" w:color="000000"/>
            </w:tcBorders>
            <w:vAlign w:val="center"/>
          </w:tcPr>
          <w:p w:rsidR="00F7509A" w:rsidRPr="009C37D5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9C37D5">
              <w:rPr>
                <w:color w:val="000000"/>
                <w:sz w:val="16"/>
                <w:szCs w:val="16"/>
              </w:rPr>
              <w:t>9990,7</w:t>
            </w:r>
          </w:p>
        </w:tc>
        <w:tc>
          <w:tcPr>
            <w:tcW w:w="986" w:type="dxa"/>
            <w:tcBorders>
              <w:left w:val="single" w:sz="4" w:space="0" w:color="000000"/>
            </w:tcBorders>
            <w:vAlign w:val="center"/>
          </w:tcPr>
          <w:p w:rsidR="00F7509A" w:rsidRPr="009C37D5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9C37D5">
              <w:rPr>
                <w:color w:val="000000"/>
                <w:sz w:val="16"/>
                <w:szCs w:val="16"/>
              </w:rPr>
              <w:t>9990,7</w:t>
            </w:r>
          </w:p>
        </w:tc>
        <w:tc>
          <w:tcPr>
            <w:tcW w:w="985" w:type="dxa"/>
            <w:tcBorders>
              <w:left w:val="single" w:sz="4" w:space="0" w:color="000000"/>
            </w:tcBorders>
            <w:vAlign w:val="center"/>
          </w:tcPr>
          <w:p w:rsidR="00F7509A" w:rsidRPr="009C37D5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9C37D5">
              <w:rPr>
                <w:color w:val="000000"/>
                <w:sz w:val="16"/>
                <w:szCs w:val="16"/>
              </w:rPr>
              <w:t>9990,7</w:t>
            </w:r>
          </w:p>
        </w:tc>
        <w:tc>
          <w:tcPr>
            <w:tcW w:w="985" w:type="dxa"/>
            <w:gridSpan w:val="2"/>
            <w:tcBorders>
              <w:left w:val="single" w:sz="4" w:space="0" w:color="000000"/>
            </w:tcBorders>
            <w:vAlign w:val="center"/>
          </w:tcPr>
          <w:p w:rsidR="00F7509A" w:rsidRPr="009C37D5" w:rsidRDefault="00F7509A" w:rsidP="00DA4AFB">
            <w:pPr>
              <w:jc w:val="center"/>
              <w:rPr>
                <w:color w:val="000000"/>
                <w:sz w:val="20"/>
                <w:szCs w:val="20"/>
              </w:rPr>
            </w:pPr>
            <w:r w:rsidRPr="009C37D5">
              <w:rPr>
                <w:color w:val="000000"/>
                <w:sz w:val="16"/>
                <w:szCs w:val="16"/>
              </w:rPr>
              <w:t>9990,7</w:t>
            </w:r>
          </w:p>
        </w:tc>
        <w:tc>
          <w:tcPr>
            <w:tcW w:w="81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7509A" w:rsidTr="00274195">
        <w:tblPrEx>
          <w:tblCellMar>
            <w:left w:w="108" w:type="dxa"/>
            <w:right w:w="108" w:type="dxa"/>
          </w:tblCellMar>
        </w:tblPrEx>
        <w:trPr>
          <w:gridAfter w:val="1"/>
          <w:wAfter w:w="107" w:type="dxa"/>
          <w:trHeight w:val="68"/>
        </w:trPr>
        <w:tc>
          <w:tcPr>
            <w:tcW w:w="175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Default="00F7509A" w:rsidP="00DA4AF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80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968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5" w:type="dxa"/>
            <w:gridSpan w:val="2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1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7509A" w:rsidTr="005E2C46">
        <w:tblPrEx>
          <w:tblCellMar>
            <w:left w:w="108" w:type="dxa"/>
            <w:right w:w="108" w:type="dxa"/>
          </w:tblCellMar>
        </w:tblPrEx>
        <w:trPr>
          <w:gridAfter w:val="1"/>
          <w:wAfter w:w="107" w:type="dxa"/>
          <w:trHeight w:val="1050"/>
        </w:trPr>
        <w:tc>
          <w:tcPr>
            <w:tcW w:w="175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077C4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Развитие школьных спортклубов ( МБОУ  СОШ № 77 п.Казачьи Лагери)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077C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Средства федерального бюджета</w:t>
            </w:r>
          </w:p>
          <w:p w:rsidR="00F7509A" w:rsidRDefault="00F7509A" w:rsidP="00077C40">
            <w:pPr>
              <w:jc w:val="center"/>
              <w:rPr>
                <w:sz w:val="16"/>
                <w:szCs w:val="16"/>
              </w:rPr>
            </w:pPr>
          </w:p>
          <w:p w:rsidR="00F7509A" w:rsidRDefault="00F7509A" w:rsidP="00077C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Средства   бюджета Октябрьского района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077C40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077C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274,8</w:t>
            </w:r>
          </w:p>
          <w:p w:rsidR="00F7509A" w:rsidRDefault="00F7509A" w:rsidP="00077C40">
            <w:pPr>
              <w:jc w:val="center"/>
              <w:rPr>
                <w:sz w:val="16"/>
                <w:szCs w:val="16"/>
              </w:rPr>
            </w:pPr>
          </w:p>
          <w:p w:rsidR="00F7509A" w:rsidRDefault="00F7509A" w:rsidP="00077C40">
            <w:pPr>
              <w:jc w:val="center"/>
              <w:rPr>
                <w:sz w:val="16"/>
                <w:szCs w:val="16"/>
              </w:rPr>
            </w:pPr>
          </w:p>
          <w:p w:rsidR="00F7509A" w:rsidRDefault="00F7509A" w:rsidP="00077C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25,2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077C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274,8</w:t>
            </w:r>
          </w:p>
          <w:p w:rsidR="00F7509A" w:rsidRDefault="00F7509A" w:rsidP="00077C40">
            <w:pPr>
              <w:jc w:val="center"/>
              <w:rPr>
                <w:sz w:val="16"/>
                <w:szCs w:val="16"/>
              </w:rPr>
            </w:pPr>
          </w:p>
          <w:p w:rsidR="00F7509A" w:rsidRDefault="00F7509A" w:rsidP="00077C40">
            <w:pPr>
              <w:jc w:val="center"/>
              <w:rPr>
                <w:sz w:val="16"/>
                <w:szCs w:val="16"/>
              </w:rPr>
            </w:pPr>
          </w:p>
          <w:p w:rsidR="00F7509A" w:rsidRDefault="00F7509A" w:rsidP="00077C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25,2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077C4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7509A" w:rsidTr="005E2C46">
        <w:tblPrEx>
          <w:tblCellMar>
            <w:left w:w="108" w:type="dxa"/>
            <w:right w:w="108" w:type="dxa"/>
          </w:tblCellMar>
        </w:tblPrEx>
        <w:trPr>
          <w:gridAfter w:val="1"/>
          <w:wAfter w:w="107" w:type="dxa"/>
          <w:trHeight w:val="1050"/>
        </w:trPr>
        <w:tc>
          <w:tcPr>
            <w:tcW w:w="175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Приобретение спортивного инвентаря  для МБОУ ДОД ДЮСШ п.Каменоломни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9C37D5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150,0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9C37D5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150,0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7509A" w:rsidTr="005E2C46">
        <w:tblPrEx>
          <w:tblCellMar>
            <w:left w:w="108" w:type="dxa"/>
            <w:right w:w="108" w:type="dxa"/>
          </w:tblCellMar>
        </w:tblPrEx>
        <w:trPr>
          <w:gridAfter w:val="1"/>
          <w:wAfter w:w="107" w:type="dxa"/>
          <w:trHeight w:val="1050"/>
        </w:trPr>
        <w:tc>
          <w:tcPr>
            <w:tcW w:w="175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Разработка ПСД для установки видеонаблюдения для МБОУ ДОД ДЮСШ п.Каменоломни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9C37D5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99,0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9C37D5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99,0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7509A" w:rsidTr="005E2C46">
        <w:tblPrEx>
          <w:tblCellMar>
            <w:left w:w="108" w:type="dxa"/>
            <w:right w:w="108" w:type="dxa"/>
          </w:tblCellMar>
        </w:tblPrEx>
        <w:trPr>
          <w:gridAfter w:val="1"/>
          <w:wAfter w:w="107" w:type="dxa"/>
          <w:trHeight w:val="1050"/>
        </w:trPr>
        <w:tc>
          <w:tcPr>
            <w:tcW w:w="175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Ремонт кровли МБОУ СОШ № 63 сл.Красюковская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9C37D5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1924,5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9C37D5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1924,5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7509A" w:rsidTr="005E2C46">
        <w:tblPrEx>
          <w:tblCellMar>
            <w:left w:w="108" w:type="dxa"/>
            <w:right w:w="108" w:type="dxa"/>
          </w:tblCellMar>
        </w:tblPrEx>
        <w:trPr>
          <w:gridAfter w:val="1"/>
          <w:wAfter w:w="107" w:type="dxa"/>
          <w:trHeight w:val="1050"/>
        </w:trPr>
        <w:tc>
          <w:tcPr>
            <w:tcW w:w="175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Приобретение ростовой мебели для общеобразовательных учреждений по предписаниям Роспотребнадзора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9C37D5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4200,0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9C37D5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4200,0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7509A" w:rsidTr="005E2C46">
        <w:tblPrEx>
          <w:tblCellMar>
            <w:left w:w="108" w:type="dxa"/>
            <w:right w:w="108" w:type="dxa"/>
          </w:tblCellMar>
        </w:tblPrEx>
        <w:trPr>
          <w:gridAfter w:val="1"/>
          <w:wAfter w:w="107" w:type="dxa"/>
          <w:trHeight w:val="1050"/>
        </w:trPr>
        <w:tc>
          <w:tcPr>
            <w:tcW w:w="175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Внебюджетные средства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9C37D5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9C37D5">
              <w:rPr>
                <w:color w:val="000000"/>
                <w:sz w:val="16"/>
                <w:szCs w:val="16"/>
              </w:rPr>
              <w:t>16413,7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9C37D5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9C37D5">
              <w:rPr>
                <w:color w:val="000000"/>
                <w:sz w:val="16"/>
                <w:szCs w:val="16"/>
              </w:rPr>
              <w:t>10683,0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916,2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962,9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962,9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962,9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962,9</w:t>
            </w: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962,9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7509A" w:rsidTr="005E2C46">
        <w:tblPrEx>
          <w:tblCellMar>
            <w:left w:w="108" w:type="dxa"/>
            <w:right w:w="108" w:type="dxa"/>
          </w:tblCellMar>
        </w:tblPrEx>
        <w:trPr>
          <w:gridAfter w:val="1"/>
          <w:wAfter w:w="107" w:type="dxa"/>
          <w:trHeight w:val="1145"/>
        </w:trPr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Предоставление  услуг  по ведению  бухгалтерского  учета,  планирования,  анализа и  ведения   экономического учета</w:t>
            </w:r>
          </w:p>
        </w:tc>
        <w:tc>
          <w:tcPr>
            <w:tcW w:w="16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  бюджета Октябрьского района</w:t>
            </w:r>
          </w:p>
        </w:tc>
        <w:tc>
          <w:tcPr>
            <w:tcW w:w="196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61,71*33 учрежд.</w:t>
            </w: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14255,5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2036,5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2036,5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2036,5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2036,5</w:t>
            </w: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2036,5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2036,5</w:t>
            </w:r>
          </w:p>
        </w:tc>
        <w:tc>
          <w:tcPr>
            <w:tcW w:w="98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6"/>
                <w:szCs w:val="16"/>
              </w:rPr>
              <w:t>2036,5</w:t>
            </w:r>
          </w:p>
        </w:tc>
        <w:tc>
          <w:tcPr>
            <w:tcW w:w="8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7509A" w:rsidTr="005E2C46">
        <w:tblPrEx>
          <w:tblCellMar>
            <w:left w:w="108" w:type="dxa"/>
            <w:right w:w="108" w:type="dxa"/>
          </w:tblCellMar>
        </w:tblPrEx>
        <w:trPr>
          <w:gridAfter w:val="1"/>
          <w:wAfter w:w="107" w:type="dxa"/>
          <w:trHeight w:val="1065"/>
        </w:trPr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Предоставление дополнительного образования по специальностям</w:t>
            </w:r>
          </w:p>
        </w:tc>
        <w:tc>
          <w:tcPr>
            <w:tcW w:w="16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   бюджета Октябрьского района</w:t>
            </w:r>
          </w:p>
        </w:tc>
        <w:tc>
          <w:tcPr>
            <w:tcW w:w="196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589,27*3</w:t>
            </w: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9C37D5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9C37D5">
              <w:rPr>
                <w:color w:val="000000"/>
                <w:sz w:val="16"/>
                <w:szCs w:val="16"/>
              </w:rPr>
              <w:t>14124,6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1767,8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2017,8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2067,8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9C37D5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9C37D5">
              <w:rPr>
                <w:color w:val="000000"/>
                <w:sz w:val="16"/>
                <w:szCs w:val="16"/>
              </w:rPr>
              <w:t>2067,8</w:t>
            </w: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9C37D5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9C37D5">
              <w:rPr>
                <w:color w:val="000000"/>
                <w:sz w:val="16"/>
                <w:szCs w:val="16"/>
              </w:rPr>
              <w:t>2067,8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9C37D5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9C37D5">
              <w:rPr>
                <w:color w:val="000000"/>
                <w:sz w:val="16"/>
                <w:szCs w:val="16"/>
              </w:rPr>
              <w:t>2067,8</w:t>
            </w:r>
          </w:p>
        </w:tc>
        <w:tc>
          <w:tcPr>
            <w:tcW w:w="98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9C37D5" w:rsidRDefault="00F7509A" w:rsidP="00DA4AFB">
            <w:pPr>
              <w:jc w:val="center"/>
              <w:rPr>
                <w:color w:val="000000"/>
                <w:sz w:val="20"/>
                <w:szCs w:val="20"/>
              </w:rPr>
            </w:pPr>
            <w:r w:rsidRPr="009C37D5">
              <w:rPr>
                <w:color w:val="000000"/>
                <w:sz w:val="16"/>
                <w:szCs w:val="16"/>
              </w:rPr>
              <w:t>2067,8</w:t>
            </w:r>
          </w:p>
        </w:tc>
        <w:tc>
          <w:tcPr>
            <w:tcW w:w="8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7509A" w:rsidTr="005E2C46">
        <w:tblPrEx>
          <w:tblCellMar>
            <w:left w:w="108" w:type="dxa"/>
            <w:right w:w="108" w:type="dxa"/>
          </w:tblCellMar>
        </w:tblPrEx>
        <w:trPr>
          <w:gridAfter w:val="1"/>
          <w:wAfter w:w="107" w:type="dxa"/>
          <w:trHeight w:val="1050"/>
        </w:trPr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Информационно  методическое обеспечение  образовательного процесса</w:t>
            </w:r>
          </w:p>
        </w:tc>
        <w:tc>
          <w:tcPr>
            <w:tcW w:w="16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   бюджета Октябрьского района</w:t>
            </w:r>
          </w:p>
        </w:tc>
        <w:tc>
          <w:tcPr>
            <w:tcW w:w="196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36,84 руб.*56учр</w:t>
            </w: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9C37D5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9C37D5">
              <w:rPr>
                <w:color w:val="000000"/>
                <w:sz w:val="16"/>
                <w:szCs w:val="16"/>
              </w:rPr>
              <w:t>16190,3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2062,9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2312,9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2362,9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9C37D5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9C37D5">
              <w:rPr>
                <w:color w:val="000000"/>
                <w:sz w:val="16"/>
                <w:szCs w:val="16"/>
              </w:rPr>
              <w:t>2362,9</w:t>
            </w: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9C37D5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9C37D5">
              <w:rPr>
                <w:color w:val="000000"/>
                <w:sz w:val="16"/>
                <w:szCs w:val="16"/>
              </w:rPr>
              <w:t>2362,9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9C37D5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9C37D5">
              <w:rPr>
                <w:color w:val="000000"/>
                <w:sz w:val="16"/>
                <w:szCs w:val="16"/>
              </w:rPr>
              <w:t>2362,9</w:t>
            </w:r>
          </w:p>
        </w:tc>
        <w:tc>
          <w:tcPr>
            <w:tcW w:w="98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9C37D5" w:rsidRDefault="00F7509A" w:rsidP="00DA4AFB">
            <w:pPr>
              <w:jc w:val="center"/>
              <w:rPr>
                <w:color w:val="000000"/>
                <w:sz w:val="20"/>
                <w:szCs w:val="20"/>
              </w:rPr>
            </w:pPr>
            <w:r w:rsidRPr="009C37D5">
              <w:rPr>
                <w:color w:val="000000"/>
                <w:sz w:val="16"/>
                <w:szCs w:val="16"/>
              </w:rPr>
              <w:t>2362,9</w:t>
            </w:r>
          </w:p>
        </w:tc>
        <w:tc>
          <w:tcPr>
            <w:tcW w:w="8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7509A" w:rsidTr="005E2C46">
        <w:tblPrEx>
          <w:tblCellMar>
            <w:left w:w="108" w:type="dxa"/>
            <w:right w:w="108" w:type="dxa"/>
          </w:tblCellMar>
        </w:tblPrEx>
        <w:trPr>
          <w:gridAfter w:val="1"/>
          <w:wAfter w:w="107" w:type="dxa"/>
          <w:trHeight w:val="1575"/>
        </w:trPr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Осуществление  полномочий  по организации и осуществлению  деятельности по  опеке  и  попечительству в соответствии  со статьей 6 Областного  закона  от 26 декабря 2007 года №830-ЗС «Об организации  опеки  и попечительства  в  Ростовской области» (расходы на выплаты персоналу муниципальных органов)</w:t>
            </w:r>
          </w:p>
        </w:tc>
        <w:tc>
          <w:tcPr>
            <w:tcW w:w="16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Средства  областного бюджета</w:t>
            </w:r>
          </w:p>
        </w:tc>
        <w:tc>
          <w:tcPr>
            <w:tcW w:w="196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9C37D5" w:rsidRDefault="00F7509A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11671,5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9C37D5" w:rsidRDefault="00F7509A" w:rsidP="00DA4AFB">
            <w:pPr>
              <w:jc w:val="center"/>
              <w:rPr>
                <w:sz w:val="16"/>
                <w:szCs w:val="16"/>
              </w:rPr>
            </w:pPr>
            <w:r w:rsidRPr="009C37D5">
              <w:rPr>
                <w:sz w:val="16"/>
                <w:szCs w:val="16"/>
              </w:rPr>
              <w:t>16</w:t>
            </w:r>
            <w:r>
              <w:rPr>
                <w:sz w:val="16"/>
                <w:szCs w:val="16"/>
              </w:rPr>
              <w:t>29</w:t>
            </w:r>
            <w:r w:rsidRPr="009C37D5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>9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9C37D5" w:rsidRDefault="00F7509A" w:rsidP="00DA4AFB">
            <w:pPr>
              <w:jc w:val="center"/>
              <w:rPr>
                <w:sz w:val="16"/>
                <w:szCs w:val="16"/>
              </w:rPr>
            </w:pPr>
            <w:r w:rsidRPr="009C37D5">
              <w:rPr>
                <w:sz w:val="16"/>
                <w:szCs w:val="16"/>
              </w:rPr>
              <w:t>1673,6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9C37D5" w:rsidRDefault="00F7509A" w:rsidP="00DA4AFB">
            <w:pPr>
              <w:jc w:val="center"/>
              <w:rPr>
                <w:sz w:val="16"/>
                <w:szCs w:val="16"/>
              </w:rPr>
            </w:pPr>
            <w:r w:rsidRPr="009C37D5">
              <w:rPr>
                <w:sz w:val="16"/>
                <w:szCs w:val="16"/>
              </w:rPr>
              <w:t>1673,6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9C37D5" w:rsidRDefault="00F7509A" w:rsidP="00DA4AFB">
            <w:pPr>
              <w:jc w:val="center"/>
              <w:rPr>
                <w:sz w:val="16"/>
                <w:szCs w:val="16"/>
              </w:rPr>
            </w:pPr>
            <w:r w:rsidRPr="009C37D5">
              <w:rPr>
                <w:sz w:val="16"/>
                <w:szCs w:val="16"/>
              </w:rPr>
              <w:t>1673,6</w:t>
            </w: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9C37D5" w:rsidRDefault="00F7509A" w:rsidP="00DA4AFB">
            <w:pPr>
              <w:jc w:val="center"/>
              <w:rPr>
                <w:sz w:val="16"/>
                <w:szCs w:val="16"/>
              </w:rPr>
            </w:pPr>
            <w:r w:rsidRPr="009C37D5">
              <w:rPr>
                <w:sz w:val="16"/>
                <w:szCs w:val="16"/>
              </w:rPr>
              <w:t>1673,6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9C37D5" w:rsidRDefault="00F7509A" w:rsidP="00DA4AFB">
            <w:pPr>
              <w:jc w:val="center"/>
              <w:rPr>
                <w:sz w:val="16"/>
                <w:szCs w:val="16"/>
              </w:rPr>
            </w:pPr>
            <w:r w:rsidRPr="009C37D5">
              <w:rPr>
                <w:sz w:val="16"/>
                <w:szCs w:val="16"/>
              </w:rPr>
              <w:t>1673,6</w:t>
            </w:r>
          </w:p>
        </w:tc>
        <w:tc>
          <w:tcPr>
            <w:tcW w:w="98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9C37D5" w:rsidRDefault="00F7509A" w:rsidP="00DA4AFB">
            <w:pPr>
              <w:jc w:val="center"/>
              <w:rPr>
                <w:sz w:val="20"/>
                <w:szCs w:val="20"/>
              </w:rPr>
            </w:pPr>
            <w:r w:rsidRPr="009C37D5">
              <w:rPr>
                <w:sz w:val="16"/>
                <w:szCs w:val="16"/>
              </w:rPr>
              <w:t>1673,6</w:t>
            </w:r>
          </w:p>
        </w:tc>
        <w:tc>
          <w:tcPr>
            <w:tcW w:w="8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F7509A" w:rsidTr="005E2C46">
        <w:tblPrEx>
          <w:tblCellMar>
            <w:left w:w="108" w:type="dxa"/>
            <w:right w:w="108" w:type="dxa"/>
          </w:tblCellMar>
        </w:tblPrEx>
        <w:trPr>
          <w:gridAfter w:val="1"/>
          <w:wAfter w:w="107" w:type="dxa"/>
          <w:trHeight w:val="1575"/>
        </w:trPr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Осуществление  полномочий  по организации и осуществлению  деятельности по  опеке  и  попечительству в соответствии  со статьей 6 Областного  закона  от 26 декабря 2007 года №830-ЗС «Об организации  опеки  и попечительства  в  Ростовской области»   (иные закупки товаров, работ и услуг для обеспечения муниципальных нужд)</w:t>
            </w:r>
          </w:p>
        </w:tc>
        <w:tc>
          <w:tcPr>
            <w:tcW w:w="16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Средства  областного бюджета</w:t>
            </w:r>
          </w:p>
        </w:tc>
        <w:tc>
          <w:tcPr>
            <w:tcW w:w="196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9C37D5" w:rsidRDefault="00F7509A" w:rsidP="00DA4AFB">
            <w:pPr>
              <w:jc w:val="center"/>
              <w:rPr>
                <w:sz w:val="16"/>
                <w:szCs w:val="16"/>
              </w:rPr>
            </w:pPr>
            <w:r w:rsidRPr="009C37D5">
              <w:rPr>
                <w:sz w:val="16"/>
                <w:szCs w:val="16"/>
              </w:rPr>
              <w:t>921,9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9C37D5" w:rsidRDefault="00F7509A" w:rsidP="00DA4AFB">
            <w:pPr>
              <w:jc w:val="center"/>
              <w:rPr>
                <w:sz w:val="16"/>
                <w:szCs w:val="16"/>
              </w:rPr>
            </w:pPr>
            <w:r w:rsidRPr="009C37D5">
              <w:rPr>
                <w:sz w:val="16"/>
                <w:szCs w:val="16"/>
              </w:rPr>
              <w:t>131,7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9C37D5" w:rsidRDefault="00F7509A" w:rsidP="00DA4AFB">
            <w:pPr>
              <w:jc w:val="center"/>
              <w:rPr>
                <w:sz w:val="16"/>
                <w:szCs w:val="16"/>
              </w:rPr>
            </w:pPr>
            <w:r w:rsidRPr="009C37D5">
              <w:rPr>
                <w:sz w:val="16"/>
                <w:szCs w:val="16"/>
              </w:rPr>
              <w:t>131,7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9C37D5" w:rsidRDefault="00F7509A" w:rsidP="00DA4AFB">
            <w:pPr>
              <w:jc w:val="center"/>
              <w:rPr>
                <w:sz w:val="16"/>
                <w:szCs w:val="16"/>
              </w:rPr>
            </w:pPr>
            <w:r w:rsidRPr="009C37D5">
              <w:rPr>
                <w:sz w:val="16"/>
                <w:szCs w:val="16"/>
              </w:rPr>
              <w:t>131,7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9C37D5" w:rsidRDefault="00F7509A" w:rsidP="00DA4AFB">
            <w:pPr>
              <w:jc w:val="center"/>
              <w:rPr>
                <w:sz w:val="16"/>
                <w:szCs w:val="16"/>
              </w:rPr>
            </w:pPr>
            <w:r w:rsidRPr="009C37D5">
              <w:rPr>
                <w:sz w:val="16"/>
                <w:szCs w:val="16"/>
              </w:rPr>
              <w:t>131,7</w:t>
            </w: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9C37D5" w:rsidRDefault="00F7509A" w:rsidP="00DA4AFB">
            <w:pPr>
              <w:jc w:val="center"/>
              <w:rPr>
                <w:sz w:val="16"/>
                <w:szCs w:val="16"/>
              </w:rPr>
            </w:pPr>
            <w:r w:rsidRPr="009C37D5">
              <w:rPr>
                <w:sz w:val="16"/>
                <w:szCs w:val="16"/>
              </w:rPr>
              <w:t>131,7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9C37D5" w:rsidRDefault="00F7509A" w:rsidP="00DA4AFB">
            <w:pPr>
              <w:jc w:val="center"/>
              <w:rPr>
                <w:sz w:val="16"/>
                <w:szCs w:val="16"/>
              </w:rPr>
            </w:pPr>
            <w:r w:rsidRPr="009C37D5">
              <w:rPr>
                <w:sz w:val="16"/>
                <w:szCs w:val="16"/>
              </w:rPr>
              <w:t>131,7</w:t>
            </w:r>
          </w:p>
        </w:tc>
        <w:tc>
          <w:tcPr>
            <w:tcW w:w="98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9C37D5" w:rsidRDefault="00F7509A" w:rsidP="00DA4AFB">
            <w:pPr>
              <w:jc w:val="center"/>
              <w:rPr>
                <w:sz w:val="16"/>
                <w:szCs w:val="16"/>
              </w:rPr>
            </w:pPr>
            <w:r w:rsidRPr="009C37D5">
              <w:rPr>
                <w:sz w:val="16"/>
                <w:szCs w:val="16"/>
              </w:rPr>
              <w:t>131,7</w:t>
            </w:r>
          </w:p>
        </w:tc>
        <w:tc>
          <w:tcPr>
            <w:tcW w:w="8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F7509A" w:rsidTr="005E2C46">
        <w:tblPrEx>
          <w:tblCellMar>
            <w:left w:w="108" w:type="dxa"/>
            <w:right w:w="108" w:type="dxa"/>
          </w:tblCellMar>
        </w:tblPrEx>
        <w:trPr>
          <w:gridAfter w:val="1"/>
          <w:wAfter w:w="107" w:type="dxa"/>
          <w:trHeight w:val="652"/>
        </w:trPr>
        <w:tc>
          <w:tcPr>
            <w:tcW w:w="1754" w:type="dxa"/>
            <w:vMerge w:val="restart"/>
            <w:tcBorders>
              <w:left w:val="single" w:sz="4" w:space="0" w:color="000000"/>
            </w:tcBorders>
            <w:vAlign w:val="center"/>
          </w:tcPr>
          <w:p w:rsidR="00F7509A" w:rsidRDefault="00F7509A" w:rsidP="00DA4AF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Капитальный ремонт аварийных (в том числе в части зданий)  муниципального образовательного учреждения МБОУ СОШ № 41 ст.Бессергеневская</w:t>
            </w:r>
          </w:p>
        </w:tc>
        <w:tc>
          <w:tcPr>
            <w:tcW w:w="1680" w:type="dxa"/>
            <w:tcBorders>
              <w:left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Средства   бюджета Октябрьского района</w:t>
            </w:r>
          </w:p>
        </w:tc>
        <w:tc>
          <w:tcPr>
            <w:tcW w:w="196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3323,1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3323,1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8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81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F7509A" w:rsidTr="005E2C46">
        <w:tblPrEx>
          <w:tblCellMar>
            <w:left w:w="108" w:type="dxa"/>
            <w:right w:w="108" w:type="dxa"/>
          </w:tblCellMar>
        </w:tblPrEx>
        <w:trPr>
          <w:gridAfter w:val="1"/>
          <w:wAfter w:w="107" w:type="dxa"/>
          <w:trHeight w:val="547"/>
        </w:trPr>
        <w:tc>
          <w:tcPr>
            <w:tcW w:w="1754" w:type="dxa"/>
            <w:vMerge/>
            <w:tcBorders>
              <w:left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Средства областного бюджета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9614F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36237,3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36237,3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8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8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F7509A" w:rsidTr="00274195">
        <w:tblPrEx>
          <w:tblCellMar>
            <w:left w:w="108" w:type="dxa"/>
            <w:right w:w="108" w:type="dxa"/>
          </w:tblCellMar>
        </w:tblPrEx>
        <w:trPr>
          <w:gridAfter w:val="1"/>
          <w:wAfter w:w="107" w:type="dxa"/>
          <w:trHeight w:val="1041"/>
        </w:trPr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Поддержка  молодых  талантов и  детей  с высокой  мотивацией  к  обучению</w:t>
            </w:r>
          </w:p>
        </w:tc>
        <w:tc>
          <w:tcPr>
            <w:tcW w:w="16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Средства   бюджета Октябрьского района</w:t>
            </w:r>
          </w:p>
        </w:tc>
        <w:tc>
          <w:tcPr>
            <w:tcW w:w="196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1288,0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184,0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184,0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184,0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184,0</w:t>
            </w: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184,0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184,0</w:t>
            </w:r>
          </w:p>
        </w:tc>
        <w:tc>
          <w:tcPr>
            <w:tcW w:w="98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184,0</w:t>
            </w:r>
          </w:p>
        </w:tc>
        <w:tc>
          <w:tcPr>
            <w:tcW w:w="8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F7509A" w:rsidTr="005E2C46">
        <w:tblPrEx>
          <w:tblCellMar>
            <w:left w:w="108" w:type="dxa"/>
            <w:right w:w="108" w:type="dxa"/>
          </w:tblCellMar>
        </w:tblPrEx>
        <w:trPr>
          <w:gridAfter w:val="1"/>
          <w:wAfter w:w="107" w:type="dxa"/>
          <w:trHeight w:val="697"/>
        </w:trPr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Программные  мероприятия  за духовное  и  нравственное здоровье</w:t>
            </w:r>
          </w:p>
        </w:tc>
        <w:tc>
          <w:tcPr>
            <w:tcW w:w="16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 бюджета Октябрьского района</w:t>
            </w:r>
          </w:p>
        </w:tc>
        <w:tc>
          <w:tcPr>
            <w:tcW w:w="196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8187,04*54 учр.</w:t>
            </w: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3094,7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442,1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442,1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442,1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442,1</w:t>
            </w: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442,1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442,1</w:t>
            </w:r>
          </w:p>
        </w:tc>
        <w:tc>
          <w:tcPr>
            <w:tcW w:w="98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442,1</w:t>
            </w:r>
          </w:p>
        </w:tc>
        <w:tc>
          <w:tcPr>
            <w:tcW w:w="8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7509A" w:rsidTr="005E2C46">
        <w:tblPrEx>
          <w:tblCellMar>
            <w:left w:w="108" w:type="dxa"/>
            <w:right w:w="108" w:type="dxa"/>
          </w:tblCellMar>
        </w:tblPrEx>
        <w:trPr>
          <w:gridAfter w:val="1"/>
          <w:wAfter w:w="107" w:type="dxa"/>
          <w:trHeight w:val="1065"/>
        </w:trPr>
        <w:tc>
          <w:tcPr>
            <w:tcW w:w="1754" w:type="dxa"/>
            <w:tcBorders>
              <w:left w:val="single" w:sz="4" w:space="0" w:color="000000"/>
            </w:tcBorders>
            <w:vAlign w:val="center"/>
          </w:tcPr>
          <w:p w:rsidR="00F7509A" w:rsidRDefault="00F7509A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Расходы на выплаты по оплате труда работников муниципальных органов Октябрьского района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   бюджета Октябрьского района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32317,6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4616,8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4616,8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4616,8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4616,8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4616,8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4616,8</w:t>
            </w:r>
          </w:p>
        </w:tc>
        <w:tc>
          <w:tcPr>
            <w:tcW w:w="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6"/>
                <w:szCs w:val="16"/>
              </w:rPr>
              <w:t>4616,8</w:t>
            </w:r>
          </w:p>
        </w:tc>
        <w:tc>
          <w:tcPr>
            <w:tcW w:w="81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7509A" w:rsidTr="005E2C46">
        <w:tblPrEx>
          <w:tblCellMar>
            <w:left w:w="108" w:type="dxa"/>
            <w:right w:w="108" w:type="dxa"/>
          </w:tblCellMar>
        </w:tblPrEx>
        <w:trPr>
          <w:gridAfter w:val="1"/>
          <w:wAfter w:w="107" w:type="dxa"/>
          <w:trHeight w:val="1065"/>
        </w:trPr>
        <w:tc>
          <w:tcPr>
            <w:tcW w:w="1754" w:type="dxa"/>
            <w:tcBorders>
              <w:left w:val="single" w:sz="4" w:space="0" w:color="000000"/>
            </w:tcBorders>
            <w:vAlign w:val="center"/>
          </w:tcPr>
          <w:p w:rsidR="00F7509A" w:rsidRDefault="00F7509A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Расходы на обеспечение функций работников муниципальных органов Октябрьского района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   бюджета Октябрьского района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5043,8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1859,0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530,8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530,8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530,8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530,8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530,8</w:t>
            </w:r>
          </w:p>
        </w:tc>
        <w:tc>
          <w:tcPr>
            <w:tcW w:w="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530,8</w:t>
            </w:r>
          </w:p>
        </w:tc>
        <w:tc>
          <w:tcPr>
            <w:tcW w:w="81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7509A" w:rsidTr="005E2C46">
        <w:tblPrEx>
          <w:tblCellMar>
            <w:left w:w="108" w:type="dxa"/>
            <w:right w:w="108" w:type="dxa"/>
          </w:tblCellMar>
        </w:tblPrEx>
        <w:trPr>
          <w:gridAfter w:val="1"/>
          <w:wAfter w:w="107" w:type="dxa"/>
          <w:trHeight w:val="1065"/>
        </w:trPr>
        <w:tc>
          <w:tcPr>
            <w:tcW w:w="175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Реализация  направления расходов (уплата налогов, сборов и иных платежей)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   бюджета Октябрьского района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676,9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96,7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96,7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96,7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96,7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96,7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96,7</w:t>
            </w:r>
          </w:p>
        </w:tc>
        <w:tc>
          <w:tcPr>
            <w:tcW w:w="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96,7</w:t>
            </w:r>
          </w:p>
        </w:tc>
        <w:tc>
          <w:tcPr>
            <w:tcW w:w="8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</w:tbl>
    <w:p w:rsidR="00F7509A" w:rsidRDefault="00F7509A">
      <w:pPr>
        <w:widowControl w:val="0"/>
        <w:autoSpaceDE w:val="0"/>
        <w:rPr>
          <w:sz w:val="28"/>
          <w:szCs w:val="28"/>
        </w:rPr>
      </w:pPr>
    </w:p>
    <w:p w:rsidR="00F7509A" w:rsidRDefault="00F7509A" w:rsidP="005647A5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Управляющий делами</w:t>
      </w:r>
    </w:p>
    <w:p w:rsidR="00F7509A" w:rsidRPr="00274195" w:rsidRDefault="00F7509A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Администрации района </w:t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  <w:t xml:space="preserve">                   Н.Н. Савченко</w:t>
      </w:r>
    </w:p>
    <w:p w:rsidR="00F7509A" w:rsidRPr="004366A0" w:rsidRDefault="00F7509A" w:rsidP="00F33B49">
      <w:pPr>
        <w:widowControl w:val="0"/>
        <w:autoSpaceDE w:val="0"/>
        <w:jc w:val="right"/>
        <w:rPr>
          <w:sz w:val="28"/>
          <w:szCs w:val="28"/>
        </w:rPr>
      </w:pPr>
      <w:r w:rsidRPr="004366A0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№ 7</w:t>
      </w:r>
      <w:r w:rsidRPr="004366A0">
        <w:rPr>
          <w:sz w:val="28"/>
          <w:szCs w:val="28"/>
        </w:rPr>
        <w:t xml:space="preserve">к постановлению </w:t>
      </w:r>
    </w:p>
    <w:p w:rsidR="00F7509A" w:rsidRDefault="00F7509A" w:rsidP="00F33B49">
      <w:pPr>
        <w:widowControl w:val="0"/>
        <w:autoSpaceDE w:val="0"/>
        <w:jc w:val="right"/>
        <w:rPr>
          <w:sz w:val="28"/>
          <w:szCs w:val="28"/>
        </w:rPr>
      </w:pPr>
      <w:r w:rsidRPr="004366A0">
        <w:rPr>
          <w:sz w:val="28"/>
          <w:szCs w:val="28"/>
        </w:rPr>
        <w:t>Администрации Октябрьского</w:t>
      </w:r>
      <w:r>
        <w:rPr>
          <w:sz w:val="28"/>
          <w:szCs w:val="28"/>
        </w:rPr>
        <w:t xml:space="preserve"> района</w:t>
      </w:r>
    </w:p>
    <w:p w:rsidR="00F7509A" w:rsidRDefault="00F7509A" w:rsidP="00F33B49">
      <w:pPr>
        <w:widowControl w:val="0"/>
        <w:autoSpaceDE w:val="0"/>
        <w:jc w:val="right"/>
        <w:rPr>
          <w:sz w:val="28"/>
          <w:szCs w:val="28"/>
        </w:rPr>
      </w:pPr>
      <w:r>
        <w:rPr>
          <w:sz w:val="28"/>
          <w:szCs w:val="28"/>
        </w:rPr>
        <w:t>от 16.08.2014  № 831</w:t>
      </w:r>
    </w:p>
    <w:p w:rsidR="00F7509A" w:rsidRDefault="00F7509A" w:rsidP="00F33B49">
      <w:pPr>
        <w:widowControl w:val="0"/>
        <w:autoSpaceDE w:val="0"/>
        <w:jc w:val="right"/>
        <w:rPr>
          <w:sz w:val="28"/>
          <w:szCs w:val="28"/>
        </w:rPr>
      </w:pPr>
      <w:r>
        <w:rPr>
          <w:sz w:val="28"/>
          <w:szCs w:val="28"/>
        </w:rPr>
        <w:t>«Приложение № 4</w:t>
      </w:r>
    </w:p>
    <w:p w:rsidR="00F7509A" w:rsidRDefault="00F7509A" w:rsidP="00F33B49">
      <w:pPr>
        <w:widowControl w:val="0"/>
        <w:autoSpaceDE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муниципальной программе </w:t>
      </w:r>
    </w:p>
    <w:p w:rsidR="00F7509A" w:rsidRDefault="00F7509A" w:rsidP="00F33B49">
      <w:pPr>
        <w:widowControl w:val="0"/>
        <w:autoSpaceDE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«Развитие образования </w:t>
      </w:r>
    </w:p>
    <w:p w:rsidR="00F7509A" w:rsidRDefault="00F7509A" w:rsidP="00F33B49">
      <w:pPr>
        <w:widowControl w:val="0"/>
        <w:autoSpaceDE w:val="0"/>
        <w:jc w:val="right"/>
        <w:rPr>
          <w:sz w:val="20"/>
          <w:szCs w:val="20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Октябрьского района на 2014-2020 годы»</w:t>
      </w:r>
    </w:p>
    <w:p w:rsidR="00F7509A" w:rsidRDefault="00F7509A" w:rsidP="005E0954">
      <w:pPr>
        <w:widowControl w:val="0"/>
        <w:autoSpaceDE w:val="0"/>
        <w:jc w:val="center"/>
        <w:rPr>
          <w:sz w:val="20"/>
          <w:szCs w:val="20"/>
        </w:rPr>
      </w:pPr>
    </w:p>
    <w:p w:rsidR="00F7509A" w:rsidRDefault="00F7509A" w:rsidP="005E0954">
      <w:pPr>
        <w:widowControl w:val="0"/>
        <w:autoSpaceDE w:val="0"/>
        <w:jc w:val="center"/>
        <w:rPr>
          <w:sz w:val="20"/>
          <w:szCs w:val="20"/>
        </w:rPr>
      </w:pPr>
      <w:r w:rsidRPr="00D12157">
        <w:rPr>
          <w:sz w:val="28"/>
          <w:szCs w:val="28"/>
        </w:rPr>
        <w:t>Перечень мероприятий муниципальной программы и подпрограмм муниципальной программы «Развитие образования Октябрьского района на 2014-2020 годы</w:t>
      </w:r>
    </w:p>
    <w:tbl>
      <w:tblPr>
        <w:tblW w:w="14742" w:type="dxa"/>
        <w:tblInd w:w="-459" w:type="dxa"/>
        <w:tblLayout w:type="fixed"/>
        <w:tblLook w:val="0000"/>
      </w:tblPr>
      <w:tblGrid>
        <w:gridCol w:w="425"/>
        <w:gridCol w:w="142"/>
        <w:gridCol w:w="1277"/>
        <w:gridCol w:w="850"/>
        <w:gridCol w:w="20"/>
        <w:gridCol w:w="831"/>
        <w:gridCol w:w="141"/>
        <w:gridCol w:w="567"/>
        <w:gridCol w:w="992"/>
        <w:gridCol w:w="993"/>
        <w:gridCol w:w="1134"/>
        <w:gridCol w:w="992"/>
        <w:gridCol w:w="1134"/>
        <w:gridCol w:w="1134"/>
        <w:gridCol w:w="1134"/>
        <w:gridCol w:w="1134"/>
        <w:gridCol w:w="708"/>
        <w:gridCol w:w="567"/>
        <w:gridCol w:w="567"/>
      </w:tblGrid>
      <w:tr w:rsidR="00F7509A" w:rsidTr="005F4558">
        <w:trPr>
          <w:trHeight w:val="705"/>
        </w:trPr>
        <w:tc>
          <w:tcPr>
            <w:tcW w:w="5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   п/п</w:t>
            </w:r>
          </w:p>
        </w:tc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Мероприятия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Перечень  стандартных процедур, обеспечивающих выполнение мероприятия, с указанием предельных сроков их исполнения</w:t>
            </w: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70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Срок  исполнения мероприятия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Объем  финансирования мероприятия в текущем финансовом году (тыс.руб.)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Всего (тыс.руб.)</w:t>
            </w:r>
          </w:p>
        </w:tc>
        <w:tc>
          <w:tcPr>
            <w:tcW w:w="7370" w:type="dxa"/>
            <w:gridSpan w:val="7"/>
            <w:tcBorders>
              <w:top w:val="single" w:sz="4" w:space="0" w:color="000000"/>
              <w:left w:val="single" w:sz="4" w:space="0" w:color="000000"/>
            </w:tcBorders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Объем финансирования по годам (тыс. руб.)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Default="00F7509A" w:rsidP="00DA4AF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6"/>
                <w:szCs w:val="16"/>
              </w:rPr>
              <w:t>Ответственный исполнитель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20"/>
                <w:szCs w:val="20"/>
              </w:rPr>
              <w:t>Результаты  выполнения мероприятий</w:t>
            </w:r>
          </w:p>
        </w:tc>
      </w:tr>
      <w:tr w:rsidR="00F7509A" w:rsidTr="005F4558">
        <w:trPr>
          <w:trHeight w:val="2310"/>
        </w:trPr>
        <w:tc>
          <w:tcPr>
            <w:tcW w:w="56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 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2015 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2016 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2017 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2018 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2019 год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2020 год</w:t>
            </w: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rPr>
                <w:color w:val="000000"/>
                <w:sz w:val="20"/>
                <w:szCs w:val="20"/>
              </w:rPr>
            </w:pPr>
          </w:p>
        </w:tc>
      </w:tr>
      <w:tr w:rsidR="00F7509A" w:rsidTr="005F4558">
        <w:trPr>
          <w:trHeight w:val="255"/>
        </w:trPr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F7509A" w:rsidRDefault="00F7509A" w:rsidP="00DA4AF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6"/>
                <w:szCs w:val="16"/>
              </w:rPr>
              <w:t>15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20"/>
                <w:szCs w:val="20"/>
              </w:rPr>
              <w:t>16</w:t>
            </w:r>
          </w:p>
        </w:tc>
      </w:tr>
      <w:tr w:rsidR="00F7509A" w:rsidTr="005F4558">
        <w:trPr>
          <w:trHeight w:val="765"/>
        </w:trPr>
        <w:tc>
          <w:tcPr>
            <w:tcW w:w="184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Развитие образования Октябрьского района на 2014 -2018 годы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процедуры закупок для муниципальных нужд, заключение договоров, контрактов, соглашений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итого по программе в том числе:</w:t>
            </w:r>
          </w:p>
        </w:tc>
        <w:tc>
          <w:tcPr>
            <w:tcW w:w="708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D822B8" w:rsidRDefault="00F7509A" w:rsidP="00DA4AFB">
            <w:pPr>
              <w:jc w:val="center"/>
              <w:rPr>
                <w:color w:val="000000"/>
                <w:sz w:val="16"/>
                <w:szCs w:val="16"/>
                <w:highlight w:val="yellow"/>
              </w:rPr>
            </w:pPr>
            <w:r w:rsidRPr="009C37D5">
              <w:rPr>
                <w:color w:val="000000"/>
                <w:sz w:val="16"/>
                <w:szCs w:val="16"/>
              </w:rPr>
              <w:t>696540,0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EF248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5143327,7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EF248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824841,2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9C37D5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946774,0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9C37D5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9C37D5">
              <w:rPr>
                <w:color w:val="000000"/>
                <w:sz w:val="16"/>
                <w:szCs w:val="16"/>
              </w:rPr>
              <w:t>675072,1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9C37D5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9C37D5">
              <w:rPr>
                <w:color w:val="000000"/>
                <w:sz w:val="16"/>
                <w:szCs w:val="16"/>
              </w:rPr>
              <w:t>674160,1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9C37D5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9C37D5">
              <w:rPr>
                <w:color w:val="000000"/>
                <w:sz w:val="16"/>
                <w:szCs w:val="16"/>
              </w:rPr>
              <w:t>674160,1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9C37D5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9C37D5">
              <w:rPr>
                <w:color w:val="000000"/>
                <w:sz w:val="16"/>
                <w:szCs w:val="16"/>
              </w:rPr>
              <w:t>674160,1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9C37D5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9C37D5">
              <w:rPr>
                <w:color w:val="000000"/>
                <w:sz w:val="16"/>
                <w:szCs w:val="16"/>
              </w:rPr>
              <w:t>674160,1</w:t>
            </w:r>
          </w:p>
        </w:tc>
        <w:tc>
          <w:tcPr>
            <w:tcW w:w="567" w:type="dxa"/>
            <w:tcBorders>
              <w:left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7509A" w:rsidTr="005F4558">
        <w:trPr>
          <w:trHeight w:val="780"/>
        </w:trPr>
        <w:tc>
          <w:tcPr>
            <w:tcW w:w="184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бюд-жета района</w:t>
            </w:r>
          </w:p>
        </w:tc>
        <w:tc>
          <w:tcPr>
            <w:tcW w:w="708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9C37D5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9C37D5">
              <w:rPr>
                <w:color w:val="000000"/>
                <w:sz w:val="16"/>
                <w:szCs w:val="16"/>
              </w:rPr>
              <w:t>263073,3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EF248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1244075,6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EF248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200497,1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9C37D5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195308,1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9C37D5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9C37D5">
              <w:rPr>
                <w:color w:val="000000"/>
                <w:sz w:val="16"/>
                <w:szCs w:val="16"/>
              </w:rPr>
              <w:t>169708,8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9C37D5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169640,4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9C37D5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9C37D5">
              <w:rPr>
                <w:color w:val="000000"/>
                <w:sz w:val="16"/>
                <w:szCs w:val="16"/>
              </w:rPr>
              <w:t>169640,4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9C37D5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9C37D5">
              <w:rPr>
                <w:color w:val="000000"/>
                <w:sz w:val="16"/>
                <w:szCs w:val="16"/>
              </w:rPr>
              <w:t>169640,4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9C37D5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9C37D5">
              <w:rPr>
                <w:color w:val="000000"/>
                <w:sz w:val="16"/>
                <w:szCs w:val="16"/>
              </w:rPr>
              <w:t>169640,4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7509A" w:rsidTr="005F4558">
        <w:trPr>
          <w:trHeight w:val="765"/>
        </w:trPr>
        <w:tc>
          <w:tcPr>
            <w:tcW w:w="184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областного бюджета</w:t>
            </w:r>
          </w:p>
        </w:tc>
        <w:tc>
          <w:tcPr>
            <w:tcW w:w="708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190E45" w:rsidRDefault="00F7509A" w:rsidP="00DA4AFB">
            <w:pPr>
              <w:jc w:val="center"/>
              <w:rPr>
                <w:color w:val="000000"/>
                <w:sz w:val="16"/>
                <w:szCs w:val="16"/>
                <w:highlight w:val="yellow"/>
              </w:rPr>
            </w:pPr>
            <w:r w:rsidRPr="00C47AB2">
              <w:rPr>
                <w:color w:val="000000"/>
                <w:sz w:val="16"/>
                <w:szCs w:val="16"/>
              </w:rPr>
              <w:t>398030,9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A60CD5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3721062,4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A60CD5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580747,7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C47AB2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C47AB2">
              <w:rPr>
                <w:color w:val="000000"/>
                <w:sz w:val="16"/>
                <w:szCs w:val="16"/>
              </w:rPr>
              <w:t>729072,6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C47AB2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C47AB2">
              <w:rPr>
                <w:color w:val="000000"/>
                <w:sz w:val="16"/>
                <w:szCs w:val="16"/>
              </w:rPr>
              <w:t>482923,3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C47AB2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C47AB2">
              <w:rPr>
                <w:color w:val="000000"/>
                <w:sz w:val="16"/>
                <w:szCs w:val="16"/>
              </w:rPr>
              <w:t>482079,7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C47AB2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C47AB2">
              <w:rPr>
                <w:color w:val="000000"/>
                <w:sz w:val="16"/>
                <w:szCs w:val="16"/>
              </w:rPr>
              <w:t>482079,7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C47AB2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C47AB2">
              <w:rPr>
                <w:color w:val="000000"/>
                <w:sz w:val="16"/>
                <w:szCs w:val="16"/>
              </w:rPr>
              <w:t>482079,7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C47AB2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C47AB2">
              <w:rPr>
                <w:color w:val="000000"/>
                <w:sz w:val="16"/>
                <w:szCs w:val="16"/>
              </w:rPr>
              <w:t>482079,7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7509A" w:rsidTr="005F4558">
        <w:trPr>
          <w:trHeight w:val="510"/>
        </w:trPr>
        <w:tc>
          <w:tcPr>
            <w:tcW w:w="184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708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190E45" w:rsidRDefault="00F7509A" w:rsidP="00DA4AFB">
            <w:pPr>
              <w:jc w:val="center"/>
              <w:rPr>
                <w:color w:val="000000"/>
                <w:sz w:val="16"/>
                <w:szCs w:val="16"/>
                <w:highlight w:val="yellow"/>
              </w:rPr>
            </w:pPr>
            <w:r w:rsidRPr="00C47AB2">
              <w:rPr>
                <w:color w:val="000000"/>
                <w:sz w:val="16"/>
                <w:szCs w:val="16"/>
              </w:rPr>
              <w:t>21346,0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12202,8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12202,8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7509A" w:rsidTr="005F4558">
        <w:trPr>
          <w:trHeight w:val="510"/>
        </w:trPr>
        <w:tc>
          <w:tcPr>
            <w:tcW w:w="184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708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C47AB2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C47AB2">
              <w:rPr>
                <w:color w:val="000000"/>
                <w:sz w:val="16"/>
                <w:szCs w:val="16"/>
              </w:rPr>
              <w:t>14089,8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C47AB2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165986,9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C47AB2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31393,6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22393,3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22440,0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22440,0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22440,0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22440,0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22440,0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7509A" w:rsidTr="005F4558">
        <w:trPr>
          <w:trHeight w:val="510"/>
        </w:trPr>
        <w:tc>
          <w:tcPr>
            <w:tcW w:w="14742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509A" w:rsidRDefault="00F7509A" w:rsidP="00DA4AFB">
            <w:pPr>
              <w:widowControl w:val="0"/>
              <w:autoSpaceDE w:val="0"/>
              <w:snapToGrid w:val="0"/>
              <w:jc w:val="center"/>
              <w:rPr>
                <w:rFonts w:ascii="Times New Roman CYR" w:hAnsi="Times New Roman CYR" w:cs="Times New Roman CYR"/>
                <w:color w:val="000000"/>
              </w:rPr>
            </w:pPr>
            <w:r>
              <w:rPr>
                <w:rFonts w:ascii="Times New Roman CYR" w:hAnsi="Times New Roman CYR" w:cs="Times New Roman CYR"/>
                <w:color w:val="000000"/>
              </w:rPr>
              <w:t xml:space="preserve">Мероприятия подпрограммы </w:t>
            </w:r>
            <w:r>
              <w:rPr>
                <w:color w:val="000000"/>
              </w:rPr>
              <w:t>«Развитие дошкольного образования»</w:t>
            </w:r>
            <w:r>
              <w:rPr>
                <w:rFonts w:ascii="Times New Roman CYR" w:hAnsi="Times New Roman CYR" w:cs="Times New Roman CYR"/>
                <w:color w:val="000000"/>
              </w:rPr>
              <w:t xml:space="preserve"> муниципальной программы</w:t>
            </w:r>
          </w:p>
          <w:p w:rsidR="00F7509A" w:rsidRDefault="00F7509A" w:rsidP="00DA4AFB">
            <w:pPr>
              <w:widowControl w:val="0"/>
              <w:autoSpaceDE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rFonts w:ascii="Times New Roman CYR" w:hAnsi="Times New Roman CYR" w:cs="Times New Roman CYR"/>
                <w:color w:val="000000"/>
              </w:rPr>
              <w:t>«Развитие образования Октябрьского района на 2014-2020 годы»</w:t>
            </w:r>
          </w:p>
        </w:tc>
      </w:tr>
      <w:tr w:rsidR="00F7509A" w:rsidTr="005F4558">
        <w:trPr>
          <w:trHeight w:val="630"/>
        </w:trPr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</w:t>
            </w:r>
          </w:p>
        </w:tc>
        <w:tc>
          <w:tcPr>
            <w:tcW w:w="3120" w:type="dxa"/>
            <w:gridSpan w:val="5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Default="00F7509A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Итого по подпрограмме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2014-2020гг.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353D65" w:rsidRDefault="00F7509A" w:rsidP="00DA4AFB">
            <w:pPr>
              <w:jc w:val="center"/>
              <w:rPr>
                <w:b/>
                <w:color w:val="000000"/>
                <w:sz w:val="16"/>
                <w:szCs w:val="16"/>
                <w:highlight w:val="yellow"/>
              </w:rPr>
            </w:pPr>
            <w:r w:rsidRPr="00C47AB2">
              <w:rPr>
                <w:b/>
                <w:color w:val="000000"/>
                <w:sz w:val="16"/>
                <w:szCs w:val="16"/>
              </w:rPr>
              <w:t>191469,3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FD551B" w:rsidRDefault="00F7509A" w:rsidP="00DA4AF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1909971,8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FD551B" w:rsidRDefault="00F7509A" w:rsidP="00DA4AF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349622,9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C47AB2" w:rsidRDefault="00F7509A" w:rsidP="00DA4AF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503808,4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C47AB2" w:rsidRDefault="00F7509A" w:rsidP="00DA4AF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C47AB2">
              <w:rPr>
                <w:b/>
                <w:color w:val="000000"/>
                <w:sz w:val="16"/>
                <w:szCs w:val="16"/>
              </w:rPr>
              <w:t>211308,1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C47AB2" w:rsidRDefault="00F7509A" w:rsidP="00DA4AF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C47AB2">
              <w:rPr>
                <w:b/>
                <w:color w:val="000000"/>
                <w:sz w:val="16"/>
                <w:szCs w:val="16"/>
              </w:rPr>
              <w:t>211308,1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C47AB2" w:rsidRDefault="00F7509A" w:rsidP="00DA4AF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C47AB2">
              <w:rPr>
                <w:b/>
                <w:color w:val="000000"/>
                <w:sz w:val="16"/>
                <w:szCs w:val="16"/>
              </w:rPr>
              <w:t>211308,1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C47AB2" w:rsidRDefault="00F7509A" w:rsidP="00DA4AF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C47AB2">
              <w:rPr>
                <w:b/>
                <w:color w:val="000000"/>
                <w:sz w:val="16"/>
                <w:szCs w:val="16"/>
              </w:rPr>
              <w:t>211308,1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C47AB2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C47AB2">
              <w:rPr>
                <w:b/>
                <w:color w:val="000000"/>
                <w:sz w:val="16"/>
                <w:szCs w:val="16"/>
              </w:rPr>
              <w:t>211308,1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6"/>
                <w:szCs w:val="16"/>
              </w:rPr>
              <w:t>Отдел образования Администрации Октябрьского района</w:t>
            </w:r>
          </w:p>
        </w:tc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Ликвидация очередности в дошкольные учреждения</w:t>
            </w:r>
          </w:p>
          <w:p w:rsidR="00F7509A" w:rsidRDefault="00F7509A" w:rsidP="00DA4AFB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F7509A" w:rsidRDefault="00F7509A" w:rsidP="00DA4AFB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F7509A" w:rsidRDefault="00F7509A" w:rsidP="00DA4AF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7509A" w:rsidTr="005F4558">
        <w:trPr>
          <w:trHeight w:val="2655"/>
        </w:trPr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Default="00F7509A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1.1</w:t>
            </w:r>
          </w:p>
        </w:tc>
        <w:tc>
          <w:tcPr>
            <w:tcW w:w="1419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F7509A" w:rsidRDefault="00F7509A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Финансовое обеспечение выполнения  муниципальных заданий  учреждений общедоступного  и  бесплатного дошкольного  образования  на  территории Октябрьского  района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F7509A" w:rsidRDefault="00F7509A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Процедуры закупок для муниципальных нужд, заключ</w:t>
            </w:r>
          </w:p>
          <w:p w:rsidR="00F7509A" w:rsidRDefault="00F7509A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ение договоров, контрактов, соглаш</w:t>
            </w:r>
          </w:p>
          <w:p w:rsidR="00F7509A" w:rsidRDefault="00F7509A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ений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Default="00F7509A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2014-2020гг.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C47AB2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C47AB2">
              <w:rPr>
                <w:color w:val="000000"/>
                <w:sz w:val="16"/>
                <w:szCs w:val="16"/>
              </w:rPr>
              <w:t>161004,9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C47AB2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737210,9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C47AB2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114492,8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C47AB2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122502,6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C47AB2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C47AB2">
              <w:rPr>
                <w:color w:val="000000"/>
                <w:sz w:val="16"/>
                <w:szCs w:val="16"/>
              </w:rPr>
              <w:t>100043,1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C47AB2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C47AB2">
              <w:rPr>
                <w:color w:val="000000"/>
                <w:sz w:val="16"/>
                <w:szCs w:val="16"/>
              </w:rPr>
              <w:t>100043,1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C47AB2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C47AB2">
              <w:rPr>
                <w:color w:val="000000"/>
                <w:sz w:val="16"/>
                <w:szCs w:val="16"/>
              </w:rPr>
              <w:t>100043,1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C47AB2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C47AB2">
              <w:rPr>
                <w:color w:val="000000"/>
                <w:sz w:val="16"/>
                <w:szCs w:val="16"/>
              </w:rPr>
              <w:t>100043,1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C47AB2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C47AB2">
              <w:rPr>
                <w:color w:val="000000"/>
                <w:sz w:val="16"/>
                <w:szCs w:val="16"/>
              </w:rPr>
              <w:t>100043,1</w:t>
            </w:r>
          </w:p>
        </w:tc>
        <w:tc>
          <w:tcPr>
            <w:tcW w:w="567" w:type="dxa"/>
            <w:vMerge/>
            <w:tcBorders>
              <w:left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7509A" w:rsidTr="005F4558">
        <w:trPr>
          <w:trHeight w:val="1050"/>
        </w:trPr>
        <w:tc>
          <w:tcPr>
            <w:tcW w:w="425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1.2</w:t>
            </w:r>
          </w:p>
        </w:tc>
        <w:tc>
          <w:tcPr>
            <w:tcW w:w="1419" w:type="dxa"/>
            <w:gridSpan w:val="2"/>
            <w:vMerge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Default="00F7509A" w:rsidP="00DA4AF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vAlign w:val="center"/>
          </w:tcPr>
          <w:p w:rsidR="00F7509A" w:rsidRDefault="00F7509A" w:rsidP="00DA4AF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Default="00F7509A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Внебю</w:t>
            </w:r>
          </w:p>
          <w:p w:rsidR="00F7509A" w:rsidRDefault="00F7509A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джетные средства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</w:t>
            </w:r>
          </w:p>
          <w:p w:rsidR="00F7509A" w:rsidRDefault="00F7509A" w:rsidP="00DA4AFB">
            <w:pPr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353D65" w:rsidRDefault="00F7509A" w:rsidP="00DA4AFB">
            <w:pPr>
              <w:jc w:val="center"/>
              <w:rPr>
                <w:color w:val="000000"/>
                <w:sz w:val="16"/>
                <w:szCs w:val="16"/>
                <w:highlight w:val="yellow"/>
              </w:rPr>
            </w:pPr>
            <w:r w:rsidRPr="00C47AB2">
              <w:rPr>
                <w:sz w:val="16"/>
                <w:szCs w:val="16"/>
              </w:rPr>
              <w:t>14089,8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149573,2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20710,6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21477,1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21477,1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21477,1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21477,1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21477,1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21477,1</w:t>
            </w:r>
          </w:p>
        </w:tc>
        <w:tc>
          <w:tcPr>
            <w:tcW w:w="567" w:type="dxa"/>
            <w:vMerge/>
            <w:tcBorders>
              <w:left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7509A" w:rsidTr="005F4558">
        <w:trPr>
          <w:trHeight w:val="1050"/>
        </w:trPr>
        <w:tc>
          <w:tcPr>
            <w:tcW w:w="425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1.3</w:t>
            </w:r>
          </w:p>
          <w:p w:rsidR="00F7509A" w:rsidRDefault="00F7509A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  <w:p w:rsidR="00F7509A" w:rsidRDefault="00F7509A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  <w:p w:rsidR="00F7509A" w:rsidRDefault="00F7509A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  <w:p w:rsidR="00F7509A" w:rsidRDefault="00F7509A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  <w:p w:rsidR="00F7509A" w:rsidRDefault="00F7509A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  <w:p w:rsidR="00F7509A" w:rsidRDefault="00F7509A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7509A" w:rsidRDefault="00F7509A" w:rsidP="00DA4AFB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включая расходы на оплату труда, приобретение учебников и учебных пособий , средств обучения, игр, игрушек( за исключением расходов на содержание зданий и оплату коммунальных услуг, осуществляемых из местных бюджетов)</w:t>
            </w:r>
          </w:p>
        </w:tc>
        <w:tc>
          <w:tcPr>
            <w:tcW w:w="850" w:type="dxa"/>
            <w:vMerge/>
            <w:tcBorders>
              <w:left w:val="single" w:sz="4" w:space="0" w:color="auto"/>
            </w:tcBorders>
            <w:vAlign w:val="center"/>
          </w:tcPr>
          <w:p w:rsidR="00F7509A" w:rsidRDefault="00F7509A" w:rsidP="00DA4AF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Default="00F7509A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областного бюджета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C47AB2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C47AB2">
              <w:rPr>
                <w:color w:val="000000"/>
                <w:sz w:val="16"/>
                <w:szCs w:val="16"/>
              </w:rPr>
              <w:t>16374,6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C47AB2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608425,6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C47AB2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75524,3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C47AB2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C47AB2">
              <w:rPr>
                <w:color w:val="000000"/>
                <w:sz w:val="16"/>
                <w:szCs w:val="16"/>
              </w:rPr>
              <w:t>83961,8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C47AB2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C47AB2">
              <w:rPr>
                <w:color w:val="000000"/>
                <w:sz w:val="16"/>
                <w:szCs w:val="16"/>
              </w:rPr>
              <w:t>89787,9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C47AB2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C47AB2">
              <w:rPr>
                <w:color w:val="000000"/>
                <w:sz w:val="16"/>
                <w:szCs w:val="16"/>
              </w:rPr>
              <w:t>89787,9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C47AB2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C47AB2">
              <w:rPr>
                <w:color w:val="000000"/>
                <w:sz w:val="16"/>
                <w:szCs w:val="16"/>
              </w:rPr>
              <w:t>89787,9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C47AB2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C47AB2">
              <w:rPr>
                <w:color w:val="000000"/>
                <w:sz w:val="16"/>
                <w:szCs w:val="16"/>
              </w:rPr>
              <w:t>89787,9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C47AB2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C47AB2">
              <w:rPr>
                <w:color w:val="000000"/>
                <w:sz w:val="16"/>
                <w:szCs w:val="16"/>
              </w:rPr>
              <w:t>89787,9</w:t>
            </w:r>
          </w:p>
        </w:tc>
        <w:tc>
          <w:tcPr>
            <w:tcW w:w="567" w:type="dxa"/>
            <w:vMerge/>
            <w:tcBorders>
              <w:left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7509A" w:rsidTr="005F4558">
        <w:trPr>
          <w:trHeight w:val="1050"/>
        </w:trPr>
        <w:tc>
          <w:tcPr>
            <w:tcW w:w="425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7509A" w:rsidRDefault="00F7509A" w:rsidP="00DA4AFB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Оказание финансовой поддержки муниципальным образованием Ростовской области для решения вопросов по расширению сети дошкольных образовательных учреждений  в форме приобретения объектов недвижимости (дошкольная организация х.Киреевка)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F7509A" w:rsidRDefault="00F7509A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областного бюджета</w:t>
            </w:r>
          </w:p>
          <w:p w:rsidR="00F7509A" w:rsidRDefault="00F7509A" w:rsidP="00DA4AFB">
            <w:pPr>
              <w:rPr>
                <w:color w:val="000000"/>
                <w:sz w:val="16"/>
                <w:szCs w:val="16"/>
              </w:rPr>
            </w:pPr>
          </w:p>
          <w:p w:rsidR="00F7509A" w:rsidRDefault="00F7509A" w:rsidP="00DA4AFB">
            <w:pPr>
              <w:rPr>
                <w:color w:val="000000"/>
                <w:sz w:val="16"/>
                <w:szCs w:val="16"/>
              </w:rPr>
            </w:pPr>
          </w:p>
          <w:p w:rsidR="00F7509A" w:rsidRDefault="00F7509A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Default="00F7509A" w:rsidP="00DA4AF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0E3A2B" w:rsidRDefault="00F7509A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79075D">
              <w:rPr>
                <w:color w:val="000000"/>
                <w:sz w:val="16"/>
                <w:szCs w:val="16"/>
              </w:rPr>
              <w:t>57708,0</w:t>
            </w:r>
          </w:p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F7509A" w:rsidRPr="0079075D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F7509A" w:rsidRPr="0079075D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F7509A" w:rsidRPr="0079075D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F7509A" w:rsidRPr="0079075D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F7509A" w:rsidRPr="0079075D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79075D">
              <w:rPr>
                <w:color w:val="000000"/>
                <w:sz w:val="16"/>
                <w:szCs w:val="16"/>
              </w:rPr>
              <w:t>5292,0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79075D">
              <w:rPr>
                <w:color w:val="000000"/>
                <w:sz w:val="16"/>
                <w:szCs w:val="16"/>
              </w:rPr>
              <w:t>57708,0</w:t>
            </w:r>
          </w:p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F7509A" w:rsidRPr="0079075D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F7509A" w:rsidRPr="0079075D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F7509A" w:rsidRPr="0079075D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F7509A" w:rsidRPr="0079075D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F7509A" w:rsidRPr="0079075D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79075D">
              <w:rPr>
                <w:color w:val="000000"/>
                <w:sz w:val="16"/>
                <w:szCs w:val="16"/>
              </w:rPr>
              <w:t>5292,0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AA11EC" w:rsidRDefault="00F7509A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AA11EC" w:rsidRDefault="00F7509A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AA11EC" w:rsidRDefault="00F7509A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AA11EC" w:rsidRDefault="00F7509A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AA11EC" w:rsidRDefault="00F7509A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AA11EC" w:rsidRDefault="00F7509A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567" w:type="dxa"/>
            <w:tcBorders>
              <w:left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7509A" w:rsidTr="005F4558">
        <w:trPr>
          <w:trHeight w:val="1050"/>
        </w:trPr>
        <w:tc>
          <w:tcPr>
            <w:tcW w:w="425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1.5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7509A" w:rsidRDefault="00F7509A" w:rsidP="00DA4AFB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Строительство дошкольной образовательной организации на 220 мест Октябрьского района,Кривянское с/п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F7509A" w:rsidRDefault="00F7509A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областного бюджета</w:t>
            </w:r>
          </w:p>
          <w:p w:rsidR="00F7509A" w:rsidRDefault="00F7509A" w:rsidP="00DA4AFB">
            <w:pPr>
              <w:rPr>
                <w:color w:val="000000"/>
                <w:sz w:val="16"/>
                <w:szCs w:val="16"/>
              </w:rPr>
            </w:pPr>
          </w:p>
          <w:p w:rsidR="00F7509A" w:rsidRDefault="00F7509A" w:rsidP="00DA4AFB">
            <w:pPr>
              <w:rPr>
                <w:color w:val="000000"/>
                <w:sz w:val="16"/>
                <w:szCs w:val="16"/>
              </w:rPr>
            </w:pPr>
          </w:p>
          <w:p w:rsidR="00F7509A" w:rsidRDefault="00F7509A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Default="00F7509A" w:rsidP="00DA4AF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0E3A2B" w:rsidRDefault="00F7509A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137409,9</w:t>
            </w:r>
          </w:p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F7509A" w:rsidRPr="00482CB4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F7509A" w:rsidRPr="00482CB4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F7509A" w:rsidRPr="00482CB4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F7509A" w:rsidRPr="00482CB4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F7509A" w:rsidRPr="00482CB4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F7509A" w:rsidRPr="00A31AF5" w:rsidRDefault="00F7509A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  <w:r>
              <w:rPr>
                <w:color w:val="000000"/>
                <w:sz w:val="16"/>
                <w:szCs w:val="16"/>
              </w:rPr>
              <w:t>12601,0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39954,4</w:t>
            </w:r>
          </w:p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F7509A" w:rsidRPr="00482CB4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F7509A" w:rsidRPr="00482CB4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F7509A" w:rsidRPr="00482CB4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F7509A" w:rsidRPr="00482CB4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F7509A" w:rsidRPr="00482CB4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F7509A" w:rsidRPr="00482CB4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3664,0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97455,5</w:t>
            </w:r>
          </w:p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F7509A" w:rsidRPr="00482CB4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F7509A" w:rsidRPr="00482CB4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F7509A" w:rsidRPr="00482CB4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F7509A" w:rsidRPr="00482CB4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F7509A" w:rsidRPr="00482CB4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F7509A" w:rsidRPr="00482CB4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8937,0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AA11EC" w:rsidRDefault="00F7509A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AA11EC" w:rsidRDefault="00F7509A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AA11EC" w:rsidRDefault="00F7509A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AA11EC" w:rsidRDefault="00F7509A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AA11EC" w:rsidRDefault="00F7509A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567" w:type="dxa"/>
            <w:tcBorders>
              <w:left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7509A" w:rsidTr="005F4558">
        <w:trPr>
          <w:trHeight w:val="1050"/>
        </w:trPr>
        <w:tc>
          <w:tcPr>
            <w:tcW w:w="425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1.6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7509A" w:rsidRDefault="00F7509A" w:rsidP="00DA4AFB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Строительство дошкольной образовательной организации на 280 мест Октябрьского района,Каменоломненское г/п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F7509A" w:rsidRDefault="00F7509A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областного бюджета</w:t>
            </w:r>
          </w:p>
          <w:p w:rsidR="00F7509A" w:rsidRDefault="00F7509A" w:rsidP="00DA4AFB">
            <w:pPr>
              <w:rPr>
                <w:color w:val="000000"/>
                <w:sz w:val="16"/>
                <w:szCs w:val="16"/>
              </w:rPr>
            </w:pPr>
          </w:p>
          <w:p w:rsidR="00F7509A" w:rsidRDefault="00F7509A" w:rsidP="00DA4AFB">
            <w:pPr>
              <w:rPr>
                <w:color w:val="000000"/>
                <w:sz w:val="16"/>
                <w:szCs w:val="16"/>
              </w:rPr>
            </w:pPr>
          </w:p>
          <w:p w:rsidR="00F7509A" w:rsidRDefault="00F7509A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Default="00F7509A" w:rsidP="00DA4AF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0E3A2B" w:rsidRDefault="00F7509A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142257,4</w:t>
            </w:r>
          </w:p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F7509A" w:rsidRPr="00482CB4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13044,3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18778,0</w:t>
            </w:r>
          </w:p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F7509A" w:rsidRPr="00482CB4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1722,0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123479,4</w:t>
            </w:r>
          </w:p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F7509A" w:rsidRPr="00482CB4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11322,3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AA11EC" w:rsidRDefault="00F7509A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AA11EC" w:rsidRDefault="00F7509A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AA11EC" w:rsidRDefault="00F7509A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AA11EC" w:rsidRDefault="00F7509A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AA11EC" w:rsidRDefault="00F7509A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567" w:type="dxa"/>
            <w:tcBorders>
              <w:left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7509A" w:rsidTr="005F4558">
        <w:trPr>
          <w:trHeight w:val="1050"/>
        </w:trPr>
        <w:tc>
          <w:tcPr>
            <w:tcW w:w="425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1.7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7509A" w:rsidRDefault="00F7509A" w:rsidP="00DA4AFB">
            <w:pPr>
              <w:snapToGrid w:val="0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Строительство дошкольной образовательной организации на 120 мест Октябрьского района,Красюковское с/п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F7509A" w:rsidRDefault="00F7509A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областного бюджета</w:t>
            </w:r>
          </w:p>
          <w:p w:rsidR="00F7509A" w:rsidRDefault="00F7509A" w:rsidP="00DA4AFB">
            <w:pPr>
              <w:rPr>
                <w:color w:val="000000"/>
                <w:sz w:val="16"/>
                <w:szCs w:val="16"/>
              </w:rPr>
            </w:pPr>
          </w:p>
          <w:p w:rsidR="00F7509A" w:rsidRDefault="00F7509A" w:rsidP="00DA4AFB">
            <w:pPr>
              <w:rPr>
                <w:color w:val="000000"/>
                <w:sz w:val="16"/>
                <w:szCs w:val="16"/>
              </w:rPr>
            </w:pPr>
          </w:p>
          <w:p w:rsidR="00F7509A" w:rsidRDefault="00F7509A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Default="00F7509A" w:rsidP="00DA4AF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0E3A2B" w:rsidRDefault="00F7509A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54932,0</w:t>
            </w:r>
          </w:p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F7509A" w:rsidRPr="00482CB4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5038,5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F7509A" w:rsidRPr="00482CB4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54932,0</w:t>
            </w:r>
          </w:p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F7509A" w:rsidRPr="00482CB4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5038,5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AA11EC" w:rsidRDefault="00F7509A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AA11EC" w:rsidRDefault="00F7509A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AA11EC" w:rsidRDefault="00F7509A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AA11EC" w:rsidRDefault="00F7509A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AA11EC" w:rsidRDefault="00F7509A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567" w:type="dxa"/>
            <w:tcBorders>
              <w:left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7509A" w:rsidTr="005F4558">
        <w:trPr>
          <w:trHeight w:val="1050"/>
        </w:trPr>
        <w:tc>
          <w:tcPr>
            <w:tcW w:w="425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1.8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7509A" w:rsidRPr="00EF248A" w:rsidRDefault="00F7509A" w:rsidP="00AD3DA2">
            <w:pPr>
              <w:snapToGrid w:val="0"/>
              <w:jc w:val="both"/>
              <w:rPr>
                <w:color w:val="000000"/>
                <w:sz w:val="16"/>
                <w:szCs w:val="16"/>
              </w:rPr>
            </w:pPr>
            <w:r w:rsidRPr="00EF248A">
              <w:rPr>
                <w:color w:val="000000"/>
                <w:sz w:val="16"/>
                <w:szCs w:val="16"/>
              </w:rPr>
              <w:t>Разработка проектно-сметной документации на строительство дошкольной организации п.Каменоломни на 280 мест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F7509A" w:rsidRDefault="00F7509A" w:rsidP="00DA4AFB">
            <w:pPr>
              <w:rPr>
                <w:color w:val="000000"/>
                <w:sz w:val="16"/>
                <w:szCs w:val="16"/>
              </w:rPr>
            </w:pPr>
            <w:r w:rsidRPr="00EF248A">
              <w:rPr>
                <w:color w:val="000000"/>
                <w:sz w:val="16"/>
                <w:szCs w:val="16"/>
              </w:rPr>
              <w:t>С</w:t>
            </w:r>
            <w:r>
              <w:rPr>
                <w:color w:val="000000"/>
                <w:sz w:val="16"/>
                <w:szCs w:val="16"/>
              </w:rPr>
              <w:t>редства областного бюджета</w:t>
            </w:r>
          </w:p>
          <w:p w:rsidR="00F7509A" w:rsidRDefault="00F7509A" w:rsidP="00DA4AFB">
            <w:pPr>
              <w:rPr>
                <w:color w:val="000000"/>
                <w:sz w:val="16"/>
                <w:szCs w:val="16"/>
              </w:rPr>
            </w:pPr>
          </w:p>
          <w:p w:rsidR="00F7509A" w:rsidRPr="00EF248A" w:rsidRDefault="00F7509A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</w:t>
            </w:r>
            <w:r w:rsidRPr="00EF248A">
              <w:rPr>
                <w:color w:val="000000"/>
                <w:sz w:val="16"/>
                <w:szCs w:val="16"/>
              </w:rPr>
              <w:t>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Pr="00EF248A" w:rsidRDefault="00F7509A" w:rsidP="00DA4AF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EF248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EF248A"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EF248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5783,2</w:t>
            </w:r>
          </w:p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F7509A" w:rsidRPr="00EF248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EF248A">
              <w:rPr>
                <w:color w:val="000000"/>
                <w:sz w:val="16"/>
                <w:szCs w:val="16"/>
              </w:rPr>
              <w:t>530,4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5783,2</w:t>
            </w:r>
          </w:p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F7509A" w:rsidRPr="00EF248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EF248A">
              <w:rPr>
                <w:color w:val="000000"/>
                <w:sz w:val="16"/>
                <w:szCs w:val="16"/>
              </w:rPr>
              <w:t>530,4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AA11EC" w:rsidRDefault="00F7509A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AA11EC" w:rsidRDefault="00F7509A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AA11EC" w:rsidRDefault="00F7509A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AA11EC" w:rsidRDefault="00F7509A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AA11EC" w:rsidRDefault="00F7509A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567" w:type="dxa"/>
            <w:tcBorders>
              <w:left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7509A" w:rsidTr="005F4558">
        <w:trPr>
          <w:trHeight w:val="1050"/>
        </w:trPr>
        <w:tc>
          <w:tcPr>
            <w:tcW w:w="425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7509A" w:rsidRPr="00EF248A" w:rsidRDefault="00F7509A" w:rsidP="001E5B0C">
            <w:pPr>
              <w:snapToGrid w:val="0"/>
              <w:jc w:val="both"/>
              <w:rPr>
                <w:color w:val="000000"/>
                <w:sz w:val="16"/>
                <w:szCs w:val="16"/>
              </w:rPr>
            </w:pPr>
            <w:r w:rsidRPr="00EF248A">
              <w:rPr>
                <w:color w:val="000000"/>
                <w:sz w:val="16"/>
                <w:szCs w:val="16"/>
              </w:rPr>
              <w:t>Разработка проектно-сметной документации на строительство дошкольной организации сл.Красюковская на 120 мест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F7509A" w:rsidRDefault="00F7509A" w:rsidP="005D39B8">
            <w:pPr>
              <w:rPr>
                <w:color w:val="000000"/>
                <w:sz w:val="16"/>
                <w:szCs w:val="16"/>
              </w:rPr>
            </w:pPr>
            <w:r w:rsidRPr="00EF248A">
              <w:rPr>
                <w:color w:val="000000"/>
                <w:sz w:val="16"/>
                <w:szCs w:val="16"/>
              </w:rPr>
              <w:t>С</w:t>
            </w:r>
            <w:r>
              <w:rPr>
                <w:color w:val="000000"/>
                <w:sz w:val="16"/>
                <w:szCs w:val="16"/>
              </w:rPr>
              <w:t>редства областного бюджета</w:t>
            </w:r>
          </w:p>
          <w:p w:rsidR="00F7509A" w:rsidRDefault="00F7509A" w:rsidP="005D39B8">
            <w:pPr>
              <w:rPr>
                <w:color w:val="000000"/>
                <w:sz w:val="16"/>
                <w:szCs w:val="16"/>
              </w:rPr>
            </w:pPr>
          </w:p>
          <w:p w:rsidR="00F7509A" w:rsidRPr="00EF248A" w:rsidRDefault="00F7509A" w:rsidP="00DA4AFB">
            <w:pPr>
              <w:rPr>
                <w:color w:val="000000"/>
                <w:sz w:val="16"/>
                <w:szCs w:val="16"/>
              </w:rPr>
            </w:pPr>
            <w:r w:rsidRPr="00EF248A"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Pr="00EF248A" w:rsidRDefault="00F7509A" w:rsidP="00DA4AF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EF248A" w:rsidRDefault="00F7509A" w:rsidP="00AD3DA2">
            <w:pPr>
              <w:jc w:val="center"/>
              <w:rPr>
                <w:color w:val="000000"/>
                <w:sz w:val="16"/>
                <w:szCs w:val="16"/>
              </w:rPr>
            </w:pPr>
            <w:r w:rsidRPr="00EF248A"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EF248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3838,1</w:t>
            </w:r>
          </w:p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F7509A" w:rsidRPr="00EF248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EF248A">
              <w:rPr>
                <w:color w:val="000000"/>
                <w:sz w:val="16"/>
                <w:szCs w:val="16"/>
              </w:rPr>
              <w:t>352,0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3838,1</w:t>
            </w:r>
          </w:p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F7509A" w:rsidRPr="00EF248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EF248A">
              <w:rPr>
                <w:color w:val="000000"/>
                <w:sz w:val="16"/>
                <w:szCs w:val="16"/>
              </w:rPr>
              <w:t>352,0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AA11EC" w:rsidRDefault="00F7509A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AA11EC" w:rsidRDefault="00F7509A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AA11EC" w:rsidRDefault="00F7509A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AA11EC" w:rsidRDefault="00F7509A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AA11EC" w:rsidRDefault="00F7509A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567" w:type="dxa"/>
            <w:tcBorders>
              <w:left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7509A" w:rsidTr="005F4558">
        <w:trPr>
          <w:trHeight w:val="1050"/>
        </w:trPr>
        <w:tc>
          <w:tcPr>
            <w:tcW w:w="425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1.10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7509A" w:rsidRPr="00EF248A" w:rsidRDefault="00F7509A" w:rsidP="001E5B0C">
            <w:pPr>
              <w:snapToGrid w:val="0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Приобретение модульного детского сада МБДОУ № 42 п.Каменоломни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F7509A" w:rsidRPr="00EF248A" w:rsidRDefault="00F7509A" w:rsidP="005D39B8">
            <w:pPr>
              <w:rPr>
                <w:color w:val="000000"/>
                <w:sz w:val="16"/>
                <w:szCs w:val="16"/>
              </w:rPr>
            </w:pPr>
            <w:r w:rsidRPr="00EF248A"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Pr="00EF248A" w:rsidRDefault="00F7509A" w:rsidP="00DA4AF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EF248A" w:rsidRDefault="00F7509A" w:rsidP="00AD3DA2">
            <w:pPr>
              <w:jc w:val="center"/>
              <w:rPr>
                <w:color w:val="000000"/>
                <w:sz w:val="16"/>
                <w:szCs w:val="16"/>
              </w:rPr>
            </w:pPr>
            <w:r w:rsidRPr="00EF248A"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EF248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7455,0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7455,0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AA11EC" w:rsidRDefault="00F7509A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AA11EC" w:rsidRDefault="00F7509A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AA11EC" w:rsidRDefault="00F7509A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AA11EC" w:rsidRDefault="00F7509A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AA11EC" w:rsidRDefault="00F7509A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567" w:type="dxa"/>
            <w:tcBorders>
              <w:left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7509A" w:rsidTr="005F4558">
        <w:trPr>
          <w:trHeight w:val="1050"/>
        </w:trPr>
        <w:tc>
          <w:tcPr>
            <w:tcW w:w="425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1.11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7509A" w:rsidRPr="00EF248A" w:rsidRDefault="00F7509A" w:rsidP="00986204">
            <w:pPr>
              <w:snapToGrid w:val="0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Приобретение модульного детского сада МБДОУ № 39    «Звездочка» п.Казачьи Лагери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F7509A" w:rsidRDefault="00F7509A" w:rsidP="00986204">
            <w:pPr>
              <w:rPr>
                <w:color w:val="000000"/>
                <w:sz w:val="16"/>
                <w:szCs w:val="16"/>
              </w:rPr>
            </w:pPr>
          </w:p>
          <w:p w:rsidR="00F7509A" w:rsidRDefault="00F7509A" w:rsidP="00986204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федерального бюджета</w:t>
            </w:r>
            <w:r w:rsidRPr="00EF248A">
              <w:rPr>
                <w:color w:val="000000"/>
                <w:sz w:val="16"/>
                <w:szCs w:val="16"/>
              </w:rPr>
              <w:t>С</w:t>
            </w:r>
            <w:r>
              <w:rPr>
                <w:color w:val="000000"/>
                <w:sz w:val="16"/>
                <w:szCs w:val="16"/>
              </w:rPr>
              <w:t>редства областного бюджета</w:t>
            </w:r>
          </w:p>
          <w:p w:rsidR="00F7509A" w:rsidRDefault="00F7509A" w:rsidP="00986204">
            <w:pPr>
              <w:rPr>
                <w:color w:val="000000"/>
                <w:sz w:val="16"/>
                <w:szCs w:val="16"/>
              </w:rPr>
            </w:pPr>
          </w:p>
          <w:p w:rsidR="00F7509A" w:rsidRPr="00EF248A" w:rsidRDefault="00F7509A" w:rsidP="00986204">
            <w:pPr>
              <w:rPr>
                <w:color w:val="000000"/>
                <w:sz w:val="16"/>
                <w:szCs w:val="16"/>
              </w:rPr>
            </w:pPr>
            <w:r w:rsidRPr="00EF248A"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Pr="00EF248A" w:rsidRDefault="00F7509A" w:rsidP="00282996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EF248A" w:rsidRDefault="00F7509A" w:rsidP="00282996">
            <w:pPr>
              <w:jc w:val="center"/>
              <w:rPr>
                <w:color w:val="000000"/>
                <w:sz w:val="16"/>
                <w:szCs w:val="16"/>
              </w:rPr>
            </w:pPr>
            <w:r w:rsidRPr="00EF248A"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EF248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8025C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5964,0</w:t>
            </w:r>
          </w:p>
          <w:p w:rsidR="00F7509A" w:rsidRDefault="00F7509A" w:rsidP="008025C0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F7509A" w:rsidRDefault="00F7509A" w:rsidP="008025C0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F7509A" w:rsidRDefault="00F7509A" w:rsidP="008025C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864,8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8025C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5964,0</w:t>
            </w:r>
          </w:p>
          <w:p w:rsidR="00F7509A" w:rsidRDefault="00F7509A" w:rsidP="008025C0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F7509A" w:rsidRDefault="00F7509A" w:rsidP="008025C0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F7509A" w:rsidRDefault="00F7509A" w:rsidP="008025C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864,8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AA11EC" w:rsidRDefault="00F7509A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AA11EC" w:rsidRDefault="00F7509A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AA11EC" w:rsidRDefault="00F7509A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AA11EC" w:rsidRDefault="00F7509A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AA11EC" w:rsidRDefault="00F7509A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567" w:type="dxa"/>
            <w:tcBorders>
              <w:left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7509A" w:rsidTr="005F4558">
        <w:trPr>
          <w:trHeight w:val="1050"/>
        </w:trPr>
        <w:tc>
          <w:tcPr>
            <w:tcW w:w="425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1.12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7509A" w:rsidRDefault="00F7509A" w:rsidP="001E5B0C">
            <w:pPr>
              <w:snapToGrid w:val="0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Приобретение модульного детского сада МБДОУ № 7 « Березка» ст.Заплавская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F7509A" w:rsidRDefault="00F7509A" w:rsidP="008025C0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федерального бюджета</w:t>
            </w:r>
            <w:r w:rsidRPr="00EF248A">
              <w:rPr>
                <w:color w:val="000000"/>
                <w:sz w:val="16"/>
                <w:szCs w:val="16"/>
              </w:rPr>
              <w:t>С</w:t>
            </w:r>
            <w:r>
              <w:rPr>
                <w:color w:val="000000"/>
                <w:sz w:val="16"/>
                <w:szCs w:val="16"/>
              </w:rPr>
              <w:t>редства областного бюджета</w:t>
            </w:r>
          </w:p>
          <w:p w:rsidR="00F7509A" w:rsidRDefault="00F7509A" w:rsidP="008025C0">
            <w:pPr>
              <w:rPr>
                <w:color w:val="000000"/>
                <w:sz w:val="16"/>
                <w:szCs w:val="16"/>
              </w:rPr>
            </w:pPr>
          </w:p>
          <w:p w:rsidR="00F7509A" w:rsidRPr="00EF248A" w:rsidRDefault="00F7509A" w:rsidP="008025C0">
            <w:pPr>
              <w:rPr>
                <w:color w:val="000000"/>
                <w:sz w:val="16"/>
                <w:szCs w:val="16"/>
              </w:rPr>
            </w:pPr>
            <w:r w:rsidRPr="00EF248A"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Pr="00EF248A" w:rsidRDefault="00F7509A" w:rsidP="00282996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EF248A" w:rsidRDefault="00F7509A" w:rsidP="00282996">
            <w:pPr>
              <w:jc w:val="center"/>
              <w:rPr>
                <w:color w:val="000000"/>
                <w:sz w:val="16"/>
                <w:szCs w:val="16"/>
              </w:rPr>
            </w:pPr>
            <w:r w:rsidRPr="00EF248A"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EF248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5964,0</w:t>
            </w:r>
          </w:p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864,8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8025C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5964,0</w:t>
            </w:r>
          </w:p>
          <w:p w:rsidR="00F7509A" w:rsidRDefault="00F7509A" w:rsidP="008025C0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F7509A" w:rsidRDefault="00F7509A" w:rsidP="008025C0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F7509A" w:rsidRDefault="00F7509A" w:rsidP="008025C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864,8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AA11EC" w:rsidRDefault="00F7509A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AA11EC" w:rsidRDefault="00F7509A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AA11EC" w:rsidRDefault="00F7509A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AA11EC" w:rsidRDefault="00F7509A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AA11EC" w:rsidRDefault="00F7509A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567" w:type="dxa"/>
            <w:tcBorders>
              <w:left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7509A" w:rsidTr="005F4558">
        <w:trPr>
          <w:trHeight w:val="1050"/>
        </w:trPr>
        <w:tc>
          <w:tcPr>
            <w:tcW w:w="425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1.11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7509A" w:rsidRDefault="00F7509A" w:rsidP="001E5B0C">
            <w:pPr>
              <w:snapToGrid w:val="0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Проведение работ по авторскому надзору за строительством ДОУ на 220 мест ст.Кривянская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F7509A" w:rsidRPr="00EF248A" w:rsidRDefault="00F7509A" w:rsidP="00282996">
            <w:pPr>
              <w:rPr>
                <w:color w:val="000000"/>
                <w:sz w:val="16"/>
                <w:szCs w:val="16"/>
              </w:rPr>
            </w:pPr>
            <w:r w:rsidRPr="00EF248A"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Pr="00EF248A" w:rsidRDefault="00F7509A" w:rsidP="00282996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EF248A" w:rsidRDefault="00F7509A" w:rsidP="00282996">
            <w:pPr>
              <w:jc w:val="center"/>
              <w:rPr>
                <w:color w:val="000000"/>
                <w:sz w:val="16"/>
                <w:szCs w:val="16"/>
              </w:rPr>
            </w:pPr>
            <w:r w:rsidRPr="00EF248A"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EF248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298,6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298,6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AA11EC" w:rsidRDefault="00F7509A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AA11EC" w:rsidRDefault="00F7509A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AA11EC" w:rsidRDefault="00F7509A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AA11EC" w:rsidRDefault="00F7509A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AA11EC" w:rsidRDefault="00F7509A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567" w:type="dxa"/>
            <w:tcBorders>
              <w:left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7509A" w:rsidTr="005F4558">
        <w:trPr>
          <w:trHeight w:val="855"/>
        </w:trPr>
        <w:tc>
          <w:tcPr>
            <w:tcW w:w="14742" w:type="dxa"/>
            <w:gridSpan w:val="19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509A" w:rsidRDefault="00F7509A" w:rsidP="00DA4AFB">
            <w:pPr>
              <w:widowControl w:val="0"/>
              <w:autoSpaceDE w:val="0"/>
              <w:snapToGrid w:val="0"/>
              <w:jc w:val="center"/>
              <w:rPr>
                <w:rFonts w:ascii="Times New Roman CYR" w:hAnsi="Times New Roman CYR" w:cs="Times New Roman CYR"/>
                <w:color w:val="000000"/>
              </w:rPr>
            </w:pPr>
            <w:r>
              <w:rPr>
                <w:rFonts w:ascii="Times New Roman CYR" w:hAnsi="Times New Roman CYR" w:cs="Times New Roman CYR"/>
                <w:color w:val="000000"/>
              </w:rPr>
              <w:t xml:space="preserve">Мероприятия подпрограммы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«</w:t>
            </w:r>
            <w:r>
              <w:rPr>
                <w:rFonts w:ascii="Times New Roman CYR" w:hAnsi="Times New Roman CYR" w:cs="Times New Roman CYR"/>
                <w:color w:val="000000"/>
              </w:rPr>
              <w:t>Развитие общего и дополнительного образования» муниципальной программы</w:t>
            </w:r>
          </w:p>
          <w:p w:rsidR="00F7509A" w:rsidRDefault="00F7509A" w:rsidP="00DA4AFB">
            <w:pPr>
              <w:widowControl w:val="0"/>
              <w:autoSpaceDE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rFonts w:ascii="Times New Roman CYR" w:hAnsi="Times New Roman CYR" w:cs="Times New Roman CYR"/>
                <w:color w:val="000000"/>
              </w:rPr>
              <w:t>«Развитие образования Октябрьского района на 2014-2020 годы»</w:t>
            </w:r>
          </w:p>
        </w:tc>
      </w:tr>
      <w:tr w:rsidR="00F7509A" w:rsidRPr="001A6123" w:rsidTr="005F4558">
        <w:trPr>
          <w:trHeight w:val="2404"/>
        </w:trPr>
        <w:tc>
          <w:tcPr>
            <w:tcW w:w="425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</w:t>
            </w:r>
          </w:p>
        </w:tc>
        <w:tc>
          <w:tcPr>
            <w:tcW w:w="3261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Pr="00D76999" w:rsidRDefault="00F7509A" w:rsidP="00DA4AFB">
            <w:pPr>
              <w:rPr>
                <w:b/>
                <w:color w:val="000000"/>
                <w:sz w:val="20"/>
                <w:szCs w:val="20"/>
              </w:rPr>
            </w:pPr>
            <w:r w:rsidRPr="00D76999">
              <w:rPr>
                <w:b/>
                <w:color w:val="000000"/>
                <w:sz w:val="20"/>
                <w:szCs w:val="20"/>
              </w:rPr>
              <w:t>Итого по подпрограмме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5A4171" w:rsidRDefault="00F7509A" w:rsidP="00DA4AF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5A4171">
              <w:rPr>
                <w:b/>
                <w:color w:val="000000"/>
                <w:sz w:val="16"/>
                <w:szCs w:val="16"/>
              </w:rPr>
              <w:t>407333,3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5A4171" w:rsidRDefault="00F7509A" w:rsidP="00DA4AF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3094210,7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5A4171" w:rsidRDefault="00F7509A" w:rsidP="00DA4AF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420830,5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5A4171" w:rsidRDefault="00F7509A" w:rsidP="00DA4AF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5A4171">
              <w:rPr>
                <w:b/>
                <w:color w:val="000000"/>
                <w:sz w:val="16"/>
                <w:szCs w:val="16"/>
              </w:rPr>
              <w:t>428922,7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5A4171" w:rsidRDefault="00F7509A" w:rsidP="00DA4AF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5A4171">
              <w:rPr>
                <w:b/>
                <w:color w:val="000000"/>
                <w:sz w:val="16"/>
                <w:szCs w:val="16"/>
              </w:rPr>
              <w:t>449621,1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5A4171" w:rsidRDefault="00F7509A" w:rsidP="00DA4AF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5A4171">
              <w:rPr>
                <w:b/>
                <w:color w:val="000000"/>
                <w:sz w:val="16"/>
                <w:szCs w:val="16"/>
              </w:rPr>
              <w:t>448709,1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5A4171" w:rsidRDefault="00F7509A" w:rsidP="00DA4AF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5A4171">
              <w:rPr>
                <w:b/>
                <w:color w:val="000000"/>
                <w:sz w:val="16"/>
                <w:szCs w:val="16"/>
              </w:rPr>
              <w:t>448709,1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5A4171" w:rsidRDefault="00F7509A" w:rsidP="00DA4AF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5A4171">
              <w:rPr>
                <w:b/>
                <w:color w:val="000000"/>
                <w:sz w:val="16"/>
                <w:szCs w:val="16"/>
              </w:rPr>
              <w:t>448709,1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5A4171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b/>
                <w:color w:val="000000"/>
                <w:sz w:val="16"/>
                <w:szCs w:val="16"/>
              </w:rPr>
              <w:t>448709,1</w:t>
            </w:r>
          </w:p>
        </w:tc>
        <w:tc>
          <w:tcPr>
            <w:tcW w:w="567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6"/>
                <w:szCs w:val="16"/>
              </w:rPr>
              <w:t>Отдел образования Администрации Октябрьского района</w:t>
            </w:r>
          </w:p>
        </w:tc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7509A" w:rsidRPr="001A6123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1A6123">
              <w:rPr>
                <w:color w:val="000000"/>
                <w:sz w:val="16"/>
                <w:szCs w:val="16"/>
              </w:rPr>
              <w:t>Обеспечение устойчивого функционирования и развития муниципальной системы качественного и доступного образования в соответствии с требованиями инновационного развития района, запросов личности и современным потребностями общества.</w:t>
            </w:r>
          </w:p>
          <w:p w:rsidR="00F7509A" w:rsidRPr="001A6123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F7509A" w:rsidRPr="001A6123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F7509A" w:rsidRPr="001A6123" w:rsidTr="005F4558">
        <w:trPr>
          <w:trHeight w:val="1230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2.1</w:t>
            </w:r>
          </w:p>
        </w:tc>
        <w:tc>
          <w:tcPr>
            <w:tcW w:w="1419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F7509A" w:rsidRDefault="00F7509A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Финансовое  обеспечение выполнения  муниципальных заданий  учреждений  общедоступного  и бесплатного  начального общего, основного  общего, среднего  общего образования  по  основным общеобразовательным программам, за  исключением полномочий  по финансовому  обеспечению образовательного процесса, отнесенных к полномочиям органов государственной власти субъектов РФ</w:t>
            </w:r>
          </w:p>
          <w:p w:rsidR="00F7509A" w:rsidRDefault="00F7509A" w:rsidP="00DA4AF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70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vAlign w:val="center"/>
          </w:tcPr>
          <w:p w:rsidR="00F7509A" w:rsidRDefault="00F7509A" w:rsidP="00DA4AFB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процедуры закупок для муниципальных </w:t>
            </w:r>
          </w:p>
          <w:p w:rsidR="00F7509A" w:rsidRDefault="00F7509A" w:rsidP="00DA4AFB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нужд, заключение догово</w:t>
            </w:r>
          </w:p>
          <w:p w:rsidR="00F7509A" w:rsidRDefault="00F7509A" w:rsidP="00DA4AFB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ров, контрактов, соглашений</w:t>
            </w:r>
          </w:p>
        </w:tc>
        <w:tc>
          <w:tcPr>
            <w:tcW w:w="972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7509A" w:rsidRDefault="00F7509A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   бюджета Октябрьского района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5A4171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82114,4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5A4171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340</w:t>
            </w:r>
            <w:r>
              <w:rPr>
                <w:color w:val="000000"/>
                <w:sz w:val="16"/>
                <w:szCs w:val="16"/>
              </w:rPr>
              <w:t>58</w:t>
            </w:r>
            <w:r w:rsidRPr="005A4171">
              <w:rPr>
                <w:color w:val="000000"/>
                <w:sz w:val="16"/>
                <w:szCs w:val="16"/>
              </w:rPr>
              <w:t>5,2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5A4171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53</w:t>
            </w:r>
            <w:r>
              <w:rPr>
                <w:color w:val="000000"/>
                <w:sz w:val="16"/>
                <w:szCs w:val="16"/>
              </w:rPr>
              <w:t>74</w:t>
            </w:r>
            <w:r w:rsidRPr="005A4171">
              <w:rPr>
                <w:color w:val="000000"/>
                <w:sz w:val="16"/>
                <w:szCs w:val="16"/>
              </w:rPr>
              <w:t>1,2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5A4171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50499,0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5A4171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47269,0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5A4171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47269,0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5A4171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47269,0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5A4171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47269,0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5A4171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47269,0</w:t>
            </w: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7509A" w:rsidRPr="001A6123" w:rsidRDefault="00F7509A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F7509A" w:rsidRPr="001A6123" w:rsidTr="005F4558">
        <w:trPr>
          <w:trHeight w:val="735"/>
        </w:trPr>
        <w:tc>
          <w:tcPr>
            <w:tcW w:w="425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419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87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7509A" w:rsidRDefault="00F7509A" w:rsidP="00DA4AF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Внебюджетные средства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5A4171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15482,7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5A4171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10550,0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5A4171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783,2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5A4171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829,9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5A4171" w:rsidRDefault="00F7509A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829,9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5A4171" w:rsidRDefault="00F7509A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829,9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5A4171" w:rsidRDefault="00F7509A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829,9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5A4171" w:rsidRDefault="00F7509A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829,9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5A4171" w:rsidRDefault="00F7509A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7509A" w:rsidRPr="001A6123" w:rsidRDefault="00F7509A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F7509A" w:rsidRPr="001A6123" w:rsidTr="005F4558">
        <w:trPr>
          <w:trHeight w:val="1657"/>
        </w:trPr>
        <w:tc>
          <w:tcPr>
            <w:tcW w:w="425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FD551B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FD551B">
              <w:rPr>
                <w:color w:val="000000"/>
                <w:sz w:val="16"/>
                <w:szCs w:val="16"/>
              </w:rPr>
              <w:t>2.2</w:t>
            </w:r>
          </w:p>
          <w:p w:rsidR="00F7509A" w:rsidRPr="00FD551B" w:rsidRDefault="00F7509A" w:rsidP="00DA4AFB">
            <w:pPr>
              <w:rPr>
                <w:sz w:val="16"/>
                <w:szCs w:val="16"/>
              </w:rPr>
            </w:pPr>
          </w:p>
          <w:p w:rsidR="00F7509A" w:rsidRPr="00FD551B" w:rsidRDefault="00F7509A" w:rsidP="00DA4AFB">
            <w:pPr>
              <w:rPr>
                <w:sz w:val="16"/>
                <w:szCs w:val="16"/>
              </w:rPr>
            </w:pPr>
          </w:p>
          <w:p w:rsidR="00F7509A" w:rsidRPr="00FD551B" w:rsidRDefault="00F7509A" w:rsidP="00DA4AFB">
            <w:pPr>
              <w:rPr>
                <w:sz w:val="16"/>
                <w:szCs w:val="16"/>
              </w:rPr>
            </w:pPr>
          </w:p>
          <w:p w:rsidR="00F7509A" w:rsidRPr="00FD551B" w:rsidRDefault="00F7509A" w:rsidP="00DA4AFB">
            <w:pPr>
              <w:rPr>
                <w:sz w:val="16"/>
                <w:szCs w:val="16"/>
              </w:rPr>
            </w:pPr>
          </w:p>
        </w:tc>
        <w:tc>
          <w:tcPr>
            <w:tcW w:w="1419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FD551B" w:rsidRDefault="00F7509A" w:rsidP="00DA4AFB">
            <w:pPr>
              <w:rPr>
                <w:color w:val="000000"/>
                <w:sz w:val="16"/>
                <w:szCs w:val="16"/>
              </w:rPr>
            </w:pPr>
            <w:r w:rsidRPr="00FD551B">
              <w:rPr>
                <w:color w:val="000000"/>
                <w:sz w:val="16"/>
                <w:szCs w:val="16"/>
              </w:rPr>
              <w:t>Реализация проекта «Всеобуч по плаванию»</w:t>
            </w:r>
          </w:p>
        </w:tc>
        <w:tc>
          <w:tcPr>
            <w:tcW w:w="870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7509A" w:rsidRPr="00FD551B" w:rsidRDefault="00F7509A" w:rsidP="00DA4AFB">
            <w:pPr>
              <w:rPr>
                <w:color w:val="000000"/>
                <w:sz w:val="16"/>
                <w:szCs w:val="16"/>
              </w:rPr>
            </w:pPr>
            <w:r w:rsidRPr="00FD551B">
              <w:rPr>
                <w:color w:val="000000"/>
                <w:sz w:val="16"/>
                <w:szCs w:val="16"/>
              </w:rPr>
              <w:t xml:space="preserve">процедуры закупок для муниципальных </w:t>
            </w:r>
          </w:p>
        </w:tc>
        <w:tc>
          <w:tcPr>
            <w:tcW w:w="972" w:type="dxa"/>
            <w:gridSpan w:val="2"/>
            <w:tcBorders>
              <w:left w:val="single" w:sz="4" w:space="0" w:color="auto"/>
            </w:tcBorders>
            <w:vAlign w:val="center"/>
          </w:tcPr>
          <w:p w:rsidR="00F7509A" w:rsidRPr="00FD551B" w:rsidRDefault="00F7509A" w:rsidP="00DA4AFB">
            <w:pPr>
              <w:rPr>
                <w:color w:val="000000"/>
                <w:sz w:val="16"/>
                <w:szCs w:val="16"/>
              </w:rPr>
            </w:pPr>
            <w:r w:rsidRPr="00FD551B">
              <w:rPr>
                <w:color w:val="000000"/>
                <w:sz w:val="16"/>
                <w:szCs w:val="16"/>
              </w:rPr>
              <w:t>Средства   областного бюджета</w:t>
            </w:r>
          </w:p>
        </w:tc>
        <w:tc>
          <w:tcPr>
            <w:tcW w:w="567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FD551B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FD551B"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</w:tcBorders>
            <w:vAlign w:val="center"/>
          </w:tcPr>
          <w:p w:rsidR="00F7509A" w:rsidRPr="00FD551B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FD551B">
              <w:rPr>
                <w:color w:val="000000"/>
                <w:sz w:val="16"/>
                <w:szCs w:val="16"/>
              </w:rPr>
              <w:t>843,6</w:t>
            </w:r>
          </w:p>
        </w:tc>
        <w:tc>
          <w:tcPr>
            <w:tcW w:w="993" w:type="dxa"/>
            <w:tcBorders>
              <w:left w:val="single" w:sz="4" w:space="0" w:color="000000"/>
            </w:tcBorders>
            <w:vAlign w:val="center"/>
          </w:tcPr>
          <w:p w:rsidR="00F7509A" w:rsidRPr="00FD551B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2488,6</w:t>
            </w:r>
          </w:p>
        </w:tc>
        <w:tc>
          <w:tcPr>
            <w:tcW w:w="1134" w:type="dxa"/>
            <w:tcBorders>
              <w:left w:val="single" w:sz="4" w:space="0" w:color="000000"/>
            </w:tcBorders>
            <w:vAlign w:val="center"/>
          </w:tcPr>
          <w:p w:rsidR="00F7509A" w:rsidRPr="00FD551B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801,4</w:t>
            </w:r>
          </w:p>
        </w:tc>
        <w:tc>
          <w:tcPr>
            <w:tcW w:w="992" w:type="dxa"/>
            <w:tcBorders>
              <w:left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843,6</w:t>
            </w:r>
          </w:p>
        </w:tc>
        <w:tc>
          <w:tcPr>
            <w:tcW w:w="1134" w:type="dxa"/>
            <w:tcBorders>
              <w:left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843,6</w:t>
            </w:r>
          </w:p>
        </w:tc>
        <w:tc>
          <w:tcPr>
            <w:tcW w:w="1134" w:type="dxa"/>
            <w:tcBorders>
              <w:left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left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6"/>
                <w:szCs w:val="16"/>
              </w:rPr>
              <w:t>Отдел образования Администрации Октябрьского йорана</w:t>
            </w: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7509A" w:rsidRPr="001A6123" w:rsidRDefault="00F7509A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F7509A" w:rsidRPr="001A6123" w:rsidTr="005F4558">
        <w:trPr>
          <w:trHeight w:val="887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Default="00F7509A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419" w:type="dxa"/>
            <w:gridSpan w:val="2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Default="00F7509A" w:rsidP="00DA4AF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870" w:type="dxa"/>
            <w:gridSpan w:val="2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7509A" w:rsidRDefault="00F7509A" w:rsidP="00DA4AF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7509A" w:rsidRPr="00FD551B" w:rsidRDefault="00F7509A" w:rsidP="00DA4AFB">
            <w:pPr>
              <w:rPr>
                <w:color w:val="000000"/>
                <w:sz w:val="16"/>
                <w:szCs w:val="16"/>
              </w:rPr>
            </w:pPr>
            <w:r w:rsidRPr="00FD551B"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Pr="00FD551B" w:rsidRDefault="00F7509A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Pr="00FD551B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FD551B">
              <w:rPr>
                <w:color w:val="000000"/>
                <w:sz w:val="16"/>
                <w:szCs w:val="16"/>
              </w:rPr>
              <w:t>77,4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Pr="00FD551B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FD551B">
              <w:rPr>
                <w:color w:val="000000"/>
                <w:sz w:val="16"/>
                <w:szCs w:val="16"/>
              </w:rPr>
              <w:t>219,3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Pr="00FD551B" w:rsidRDefault="00F7509A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FD551B">
              <w:rPr>
                <w:color w:val="000000"/>
                <w:sz w:val="16"/>
                <w:szCs w:val="16"/>
              </w:rPr>
              <w:t>73,5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Pr="00FD551B" w:rsidRDefault="00F7509A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FD551B">
              <w:rPr>
                <w:color w:val="000000"/>
                <w:sz w:val="16"/>
                <w:szCs w:val="16"/>
              </w:rPr>
              <w:t>77,4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Pr="00FD551B" w:rsidRDefault="00F7509A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FD551B">
              <w:rPr>
                <w:color w:val="000000"/>
                <w:sz w:val="16"/>
                <w:szCs w:val="16"/>
              </w:rPr>
              <w:t>68,4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Pr="00FD551B" w:rsidRDefault="00F7509A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Pr="00FD551B" w:rsidRDefault="00F7509A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Pr="00FD551B" w:rsidRDefault="00F7509A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Pr="00FD551B" w:rsidRDefault="00F7509A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F7509A" w:rsidRPr="001A6123" w:rsidRDefault="00F7509A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F7509A" w:rsidTr="005F4558">
        <w:trPr>
          <w:trHeight w:val="1140"/>
        </w:trPr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Default="00F7509A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Default="00F7509A" w:rsidP="00DA4AFB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Разработка проектной документации        « Техническое перевооружение сетей газопотребления низкого давления для газоснабжения МБОУ СОШ № 41 ст.Бессергеневская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7509A" w:rsidRDefault="00F7509A" w:rsidP="00DA4AF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7509A" w:rsidRPr="00FD551B" w:rsidRDefault="00F7509A" w:rsidP="00DA4AFB">
            <w:pPr>
              <w:rPr>
                <w:color w:val="000000"/>
                <w:sz w:val="16"/>
                <w:szCs w:val="16"/>
              </w:rPr>
            </w:pPr>
            <w:r w:rsidRPr="00FD551B"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Pr="00FD551B" w:rsidRDefault="00F7509A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Pr="00FD551B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Pr="00500866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00866">
              <w:rPr>
                <w:color w:val="000000"/>
                <w:sz w:val="16"/>
                <w:szCs w:val="16"/>
              </w:rPr>
              <w:t>190,0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Pr="00500866" w:rsidRDefault="00F7509A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500866">
              <w:rPr>
                <w:color w:val="000000"/>
                <w:sz w:val="16"/>
                <w:szCs w:val="16"/>
              </w:rPr>
              <w:t>190,0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Pr="00FD551B" w:rsidRDefault="00F7509A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Pr="00FD551B" w:rsidRDefault="00F7509A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Pr="00FD551B" w:rsidRDefault="00F7509A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Pr="00FD551B" w:rsidRDefault="00F7509A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Pr="00FD551B" w:rsidRDefault="00F7509A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Pr="00FD551B" w:rsidRDefault="00F7509A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7509A" w:rsidTr="005F4558">
        <w:trPr>
          <w:trHeight w:val="1140"/>
        </w:trPr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Default="00F7509A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Pr="00E520AD" w:rsidRDefault="00F7509A" w:rsidP="00077C4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Развитие школьных спортклубов  (МБОУ СОШ № 77 п.Казачьи Лагери)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7509A" w:rsidRPr="00E520AD" w:rsidRDefault="00F7509A" w:rsidP="00077C40">
            <w:pPr>
              <w:rPr>
                <w:sz w:val="16"/>
                <w:szCs w:val="16"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7509A" w:rsidRDefault="00F7509A" w:rsidP="00077C4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Средства федерального бюджета</w:t>
            </w:r>
          </w:p>
          <w:p w:rsidR="00F7509A" w:rsidRDefault="00F7509A" w:rsidP="00077C4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Default="00F7509A" w:rsidP="00077C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Pr="00FC5046" w:rsidRDefault="00F7509A" w:rsidP="00077C4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Default="00F7509A" w:rsidP="00077C4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274,8</w:t>
            </w:r>
          </w:p>
          <w:p w:rsidR="00F7509A" w:rsidRDefault="00F7509A" w:rsidP="00077C40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F7509A" w:rsidRDefault="00F7509A" w:rsidP="00077C40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F7509A" w:rsidRDefault="00F7509A" w:rsidP="00077C4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25,2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Default="00F7509A" w:rsidP="00077C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274,8</w:t>
            </w:r>
          </w:p>
          <w:p w:rsidR="00F7509A" w:rsidRDefault="00F7509A" w:rsidP="00077C40">
            <w:pPr>
              <w:jc w:val="center"/>
              <w:rPr>
                <w:sz w:val="16"/>
                <w:szCs w:val="16"/>
              </w:rPr>
            </w:pPr>
          </w:p>
          <w:p w:rsidR="00F7509A" w:rsidRDefault="00F7509A" w:rsidP="00077C40">
            <w:pPr>
              <w:jc w:val="center"/>
              <w:rPr>
                <w:sz w:val="16"/>
                <w:szCs w:val="16"/>
              </w:rPr>
            </w:pPr>
          </w:p>
          <w:p w:rsidR="00F7509A" w:rsidRDefault="00F7509A" w:rsidP="00077C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Default="00F7509A" w:rsidP="00077C4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Pr="00FD551B" w:rsidRDefault="00F7509A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Pr="00FD551B" w:rsidRDefault="00F7509A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Pr="00FD551B" w:rsidRDefault="00F7509A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Pr="00FD551B" w:rsidRDefault="00F7509A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Pr="00FD551B" w:rsidRDefault="00F7509A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7509A" w:rsidTr="005F4558">
        <w:trPr>
          <w:trHeight w:val="5944"/>
        </w:trPr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2.5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ind w:right="-108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Обеспечение государственных гарантий прав граждан на получение доступного  и бесплатного дошкольного, начального общего, основного общего, среднего  общего образования, а также дополнительного образования в общеобразовательных учреждениях в размере, необходимом  для реализации основных общеобразовательных  программ  в  части финансирования расходов  на оплату труда  работников общеобразовательных учреждений,  расходов на  учебники  и учебные  пособия, технические средства обучения,  расходные материалы и хозяйственные  нужды (за исключением расходов  на содержание зданий  и коммунальных расходов, осуществляемых  из местных бюджетов)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процедуры закупок для муниципальных нужд, заключение договоров, контрактов, соглашений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   областного бюджета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5A4171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315185,4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5A4171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2657659,3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5A4171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338631,8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5A4171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366595,0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5A4171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390486,5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5A4171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390486,5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5A4171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390486,5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5A4171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390486,5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5A4171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390486,5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1A6123">
            <w:pPr>
              <w:ind w:left="-107" w:right="-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6"/>
                <w:szCs w:val="16"/>
              </w:rPr>
              <w:t>Отдел образования Администрации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20"/>
                <w:szCs w:val="20"/>
              </w:rPr>
              <w:t>Обеспечение устойчивого функционирования и развития муниципальной системы качественного и доступного образования в соответствии с требованиями инновационногоразвития района, запросов личности и современным потребностями общества.</w:t>
            </w:r>
          </w:p>
        </w:tc>
      </w:tr>
      <w:tr w:rsidR="00F7509A" w:rsidTr="005F4558">
        <w:trPr>
          <w:trHeight w:val="2460"/>
        </w:trPr>
        <w:tc>
          <w:tcPr>
            <w:tcW w:w="425" w:type="dxa"/>
            <w:vMerge w:val="restart"/>
            <w:tcBorders>
              <w:left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2.6</w:t>
            </w:r>
          </w:p>
        </w:tc>
        <w:tc>
          <w:tcPr>
            <w:tcW w:w="1419" w:type="dxa"/>
            <w:gridSpan w:val="2"/>
            <w:vMerge w:val="restart"/>
            <w:tcBorders>
              <w:left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Финансовое обеспечение выполнения муниципальных заданий муниципальных учреждений дополнительного образования на территории Октябрьского района</w:t>
            </w:r>
          </w:p>
        </w:tc>
        <w:tc>
          <w:tcPr>
            <w:tcW w:w="870" w:type="dxa"/>
            <w:gridSpan w:val="2"/>
            <w:vMerge w:val="restart"/>
            <w:tcBorders>
              <w:left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процедуры закупок для муниципальных нужд, заключение договоров, контрактов, соглашений</w:t>
            </w:r>
          </w:p>
        </w:tc>
        <w:tc>
          <w:tcPr>
            <w:tcW w:w="972" w:type="dxa"/>
            <w:gridSpan w:val="2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Default="00F7509A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  <w:p w:rsidR="00F7509A" w:rsidRDefault="00F7509A" w:rsidP="00DA4AFB">
            <w:pPr>
              <w:rPr>
                <w:color w:val="000000"/>
                <w:sz w:val="16"/>
                <w:szCs w:val="16"/>
              </w:rPr>
            </w:pPr>
          </w:p>
          <w:p w:rsidR="00F7509A" w:rsidRDefault="00F7509A" w:rsidP="00DA4AF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Pr="005A4171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8350,3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Pr="005A4171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69981,1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Pr="005A4171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10036,1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Pr="005A4171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9991,5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Pr="005A4171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9990,7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Pr="005A4171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9990,7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Pr="005A4171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9990,7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Pr="005A4171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9990,7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Pr="005A4171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9990,7</w:t>
            </w:r>
          </w:p>
        </w:tc>
        <w:tc>
          <w:tcPr>
            <w:tcW w:w="567" w:type="dxa"/>
            <w:vMerge w:val="restart"/>
            <w:tcBorders>
              <w:left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Отдел образования Администрации Октябрьского района</w:t>
            </w:r>
          </w:p>
        </w:tc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7509A" w:rsidRPr="001A6123" w:rsidRDefault="00F7509A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1A6123">
              <w:rPr>
                <w:color w:val="000000"/>
                <w:sz w:val="16"/>
                <w:szCs w:val="16"/>
              </w:rPr>
              <w:t>Обеспечение доступного и качественного развития системы дополнительного образования</w:t>
            </w:r>
          </w:p>
        </w:tc>
      </w:tr>
      <w:tr w:rsidR="00F7509A" w:rsidTr="005F4558">
        <w:trPr>
          <w:trHeight w:val="1305"/>
        </w:trPr>
        <w:tc>
          <w:tcPr>
            <w:tcW w:w="425" w:type="dxa"/>
            <w:vMerge/>
            <w:tcBorders>
              <w:left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419" w:type="dxa"/>
            <w:gridSpan w:val="2"/>
            <w:vMerge/>
            <w:tcBorders>
              <w:left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870" w:type="dxa"/>
            <w:gridSpan w:val="2"/>
            <w:vMerge/>
            <w:tcBorders>
              <w:left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Default="00F7509A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   областного бюджета</w:t>
            </w:r>
          </w:p>
          <w:p w:rsidR="00F7509A" w:rsidRDefault="00F7509A" w:rsidP="00DA4AF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Pr="00D91E8A" w:rsidRDefault="00F7509A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  <w:r w:rsidRPr="005A4171">
              <w:rPr>
                <w:color w:val="000000"/>
                <w:sz w:val="16"/>
                <w:szCs w:val="16"/>
              </w:rPr>
              <w:t>762,2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Pr="00BE29A5" w:rsidRDefault="00F7509A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Pr="00BE29A5" w:rsidRDefault="00F7509A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Pr="00806AD9" w:rsidRDefault="00F7509A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Pr="00806AD9" w:rsidRDefault="00F7509A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Pr="00806AD9" w:rsidRDefault="00F7509A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Pr="00806AD9" w:rsidRDefault="00F7509A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Pr="00806AD9" w:rsidRDefault="00F7509A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Pr="00806AD9" w:rsidRDefault="00F7509A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7509A" w:rsidTr="005F4558">
        <w:trPr>
          <w:trHeight w:val="705"/>
        </w:trPr>
        <w:tc>
          <w:tcPr>
            <w:tcW w:w="425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419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870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rPr>
                <w:color w:val="000000"/>
                <w:sz w:val="16"/>
                <w:szCs w:val="16"/>
              </w:rPr>
            </w:pPr>
          </w:p>
          <w:p w:rsidR="00F7509A" w:rsidRDefault="00F7509A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Внебюджетные средства</w:t>
            </w:r>
          </w:p>
          <w:p w:rsidR="00F7509A" w:rsidRDefault="00F7509A" w:rsidP="00DA4AFB">
            <w:pPr>
              <w:rPr>
                <w:color w:val="000000"/>
                <w:sz w:val="16"/>
                <w:szCs w:val="16"/>
              </w:rPr>
            </w:pPr>
          </w:p>
          <w:p w:rsidR="00F7509A" w:rsidRDefault="00F7509A" w:rsidP="00DA4AF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5A4171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931,0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5A4171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133,0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5A4171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133,0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5A4171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133,0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5A4171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133,0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5A4171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133,0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5A4171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133,0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5A4171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133,0</w:t>
            </w: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7509A" w:rsidTr="005F4558">
        <w:trPr>
          <w:trHeight w:val="705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2.7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Приобретение спортивного инвентаря для МБОУ ДОД ДЮСШ п.Каменоломни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процедуры закупок для муниципальных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627077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  <w:p w:rsidR="00F7509A" w:rsidRDefault="00F7509A" w:rsidP="00627077">
            <w:pPr>
              <w:rPr>
                <w:color w:val="000000"/>
                <w:sz w:val="16"/>
                <w:szCs w:val="16"/>
              </w:rPr>
            </w:pPr>
          </w:p>
          <w:p w:rsidR="00F7509A" w:rsidRDefault="00F7509A" w:rsidP="00DA4AF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5A4171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5A4171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5A4171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5A4171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5A4171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5A4171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5A4171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5A4171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7509A" w:rsidTr="005F4558">
        <w:trPr>
          <w:trHeight w:val="705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2.8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Разработка ПСД для установки видеонаблюдения для МБОУ ДОД ДЮСШ п.Каменоломни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282996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процедуры закупок для муниципальных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28299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  <w:p w:rsidR="00F7509A" w:rsidRDefault="00F7509A" w:rsidP="00282996">
            <w:pPr>
              <w:rPr>
                <w:color w:val="000000"/>
                <w:sz w:val="16"/>
                <w:szCs w:val="16"/>
              </w:rPr>
            </w:pPr>
          </w:p>
          <w:p w:rsidR="00F7509A" w:rsidRDefault="00F7509A" w:rsidP="00282996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28299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5A4171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5A4171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5A4171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5A4171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5A4171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5A4171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7509A" w:rsidTr="005F4558">
        <w:trPr>
          <w:trHeight w:val="705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2.9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Ремонт кровли МОУ СОШ № 63 сл.Красюковская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процедуры закупок для муниципальных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28299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  <w:p w:rsidR="00F7509A" w:rsidRDefault="00F7509A" w:rsidP="00282996">
            <w:pPr>
              <w:rPr>
                <w:color w:val="000000"/>
                <w:sz w:val="16"/>
                <w:szCs w:val="16"/>
              </w:rPr>
            </w:pPr>
          </w:p>
          <w:p w:rsidR="00F7509A" w:rsidRDefault="00F7509A" w:rsidP="00282996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28299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1924,5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1924,5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5A4171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5A4171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5A4171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5A4171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5A4171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5A4171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7509A" w:rsidTr="005F4558">
        <w:trPr>
          <w:trHeight w:val="705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2.10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Приобретение ростовой мебели для общеобразовательных учреждений по предписаниям Роспотребнадзора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986204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процедуры закупок для муниципальных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986204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  <w:p w:rsidR="00F7509A" w:rsidRDefault="00F7509A" w:rsidP="00986204">
            <w:pPr>
              <w:rPr>
                <w:color w:val="000000"/>
                <w:sz w:val="16"/>
                <w:szCs w:val="16"/>
              </w:rPr>
            </w:pPr>
          </w:p>
          <w:p w:rsidR="00F7509A" w:rsidRDefault="00F7509A" w:rsidP="0098620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98620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5A4171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5A4171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5A4171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5A4171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5A4171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5A4171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7509A" w:rsidTr="005F4558">
        <w:trPr>
          <w:trHeight w:val="921"/>
        </w:trPr>
        <w:tc>
          <w:tcPr>
            <w:tcW w:w="14742" w:type="dxa"/>
            <w:gridSpan w:val="1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509A" w:rsidRDefault="00F7509A" w:rsidP="00DA4AFB">
            <w:pPr>
              <w:widowControl w:val="0"/>
              <w:autoSpaceDE w:val="0"/>
              <w:snapToGrid w:val="0"/>
              <w:jc w:val="center"/>
              <w:rPr>
                <w:rFonts w:ascii="Times New Roman CYR" w:hAnsi="Times New Roman CYR" w:cs="Times New Roman CYR"/>
                <w:color w:val="000000"/>
              </w:rPr>
            </w:pPr>
            <w:r>
              <w:rPr>
                <w:rFonts w:ascii="Times New Roman CYR" w:hAnsi="Times New Roman CYR" w:cs="Times New Roman CYR"/>
                <w:color w:val="000000"/>
              </w:rPr>
              <w:t xml:space="preserve">Мероприятия подпрограммы </w:t>
            </w:r>
            <w:r>
              <w:rPr>
                <w:rFonts w:ascii="Times New Roman CYR" w:hAnsi="Times New Roman CYR" w:cs="Times New Roman CYR"/>
                <w:b/>
                <w:bCs/>
                <w:color w:val="000000"/>
              </w:rPr>
              <w:t>«</w:t>
            </w:r>
            <w:r>
              <w:rPr>
                <w:rFonts w:ascii="Times New Roman CYR" w:hAnsi="Times New Roman CYR" w:cs="Times New Roman CYR"/>
                <w:color w:val="000000"/>
              </w:rPr>
              <w:t>Обеспечение реализации муниципальной программы и прочие мероприятия» муниципальной программы</w:t>
            </w:r>
          </w:p>
          <w:p w:rsidR="00F7509A" w:rsidRDefault="00F7509A" w:rsidP="00DA4AFB">
            <w:pPr>
              <w:widowControl w:val="0"/>
              <w:autoSpaceDE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rFonts w:ascii="Times New Roman CYR" w:hAnsi="Times New Roman CYR" w:cs="Times New Roman CYR"/>
                <w:color w:val="000000"/>
              </w:rPr>
              <w:t>«Развитие образования Октябрьского района на 2014-2020 годы»</w:t>
            </w:r>
          </w:p>
        </w:tc>
      </w:tr>
      <w:tr w:rsidR="00F7509A" w:rsidTr="005F4558">
        <w:trPr>
          <w:trHeight w:val="1035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31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E41B89" w:rsidRDefault="00F7509A" w:rsidP="00DA4AFB">
            <w:pPr>
              <w:rPr>
                <w:b/>
                <w:color w:val="000000"/>
                <w:sz w:val="20"/>
                <w:szCs w:val="20"/>
              </w:rPr>
            </w:pPr>
            <w:r w:rsidRPr="00E41B89">
              <w:rPr>
                <w:b/>
                <w:color w:val="000000"/>
                <w:sz w:val="20"/>
                <w:szCs w:val="20"/>
              </w:rPr>
              <w:t>Итого по подпрограмме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5A4171" w:rsidRDefault="00F7509A" w:rsidP="00DA4AFB">
            <w:pPr>
              <w:rPr>
                <w:b/>
                <w:color w:val="000000"/>
                <w:sz w:val="16"/>
                <w:szCs w:val="16"/>
              </w:rPr>
            </w:pPr>
            <w:r w:rsidRPr="005A4171">
              <w:rPr>
                <w:b/>
                <w:color w:val="000000"/>
                <w:sz w:val="16"/>
                <w:szCs w:val="16"/>
              </w:rPr>
              <w:t>27216,3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5A4171" w:rsidRDefault="00F7509A" w:rsidP="00DA4AF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139145,2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5A4171" w:rsidRDefault="00F7509A" w:rsidP="00DA4AF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54387,8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5A4171" w:rsidRDefault="00F7509A" w:rsidP="00DA4AF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5A4171">
              <w:rPr>
                <w:b/>
                <w:color w:val="000000"/>
                <w:sz w:val="16"/>
                <w:szCs w:val="16"/>
              </w:rPr>
              <w:t>14042,9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5A4171" w:rsidRDefault="00F7509A" w:rsidP="00DA4AF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5A4171">
              <w:rPr>
                <w:b/>
                <w:color w:val="000000"/>
                <w:sz w:val="16"/>
                <w:szCs w:val="16"/>
              </w:rPr>
              <w:t>14142,9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5A4171" w:rsidRDefault="00F7509A" w:rsidP="00DA4AF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5A4171">
              <w:rPr>
                <w:b/>
                <w:color w:val="000000"/>
                <w:sz w:val="16"/>
                <w:szCs w:val="16"/>
              </w:rPr>
              <w:t>14142,9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5A4171" w:rsidRDefault="00F7509A" w:rsidP="00DA4AF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5A4171">
              <w:rPr>
                <w:b/>
                <w:color w:val="000000"/>
                <w:sz w:val="16"/>
                <w:szCs w:val="16"/>
              </w:rPr>
              <w:t>14142,9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5A4171" w:rsidRDefault="00F7509A" w:rsidP="00DA4AF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5A4171">
              <w:rPr>
                <w:b/>
                <w:color w:val="000000"/>
                <w:sz w:val="16"/>
                <w:szCs w:val="16"/>
              </w:rPr>
              <w:t>14142,9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5A4171" w:rsidRDefault="00F7509A" w:rsidP="00DA4AF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5A4171">
              <w:rPr>
                <w:b/>
                <w:color w:val="000000"/>
                <w:sz w:val="16"/>
                <w:szCs w:val="16"/>
              </w:rPr>
              <w:t>14142,9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7509A" w:rsidTr="005F4558">
        <w:trPr>
          <w:trHeight w:val="184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3.1</w:t>
            </w:r>
          </w:p>
          <w:p w:rsidR="00F7509A" w:rsidRPr="00AD2281" w:rsidRDefault="00F7509A" w:rsidP="00DA4AFB">
            <w:pPr>
              <w:rPr>
                <w:sz w:val="16"/>
                <w:szCs w:val="16"/>
              </w:rPr>
            </w:pPr>
          </w:p>
          <w:p w:rsidR="00F7509A" w:rsidRPr="00AD2281" w:rsidRDefault="00F7509A" w:rsidP="00DA4AFB">
            <w:pPr>
              <w:rPr>
                <w:sz w:val="16"/>
                <w:szCs w:val="16"/>
              </w:rPr>
            </w:pPr>
          </w:p>
          <w:p w:rsidR="00F7509A" w:rsidRPr="00AD2281" w:rsidRDefault="00F7509A" w:rsidP="00DA4AFB">
            <w:pPr>
              <w:rPr>
                <w:sz w:val="16"/>
                <w:szCs w:val="16"/>
              </w:rPr>
            </w:pPr>
          </w:p>
          <w:p w:rsidR="00F7509A" w:rsidRDefault="00F7509A" w:rsidP="00DA4AFB">
            <w:pPr>
              <w:rPr>
                <w:sz w:val="16"/>
                <w:szCs w:val="16"/>
              </w:rPr>
            </w:pPr>
          </w:p>
          <w:p w:rsidR="00F7509A" w:rsidRPr="00AD2281" w:rsidRDefault="00F7509A" w:rsidP="00DA4AFB">
            <w:pPr>
              <w:rPr>
                <w:sz w:val="16"/>
                <w:szCs w:val="16"/>
              </w:rPr>
            </w:pPr>
          </w:p>
          <w:p w:rsidR="00F7509A" w:rsidRDefault="00F7509A" w:rsidP="00DA4AFB">
            <w:pPr>
              <w:rPr>
                <w:sz w:val="16"/>
                <w:szCs w:val="16"/>
              </w:rPr>
            </w:pPr>
          </w:p>
          <w:p w:rsidR="00F7509A" w:rsidRDefault="00F7509A" w:rsidP="00DA4AFB">
            <w:pPr>
              <w:rPr>
                <w:sz w:val="16"/>
                <w:szCs w:val="16"/>
              </w:rPr>
            </w:pPr>
          </w:p>
          <w:p w:rsidR="00F7509A" w:rsidRPr="00AD2281" w:rsidRDefault="00F7509A" w:rsidP="00DA4AFB">
            <w:pPr>
              <w:rPr>
                <w:sz w:val="16"/>
                <w:szCs w:val="16"/>
              </w:rPr>
            </w:pPr>
          </w:p>
        </w:tc>
        <w:tc>
          <w:tcPr>
            <w:tcW w:w="1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Информационно методическое обеспечение образовательного процесса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процедуры закупок для муниципальных нужд, заключение 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   бюджета Октябрьского района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5A4171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2452,0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5A4171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16190,3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2062,9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2312,9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2362,9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5A4171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2362,9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5A4171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2362,9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5A4171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2362,9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5A4171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2362,9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6"/>
                <w:szCs w:val="16"/>
              </w:rPr>
              <w:t>Отдел образования Администрации Октябрьского района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7509A" w:rsidRPr="001A6123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1A6123">
              <w:rPr>
                <w:color w:val="000000"/>
                <w:sz w:val="16"/>
                <w:szCs w:val="16"/>
              </w:rPr>
              <w:t>Создание условий способствующих формированию пед.кадров</w:t>
            </w:r>
          </w:p>
        </w:tc>
      </w:tr>
      <w:tr w:rsidR="00F7509A" w:rsidTr="005F4558">
        <w:trPr>
          <w:trHeight w:val="4531"/>
        </w:trPr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Default="00F7509A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Default="00F7509A" w:rsidP="00DA4AFB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Осуществление полномочий по организации и осуществлению деятельности по опеке и попечительству в  соответствии со ст.6 Областного закона от 26 декабря 2007 года № 830-ЗС « Об организации опеки и попечительства в Ростовской области»( иные закупки товаров, работ и услуг для обеспечения муниципальных нужд)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Default="00F7509A" w:rsidP="00DA4AF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нужд, заключение договоров, контрактов, соглашений и другие процедуры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Default="00F7509A" w:rsidP="00DA4AF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Средства областного бюджета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Default="00F7509A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Pr="005A4171" w:rsidRDefault="00F7509A" w:rsidP="00DA4AFB">
            <w:pPr>
              <w:jc w:val="center"/>
              <w:rPr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921,9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Pr="005A4171" w:rsidRDefault="00F7509A" w:rsidP="00DA4AFB">
            <w:pPr>
              <w:jc w:val="center"/>
              <w:rPr>
                <w:sz w:val="16"/>
                <w:szCs w:val="16"/>
              </w:rPr>
            </w:pPr>
            <w:r w:rsidRPr="005A4171">
              <w:rPr>
                <w:sz w:val="16"/>
                <w:szCs w:val="16"/>
              </w:rPr>
              <w:t>131,7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Pr="005A4171" w:rsidRDefault="00F7509A" w:rsidP="00DA4AFB">
            <w:pPr>
              <w:jc w:val="center"/>
              <w:rPr>
                <w:sz w:val="16"/>
                <w:szCs w:val="16"/>
              </w:rPr>
            </w:pPr>
            <w:r w:rsidRPr="005A4171">
              <w:rPr>
                <w:sz w:val="16"/>
                <w:szCs w:val="16"/>
              </w:rPr>
              <w:t>131,7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Pr="005A4171" w:rsidRDefault="00F7509A" w:rsidP="00DA4AFB">
            <w:pPr>
              <w:jc w:val="center"/>
              <w:rPr>
                <w:sz w:val="16"/>
                <w:szCs w:val="16"/>
              </w:rPr>
            </w:pPr>
            <w:r w:rsidRPr="005A4171">
              <w:rPr>
                <w:sz w:val="16"/>
                <w:szCs w:val="16"/>
              </w:rPr>
              <w:t>131,7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Pr="005A4171" w:rsidRDefault="00F7509A" w:rsidP="00DA4AFB">
            <w:pPr>
              <w:jc w:val="center"/>
              <w:rPr>
                <w:sz w:val="16"/>
                <w:szCs w:val="16"/>
              </w:rPr>
            </w:pPr>
            <w:r w:rsidRPr="005A4171">
              <w:rPr>
                <w:sz w:val="16"/>
                <w:szCs w:val="16"/>
              </w:rPr>
              <w:t>131,7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Pr="005A4171" w:rsidRDefault="00F7509A" w:rsidP="00DA4AFB">
            <w:pPr>
              <w:jc w:val="center"/>
              <w:rPr>
                <w:sz w:val="16"/>
                <w:szCs w:val="16"/>
              </w:rPr>
            </w:pPr>
            <w:r w:rsidRPr="005A4171">
              <w:rPr>
                <w:sz w:val="16"/>
                <w:szCs w:val="16"/>
              </w:rPr>
              <w:t>131,7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Pr="005A4171" w:rsidRDefault="00F7509A" w:rsidP="00DA4AFB">
            <w:pPr>
              <w:jc w:val="center"/>
              <w:rPr>
                <w:sz w:val="16"/>
                <w:szCs w:val="16"/>
              </w:rPr>
            </w:pPr>
            <w:r w:rsidRPr="005A4171">
              <w:rPr>
                <w:sz w:val="16"/>
                <w:szCs w:val="16"/>
              </w:rPr>
              <w:t>131,7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Pr="005A4171" w:rsidRDefault="00F7509A" w:rsidP="00DA4AFB">
            <w:pPr>
              <w:jc w:val="center"/>
              <w:rPr>
                <w:sz w:val="16"/>
                <w:szCs w:val="16"/>
              </w:rPr>
            </w:pPr>
            <w:r w:rsidRPr="005A4171">
              <w:rPr>
                <w:sz w:val="16"/>
                <w:szCs w:val="16"/>
              </w:rPr>
              <w:t>131,7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F7509A" w:rsidRDefault="00F7509A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Отдел образования Администрации Октябрьского района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7509A" w:rsidRPr="001A6123" w:rsidRDefault="00F7509A" w:rsidP="00DA4AFB">
            <w:pPr>
              <w:jc w:val="center"/>
              <w:rPr>
                <w:sz w:val="16"/>
                <w:szCs w:val="16"/>
              </w:rPr>
            </w:pPr>
            <w:r w:rsidRPr="001A6123">
              <w:rPr>
                <w:color w:val="000000"/>
                <w:sz w:val="16"/>
                <w:szCs w:val="16"/>
              </w:rPr>
              <w:t>вания в соответствии с требованиями инновационного развития района, запросов личности и современным потребностями общества.</w:t>
            </w:r>
          </w:p>
          <w:p w:rsidR="00F7509A" w:rsidRPr="001A6123" w:rsidRDefault="00F7509A" w:rsidP="00DA4AFB">
            <w:pPr>
              <w:jc w:val="center"/>
              <w:rPr>
                <w:sz w:val="16"/>
                <w:szCs w:val="16"/>
              </w:rPr>
            </w:pPr>
          </w:p>
          <w:p w:rsidR="00F7509A" w:rsidRPr="001A6123" w:rsidRDefault="00F7509A" w:rsidP="00DA4AFB">
            <w:pPr>
              <w:jc w:val="center"/>
              <w:rPr>
                <w:sz w:val="16"/>
                <w:szCs w:val="16"/>
              </w:rPr>
            </w:pPr>
          </w:p>
        </w:tc>
      </w:tr>
      <w:tr w:rsidR="00F7509A" w:rsidTr="005F4558">
        <w:trPr>
          <w:trHeight w:val="695"/>
        </w:trPr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Расходы на выплаты по оплате труда работников муниципальных органов Октябрьского района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процедуры закупок для муниципальных нужд, заключение договоров,контрактов,соглашений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   бюджета Октябрьского района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FC5046">
              <w:rPr>
                <w:color w:val="000000"/>
                <w:sz w:val="16"/>
                <w:szCs w:val="16"/>
              </w:rPr>
              <w:t>4262,5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32317,6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4616,8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4616,8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4616,8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4616,8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4616,8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4616,8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4616,8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6"/>
                <w:szCs w:val="16"/>
              </w:rPr>
              <w:t>Отдел образования Администрации Октябрьского района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509A" w:rsidRPr="001A6123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1A6123">
              <w:rPr>
                <w:color w:val="000000"/>
                <w:sz w:val="16"/>
                <w:szCs w:val="16"/>
              </w:rPr>
              <w:t>Функционирование Отдела образования</w:t>
            </w:r>
          </w:p>
        </w:tc>
      </w:tr>
      <w:tr w:rsidR="00F7509A" w:rsidTr="005F4558">
        <w:trPr>
          <w:trHeight w:val="695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3.4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1A6123">
            <w:pPr>
              <w:ind w:left="-108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Расходы на обеспечение функций работников муниципальных органов Октябрьского района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процедуры закупок для муниципальных нужд, заключение договоров,контрактов,соглашений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   бюджета Октябрьского района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FC5046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FC5046">
              <w:rPr>
                <w:color w:val="000000"/>
                <w:sz w:val="16"/>
                <w:szCs w:val="16"/>
              </w:rPr>
              <w:t>2498,0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Pr="00FC5046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5043,8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1859,0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530,8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530,8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530,8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530,8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530,8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530,8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Отдел образования Администрации Октябрьского района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509A" w:rsidRPr="001A6123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1A6123">
              <w:rPr>
                <w:color w:val="000000"/>
                <w:sz w:val="16"/>
                <w:szCs w:val="16"/>
              </w:rPr>
              <w:t>Функционирование Отдела образования</w:t>
            </w:r>
          </w:p>
        </w:tc>
      </w:tr>
      <w:tr w:rsidR="00F7509A" w:rsidTr="005F4558">
        <w:trPr>
          <w:trHeight w:val="695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3.5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Реализация  направления расходов (уплата налогов, сборов и иных платежей)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процедуры закупок для муниципальных нужд, заключение договоров,контрактов,соглашений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   бюджета Октябрьского района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FC5046">
              <w:rPr>
                <w:color w:val="000000"/>
                <w:sz w:val="16"/>
                <w:szCs w:val="16"/>
              </w:rPr>
              <w:t>41,5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676,9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96,7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96,7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96,7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96,7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96,7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96,7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96,7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Отдел образования Администрации Октябрьского района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509A" w:rsidRPr="001A6123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1A6123">
              <w:rPr>
                <w:color w:val="000000"/>
                <w:sz w:val="16"/>
                <w:szCs w:val="16"/>
              </w:rPr>
              <w:t>Функционирование Отдела образования</w:t>
            </w:r>
          </w:p>
        </w:tc>
      </w:tr>
      <w:tr w:rsidR="00F7509A" w:rsidTr="005F4558">
        <w:trPr>
          <w:trHeight w:val="3130"/>
        </w:trPr>
        <w:tc>
          <w:tcPr>
            <w:tcW w:w="425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3.6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Pr="00662EEB" w:rsidRDefault="00F7509A" w:rsidP="00DA4AFB">
            <w:pPr>
              <w:rPr>
                <w:color w:val="000000"/>
                <w:sz w:val="16"/>
                <w:szCs w:val="16"/>
              </w:rPr>
            </w:pPr>
            <w:r w:rsidRPr="00662EEB">
              <w:rPr>
                <w:color w:val="000000"/>
                <w:sz w:val="16"/>
                <w:szCs w:val="16"/>
              </w:rPr>
              <w:t>Предоставление дополнительного образования  по специальностям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Pr="00662EEB" w:rsidRDefault="00F7509A" w:rsidP="00DA4AFB">
            <w:pPr>
              <w:rPr>
                <w:color w:val="000000"/>
                <w:sz w:val="16"/>
                <w:szCs w:val="16"/>
              </w:rPr>
            </w:pPr>
            <w:r w:rsidRPr="00662EEB">
              <w:rPr>
                <w:color w:val="000000"/>
                <w:sz w:val="16"/>
                <w:szCs w:val="16"/>
              </w:rPr>
              <w:t>процедуры закупок для муниц</w:t>
            </w:r>
          </w:p>
          <w:p w:rsidR="00F7509A" w:rsidRPr="00662EEB" w:rsidRDefault="00F7509A" w:rsidP="00DA4AFB">
            <w:pPr>
              <w:rPr>
                <w:color w:val="000000"/>
                <w:sz w:val="16"/>
                <w:szCs w:val="16"/>
              </w:rPr>
            </w:pPr>
            <w:r w:rsidRPr="00662EEB">
              <w:rPr>
                <w:color w:val="000000"/>
                <w:sz w:val="16"/>
                <w:szCs w:val="16"/>
              </w:rPr>
              <w:t>ипальных нужд, заключение договоров, контрактов, соглашений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Default="00F7509A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   бюджета Октябрьского района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Pr="00FC5046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FC5046">
              <w:rPr>
                <w:color w:val="000000"/>
                <w:sz w:val="16"/>
                <w:szCs w:val="16"/>
              </w:rPr>
              <w:t>2219,2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Pr="00FC5046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FC5046">
              <w:rPr>
                <w:color w:val="000000"/>
                <w:sz w:val="16"/>
                <w:szCs w:val="16"/>
              </w:rPr>
              <w:t>14124,6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1767,8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2017,8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2067,8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Pr="00FC5046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FC5046">
              <w:rPr>
                <w:color w:val="000000"/>
                <w:sz w:val="16"/>
                <w:szCs w:val="16"/>
              </w:rPr>
              <w:t>2067,8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Pr="00FC5046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FC5046">
              <w:rPr>
                <w:color w:val="000000"/>
                <w:sz w:val="16"/>
                <w:szCs w:val="16"/>
              </w:rPr>
              <w:t>2067,8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Pr="00FC5046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FC5046">
              <w:rPr>
                <w:color w:val="000000"/>
                <w:sz w:val="16"/>
                <w:szCs w:val="16"/>
              </w:rPr>
              <w:t>2067,8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Pr="00FC5046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FC5046">
              <w:rPr>
                <w:color w:val="000000"/>
                <w:sz w:val="16"/>
                <w:szCs w:val="16"/>
              </w:rPr>
              <w:t>2067,8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6"/>
                <w:szCs w:val="16"/>
              </w:rPr>
              <w:t>Отдел образования Администрации Октябрьского района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509A" w:rsidRPr="001A6123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1A6123">
              <w:rPr>
                <w:color w:val="000000"/>
                <w:sz w:val="16"/>
                <w:szCs w:val="16"/>
              </w:rPr>
              <w:t>Расширение форм доп.образования</w:t>
            </w:r>
          </w:p>
          <w:p w:rsidR="00F7509A" w:rsidRPr="001A6123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F7509A" w:rsidTr="005F4558">
        <w:trPr>
          <w:trHeight w:val="1780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3.7</w:t>
            </w:r>
          </w:p>
        </w:tc>
        <w:tc>
          <w:tcPr>
            <w:tcW w:w="1419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Pr="00E520AD" w:rsidRDefault="00F7509A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Капитальный ремонт аварийных (в том числе в части зданий) муниципального образовательного учреждения МБОУ СОШ     № 41 ст.Бессер-геневская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Pr="00E520AD" w:rsidRDefault="00F7509A" w:rsidP="00DA4AF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Pr="00E520AD" w:rsidRDefault="00F7509A" w:rsidP="00DA4AFB">
            <w:pPr>
              <w:rPr>
                <w:sz w:val="16"/>
                <w:szCs w:val="16"/>
              </w:rPr>
            </w:pPr>
          </w:p>
          <w:p w:rsidR="00F7509A" w:rsidRPr="00E520AD" w:rsidRDefault="00F7509A" w:rsidP="00DA4AFB">
            <w:pPr>
              <w:rPr>
                <w:sz w:val="16"/>
                <w:szCs w:val="16"/>
              </w:rPr>
            </w:pPr>
            <w:r w:rsidRPr="00E520AD">
              <w:rPr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Pr="00E520AD" w:rsidRDefault="00F7509A" w:rsidP="00DA4AFB">
            <w:pPr>
              <w:jc w:val="center"/>
              <w:rPr>
                <w:sz w:val="16"/>
                <w:szCs w:val="16"/>
              </w:rPr>
            </w:pPr>
            <w:r w:rsidRPr="00E520AD">
              <w:rPr>
                <w:sz w:val="16"/>
                <w:szCs w:val="16"/>
              </w:rPr>
              <w:t>2014-2020гг</w:t>
            </w:r>
          </w:p>
          <w:p w:rsidR="00F7509A" w:rsidRPr="00E520AD" w:rsidRDefault="00F7509A" w:rsidP="00DA4A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Pr="00E520AD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E520AD">
              <w:rPr>
                <w:sz w:val="16"/>
                <w:szCs w:val="16"/>
              </w:rPr>
              <w:t>917,0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Default="00F7509A" w:rsidP="00DA4AFB">
            <w:pPr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3323,1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Default="00F7509A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3323,1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Default="00F7509A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Default="00F7509A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Default="00F7509A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Default="00F7509A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Default="00F7509A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567" w:type="dxa"/>
            <w:vMerge w:val="restart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Отдел образования Администрации Октябрьского района</w:t>
            </w:r>
          </w:p>
        </w:tc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7509A" w:rsidRPr="001A6123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1A6123">
              <w:rPr>
                <w:sz w:val="16"/>
                <w:szCs w:val="16"/>
              </w:rPr>
              <w:t>Ликвидация аварийных общеобразовательных учреждений</w:t>
            </w:r>
          </w:p>
        </w:tc>
      </w:tr>
      <w:tr w:rsidR="00F7509A" w:rsidTr="005F4558">
        <w:trPr>
          <w:trHeight w:val="896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419" w:type="dxa"/>
            <w:gridSpan w:val="2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Default="00F7509A" w:rsidP="00DA4AF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Default="00F7509A" w:rsidP="00DA4AF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Default="00F7509A" w:rsidP="00DA4AF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Средства   областного бюджета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Default="00F7509A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10 000,0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Default="00F7509A" w:rsidP="00DA4AFB">
            <w:pPr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36237,3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Default="00F7509A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36237,3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Default="00F7509A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Default="00F7509A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Default="00F7509A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Default="00F7509A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Default="00F7509A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7509A" w:rsidRPr="001A6123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F7509A" w:rsidTr="005F4558">
        <w:trPr>
          <w:trHeight w:val="3235"/>
        </w:trPr>
        <w:tc>
          <w:tcPr>
            <w:tcW w:w="425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3.8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Pr="00E520AD" w:rsidRDefault="00F7509A" w:rsidP="00DA4AFB">
            <w:pPr>
              <w:rPr>
                <w:sz w:val="16"/>
                <w:szCs w:val="16"/>
              </w:rPr>
            </w:pPr>
            <w:r w:rsidRPr="00E520AD">
              <w:rPr>
                <w:sz w:val="16"/>
                <w:szCs w:val="16"/>
              </w:rPr>
              <w:t>Поддержка  молодых талантов  и  детей  с высокой  мотивацией к  обучению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Pr="00E520AD" w:rsidRDefault="00F7509A" w:rsidP="00DA4AFB">
            <w:pPr>
              <w:rPr>
                <w:sz w:val="16"/>
                <w:szCs w:val="16"/>
              </w:rPr>
            </w:pPr>
            <w:r w:rsidRPr="00E520AD">
              <w:rPr>
                <w:sz w:val="16"/>
                <w:szCs w:val="16"/>
              </w:rPr>
              <w:t>процедуры закупок для муниципальных нужд, заключение договоров, контрактов, соглашений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Pr="00E520AD" w:rsidRDefault="00F7509A" w:rsidP="00DA4AF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Средства   бюджета Октябрьского района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Pr="00E520AD" w:rsidRDefault="00F7509A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Pr="00E520AD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FC5046">
              <w:rPr>
                <w:sz w:val="16"/>
                <w:szCs w:val="16"/>
              </w:rPr>
              <w:t>168,0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Pr="00E520AD" w:rsidRDefault="00F7509A" w:rsidP="00DA4AFB">
            <w:pPr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1 288,0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Default="00F7509A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184,0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Default="00F7509A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184,0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Default="00F7509A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184,0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Default="00F7509A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184,0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Default="00F7509A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184,0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Default="00F7509A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184,0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Default="00F7509A" w:rsidP="00DA4A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184,0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Default="00F7509A" w:rsidP="00DA4AFB">
            <w:pPr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Отдел образования Администрации Октябрьского района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7509A" w:rsidRPr="001A6123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1A6123">
              <w:rPr>
                <w:sz w:val="16"/>
                <w:szCs w:val="16"/>
              </w:rPr>
              <w:t>Создание условий для развития молодых талантов</w:t>
            </w:r>
          </w:p>
        </w:tc>
      </w:tr>
      <w:tr w:rsidR="00F7509A" w:rsidTr="005F4558">
        <w:trPr>
          <w:trHeight w:val="2830"/>
        </w:trPr>
        <w:tc>
          <w:tcPr>
            <w:tcW w:w="425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F7509A" w:rsidRPr="00E520AD" w:rsidRDefault="00F7509A" w:rsidP="00DA4AFB">
            <w:pPr>
              <w:rPr>
                <w:color w:val="000000"/>
                <w:sz w:val="16"/>
                <w:szCs w:val="16"/>
              </w:rPr>
            </w:pPr>
            <w:r w:rsidRPr="00E520AD">
              <w:rPr>
                <w:color w:val="000000"/>
                <w:sz w:val="16"/>
                <w:szCs w:val="16"/>
              </w:rPr>
              <w:t>Программные мероприятия за духовное и нравственное здоровье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F7509A" w:rsidRPr="00E520AD" w:rsidRDefault="00F7509A" w:rsidP="00DA4AFB">
            <w:pPr>
              <w:rPr>
                <w:color w:val="000000"/>
                <w:sz w:val="16"/>
                <w:szCs w:val="16"/>
              </w:rPr>
            </w:pPr>
            <w:r w:rsidRPr="00E520AD">
              <w:rPr>
                <w:color w:val="000000"/>
                <w:sz w:val="16"/>
                <w:szCs w:val="16"/>
              </w:rPr>
              <w:t>процедуры закупок для муниципальных нужд, заключение договоров, контрактов, соглашений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F7509A" w:rsidRPr="00E520AD" w:rsidRDefault="00F7509A" w:rsidP="00DA4AFB">
            <w:pPr>
              <w:rPr>
                <w:color w:val="000000"/>
                <w:sz w:val="16"/>
                <w:szCs w:val="16"/>
              </w:rPr>
            </w:pPr>
            <w:r w:rsidRPr="00E520AD">
              <w:rPr>
                <w:color w:val="000000"/>
                <w:sz w:val="16"/>
                <w:szCs w:val="16"/>
              </w:rPr>
              <w:t>Средства  бюджета Октябрьского района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F7509A" w:rsidRPr="00E520AD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E520AD"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FC5046">
              <w:rPr>
                <w:color w:val="000000"/>
                <w:sz w:val="16"/>
                <w:szCs w:val="16"/>
              </w:rPr>
              <w:t>440,0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3094,7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442,1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442,1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442,1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442,1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442,1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442,1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442,1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6"/>
                <w:szCs w:val="16"/>
              </w:rPr>
              <w:t>Отдел образования Администрации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F7509A" w:rsidRPr="001A6123" w:rsidRDefault="00F7509A" w:rsidP="00DA4AFB">
            <w:pPr>
              <w:jc w:val="center"/>
              <w:rPr>
                <w:color w:val="000000"/>
                <w:sz w:val="18"/>
                <w:szCs w:val="18"/>
              </w:rPr>
            </w:pPr>
            <w:r w:rsidRPr="001A6123">
              <w:rPr>
                <w:color w:val="000000"/>
                <w:sz w:val="18"/>
                <w:szCs w:val="18"/>
              </w:rPr>
              <w:t>Воспитание духовной и нравственной личности обучающихся</w:t>
            </w:r>
          </w:p>
          <w:p w:rsidR="00F7509A" w:rsidRDefault="00F7509A" w:rsidP="00DA4AF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7509A" w:rsidTr="005F4558">
        <w:trPr>
          <w:trHeight w:val="3140"/>
        </w:trPr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3.10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Default="00F7509A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Предоставление услуг  по  ведению бухгалтерского учета,  планирования, анализа  и  ведения экономического учета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Default="00F7509A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процедуры закупок для муниципальных нужд, заключение договоров, контрактов, соглашений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Default="00F7509A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  бюджета Октябрьского района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2 495,3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14255,5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2036,5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2036,5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2036,5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2036,5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2036,5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2036,5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2036,5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6"/>
                <w:szCs w:val="16"/>
              </w:rPr>
              <w:t>Отдел образования Администрации Октябрьского район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7509A" w:rsidTr="005F4558">
        <w:trPr>
          <w:trHeight w:val="3210"/>
        </w:trPr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3.11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Осуществление полномочий по организации и осуществлению деятельности по опеке и попечи-тельству в соот-ветствии со ст.6 Областного закона от 26 декабря 2007 года № 830-ЗС « Об организации опеки и попечи-тельства в Рос-товской области»( расходы на вып-латы персоналу муниципальных органов)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процедуры закупок для муниципальных нужд, заключение договоров, контрактов, соглашений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Default="00F7509A" w:rsidP="00DA4A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   областного бюджета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Default="00F7509A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Pr="00853755" w:rsidRDefault="00F7509A" w:rsidP="00DA4AFB">
            <w:pPr>
              <w:jc w:val="center"/>
              <w:rPr>
                <w:color w:val="000000"/>
                <w:sz w:val="16"/>
                <w:szCs w:val="16"/>
                <w:highlight w:val="cyan"/>
              </w:rPr>
            </w:pPr>
            <w:r w:rsidRPr="00E63E40">
              <w:rPr>
                <w:color w:val="000000"/>
                <w:sz w:val="16"/>
                <w:szCs w:val="16"/>
              </w:rPr>
              <w:t>1722,8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Pr="00FC5046" w:rsidRDefault="00F7509A" w:rsidP="00DA4AFB">
            <w:pPr>
              <w:jc w:val="center"/>
              <w:rPr>
                <w:color w:val="000000"/>
                <w:sz w:val="16"/>
                <w:szCs w:val="16"/>
              </w:rPr>
            </w:pPr>
            <w:r w:rsidRPr="00FC5046">
              <w:rPr>
                <w:color w:val="000000"/>
                <w:sz w:val="16"/>
                <w:szCs w:val="16"/>
              </w:rPr>
              <w:t>11</w:t>
            </w:r>
            <w:r>
              <w:rPr>
                <w:color w:val="000000"/>
                <w:sz w:val="16"/>
                <w:szCs w:val="16"/>
              </w:rPr>
              <w:t>671,5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Pr="00FC5046" w:rsidRDefault="00F7509A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FC5046">
              <w:rPr>
                <w:color w:val="000000"/>
                <w:sz w:val="16"/>
                <w:szCs w:val="16"/>
              </w:rPr>
              <w:t>16</w:t>
            </w:r>
            <w:r>
              <w:rPr>
                <w:color w:val="000000"/>
                <w:sz w:val="16"/>
                <w:szCs w:val="16"/>
              </w:rPr>
              <w:t>29,9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Pr="00FC5046" w:rsidRDefault="00F7509A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FC5046">
              <w:rPr>
                <w:color w:val="000000"/>
                <w:sz w:val="16"/>
                <w:szCs w:val="16"/>
              </w:rPr>
              <w:t>1673,6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Pr="00FC5046" w:rsidRDefault="00F7509A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FC5046">
              <w:rPr>
                <w:color w:val="000000"/>
                <w:sz w:val="16"/>
                <w:szCs w:val="16"/>
              </w:rPr>
              <w:t>1673,6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Pr="00FC5046" w:rsidRDefault="00F7509A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FC5046">
              <w:rPr>
                <w:color w:val="000000"/>
                <w:sz w:val="16"/>
                <w:szCs w:val="16"/>
              </w:rPr>
              <w:t>1673,6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Pr="00FC5046" w:rsidRDefault="00F7509A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FC5046">
              <w:rPr>
                <w:color w:val="000000"/>
                <w:sz w:val="16"/>
                <w:szCs w:val="16"/>
              </w:rPr>
              <w:t>1673,6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Pr="00FC5046" w:rsidRDefault="00F7509A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FC5046">
              <w:rPr>
                <w:color w:val="000000"/>
                <w:sz w:val="16"/>
                <w:szCs w:val="16"/>
              </w:rPr>
              <w:t>1673,6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7509A" w:rsidRPr="00FC5046" w:rsidRDefault="00F7509A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FC5046">
              <w:rPr>
                <w:color w:val="000000"/>
                <w:sz w:val="16"/>
                <w:szCs w:val="16"/>
              </w:rPr>
              <w:t>1673,6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509A" w:rsidRDefault="00F7509A" w:rsidP="00DA4AF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</w:tbl>
    <w:p w:rsidR="00F7509A" w:rsidRDefault="00F7509A" w:rsidP="005E0954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F7509A" w:rsidRDefault="00F7509A" w:rsidP="005E0954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Управляющий делами</w:t>
      </w:r>
    </w:p>
    <w:p w:rsidR="00F7509A" w:rsidRDefault="00F7509A" w:rsidP="005E0954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Администрации района </w:t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  <w:t xml:space="preserve">                                                       Н.Н. Савченко</w:t>
      </w:r>
    </w:p>
    <w:p w:rsidR="00F7509A" w:rsidRDefault="00F7509A" w:rsidP="005E0954">
      <w:pPr>
        <w:widowControl w:val="0"/>
        <w:autoSpaceDE w:val="0"/>
      </w:pPr>
    </w:p>
    <w:p w:rsidR="00F7509A" w:rsidRDefault="00F7509A" w:rsidP="005E0954">
      <w:pPr>
        <w:widowControl w:val="0"/>
        <w:autoSpaceDE w:val="0"/>
      </w:pPr>
    </w:p>
    <w:sectPr w:rsidR="00F7509A" w:rsidSect="005F5F78">
      <w:footerReference w:type="default" r:id="rId9"/>
      <w:type w:val="continuous"/>
      <w:pgSz w:w="15840" w:h="12240" w:orient="landscape"/>
      <w:pgMar w:top="851" w:right="851" w:bottom="1985" w:left="1418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7509A" w:rsidRDefault="00F7509A">
      <w:r>
        <w:separator/>
      </w:r>
    </w:p>
  </w:endnote>
  <w:endnote w:type="continuationSeparator" w:id="1">
    <w:p w:rsidR="00F7509A" w:rsidRDefault="00F7509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nsolas">
    <w:panose1 w:val="020B0609020204030204"/>
    <w:charset w:val="CC"/>
    <w:family w:val="modern"/>
    <w:pitch w:val="fixed"/>
    <w:sig w:usb0="A00002EF" w:usb1="40002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Microsoft YaHei">
    <w:panose1 w:val="00000000000000000000"/>
    <w:charset w:val="86"/>
    <w:family w:val="swiss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09A" w:rsidRDefault="00F7509A">
    <w:pPr>
      <w:pStyle w:val="Footer"/>
      <w:ind w:right="360"/>
    </w:pPr>
    <w:r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49" type="#_x0000_t202" style="position:absolute;margin-left:568.3pt;margin-top:.05pt;width:1.1pt;height:11.35pt;z-index:251658240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" stroked="f">
          <v:fill opacity="0"/>
          <v:textbox inset="0,0,0,0">
            <w:txbxContent>
              <w:p w:rsidR="00F7509A" w:rsidRDefault="00F7509A">
                <w:pPr>
                  <w:pStyle w:val="Footer"/>
                </w:pPr>
              </w:p>
            </w:txbxContent>
          </v:textbox>
          <w10:wrap type="square" side="largest" anchorx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09A" w:rsidRDefault="00F7509A">
    <w:pPr>
      <w:pStyle w:val="Footer"/>
      <w:ind w:right="360"/>
    </w:pPr>
    <w:r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50" type="#_x0000_t202" style="position:absolute;margin-left:719.95pt;margin-top:.05pt;width:1.1pt;height:11.35pt;z-index:251657216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" stroked="f">
          <v:fill opacity="0"/>
          <v:textbox style="mso-next-textbox:#Text Box 2" inset="0,0,0,0">
            <w:txbxContent>
              <w:p w:rsidR="00F7509A" w:rsidRDefault="00F7509A">
                <w:pPr>
                  <w:pStyle w:val="Footer"/>
                </w:pPr>
              </w:p>
            </w:txbxContent>
          </v:textbox>
          <w10:wrap type="square" side="largest" anchorx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7509A" w:rsidRDefault="00F7509A">
      <w:r>
        <w:separator/>
      </w:r>
    </w:p>
  </w:footnote>
  <w:footnote w:type="continuationSeparator" w:id="1">
    <w:p w:rsidR="00F7509A" w:rsidRDefault="00F7509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80"/>
  <w:displayBackgroundShape/>
  <w:embedSystemFonts/>
  <w:stylePaneFormatFilter w:val="0000"/>
  <w:defaultTabStop w:val="720"/>
  <w:drawingGridHorizontalSpacing w:val="120"/>
  <w:drawingGridVerticalSpacing w:val="0"/>
  <w:displayHorizontalDrawingGridEvery w:val="0"/>
  <w:displayVerticalDrawingGridEvery w:val="0"/>
  <w:characterSpacingControl w:val="compressPunctuation"/>
  <w:hdrShapeDefaults>
    <o:shapedefaults v:ext="edit" spidmax="2051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3158D"/>
    <w:rsid w:val="00002BF2"/>
    <w:rsid w:val="000100AA"/>
    <w:rsid w:val="00010669"/>
    <w:rsid w:val="00010D14"/>
    <w:rsid w:val="00013F19"/>
    <w:rsid w:val="00016755"/>
    <w:rsid w:val="00021645"/>
    <w:rsid w:val="000218CF"/>
    <w:rsid w:val="00022F5E"/>
    <w:rsid w:val="000246CD"/>
    <w:rsid w:val="00034B74"/>
    <w:rsid w:val="000356FC"/>
    <w:rsid w:val="00036787"/>
    <w:rsid w:val="00037273"/>
    <w:rsid w:val="000409DB"/>
    <w:rsid w:val="00043886"/>
    <w:rsid w:val="00045774"/>
    <w:rsid w:val="0004786D"/>
    <w:rsid w:val="000517B3"/>
    <w:rsid w:val="0005515C"/>
    <w:rsid w:val="00057E08"/>
    <w:rsid w:val="0006378A"/>
    <w:rsid w:val="0007075F"/>
    <w:rsid w:val="0007730C"/>
    <w:rsid w:val="00077AE3"/>
    <w:rsid w:val="00077C40"/>
    <w:rsid w:val="00080390"/>
    <w:rsid w:val="00081E65"/>
    <w:rsid w:val="0008504E"/>
    <w:rsid w:val="00090576"/>
    <w:rsid w:val="00093643"/>
    <w:rsid w:val="000961F4"/>
    <w:rsid w:val="00097E8F"/>
    <w:rsid w:val="000A5080"/>
    <w:rsid w:val="000A5DA0"/>
    <w:rsid w:val="000A6974"/>
    <w:rsid w:val="000B1E8F"/>
    <w:rsid w:val="000B5481"/>
    <w:rsid w:val="000C7783"/>
    <w:rsid w:val="000D53A1"/>
    <w:rsid w:val="000D7FE6"/>
    <w:rsid w:val="000E1B8C"/>
    <w:rsid w:val="000E3A2B"/>
    <w:rsid w:val="000E7A6D"/>
    <w:rsid w:val="000F031E"/>
    <w:rsid w:val="000F6B71"/>
    <w:rsid w:val="000F6DFC"/>
    <w:rsid w:val="001000D4"/>
    <w:rsid w:val="00101D28"/>
    <w:rsid w:val="00102A3F"/>
    <w:rsid w:val="001077A2"/>
    <w:rsid w:val="00114DE7"/>
    <w:rsid w:val="00130ECD"/>
    <w:rsid w:val="001318D8"/>
    <w:rsid w:val="001339C7"/>
    <w:rsid w:val="001340FC"/>
    <w:rsid w:val="00150054"/>
    <w:rsid w:val="0015049E"/>
    <w:rsid w:val="0015199B"/>
    <w:rsid w:val="001520DB"/>
    <w:rsid w:val="00152317"/>
    <w:rsid w:val="00156C11"/>
    <w:rsid w:val="001640D4"/>
    <w:rsid w:val="001669CD"/>
    <w:rsid w:val="00166C34"/>
    <w:rsid w:val="00170E41"/>
    <w:rsid w:val="00174DAC"/>
    <w:rsid w:val="00176FA2"/>
    <w:rsid w:val="0018230F"/>
    <w:rsid w:val="00182D10"/>
    <w:rsid w:val="00190E45"/>
    <w:rsid w:val="001960EA"/>
    <w:rsid w:val="00197223"/>
    <w:rsid w:val="0019795F"/>
    <w:rsid w:val="001A6123"/>
    <w:rsid w:val="001A6731"/>
    <w:rsid w:val="001B2D6E"/>
    <w:rsid w:val="001B3D35"/>
    <w:rsid w:val="001C2FE3"/>
    <w:rsid w:val="001C4430"/>
    <w:rsid w:val="001D391E"/>
    <w:rsid w:val="001D5027"/>
    <w:rsid w:val="001D5EFA"/>
    <w:rsid w:val="001E0E96"/>
    <w:rsid w:val="001E5B0C"/>
    <w:rsid w:val="001F06F2"/>
    <w:rsid w:val="001F0E04"/>
    <w:rsid w:val="001F0E3A"/>
    <w:rsid w:val="001F1278"/>
    <w:rsid w:val="001F5A6B"/>
    <w:rsid w:val="001F5E05"/>
    <w:rsid w:val="001F6097"/>
    <w:rsid w:val="002107C0"/>
    <w:rsid w:val="00214BD4"/>
    <w:rsid w:val="00217B8F"/>
    <w:rsid w:val="00223866"/>
    <w:rsid w:val="0024025B"/>
    <w:rsid w:val="00240E90"/>
    <w:rsid w:val="00242FD5"/>
    <w:rsid w:val="00244168"/>
    <w:rsid w:val="00246DFF"/>
    <w:rsid w:val="00251DCF"/>
    <w:rsid w:val="00252542"/>
    <w:rsid w:val="00254E47"/>
    <w:rsid w:val="00257B5C"/>
    <w:rsid w:val="00261CEC"/>
    <w:rsid w:val="002647F6"/>
    <w:rsid w:val="002654CD"/>
    <w:rsid w:val="00265B1D"/>
    <w:rsid w:val="002706BC"/>
    <w:rsid w:val="00271A1F"/>
    <w:rsid w:val="00274195"/>
    <w:rsid w:val="002764DF"/>
    <w:rsid w:val="00282996"/>
    <w:rsid w:val="00291594"/>
    <w:rsid w:val="002934CF"/>
    <w:rsid w:val="00296894"/>
    <w:rsid w:val="002969DC"/>
    <w:rsid w:val="002B2802"/>
    <w:rsid w:val="002B3D5A"/>
    <w:rsid w:val="002B5717"/>
    <w:rsid w:val="002C326C"/>
    <w:rsid w:val="002C57C3"/>
    <w:rsid w:val="002C632F"/>
    <w:rsid w:val="002D01FD"/>
    <w:rsid w:val="002D07D1"/>
    <w:rsid w:val="002D19DC"/>
    <w:rsid w:val="002D37D5"/>
    <w:rsid w:val="002D396C"/>
    <w:rsid w:val="002E0AF1"/>
    <w:rsid w:val="002E5A6C"/>
    <w:rsid w:val="002E71C8"/>
    <w:rsid w:val="002F6DB6"/>
    <w:rsid w:val="00303C0A"/>
    <w:rsid w:val="0030510E"/>
    <w:rsid w:val="0030598A"/>
    <w:rsid w:val="00305F55"/>
    <w:rsid w:val="0031069B"/>
    <w:rsid w:val="003118BA"/>
    <w:rsid w:val="00315760"/>
    <w:rsid w:val="00316788"/>
    <w:rsid w:val="00323DC4"/>
    <w:rsid w:val="00326B82"/>
    <w:rsid w:val="0032783B"/>
    <w:rsid w:val="0033029D"/>
    <w:rsid w:val="003308A4"/>
    <w:rsid w:val="0033493F"/>
    <w:rsid w:val="00342A56"/>
    <w:rsid w:val="0034431C"/>
    <w:rsid w:val="00347895"/>
    <w:rsid w:val="003503C9"/>
    <w:rsid w:val="00353D65"/>
    <w:rsid w:val="0035408C"/>
    <w:rsid w:val="00355956"/>
    <w:rsid w:val="003570ED"/>
    <w:rsid w:val="00360376"/>
    <w:rsid w:val="00360AED"/>
    <w:rsid w:val="0036475C"/>
    <w:rsid w:val="00367E78"/>
    <w:rsid w:val="00372C77"/>
    <w:rsid w:val="003821CD"/>
    <w:rsid w:val="00382861"/>
    <w:rsid w:val="003833CA"/>
    <w:rsid w:val="003838C5"/>
    <w:rsid w:val="003920AE"/>
    <w:rsid w:val="003963DC"/>
    <w:rsid w:val="003A0717"/>
    <w:rsid w:val="003A2749"/>
    <w:rsid w:val="003B3311"/>
    <w:rsid w:val="003B6FD3"/>
    <w:rsid w:val="003C13D5"/>
    <w:rsid w:val="003C2A2D"/>
    <w:rsid w:val="003C2CD9"/>
    <w:rsid w:val="003C3881"/>
    <w:rsid w:val="003C566F"/>
    <w:rsid w:val="003D0686"/>
    <w:rsid w:val="003E151D"/>
    <w:rsid w:val="003F084E"/>
    <w:rsid w:val="003F0EB4"/>
    <w:rsid w:val="003F13B9"/>
    <w:rsid w:val="003F457A"/>
    <w:rsid w:val="003F49D4"/>
    <w:rsid w:val="003F4AF5"/>
    <w:rsid w:val="003F6FA4"/>
    <w:rsid w:val="00401D91"/>
    <w:rsid w:val="00402C05"/>
    <w:rsid w:val="0040320E"/>
    <w:rsid w:val="004108D7"/>
    <w:rsid w:val="004114C5"/>
    <w:rsid w:val="00416B8B"/>
    <w:rsid w:val="00416DA1"/>
    <w:rsid w:val="00416DB6"/>
    <w:rsid w:val="00425FC4"/>
    <w:rsid w:val="004322C0"/>
    <w:rsid w:val="00433F86"/>
    <w:rsid w:val="004366A0"/>
    <w:rsid w:val="00441922"/>
    <w:rsid w:val="00444201"/>
    <w:rsid w:val="00450571"/>
    <w:rsid w:val="00450B2F"/>
    <w:rsid w:val="00450B7E"/>
    <w:rsid w:val="00450FC5"/>
    <w:rsid w:val="00454876"/>
    <w:rsid w:val="00455C8D"/>
    <w:rsid w:val="00466234"/>
    <w:rsid w:val="004705A0"/>
    <w:rsid w:val="00473368"/>
    <w:rsid w:val="00476309"/>
    <w:rsid w:val="0048013D"/>
    <w:rsid w:val="00480B31"/>
    <w:rsid w:val="0048109B"/>
    <w:rsid w:val="00481DAB"/>
    <w:rsid w:val="004821BF"/>
    <w:rsid w:val="0048289F"/>
    <w:rsid w:val="00482CB4"/>
    <w:rsid w:val="004836CD"/>
    <w:rsid w:val="004841D9"/>
    <w:rsid w:val="004869E4"/>
    <w:rsid w:val="004924A8"/>
    <w:rsid w:val="00492591"/>
    <w:rsid w:val="00493C19"/>
    <w:rsid w:val="00496609"/>
    <w:rsid w:val="004A293E"/>
    <w:rsid w:val="004A3E42"/>
    <w:rsid w:val="004A44F5"/>
    <w:rsid w:val="004B13ED"/>
    <w:rsid w:val="004B1EE3"/>
    <w:rsid w:val="004B3AF7"/>
    <w:rsid w:val="004B674B"/>
    <w:rsid w:val="004C1511"/>
    <w:rsid w:val="004C342E"/>
    <w:rsid w:val="004D15CE"/>
    <w:rsid w:val="004D316B"/>
    <w:rsid w:val="004F479F"/>
    <w:rsid w:val="00500866"/>
    <w:rsid w:val="00503652"/>
    <w:rsid w:val="00507DBC"/>
    <w:rsid w:val="00510861"/>
    <w:rsid w:val="0051136C"/>
    <w:rsid w:val="005125C7"/>
    <w:rsid w:val="005203C2"/>
    <w:rsid w:val="005271F2"/>
    <w:rsid w:val="005314A4"/>
    <w:rsid w:val="00537555"/>
    <w:rsid w:val="0054170C"/>
    <w:rsid w:val="005535BC"/>
    <w:rsid w:val="00555368"/>
    <w:rsid w:val="005647A5"/>
    <w:rsid w:val="0057133F"/>
    <w:rsid w:val="00573C86"/>
    <w:rsid w:val="00575886"/>
    <w:rsid w:val="00586610"/>
    <w:rsid w:val="00587752"/>
    <w:rsid w:val="005911F6"/>
    <w:rsid w:val="00592FA2"/>
    <w:rsid w:val="00595761"/>
    <w:rsid w:val="005A4171"/>
    <w:rsid w:val="005B018B"/>
    <w:rsid w:val="005B02C5"/>
    <w:rsid w:val="005C1EBE"/>
    <w:rsid w:val="005C514E"/>
    <w:rsid w:val="005C74CD"/>
    <w:rsid w:val="005D2190"/>
    <w:rsid w:val="005D39B8"/>
    <w:rsid w:val="005E0190"/>
    <w:rsid w:val="005E0954"/>
    <w:rsid w:val="005E2C46"/>
    <w:rsid w:val="005E528D"/>
    <w:rsid w:val="005F09F4"/>
    <w:rsid w:val="005F4558"/>
    <w:rsid w:val="005F4F6A"/>
    <w:rsid w:val="005F58D7"/>
    <w:rsid w:val="005F5F78"/>
    <w:rsid w:val="005F7D36"/>
    <w:rsid w:val="00602572"/>
    <w:rsid w:val="00605435"/>
    <w:rsid w:val="00611BF2"/>
    <w:rsid w:val="006177B7"/>
    <w:rsid w:val="0062619F"/>
    <w:rsid w:val="00627077"/>
    <w:rsid w:val="0063614A"/>
    <w:rsid w:val="0063693E"/>
    <w:rsid w:val="0064719E"/>
    <w:rsid w:val="00655B03"/>
    <w:rsid w:val="00655D2A"/>
    <w:rsid w:val="0066078E"/>
    <w:rsid w:val="00660AB8"/>
    <w:rsid w:val="00661665"/>
    <w:rsid w:val="0066226D"/>
    <w:rsid w:val="00662EEB"/>
    <w:rsid w:val="0066590F"/>
    <w:rsid w:val="00665ACF"/>
    <w:rsid w:val="006662AB"/>
    <w:rsid w:val="006764C2"/>
    <w:rsid w:val="00684F8C"/>
    <w:rsid w:val="00691749"/>
    <w:rsid w:val="00691EF7"/>
    <w:rsid w:val="00694BDF"/>
    <w:rsid w:val="00696184"/>
    <w:rsid w:val="00697646"/>
    <w:rsid w:val="006A4FB1"/>
    <w:rsid w:val="006A585D"/>
    <w:rsid w:val="006A5C9A"/>
    <w:rsid w:val="006B26D8"/>
    <w:rsid w:val="006C0A7C"/>
    <w:rsid w:val="006C4854"/>
    <w:rsid w:val="006D1813"/>
    <w:rsid w:val="006D2B8C"/>
    <w:rsid w:val="006D4B09"/>
    <w:rsid w:val="006E13F3"/>
    <w:rsid w:val="006E5A5E"/>
    <w:rsid w:val="006E7390"/>
    <w:rsid w:val="006E7ED5"/>
    <w:rsid w:val="006E7EF1"/>
    <w:rsid w:val="006F1EA9"/>
    <w:rsid w:val="006F1EF4"/>
    <w:rsid w:val="006F2B45"/>
    <w:rsid w:val="006F6C93"/>
    <w:rsid w:val="006F6EBF"/>
    <w:rsid w:val="00705DE4"/>
    <w:rsid w:val="00713132"/>
    <w:rsid w:val="00714806"/>
    <w:rsid w:val="00716B8E"/>
    <w:rsid w:val="007211A0"/>
    <w:rsid w:val="007230A3"/>
    <w:rsid w:val="00724B9A"/>
    <w:rsid w:val="00727065"/>
    <w:rsid w:val="0073158D"/>
    <w:rsid w:val="0073412F"/>
    <w:rsid w:val="00741337"/>
    <w:rsid w:val="007418B5"/>
    <w:rsid w:val="00747C6F"/>
    <w:rsid w:val="00750A8E"/>
    <w:rsid w:val="0075130F"/>
    <w:rsid w:val="00751EDA"/>
    <w:rsid w:val="00753155"/>
    <w:rsid w:val="007601FE"/>
    <w:rsid w:val="00760D3C"/>
    <w:rsid w:val="00762A1E"/>
    <w:rsid w:val="007630DF"/>
    <w:rsid w:val="00765C66"/>
    <w:rsid w:val="00767851"/>
    <w:rsid w:val="00770581"/>
    <w:rsid w:val="007708B8"/>
    <w:rsid w:val="0077190F"/>
    <w:rsid w:val="007722CA"/>
    <w:rsid w:val="00772853"/>
    <w:rsid w:val="00773C03"/>
    <w:rsid w:val="007867C5"/>
    <w:rsid w:val="00787812"/>
    <w:rsid w:val="00787B83"/>
    <w:rsid w:val="0079075D"/>
    <w:rsid w:val="00790C8C"/>
    <w:rsid w:val="00792AB9"/>
    <w:rsid w:val="007A2BAA"/>
    <w:rsid w:val="007B2F2B"/>
    <w:rsid w:val="007B3EC9"/>
    <w:rsid w:val="007C5F25"/>
    <w:rsid w:val="007C70FC"/>
    <w:rsid w:val="007D413C"/>
    <w:rsid w:val="007E2D10"/>
    <w:rsid w:val="007E31B6"/>
    <w:rsid w:val="007F49BC"/>
    <w:rsid w:val="008025C0"/>
    <w:rsid w:val="0080264C"/>
    <w:rsid w:val="00803494"/>
    <w:rsid w:val="0080521F"/>
    <w:rsid w:val="00806AD9"/>
    <w:rsid w:val="008112EE"/>
    <w:rsid w:val="00812390"/>
    <w:rsid w:val="0082022E"/>
    <w:rsid w:val="00822B19"/>
    <w:rsid w:val="00825F36"/>
    <w:rsid w:val="008325A1"/>
    <w:rsid w:val="00834016"/>
    <w:rsid w:val="00836C93"/>
    <w:rsid w:val="00840012"/>
    <w:rsid w:val="0084135E"/>
    <w:rsid w:val="008441FC"/>
    <w:rsid w:val="00845922"/>
    <w:rsid w:val="00846A9E"/>
    <w:rsid w:val="00847EBC"/>
    <w:rsid w:val="00850026"/>
    <w:rsid w:val="00850F0A"/>
    <w:rsid w:val="00853755"/>
    <w:rsid w:val="00866451"/>
    <w:rsid w:val="00873E2B"/>
    <w:rsid w:val="00877FD4"/>
    <w:rsid w:val="0088068F"/>
    <w:rsid w:val="00881B19"/>
    <w:rsid w:val="0088228A"/>
    <w:rsid w:val="0088545C"/>
    <w:rsid w:val="00890F11"/>
    <w:rsid w:val="008A095F"/>
    <w:rsid w:val="008A194A"/>
    <w:rsid w:val="008A422C"/>
    <w:rsid w:val="008A5C28"/>
    <w:rsid w:val="008B4CDC"/>
    <w:rsid w:val="008B5BCA"/>
    <w:rsid w:val="008B6838"/>
    <w:rsid w:val="008C3519"/>
    <w:rsid w:val="008C536D"/>
    <w:rsid w:val="008C6D25"/>
    <w:rsid w:val="008D0835"/>
    <w:rsid w:val="008D3808"/>
    <w:rsid w:val="008D4340"/>
    <w:rsid w:val="008D6011"/>
    <w:rsid w:val="008D7FF5"/>
    <w:rsid w:val="008F2601"/>
    <w:rsid w:val="008F419F"/>
    <w:rsid w:val="008F5D74"/>
    <w:rsid w:val="008F7769"/>
    <w:rsid w:val="0090137B"/>
    <w:rsid w:val="0090172C"/>
    <w:rsid w:val="009024A4"/>
    <w:rsid w:val="0090253B"/>
    <w:rsid w:val="00902567"/>
    <w:rsid w:val="00903360"/>
    <w:rsid w:val="00905111"/>
    <w:rsid w:val="009119CC"/>
    <w:rsid w:val="00914B3B"/>
    <w:rsid w:val="009252CC"/>
    <w:rsid w:val="00925A65"/>
    <w:rsid w:val="00926458"/>
    <w:rsid w:val="00926B49"/>
    <w:rsid w:val="00934CAD"/>
    <w:rsid w:val="0094234D"/>
    <w:rsid w:val="00947C03"/>
    <w:rsid w:val="0095445B"/>
    <w:rsid w:val="00955B3C"/>
    <w:rsid w:val="00960FA5"/>
    <w:rsid w:val="009614FF"/>
    <w:rsid w:val="00962AB8"/>
    <w:rsid w:val="00962DB1"/>
    <w:rsid w:val="009633B1"/>
    <w:rsid w:val="00967F10"/>
    <w:rsid w:val="00970093"/>
    <w:rsid w:val="009720BA"/>
    <w:rsid w:val="00986204"/>
    <w:rsid w:val="00991A52"/>
    <w:rsid w:val="009921E7"/>
    <w:rsid w:val="00992982"/>
    <w:rsid w:val="00992E13"/>
    <w:rsid w:val="00993814"/>
    <w:rsid w:val="009939BF"/>
    <w:rsid w:val="009948E8"/>
    <w:rsid w:val="00994D58"/>
    <w:rsid w:val="00994FFA"/>
    <w:rsid w:val="00995BCF"/>
    <w:rsid w:val="009A0A3C"/>
    <w:rsid w:val="009A30C4"/>
    <w:rsid w:val="009B5040"/>
    <w:rsid w:val="009B5EAD"/>
    <w:rsid w:val="009B63F4"/>
    <w:rsid w:val="009B7B0E"/>
    <w:rsid w:val="009C126B"/>
    <w:rsid w:val="009C37D5"/>
    <w:rsid w:val="009C42DA"/>
    <w:rsid w:val="009C7883"/>
    <w:rsid w:val="009D0704"/>
    <w:rsid w:val="009D1C10"/>
    <w:rsid w:val="009D389F"/>
    <w:rsid w:val="009D43A8"/>
    <w:rsid w:val="009D4832"/>
    <w:rsid w:val="009D6228"/>
    <w:rsid w:val="009E0309"/>
    <w:rsid w:val="009E4195"/>
    <w:rsid w:val="009E497F"/>
    <w:rsid w:val="009E5A74"/>
    <w:rsid w:val="009E7A30"/>
    <w:rsid w:val="009F0156"/>
    <w:rsid w:val="009F1548"/>
    <w:rsid w:val="009F20F4"/>
    <w:rsid w:val="009F308D"/>
    <w:rsid w:val="009F4CCC"/>
    <w:rsid w:val="009F5D08"/>
    <w:rsid w:val="009F7371"/>
    <w:rsid w:val="00A01C54"/>
    <w:rsid w:val="00A07EF8"/>
    <w:rsid w:val="00A10254"/>
    <w:rsid w:val="00A11372"/>
    <w:rsid w:val="00A119BD"/>
    <w:rsid w:val="00A31AF5"/>
    <w:rsid w:val="00A35B98"/>
    <w:rsid w:val="00A37B3A"/>
    <w:rsid w:val="00A415CF"/>
    <w:rsid w:val="00A42A80"/>
    <w:rsid w:val="00A42E0D"/>
    <w:rsid w:val="00A44C3D"/>
    <w:rsid w:val="00A477CE"/>
    <w:rsid w:val="00A53716"/>
    <w:rsid w:val="00A53DF4"/>
    <w:rsid w:val="00A60CD5"/>
    <w:rsid w:val="00A6520F"/>
    <w:rsid w:val="00A70F49"/>
    <w:rsid w:val="00A720E1"/>
    <w:rsid w:val="00A7234F"/>
    <w:rsid w:val="00A74DC7"/>
    <w:rsid w:val="00A74F13"/>
    <w:rsid w:val="00A779E1"/>
    <w:rsid w:val="00A80189"/>
    <w:rsid w:val="00A81EC9"/>
    <w:rsid w:val="00A8684C"/>
    <w:rsid w:val="00A90892"/>
    <w:rsid w:val="00A9096B"/>
    <w:rsid w:val="00A93171"/>
    <w:rsid w:val="00AA11EC"/>
    <w:rsid w:val="00AA3CE4"/>
    <w:rsid w:val="00AA66AA"/>
    <w:rsid w:val="00AB4975"/>
    <w:rsid w:val="00AB73B7"/>
    <w:rsid w:val="00AC08D4"/>
    <w:rsid w:val="00AC0B21"/>
    <w:rsid w:val="00AC304C"/>
    <w:rsid w:val="00AD2281"/>
    <w:rsid w:val="00AD2AC5"/>
    <w:rsid w:val="00AD3967"/>
    <w:rsid w:val="00AD3DA2"/>
    <w:rsid w:val="00AD77EB"/>
    <w:rsid w:val="00AE13E3"/>
    <w:rsid w:val="00AE218C"/>
    <w:rsid w:val="00AF747E"/>
    <w:rsid w:val="00AF79FB"/>
    <w:rsid w:val="00B00A91"/>
    <w:rsid w:val="00B11558"/>
    <w:rsid w:val="00B11D71"/>
    <w:rsid w:val="00B12060"/>
    <w:rsid w:val="00B13AFB"/>
    <w:rsid w:val="00B14FF4"/>
    <w:rsid w:val="00B30DE9"/>
    <w:rsid w:val="00B31EF8"/>
    <w:rsid w:val="00B32C7C"/>
    <w:rsid w:val="00B41190"/>
    <w:rsid w:val="00B54697"/>
    <w:rsid w:val="00B562BC"/>
    <w:rsid w:val="00B64370"/>
    <w:rsid w:val="00B71CC6"/>
    <w:rsid w:val="00B908EC"/>
    <w:rsid w:val="00B93CB8"/>
    <w:rsid w:val="00BA258D"/>
    <w:rsid w:val="00BA7A0C"/>
    <w:rsid w:val="00BB1DD1"/>
    <w:rsid w:val="00BB4F36"/>
    <w:rsid w:val="00BB6D24"/>
    <w:rsid w:val="00BC44C8"/>
    <w:rsid w:val="00BC6730"/>
    <w:rsid w:val="00BD42DA"/>
    <w:rsid w:val="00BD4BDB"/>
    <w:rsid w:val="00BD4D64"/>
    <w:rsid w:val="00BD52B8"/>
    <w:rsid w:val="00BE1B33"/>
    <w:rsid w:val="00BE2191"/>
    <w:rsid w:val="00BE29A5"/>
    <w:rsid w:val="00BE5E64"/>
    <w:rsid w:val="00BF3B0D"/>
    <w:rsid w:val="00C025C7"/>
    <w:rsid w:val="00C0574F"/>
    <w:rsid w:val="00C05C77"/>
    <w:rsid w:val="00C07339"/>
    <w:rsid w:val="00C12E28"/>
    <w:rsid w:val="00C20396"/>
    <w:rsid w:val="00C220A0"/>
    <w:rsid w:val="00C22CF1"/>
    <w:rsid w:val="00C24C72"/>
    <w:rsid w:val="00C24EE2"/>
    <w:rsid w:val="00C27826"/>
    <w:rsid w:val="00C35500"/>
    <w:rsid w:val="00C35502"/>
    <w:rsid w:val="00C35A9A"/>
    <w:rsid w:val="00C42E31"/>
    <w:rsid w:val="00C47AB2"/>
    <w:rsid w:val="00C574CB"/>
    <w:rsid w:val="00C6048F"/>
    <w:rsid w:val="00C621C3"/>
    <w:rsid w:val="00C6280E"/>
    <w:rsid w:val="00C67C9B"/>
    <w:rsid w:val="00C707D8"/>
    <w:rsid w:val="00C716CA"/>
    <w:rsid w:val="00C727DB"/>
    <w:rsid w:val="00C84ABE"/>
    <w:rsid w:val="00C920E9"/>
    <w:rsid w:val="00C95ABF"/>
    <w:rsid w:val="00C969AD"/>
    <w:rsid w:val="00CA4EC1"/>
    <w:rsid w:val="00CA53A3"/>
    <w:rsid w:val="00CA65DA"/>
    <w:rsid w:val="00CB1C14"/>
    <w:rsid w:val="00CB222A"/>
    <w:rsid w:val="00CB62C0"/>
    <w:rsid w:val="00CC791A"/>
    <w:rsid w:val="00CD3E73"/>
    <w:rsid w:val="00CD409B"/>
    <w:rsid w:val="00CD4946"/>
    <w:rsid w:val="00CD4E88"/>
    <w:rsid w:val="00CD6CE8"/>
    <w:rsid w:val="00CE038C"/>
    <w:rsid w:val="00CE03C1"/>
    <w:rsid w:val="00CE3F10"/>
    <w:rsid w:val="00CE5280"/>
    <w:rsid w:val="00CE7711"/>
    <w:rsid w:val="00CF09C2"/>
    <w:rsid w:val="00CF2015"/>
    <w:rsid w:val="00D01695"/>
    <w:rsid w:val="00D03D22"/>
    <w:rsid w:val="00D0412F"/>
    <w:rsid w:val="00D04671"/>
    <w:rsid w:val="00D058A2"/>
    <w:rsid w:val="00D06B53"/>
    <w:rsid w:val="00D11CEE"/>
    <w:rsid w:val="00D12157"/>
    <w:rsid w:val="00D12EBB"/>
    <w:rsid w:val="00D139CC"/>
    <w:rsid w:val="00D15B61"/>
    <w:rsid w:val="00D40C14"/>
    <w:rsid w:val="00D40DFB"/>
    <w:rsid w:val="00D42B16"/>
    <w:rsid w:val="00D44BDE"/>
    <w:rsid w:val="00D44FFD"/>
    <w:rsid w:val="00D451BB"/>
    <w:rsid w:val="00D46A8B"/>
    <w:rsid w:val="00D507D3"/>
    <w:rsid w:val="00D50EFC"/>
    <w:rsid w:val="00D573B5"/>
    <w:rsid w:val="00D57560"/>
    <w:rsid w:val="00D62D88"/>
    <w:rsid w:val="00D635A1"/>
    <w:rsid w:val="00D65941"/>
    <w:rsid w:val="00D75F58"/>
    <w:rsid w:val="00D76999"/>
    <w:rsid w:val="00D77A38"/>
    <w:rsid w:val="00D813C7"/>
    <w:rsid w:val="00D822B8"/>
    <w:rsid w:val="00D846A4"/>
    <w:rsid w:val="00D91E8A"/>
    <w:rsid w:val="00D937D6"/>
    <w:rsid w:val="00D93C36"/>
    <w:rsid w:val="00DA17B8"/>
    <w:rsid w:val="00DA338C"/>
    <w:rsid w:val="00DA49CF"/>
    <w:rsid w:val="00DA4AFB"/>
    <w:rsid w:val="00DC3D58"/>
    <w:rsid w:val="00DC7125"/>
    <w:rsid w:val="00DC7DCA"/>
    <w:rsid w:val="00DD12AE"/>
    <w:rsid w:val="00DD60FE"/>
    <w:rsid w:val="00DD63A9"/>
    <w:rsid w:val="00DE2B15"/>
    <w:rsid w:val="00DE34EE"/>
    <w:rsid w:val="00DE3A9A"/>
    <w:rsid w:val="00DE5248"/>
    <w:rsid w:val="00DF0A2C"/>
    <w:rsid w:val="00DF404A"/>
    <w:rsid w:val="00DF4296"/>
    <w:rsid w:val="00DF7E5C"/>
    <w:rsid w:val="00E0156A"/>
    <w:rsid w:val="00E02F96"/>
    <w:rsid w:val="00E050EF"/>
    <w:rsid w:val="00E12BD0"/>
    <w:rsid w:val="00E12C11"/>
    <w:rsid w:val="00E12F20"/>
    <w:rsid w:val="00E223CA"/>
    <w:rsid w:val="00E30B57"/>
    <w:rsid w:val="00E349E8"/>
    <w:rsid w:val="00E365A0"/>
    <w:rsid w:val="00E36EF1"/>
    <w:rsid w:val="00E41B89"/>
    <w:rsid w:val="00E4304D"/>
    <w:rsid w:val="00E4307A"/>
    <w:rsid w:val="00E502BB"/>
    <w:rsid w:val="00E520AD"/>
    <w:rsid w:val="00E52103"/>
    <w:rsid w:val="00E601AE"/>
    <w:rsid w:val="00E63E40"/>
    <w:rsid w:val="00E6416C"/>
    <w:rsid w:val="00E65415"/>
    <w:rsid w:val="00E65D52"/>
    <w:rsid w:val="00E73447"/>
    <w:rsid w:val="00E75851"/>
    <w:rsid w:val="00E7708A"/>
    <w:rsid w:val="00E776F2"/>
    <w:rsid w:val="00E811AF"/>
    <w:rsid w:val="00E82E65"/>
    <w:rsid w:val="00E906B6"/>
    <w:rsid w:val="00E96C81"/>
    <w:rsid w:val="00EA1EC3"/>
    <w:rsid w:val="00EC0BA8"/>
    <w:rsid w:val="00EC34AD"/>
    <w:rsid w:val="00EC5556"/>
    <w:rsid w:val="00ED0559"/>
    <w:rsid w:val="00ED0CF8"/>
    <w:rsid w:val="00ED5345"/>
    <w:rsid w:val="00ED7066"/>
    <w:rsid w:val="00EE0B39"/>
    <w:rsid w:val="00EE1500"/>
    <w:rsid w:val="00EE3C23"/>
    <w:rsid w:val="00EE523D"/>
    <w:rsid w:val="00EE5E04"/>
    <w:rsid w:val="00EF0137"/>
    <w:rsid w:val="00EF225E"/>
    <w:rsid w:val="00EF248A"/>
    <w:rsid w:val="00EF5132"/>
    <w:rsid w:val="00EF6568"/>
    <w:rsid w:val="00F03868"/>
    <w:rsid w:val="00F03F8A"/>
    <w:rsid w:val="00F04A8D"/>
    <w:rsid w:val="00F06B40"/>
    <w:rsid w:val="00F10C35"/>
    <w:rsid w:val="00F114E2"/>
    <w:rsid w:val="00F20BC4"/>
    <w:rsid w:val="00F27E66"/>
    <w:rsid w:val="00F313BD"/>
    <w:rsid w:val="00F314BF"/>
    <w:rsid w:val="00F33B49"/>
    <w:rsid w:val="00F36758"/>
    <w:rsid w:val="00F407CB"/>
    <w:rsid w:val="00F42303"/>
    <w:rsid w:val="00F4347A"/>
    <w:rsid w:val="00F44834"/>
    <w:rsid w:val="00F44ACC"/>
    <w:rsid w:val="00F5443B"/>
    <w:rsid w:val="00F578F8"/>
    <w:rsid w:val="00F63F10"/>
    <w:rsid w:val="00F65F67"/>
    <w:rsid w:val="00F70607"/>
    <w:rsid w:val="00F7169A"/>
    <w:rsid w:val="00F71864"/>
    <w:rsid w:val="00F7509A"/>
    <w:rsid w:val="00F76426"/>
    <w:rsid w:val="00F76C03"/>
    <w:rsid w:val="00F77253"/>
    <w:rsid w:val="00F77407"/>
    <w:rsid w:val="00F81A29"/>
    <w:rsid w:val="00F92D33"/>
    <w:rsid w:val="00F931FD"/>
    <w:rsid w:val="00F97609"/>
    <w:rsid w:val="00FA45E9"/>
    <w:rsid w:val="00FA6490"/>
    <w:rsid w:val="00FB3A5F"/>
    <w:rsid w:val="00FB4B94"/>
    <w:rsid w:val="00FB4DC9"/>
    <w:rsid w:val="00FB5D3D"/>
    <w:rsid w:val="00FC2676"/>
    <w:rsid w:val="00FC4E70"/>
    <w:rsid w:val="00FC5046"/>
    <w:rsid w:val="00FC7A13"/>
    <w:rsid w:val="00FD00A7"/>
    <w:rsid w:val="00FD30EB"/>
    <w:rsid w:val="00FD3135"/>
    <w:rsid w:val="00FD4A1A"/>
    <w:rsid w:val="00FD551B"/>
    <w:rsid w:val="00FD5B99"/>
    <w:rsid w:val="00FD68E6"/>
    <w:rsid w:val="00FE12EA"/>
    <w:rsid w:val="00FE1BF9"/>
    <w:rsid w:val="00FE2162"/>
    <w:rsid w:val="00FE5E21"/>
    <w:rsid w:val="00FF5398"/>
    <w:rsid w:val="00FF6BDF"/>
    <w:rsid w:val="00FF72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3F8A"/>
    <w:pPr>
      <w:suppressAutoHyphens/>
    </w:pPr>
    <w:rPr>
      <w:sz w:val="24"/>
      <w:szCs w:val="24"/>
      <w:lang w:eastAsia="ar-S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uiPriority w:val="99"/>
    <w:rsid w:val="00F36758"/>
    <w:rPr>
      <w:rFonts w:ascii="Symbol" w:hAnsi="Symbol"/>
    </w:rPr>
  </w:style>
  <w:style w:type="character" w:customStyle="1" w:styleId="WW8Num1z1">
    <w:name w:val="WW8Num1z1"/>
    <w:uiPriority w:val="99"/>
    <w:rsid w:val="00F36758"/>
    <w:rPr>
      <w:rFonts w:ascii="Courier New" w:hAnsi="Courier New"/>
    </w:rPr>
  </w:style>
  <w:style w:type="character" w:customStyle="1" w:styleId="WW8Num1z2">
    <w:name w:val="WW8Num1z2"/>
    <w:uiPriority w:val="99"/>
    <w:rsid w:val="00F36758"/>
    <w:rPr>
      <w:rFonts w:ascii="Wingdings" w:hAnsi="Wingdings"/>
    </w:rPr>
  </w:style>
  <w:style w:type="character" w:customStyle="1" w:styleId="WW8Num3z0">
    <w:name w:val="WW8Num3z0"/>
    <w:uiPriority w:val="99"/>
    <w:rsid w:val="00F36758"/>
    <w:rPr>
      <w:rFonts w:ascii="Symbol" w:hAnsi="Symbol"/>
    </w:rPr>
  </w:style>
  <w:style w:type="character" w:customStyle="1" w:styleId="WW8Num3z1">
    <w:name w:val="WW8Num3z1"/>
    <w:uiPriority w:val="99"/>
    <w:rsid w:val="00F36758"/>
    <w:rPr>
      <w:rFonts w:ascii="Courier New" w:hAnsi="Courier New"/>
    </w:rPr>
  </w:style>
  <w:style w:type="character" w:customStyle="1" w:styleId="WW8Num3z2">
    <w:name w:val="WW8Num3z2"/>
    <w:uiPriority w:val="99"/>
    <w:rsid w:val="00F36758"/>
    <w:rPr>
      <w:rFonts w:ascii="Wingdings" w:hAnsi="Wingdings"/>
    </w:rPr>
  </w:style>
  <w:style w:type="character" w:customStyle="1" w:styleId="WW8Num5z0">
    <w:name w:val="WW8Num5z0"/>
    <w:uiPriority w:val="99"/>
    <w:rsid w:val="00F36758"/>
    <w:rPr>
      <w:rFonts w:ascii="Symbol" w:hAnsi="Symbol"/>
    </w:rPr>
  </w:style>
  <w:style w:type="character" w:customStyle="1" w:styleId="WW8Num5z1">
    <w:name w:val="WW8Num5z1"/>
    <w:uiPriority w:val="99"/>
    <w:rsid w:val="00F36758"/>
    <w:rPr>
      <w:rFonts w:ascii="Courier New" w:hAnsi="Courier New"/>
    </w:rPr>
  </w:style>
  <w:style w:type="character" w:customStyle="1" w:styleId="WW8Num5z2">
    <w:name w:val="WW8Num5z2"/>
    <w:uiPriority w:val="99"/>
    <w:rsid w:val="00F36758"/>
    <w:rPr>
      <w:rFonts w:ascii="Wingdings" w:hAnsi="Wingdings"/>
    </w:rPr>
  </w:style>
  <w:style w:type="character" w:customStyle="1" w:styleId="WW8Num6z0">
    <w:name w:val="WW8Num6z0"/>
    <w:uiPriority w:val="99"/>
    <w:rsid w:val="00F36758"/>
    <w:rPr>
      <w:rFonts w:ascii="Symbol" w:hAnsi="Symbol"/>
    </w:rPr>
  </w:style>
  <w:style w:type="character" w:customStyle="1" w:styleId="WW8Num6z1">
    <w:name w:val="WW8Num6z1"/>
    <w:uiPriority w:val="99"/>
    <w:rsid w:val="00F36758"/>
    <w:rPr>
      <w:rFonts w:ascii="Courier New" w:hAnsi="Courier New"/>
    </w:rPr>
  </w:style>
  <w:style w:type="character" w:customStyle="1" w:styleId="WW8Num6z2">
    <w:name w:val="WW8Num6z2"/>
    <w:uiPriority w:val="99"/>
    <w:rsid w:val="00F36758"/>
    <w:rPr>
      <w:rFonts w:ascii="Wingdings" w:hAnsi="Wingdings"/>
    </w:rPr>
  </w:style>
  <w:style w:type="character" w:customStyle="1" w:styleId="WW8Num7z0">
    <w:name w:val="WW8Num7z0"/>
    <w:uiPriority w:val="99"/>
    <w:rsid w:val="00F36758"/>
    <w:rPr>
      <w:rFonts w:ascii="Symbol" w:hAnsi="Symbol"/>
    </w:rPr>
  </w:style>
  <w:style w:type="character" w:customStyle="1" w:styleId="WW8Num7z1">
    <w:name w:val="WW8Num7z1"/>
    <w:uiPriority w:val="99"/>
    <w:rsid w:val="00F36758"/>
    <w:rPr>
      <w:rFonts w:ascii="Courier New" w:hAnsi="Courier New"/>
    </w:rPr>
  </w:style>
  <w:style w:type="character" w:customStyle="1" w:styleId="WW8Num7z2">
    <w:name w:val="WW8Num7z2"/>
    <w:uiPriority w:val="99"/>
    <w:rsid w:val="00F36758"/>
    <w:rPr>
      <w:rFonts w:ascii="Wingdings" w:hAnsi="Wingdings"/>
    </w:rPr>
  </w:style>
  <w:style w:type="character" w:customStyle="1" w:styleId="1">
    <w:name w:val="Основной шрифт абзаца1"/>
    <w:uiPriority w:val="99"/>
    <w:rsid w:val="00F36758"/>
  </w:style>
  <w:style w:type="character" w:customStyle="1" w:styleId="a">
    <w:name w:val="Нижний колонтитул Знак"/>
    <w:uiPriority w:val="99"/>
    <w:rsid w:val="00F36758"/>
    <w:rPr>
      <w:sz w:val="20"/>
    </w:rPr>
  </w:style>
  <w:style w:type="character" w:styleId="PageNumber">
    <w:name w:val="page number"/>
    <w:basedOn w:val="DefaultParagraphFont"/>
    <w:uiPriority w:val="99"/>
    <w:rsid w:val="00F36758"/>
    <w:rPr>
      <w:rFonts w:cs="Times New Roman"/>
    </w:rPr>
  </w:style>
  <w:style w:type="character" w:customStyle="1" w:styleId="a0">
    <w:name w:val="Текст выноски Знак"/>
    <w:uiPriority w:val="99"/>
    <w:rsid w:val="00F36758"/>
    <w:rPr>
      <w:rFonts w:ascii="Tahoma" w:hAnsi="Tahoma"/>
      <w:sz w:val="16"/>
    </w:rPr>
  </w:style>
  <w:style w:type="character" w:customStyle="1" w:styleId="a1">
    <w:name w:val="Текст Знак"/>
    <w:uiPriority w:val="99"/>
    <w:rsid w:val="00F36758"/>
    <w:rPr>
      <w:rFonts w:ascii="Consolas" w:hAnsi="Consolas"/>
      <w:sz w:val="21"/>
    </w:rPr>
  </w:style>
  <w:style w:type="character" w:styleId="Hyperlink">
    <w:name w:val="Hyperlink"/>
    <w:basedOn w:val="DefaultParagraphFont"/>
    <w:uiPriority w:val="99"/>
    <w:rsid w:val="00F36758"/>
    <w:rPr>
      <w:rFonts w:cs="Times New Roman"/>
      <w:color w:val="0000FF"/>
      <w:u w:val="single"/>
    </w:rPr>
  </w:style>
  <w:style w:type="character" w:customStyle="1" w:styleId="10">
    <w:name w:val="Знак примечания1"/>
    <w:uiPriority w:val="99"/>
    <w:rsid w:val="00F36758"/>
    <w:rPr>
      <w:sz w:val="16"/>
    </w:rPr>
  </w:style>
  <w:style w:type="character" w:customStyle="1" w:styleId="a2">
    <w:name w:val="Текст примечания Знак"/>
    <w:uiPriority w:val="99"/>
    <w:rsid w:val="00F36758"/>
  </w:style>
  <w:style w:type="character" w:customStyle="1" w:styleId="a3">
    <w:name w:val="Тема примечания Знак"/>
    <w:uiPriority w:val="99"/>
    <w:rsid w:val="00F36758"/>
    <w:rPr>
      <w:b/>
    </w:rPr>
  </w:style>
  <w:style w:type="character" w:customStyle="1" w:styleId="a4">
    <w:name w:val="Верхний колонтитул Знак"/>
    <w:uiPriority w:val="99"/>
    <w:rsid w:val="00F36758"/>
    <w:rPr>
      <w:sz w:val="24"/>
    </w:rPr>
  </w:style>
  <w:style w:type="character" w:customStyle="1" w:styleId="HTML">
    <w:name w:val="Стандартный HTML Знак"/>
    <w:uiPriority w:val="99"/>
    <w:rsid w:val="00F36758"/>
    <w:rPr>
      <w:rFonts w:ascii="Courier New" w:hAnsi="Courier New"/>
    </w:rPr>
  </w:style>
  <w:style w:type="paragraph" w:customStyle="1" w:styleId="a5">
    <w:name w:val="Заголовок"/>
    <w:basedOn w:val="Normal"/>
    <w:next w:val="BodyText"/>
    <w:uiPriority w:val="99"/>
    <w:rsid w:val="00F36758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BodyText">
    <w:name w:val="Body Text"/>
    <w:basedOn w:val="Normal"/>
    <w:link w:val="BodyTextChar"/>
    <w:uiPriority w:val="99"/>
    <w:rsid w:val="00F36758"/>
    <w:pPr>
      <w:spacing w:after="120"/>
    </w:pPr>
    <w:rPr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62619F"/>
    <w:rPr>
      <w:sz w:val="24"/>
      <w:lang w:eastAsia="ar-SA" w:bidi="ar-SA"/>
    </w:rPr>
  </w:style>
  <w:style w:type="paragraph" w:styleId="List">
    <w:name w:val="List"/>
    <w:basedOn w:val="BodyText"/>
    <w:uiPriority w:val="99"/>
    <w:rsid w:val="00F36758"/>
    <w:rPr>
      <w:rFonts w:cs="Mangal"/>
    </w:rPr>
  </w:style>
  <w:style w:type="paragraph" w:customStyle="1" w:styleId="11">
    <w:name w:val="Название1"/>
    <w:basedOn w:val="Normal"/>
    <w:uiPriority w:val="99"/>
    <w:rsid w:val="00F36758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Normal"/>
    <w:uiPriority w:val="99"/>
    <w:rsid w:val="00F36758"/>
    <w:pPr>
      <w:suppressLineNumbers/>
    </w:pPr>
    <w:rPr>
      <w:rFonts w:cs="Mangal"/>
    </w:rPr>
  </w:style>
  <w:style w:type="paragraph" w:customStyle="1" w:styleId="ConsPlusNonformat">
    <w:name w:val="ConsPlusNonformat"/>
    <w:uiPriority w:val="99"/>
    <w:rsid w:val="00F36758"/>
    <w:pPr>
      <w:widowControl w:val="0"/>
      <w:suppressAutoHyphens/>
      <w:autoSpaceDE w:val="0"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ConsPlusNormal">
    <w:name w:val="ConsPlusNormal"/>
    <w:uiPriority w:val="99"/>
    <w:rsid w:val="00F36758"/>
    <w:pPr>
      <w:widowControl w:val="0"/>
      <w:suppressAutoHyphens/>
      <w:autoSpaceDE w:val="0"/>
      <w:ind w:firstLine="720"/>
    </w:pPr>
    <w:rPr>
      <w:rFonts w:ascii="Arial" w:hAnsi="Arial" w:cs="Arial"/>
      <w:sz w:val="20"/>
      <w:szCs w:val="20"/>
      <w:lang w:eastAsia="ar-SA"/>
    </w:rPr>
  </w:style>
  <w:style w:type="paragraph" w:customStyle="1" w:styleId="13">
    <w:name w:val="Без интервала1"/>
    <w:uiPriority w:val="99"/>
    <w:rsid w:val="00F36758"/>
    <w:pPr>
      <w:suppressAutoHyphens/>
    </w:pPr>
    <w:rPr>
      <w:rFonts w:ascii="Calibri" w:hAnsi="Calibri" w:cs="Calibri"/>
      <w:lang w:eastAsia="ar-SA"/>
    </w:rPr>
  </w:style>
  <w:style w:type="paragraph" w:styleId="Footer">
    <w:name w:val="footer"/>
    <w:basedOn w:val="Normal"/>
    <w:link w:val="FooterChar"/>
    <w:uiPriority w:val="99"/>
    <w:rsid w:val="00F36758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locked/>
    <w:rsid w:val="00BA258D"/>
    <w:rPr>
      <w:lang w:eastAsia="ar-SA" w:bidi="ar-SA"/>
    </w:rPr>
  </w:style>
  <w:style w:type="paragraph" w:styleId="BalloonText">
    <w:name w:val="Balloon Text"/>
    <w:basedOn w:val="Normal"/>
    <w:link w:val="BalloonTextChar"/>
    <w:uiPriority w:val="99"/>
    <w:rsid w:val="00F36758"/>
    <w:rPr>
      <w:sz w:val="2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2619F"/>
    <w:rPr>
      <w:sz w:val="2"/>
      <w:lang w:eastAsia="ar-SA" w:bidi="ar-SA"/>
    </w:rPr>
  </w:style>
  <w:style w:type="paragraph" w:styleId="Header">
    <w:name w:val="header"/>
    <w:basedOn w:val="Normal"/>
    <w:link w:val="HeaderChar"/>
    <w:uiPriority w:val="99"/>
    <w:rsid w:val="00F36758"/>
    <w:pPr>
      <w:tabs>
        <w:tab w:val="center" w:pos="4677"/>
        <w:tab w:val="right" w:pos="9355"/>
      </w:tabs>
    </w:pPr>
    <w:rPr>
      <w:szCs w:val="20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62619F"/>
    <w:rPr>
      <w:sz w:val="24"/>
      <w:lang w:eastAsia="ar-SA" w:bidi="ar-SA"/>
    </w:rPr>
  </w:style>
  <w:style w:type="paragraph" w:styleId="HTMLPreformatted">
    <w:name w:val="HTML Preformatted"/>
    <w:basedOn w:val="Normal"/>
    <w:link w:val="HTMLPreformattedChar"/>
    <w:uiPriority w:val="99"/>
    <w:rsid w:val="00F3675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locked/>
    <w:rsid w:val="0062619F"/>
    <w:rPr>
      <w:rFonts w:ascii="Courier New" w:hAnsi="Courier New"/>
      <w:sz w:val="20"/>
      <w:lang w:eastAsia="ar-SA" w:bidi="ar-SA"/>
    </w:rPr>
  </w:style>
  <w:style w:type="paragraph" w:customStyle="1" w:styleId="14">
    <w:name w:val="Текст1"/>
    <w:basedOn w:val="Normal"/>
    <w:uiPriority w:val="99"/>
    <w:rsid w:val="00F36758"/>
    <w:rPr>
      <w:rFonts w:ascii="Consolas" w:hAnsi="Consolas" w:cs="Consolas"/>
      <w:sz w:val="21"/>
      <w:szCs w:val="21"/>
    </w:rPr>
  </w:style>
  <w:style w:type="paragraph" w:styleId="ListParagraph">
    <w:name w:val="List Paragraph"/>
    <w:basedOn w:val="Normal"/>
    <w:uiPriority w:val="99"/>
    <w:qFormat/>
    <w:rsid w:val="00F36758"/>
    <w:pPr>
      <w:ind w:left="720"/>
    </w:pPr>
  </w:style>
  <w:style w:type="paragraph" w:customStyle="1" w:styleId="ConsPlusTitle">
    <w:name w:val="ConsPlusTitle"/>
    <w:uiPriority w:val="99"/>
    <w:rsid w:val="00F36758"/>
    <w:pPr>
      <w:widowControl w:val="0"/>
      <w:suppressAutoHyphens/>
      <w:autoSpaceDE w:val="0"/>
    </w:pPr>
    <w:rPr>
      <w:b/>
      <w:bCs/>
      <w:sz w:val="24"/>
      <w:szCs w:val="24"/>
      <w:lang w:eastAsia="ar-SA"/>
    </w:rPr>
  </w:style>
  <w:style w:type="paragraph" w:customStyle="1" w:styleId="15">
    <w:name w:val="Цветной список — акцент 1"/>
    <w:basedOn w:val="Normal"/>
    <w:uiPriority w:val="99"/>
    <w:rsid w:val="00F36758"/>
    <w:pPr>
      <w:ind w:left="720"/>
    </w:pPr>
    <w:rPr>
      <w:sz w:val="28"/>
      <w:szCs w:val="28"/>
    </w:rPr>
  </w:style>
  <w:style w:type="paragraph" w:customStyle="1" w:styleId="16">
    <w:name w:val="Текст примечания1"/>
    <w:basedOn w:val="Normal"/>
    <w:uiPriority w:val="99"/>
    <w:rsid w:val="00F36758"/>
    <w:rPr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semiHidden/>
    <w:rsid w:val="00C2782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62619F"/>
    <w:rPr>
      <w:sz w:val="20"/>
      <w:lang w:eastAsia="ar-SA" w:bidi="ar-SA"/>
    </w:rPr>
  </w:style>
  <w:style w:type="paragraph" w:styleId="CommentSubject">
    <w:name w:val="annotation subject"/>
    <w:basedOn w:val="16"/>
    <w:next w:val="16"/>
    <w:link w:val="CommentSubjectChar"/>
    <w:uiPriority w:val="99"/>
    <w:rsid w:val="00F36758"/>
    <w:rPr>
      <w:b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62619F"/>
    <w:rPr>
      <w:b/>
    </w:rPr>
  </w:style>
  <w:style w:type="paragraph" w:customStyle="1" w:styleId="ConsPlusCell">
    <w:name w:val="ConsPlusCell"/>
    <w:uiPriority w:val="99"/>
    <w:rsid w:val="00F36758"/>
    <w:pPr>
      <w:widowControl w:val="0"/>
      <w:suppressAutoHyphens/>
      <w:autoSpaceDE w:val="0"/>
    </w:pPr>
    <w:rPr>
      <w:rFonts w:ascii="Arial" w:hAnsi="Arial" w:cs="Arial"/>
      <w:sz w:val="20"/>
      <w:szCs w:val="20"/>
      <w:lang w:eastAsia="ar-SA"/>
    </w:rPr>
  </w:style>
  <w:style w:type="paragraph" w:customStyle="1" w:styleId="17">
    <w:name w:val="Знак1"/>
    <w:basedOn w:val="Normal"/>
    <w:uiPriority w:val="99"/>
    <w:rsid w:val="00F36758"/>
    <w:pPr>
      <w:spacing w:before="100" w:after="100"/>
    </w:pPr>
    <w:rPr>
      <w:rFonts w:ascii="Tahoma" w:hAnsi="Tahoma" w:cs="Tahoma"/>
      <w:sz w:val="20"/>
      <w:szCs w:val="20"/>
      <w:lang w:val="en-US"/>
    </w:rPr>
  </w:style>
  <w:style w:type="paragraph" w:customStyle="1" w:styleId="a6">
    <w:name w:val="Содержимое таблицы"/>
    <w:basedOn w:val="Normal"/>
    <w:uiPriority w:val="99"/>
    <w:rsid w:val="00F36758"/>
    <w:pPr>
      <w:suppressLineNumbers/>
    </w:pPr>
  </w:style>
  <w:style w:type="paragraph" w:customStyle="1" w:styleId="a7">
    <w:name w:val="Заголовок таблицы"/>
    <w:basedOn w:val="a6"/>
    <w:uiPriority w:val="99"/>
    <w:rsid w:val="00F36758"/>
    <w:pPr>
      <w:jc w:val="center"/>
    </w:pPr>
    <w:rPr>
      <w:b/>
      <w:bCs/>
    </w:rPr>
  </w:style>
  <w:style w:type="paragraph" w:customStyle="1" w:styleId="a8">
    <w:name w:val="Содержимое врезки"/>
    <w:basedOn w:val="BodyText"/>
    <w:uiPriority w:val="99"/>
    <w:rsid w:val="00F3675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file://C:\..\Pushkareva_ea\AppData\Local\Microsoft\Windows\bogdanova_mi\AppData\Local\Microsoft\Windows\Temporary%20Internet%20Files\dyatlova_ov\AppData\Local\Microsoft\Windows\Users\rubina_nn\AppData\Local\Microsoft\Windows\Temporary%20Internet%20Files\Content.Outlook\AppData\Local\Microsoft\Windows\Temporary%20Internet%20Files\DOCUME~1\103a\LOCALS~1\Temp\50984-74791807-74791845.doc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131</TotalTime>
  <Pages>37</Pages>
  <Words>6678</Words>
  <Characters>-32766</Characters>
  <Application>Microsoft Office Outlook</Application>
  <DocSecurity>0</DocSecurity>
  <Lines>0</Lines>
  <Paragraphs>0</Paragraphs>
  <ScaleCrop>false</ScaleCrop>
  <Company>MoBIL GROUP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ОКТЯБРЬСКОГО РАЙОНА</dc:title>
  <dc:subject/>
  <dc:creator>User</dc:creator>
  <cp:keywords/>
  <dc:description/>
  <cp:lastModifiedBy>МАУ РЦО</cp:lastModifiedBy>
  <cp:revision>23</cp:revision>
  <cp:lastPrinted>2014-08-01T05:50:00Z</cp:lastPrinted>
  <dcterms:created xsi:type="dcterms:W3CDTF">2014-07-31T12:34:00Z</dcterms:created>
  <dcterms:modified xsi:type="dcterms:W3CDTF">2016-06-23T11:44:00Z</dcterms:modified>
</cp:coreProperties>
</file>