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306" w:rsidRPr="002C1A83" w:rsidRDefault="003A0922" w:rsidP="00337306">
      <w:pPr>
        <w:tabs>
          <w:tab w:val="left" w:pos="4678"/>
          <w:tab w:val="left" w:pos="5245"/>
        </w:tabs>
        <w:jc w:val="center"/>
        <w:rPr>
          <w:b/>
        </w:rPr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306" w:rsidRDefault="00337306" w:rsidP="00337306">
      <w:pPr>
        <w:jc w:val="both"/>
      </w:pPr>
    </w:p>
    <w:p w:rsidR="00337306" w:rsidRDefault="00337306" w:rsidP="0033730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37306" w:rsidRPr="00813FB4" w:rsidRDefault="00337306" w:rsidP="0033730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337306" w:rsidRPr="00813FB4" w:rsidRDefault="00337306" w:rsidP="00337306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337306" w:rsidRPr="00813FB4" w:rsidRDefault="00337306" w:rsidP="00337306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337306" w:rsidRPr="00813FB4" w:rsidRDefault="00337306" w:rsidP="00337306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337306" w:rsidRPr="003809BE" w:rsidRDefault="00337306" w:rsidP="00337306">
      <w:pPr>
        <w:jc w:val="center"/>
        <w:rPr>
          <w:sz w:val="28"/>
          <w:szCs w:val="28"/>
        </w:rPr>
      </w:pPr>
    </w:p>
    <w:p w:rsidR="00EF71EF" w:rsidRPr="0093522E" w:rsidRDefault="00EF71EF" w:rsidP="00EF71EF">
      <w:pPr>
        <w:jc w:val="center"/>
        <w:rPr>
          <w:b/>
          <w:caps/>
          <w:sz w:val="46"/>
          <w:szCs w:val="46"/>
        </w:rPr>
      </w:pPr>
      <w:r w:rsidRPr="0093522E">
        <w:rPr>
          <w:b/>
          <w:caps/>
          <w:sz w:val="46"/>
          <w:szCs w:val="46"/>
        </w:rPr>
        <w:t>постановление</w:t>
      </w:r>
    </w:p>
    <w:p w:rsidR="00337306" w:rsidRDefault="00337306" w:rsidP="00337306">
      <w:pPr>
        <w:jc w:val="both"/>
        <w:rPr>
          <w:sz w:val="28"/>
          <w:szCs w:val="28"/>
        </w:rPr>
      </w:pPr>
    </w:p>
    <w:p w:rsidR="005820FE" w:rsidRDefault="005820FE" w:rsidP="00337306">
      <w:pPr>
        <w:jc w:val="both"/>
        <w:rPr>
          <w:sz w:val="28"/>
          <w:szCs w:val="28"/>
        </w:rPr>
      </w:pPr>
    </w:p>
    <w:p w:rsidR="00337306" w:rsidRDefault="003A0922" w:rsidP="00337306">
      <w:pPr>
        <w:jc w:val="both"/>
        <w:rPr>
          <w:b/>
          <w:sz w:val="28"/>
        </w:rPr>
      </w:pPr>
      <w:r>
        <w:rPr>
          <w:b/>
          <w:sz w:val="28"/>
        </w:rPr>
        <w:t>02.12.</w:t>
      </w:r>
      <w:r w:rsidR="0075760A">
        <w:rPr>
          <w:b/>
          <w:sz w:val="28"/>
        </w:rPr>
        <w:t xml:space="preserve">2021 </w:t>
      </w:r>
      <w:r w:rsidR="00EF71EF">
        <w:rPr>
          <w:b/>
          <w:sz w:val="28"/>
        </w:rPr>
        <w:tab/>
      </w:r>
      <w:r w:rsidR="00EF71EF">
        <w:rPr>
          <w:b/>
          <w:sz w:val="28"/>
        </w:rPr>
        <w:tab/>
      </w:r>
      <w:r w:rsidR="00D42650">
        <w:rPr>
          <w:b/>
          <w:sz w:val="28"/>
        </w:rPr>
        <w:t xml:space="preserve">      </w:t>
      </w:r>
      <w:r w:rsidR="00337306">
        <w:rPr>
          <w:b/>
          <w:sz w:val="28"/>
        </w:rPr>
        <w:t xml:space="preserve">  </w:t>
      </w:r>
      <w:r w:rsidR="0075760A">
        <w:rPr>
          <w:b/>
          <w:sz w:val="28"/>
        </w:rPr>
        <w:tab/>
      </w:r>
      <w:r w:rsidR="0075760A">
        <w:rPr>
          <w:b/>
          <w:sz w:val="28"/>
        </w:rPr>
        <w:tab/>
      </w:r>
      <w:r>
        <w:rPr>
          <w:b/>
          <w:sz w:val="28"/>
        </w:rPr>
        <w:tab/>
      </w:r>
      <w:r w:rsidR="00337306">
        <w:rPr>
          <w:b/>
          <w:sz w:val="28"/>
        </w:rPr>
        <w:t>№</w:t>
      </w:r>
      <w:r w:rsidR="00C3757A">
        <w:rPr>
          <w:b/>
          <w:sz w:val="28"/>
        </w:rPr>
        <w:t xml:space="preserve"> </w:t>
      </w:r>
      <w:r>
        <w:rPr>
          <w:b/>
          <w:sz w:val="28"/>
        </w:rPr>
        <w:t>1331</w:t>
      </w:r>
      <w:r w:rsidR="00EF71EF">
        <w:rPr>
          <w:b/>
          <w:sz w:val="28"/>
        </w:rPr>
        <w:tab/>
      </w:r>
      <w:r w:rsidR="00337306">
        <w:rPr>
          <w:b/>
          <w:sz w:val="28"/>
        </w:rPr>
        <w:t xml:space="preserve">                </w:t>
      </w:r>
      <w:r w:rsidR="00D42650">
        <w:rPr>
          <w:b/>
          <w:sz w:val="28"/>
        </w:rPr>
        <w:tab/>
      </w:r>
      <w:r w:rsidR="00337306">
        <w:rPr>
          <w:b/>
          <w:sz w:val="28"/>
        </w:rPr>
        <w:t>р. п.  Каменоломни</w:t>
      </w:r>
    </w:p>
    <w:p w:rsidR="005820FE" w:rsidRDefault="005820FE" w:rsidP="00D206FC">
      <w:pPr>
        <w:jc w:val="center"/>
        <w:rPr>
          <w:sz w:val="28"/>
          <w:szCs w:val="28"/>
        </w:rPr>
      </w:pPr>
    </w:p>
    <w:p w:rsidR="005820FE" w:rsidRPr="00D206FC" w:rsidRDefault="005820FE" w:rsidP="00D206FC">
      <w:pPr>
        <w:jc w:val="center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2"/>
      </w:tblGrid>
      <w:tr w:rsidR="00267BD9" w:rsidRPr="005F1576" w:rsidTr="0075760A">
        <w:trPr>
          <w:trHeight w:val="1336"/>
        </w:trPr>
        <w:tc>
          <w:tcPr>
            <w:tcW w:w="4462" w:type="dxa"/>
            <w:shd w:val="clear" w:color="auto" w:fill="auto"/>
          </w:tcPr>
          <w:p w:rsidR="00267BD9" w:rsidRPr="0075760A" w:rsidRDefault="00267BD9" w:rsidP="00AB1131">
            <w:pPr>
              <w:jc w:val="both"/>
              <w:rPr>
                <w:b/>
                <w:kern w:val="2"/>
                <w:sz w:val="28"/>
                <w:szCs w:val="28"/>
              </w:rPr>
            </w:pPr>
            <w:r w:rsidRPr="0075760A">
              <w:rPr>
                <w:b/>
                <w:kern w:val="2"/>
                <w:sz w:val="28"/>
                <w:szCs w:val="28"/>
              </w:rPr>
              <w:t>О</w:t>
            </w:r>
            <w:r w:rsidR="00EF71EF" w:rsidRPr="0075760A">
              <w:rPr>
                <w:b/>
                <w:kern w:val="2"/>
                <w:sz w:val="28"/>
                <w:szCs w:val="28"/>
              </w:rPr>
              <w:t>б</w:t>
            </w:r>
            <w:r w:rsidRPr="0075760A">
              <w:rPr>
                <w:b/>
                <w:kern w:val="2"/>
                <w:sz w:val="28"/>
                <w:szCs w:val="28"/>
              </w:rPr>
              <w:t xml:space="preserve"> </w:t>
            </w:r>
            <w:r w:rsidR="00EF71EF" w:rsidRPr="0075760A">
              <w:rPr>
                <w:b/>
                <w:kern w:val="2"/>
                <w:sz w:val="28"/>
                <w:szCs w:val="28"/>
              </w:rPr>
              <w:t>отборе и реализации проектов</w:t>
            </w:r>
            <w:r w:rsidR="0075760A">
              <w:rPr>
                <w:b/>
                <w:kern w:val="2"/>
                <w:sz w:val="28"/>
                <w:szCs w:val="28"/>
              </w:rPr>
              <w:t xml:space="preserve"> </w:t>
            </w:r>
            <w:r w:rsidR="006F4279" w:rsidRPr="0075760A">
              <w:rPr>
                <w:b/>
                <w:kern w:val="2"/>
                <w:sz w:val="28"/>
                <w:szCs w:val="28"/>
              </w:rPr>
              <w:t>к</w:t>
            </w:r>
            <w:r w:rsidR="006F4279" w:rsidRPr="0075760A">
              <w:rPr>
                <w:b/>
                <w:sz w:val="28"/>
                <w:szCs w:val="28"/>
              </w:rPr>
              <w:t>омплексного развития</w:t>
            </w:r>
            <w:r w:rsidR="00CD7E7E" w:rsidRPr="0075760A">
              <w:rPr>
                <w:b/>
                <w:sz w:val="28"/>
                <w:szCs w:val="28"/>
              </w:rPr>
              <w:t xml:space="preserve"> сельских территорий</w:t>
            </w:r>
            <w:r w:rsidR="00C3757A" w:rsidRPr="0075760A">
              <w:rPr>
                <w:b/>
                <w:sz w:val="28"/>
                <w:szCs w:val="28"/>
              </w:rPr>
              <w:t xml:space="preserve"> на </w:t>
            </w:r>
            <w:r w:rsidR="00EF71EF" w:rsidRPr="0075760A">
              <w:rPr>
                <w:b/>
                <w:sz w:val="28"/>
                <w:szCs w:val="28"/>
              </w:rPr>
              <w:t>2023 год</w:t>
            </w:r>
          </w:p>
          <w:p w:rsidR="00267BD9" w:rsidRPr="005F1576" w:rsidRDefault="00267BD9" w:rsidP="005F1576">
            <w:pPr>
              <w:spacing w:line="276" w:lineRule="auto"/>
              <w:rPr>
                <w:b/>
                <w:kern w:val="2"/>
                <w:sz w:val="28"/>
                <w:szCs w:val="28"/>
              </w:rPr>
            </w:pPr>
          </w:p>
        </w:tc>
      </w:tr>
    </w:tbl>
    <w:p w:rsidR="00C41B42" w:rsidRDefault="00FF35B4" w:rsidP="00A37250">
      <w:pPr>
        <w:ind w:firstLine="709"/>
        <w:jc w:val="both"/>
        <w:rPr>
          <w:kern w:val="2"/>
          <w:sz w:val="28"/>
          <w:szCs w:val="28"/>
        </w:rPr>
      </w:pPr>
      <w:r w:rsidRPr="005820FE">
        <w:rPr>
          <w:kern w:val="2"/>
          <w:sz w:val="28"/>
          <w:szCs w:val="28"/>
        </w:rPr>
        <w:t xml:space="preserve">В </w:t>
      </w:r>
      <w:r w:rsidR="00EF71EF">
        <w:rPr>
          <w:kern w:val="2"/>
          <w:sz w:val="28"/>
          <w:szCs w:val="28"/>
        </w:rPr>
        <w:t xml:space="preserve">соответствии с постановлением министерства сельского хозяйства и продовольствия Ростовской области от 19.02.2021 № 2 «О порядке </w:t>
      </w:r>
      <w:r w:rsidR="00183F45">
        <w:rPr>
          <w:sz w:val="28"/>
          <w:szCs w:val="28"/>
        </w:rPr>
        <w:t xml:space="preserve"> </w:t>
      </w:r>
      <w:r w:rsidR="00EF71EF">
        <w:rPr>
          <w:sz w:val="28"/>
          <w:szCs w:val="28"/>
        </w:rPr>
        <w:t xml:space="preserve">предварительного отбора проектов комплексного развития сельских территорий или сельских агломераций» </w:t>
      </w:r>
      <w:r w:rsidR="00A37250">
        <w:rPr>
          <w:sz w:val="28"/>
          <w:szCs w:val="28"/>
        </w:rPr>
        <w:t xml:space="preserve">и муниципальной программой Октябрьского района </w:t>
      </w:r>
      <w:r w:rsidR="00A37250" w:rsidRPr="00A37250">
        <w:rPr>
          <w:sz w:val="28"/>
          <w:szCs w:val="28"/>
        </w:rPr>
        <w:t>«Комплексное развитие сельских территорий»</w:t>
      </w:r>
      <w:r w:rsidR="00A37250">
        <w:rPr>
          <w:sz w:val="28"/>
          <w:szCs w:val="28"/>
        </w:rPr>
        <w:t>,</w:t>
      </w:r>
      <w:r w:rsidR="00A37250">
        <w:rPr>
          <w:b/>
          <w:sz w:val="28"/>
          <w:szCs w:val="28"/>
        </w:rPr>
        <w:t xml:space="preserve"> </w:t>
      </w:r>
      <w:r w:rsidR="00183F45">
        <w:rPr>
          <w:kern w:val="2"/>
          <w:sz w:val="28"/>
          <w:szCs w:val="28"/>
        </w:rPr>
        <w:t>используя метод проектного управления</w:t>
      </w:r>
      <w:r w:rsidRPr="005820FE">
        <w:rPr>
          <w:kern w:val="2"/>
          <w:sz w:val="28"/>
          <w:szCs w:val="28"/>
        </w:rPr>
        <w:t>, р</w:t>
      </w:r>
      <w:r w:rsidR="00A37250">
        <w:rPr>
          <w:kern w:val="2"/>
          <w:sz w:val="28"/>
          <w:szCs w:val="28"/>
        </w:rPr>
        <w:t>уководствуясь частью 9 статьи 52</w:t>
      </w:r>
      <w:r w:rsidRPr="005820FE">
        <w:rPr>
          <w:kern w:val="2"/>
          <w:sz w:val="28"/>
          <w:szCs w:val="28"/>
        </w:rPr>
        <w:t xml:space="preserve"> У</w:t>
      </w:r>
      <w:r w:rsidR="00C41B42" w:rsidRPr="005820FE">
        <w:rPr>
          <w:kern w:val="2"/>
          <w:sz w:val="28"/>
          <w:szCs w:val="28"/>
        </w:rPr>
        <w:t xml:space="preserve">става </w:t>
      </w:r>
      <w:r w:rsidR="007039A0" w:rsidRPr="005820FE">
        <w:rPr>
          <w:kern w:val="2"/>
          <w:sz w:val="28"/>
          <w:szCs w:val="28"/>
        </w:rPr>
        <w:t>муниципального образования «Октябрьский район</w:t>
      </w:r>
      <w:r w:rsidRPr="005820FE">
        <w:rPr>
          <w:kern w:val="2"/>
          <w:sz w:val="28"/>
          <w:szCs w:val="28"/>
        </w:rPr>
        <w:t>»</w:t>
      </w:r>
      <w:r w:rsidR="00A37250">
        <w:rPr>
          <w:kern w:val="2"/>
          <w:sz w:val="28"/>
          <w:szCs w:val="28"/>
        </w:rPr>
        <w:t>,</w:t>
      </w:r>
    </w:p>
    <w:p w:rsidR="00A37250" w:rsidRDefault="00A37250" w:rsidP="00A37250">
      <w:pPr>
        <w:ind w:firstLine="709"/>
        <w:jc w:val="both"/>
        <w:rPr>
          <w:kern w:val="2"/>
          <w:sz w:val="28"/>
          <w:szCs w:val="28"/>
        </w:rPr>
      </w:pPr>
    </w:p>
    <w:p w:rsidR="00A37250" w:rsidRPr="00A37250" w:rsidRDefault="00A37250" w:rsidP="00A37250">
      <w:pPr>
        <w:jc w:val="center"/>
        <w:outlineLvl w:val="0"/>
        <w:rPr>
          <w:sz w:val="28"/>
          <w:szCs w:val="28"/>
        </w:rPr>
      </w:pPr>
      <w:r w:rsidRPr="00BD5CE8">
        <w:rPr>
          <w:sz w:val="28"/>
          <w:szCs w:val="28"/>
        </w:rPr>
        <w:t>ПОСТАНОВЛЯЮ:</w:t>
      </w:r>
    </w:p>
    <w:p w:rsidR="00C41B42" w:rsidRPr="005820FE" w:rsidRDefault="00C41B42" w:rsidP="00267BD9">
      <w:pPr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C3757A" w:rsidRDefault="00C3757A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5820FE">
        <w:rPr>
          <w:sz w:val="28"/>
          <w:szCs w:val="28"/>
        </w:rPr>
        <w:t>Утвердить состав рабоч</w:t>
      </w:r>
      <w:r w:rsidR="00CD7E7E">
        <w:rPr>
          <w:sz w:val="28"/>
          <w:szCs w:val="28"/>
        </w:rPr>
        <w:t>ей</w:t>
      </w:r>
      <w:r w:rsidRPr="005820FE">
        <w:rPr>
          <w:sz w:val="28"/>
          <w:szCs w:val="28"/>
        </w:rPr>
        <w:t xml:space="preserve"> групп</w:t>
      </w:r>
      <w:r w:rsidR="00CD7E7E">
        <w:rPr>
          <w:sz w:val="28"/>
          <w:szCs w:val="28"/>
        </w:rPr>
        <w:t>ы</w:t>
      </w:r>
      <w:r w:rsidRPr="005820FE">
        <w:rPr>
          <w:sz w:val="28"/>
          <w:szCs w:val="28"/>
        </w:rPr>
        <w:t xml:space="preserve"> по </w:t>
      </w:r>
      <w:r w:rsidR="00A37250">
        <w:rPr>
          <w:sz w:val="28"/>
          <w:szCs w:val="28"/>
        </w:rPr>
        <w:t>отбору</w:t>
      </w:r>
      <w:r w:rsidR="00957CC8">
        <w:rPr>
          <w:sz w:val="28"/>
          <w:szCs w:val="28"/>
        </w:rPr>
        <w:t xml:space="preserve"> и </w:t>
      </w:r>
      <w:r w:rsidRPr="005820FE">
        <w:rPr>
          <w:sz w:val="28"/>
          <w:szCs w:val="28"/>
        </w:rPr>
        <w:t xml:space="preserve">реализации </w:t>
      </w:r>
      <w:r w:rsidR="00A37250">
        <w:rPr>
          <w:sz w:val="28"/>
          <w:szCs w:val="28"/>
        </w:rPr>
        <w:t>проектов</w:t>
      </w:r>
      <w:r w:rsidR="00D72C92">
        <w:rPr>
          <w:sz w:val="28"/>
          <w:szCs w:val="28"/>
        </w:rPr>
        <w:t xml:space="preserve"> </w:t>
      </w:r>
      <w:r w:rsidR="006F4279">
        <w:rPr>
          <w:sz w:val="28"/>
          <w:szCs w:val="28"/>
        </w:rPr>
        <w:t>комплексного развития</w:t>
      </w:r>
      <w:r w:rsidR="00CD7E7E">
        <w:rPr>
          <w:sz w:val="28"/>
          <w:szCs w:val="28"/>
        </w:rPr>
        <w:t xml:space="preserve"> сельских территорий</w:t>
      </w:r>
      <w:r w:rsidR="00CD7E7E" w:rsidRPr="00C3757A">
        <w:rPr>
          <w:sz w:val="28"/>
          <w:szCs w:val="28"/>
        </w:rPr>
        <w:t xml:space="preserve"> на территории Октябрьского района</w:t>
      </w:r>
      <w:r w:rsidRPr="005820FE">
        <w:rPr>
          <w:sz w:val="28"/>
          <w:szCs w:val="28"/>
        </w:rPr>
        <w:t xml:space="preserve"> согласно приложению к настоящему </w:t>
      </w:r>
      <w:r w:rsidR="00A37250">
        <w:rPr>
          <w:sz w:val="28"/>
          <w:szCs w:val="28"/>
        </w:rPr>
        <w:t>постановлению</w:t>
      </w:r>
      <w:r w:rsidRPr="005820FE">
        <w:rPr>
          <w:sz w:val="28"/>
          <w:szCs w:val="28"/>
        </w:rPr>
        <w:t>.</w:t>
      </w:r>
    </w:p>
    <w:p w:rsidR="00325A8F" w:rsidRDefault="00325A8F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Главам администраций сельских и городского поселений </w:t>
      </w:r>
      <w:r w:rsidR="00D42650">
        <w:rPr>
          <w:sz w:val="28"/>
          <w:szCs w:val="28"/>
        </w:rPr>
        <w:t xml:space="preserve">                       до </w:t>
      </w:r>
      <w:r w:rsidR="00161665">
        <w:rPr>
          <w:sz w:val="28"/>
          <w:szCs w:val="28"/>
        </w:rPr>
        <w:t xml:space="preserve">06.12.2021 г. </w:t>
      </w:r>
      <w:r>
        <w:rPr>
          <w:sz w:val="28"/>
          <w:szCs w:val="28"/>
        </w:rPr>
        <w:t>сформировать заявочную документацию по проектам и предоставить ее в отдел по сельскому хозяйству и перерабатывающей промышленности для согласования.</w:t>
      </w:r>
    </w:p>
    <w:p w:rsidR="00FF0879" w:rsidRDefault="00FF0879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Главам администраций сельских и городского поселений </w:t>
      </w:r>
      <w:r w:rsidR="00D42650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до 06.12.2021 г., после согласования паспортов проектов отделом по сельскому хозяйству и перерабатывающей промышленности, организовать работу в системе </w:t>
      </w:r>
      <w:r w:rsidRPr="00BF2F02">
        <w:rPr>
          <w:sz w:val="28"/>
          <w:szCs w:val="28"/>
        </w:rPr>
        <w:t>ИС ЦС АПК</w:t>
      </w:r>
      <w:r>
        <w:rPr>
          <w:sz w:val="28"/>
          <w:szCs w:val="28"/>
        </w:rPr>
        <w:t xml:space="preserve"> в части заполнения паспортов проектов комплексного развития</w:t>
      </w:r>
      <w:r w:rsidRPr="00CF001A">
        <w:rPr>
          <w:sz w:val="28"/>
          <w:szCs w:val="28"/>
        </w:rPr>
        <w:t xml:space="preserve"> сельских территорий</w:t>
      </w:r>
      <w:r>
        <w:rPr>
          <w:sz w:val="28"/>
          <w:szCs w:val="28"/>
        </w:rPr>
        <w:t>, которые планируются направить на отбор.</w:t>
      </w:r>
    </w:p>
    <w:p w:rsidR="00FF0879" w:rsidRDefault="00FF0879" w:rsidP="003467C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</w:p>
    <w:p w:rsidR="00FF0879" w:rsidRDefault="00FF0879" w:rsidP="003467C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</w:p>
    <w:p w:rsidR="00325A8F" w:rsidRPr="003467C5" w:rsidRDefault="00D42650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Заместителям главы Администрации района, о</w:t>
      </w:r>
      <w:r w:rsidR="00162578" w:rsidRPr="00C76605">
        <w:rPr>
          <w:sz w:val="28"/>
          <w:szCs w:val="28"/>
        </w:rPr>
        <w:t xml:space="preserve">тделам и функциональным (отраслевым) органам, подведомственным учреждениям Администрации Октябрьского района, по запросу руководителей (исполнителей) направлений, предоставлять информацию,  запрашиваемую в целях </w:t>
      </w:r>
      <w:r w:rsidR="00162578" w:rsidRPr="003467C5">
        <w:rPr>
          <w:sz w:val="28"/>
          <w:szCs w:val="28"/>
        </w:rPr>
        <w:t>внесения данных в паспорта проектов.</w:t>
      </w:r>
      <w:r w:rsidR="00162578" w:rsidRPr="003467C5">
        <w:rPr>
          <w:kern w:val="2"/>
          <w:sz w:val="28"/>
          <w:szCs w:val="28"/>
        </w:rPr>
        <w:t xml:space="preserve"> </w:t>
      </w:r>
    </w:p>
    <w:p w:rsidR="00162578" w:rsidRPr="003467C5" w:rsidRDefault="006F122E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3467C5">
        <w:rPr>
          <w:sz w:val="28"/>
          <w:szCs w:val="28"/>
        </w:rPr>
        <w:t>Р</w:t>
      </w:r>
      <w:r w:rsidR="00CF001A" w:rsidRPr="003467C5">
        <w:rPr>
          <w:sz w:val="28"/>
          <w:szCs w:val="28"/>
        </w:rPr>
        <w:t xml:space="preserve">уководителю </w:t>
      </w:r>
      <w:r w:rsidR="00D72C92" w:rsidRPr="003467C5">
        <w:rPr>
          <w:sz w:val="28"/>
          <w:szCs w:val="28"/>
        </w:rPr>
        <w:t xml:space="preserve">программы </w:t>
      </w:r>
      <w:r w:rsidR="00CF001A" w:rsidRPr="003467C5">
        <w:rPr>
          <w:sz w:val="28"/>
          <w:szCs w:val="28"/>
        </w:rPr>
        <w:t xml:space="preserve">«Комплексное развитие сельских территорий» на территории Октябрьского района» </w:t>
      </w:r>
      <w:r w:rsidR="00D72C92" w:rsidRPr="003467C5">
        <w:rPr>
          <w:sz w:val="28"/>
          <w:szCs w:val="28"/>
        </w:rPr>
        <w:t xml:space="preserve">(Мартюк Н.В.) </w:t>
      </w:r>
      <w:r w:rsidR="00162578" w:rsidRPr="003467C5">
        <w:rPr>
          <w:sz w:val="28"/>
          <w:szCs w:val="28"/>
        </w:rPr>
        <w:t xml:space="preserve">в срок до 15.12.2021 г. направить </w:t>
      </w:r>
      <w:r w:rsidR="00162578" w:rsidRPr="003467C5">
        <w:rPr>
          <w:kern w:val="2"/>
          <w:sz w:val="28"/>
          <w:szCs w:val="28"/>
        </w:rPr>
        <w:t xml:space="preserve">в министерство сельского хозяйства и продовольствия Ростовской области заявочную документацию по проектам сельских и городского поселений в электронном виде с удостоверением ее усиленной квалификационной электронной подписью по межведомственной системе электронного документооборота и делопроизводства «Дело» либо на бумажном носителе за подписью </w:t>
      </w:r>
      <w:r w:rsidR="003467C5" w:rsidRPr="003467C5">
        <w:rPr>
          <w:kern w:val="2"/>
          <w:sz w:val="28"/>
          <w:szCs w:val="28"/>
        </w:rPr>
        <w:t>главы Администрации Октябрьского района.</w:t>
      </w:r>
    </w:p>
    <w:p w:rsidR="00161665" w:rsidRDefault="00161665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Руководителю программы </w:t>
      </w:r>
      <w:r w:rsidRPr="00CF001A">
        <w:rPr>
          <w:sz w:val="28"/>
          <w:szCs w:val="28"/>
        </w:rPr>
        <w:t>«Комплексное развитие сельских территорий» на территории Октябрьского района»</w:t>
      </w:r>
      <w:r>
        <w:rPr>
          <w:sz w:val="28"/>
          <w:szCs w:val="28"/>
        </w:rPr>
        <w:t xml:space="preserve"> (Мартюк Н.В.) проводить з</w:t>
      </w:r>
      <w:r w:rsidRPr="005820FE">
        <w:rPr>
          <w:sz w:val="28"/>
          <w:szCs w:val="28"/>
        </w:rPr>
        <w:t>аседани</w:t>
      </w:r>
      <w:r>
        <w:rPr>
          <w:sz w:val="28"/>
          <w:szCs w:val="28"/>
        </w:rPr>
        <w:t>я</w:t>
      </w:r>
      <w:r w:rsidRPr="005820FE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ей</w:t>
      </w:r>
      <w:r w:rsidRPr="005820FE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5820FE">
        <w:rPr>
          <w:sz w:val="28"/>
          <w:szCs w:val="28"/>
        </w:rPr>
        <w:t xml:space="preserve"> </w:t>
      </w:r>
      <w:r>
        <w:rPr>
          <w:sz w:val="28"/>
          <w:szCs w:val="28"/>
        </w:rPr>
        <w:t>по мере необходимости, но не реже 2 раз в месяц.</w:t>
      </w:r>
    </w:p>
    <w:p w:rsidR="00A05786" w:rsidRPr="00A05786" w:rsidRDefault="00A05786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5820FE">
        <w:rPr>
          <w:kern w:val="2"/>
          <w:sz w:val="28"/>
          <w:szCs w:val="28"/>
        </w:rPr>
        <w:t>Настоящее распоряжение вступает в силу со дня его подписания.</w:t>
      </w:r>
    </w:p>
    <w:p w:rsidR="005820FE" w:rsidRPr="00A05786" w:rsidRDefault="00A05786" w:rsidP="003467C5">
      <w:pPr>
        <w:numPr>
          <w:ilvl w:val="0"/>
          <w:numId w:val="1"/>
        </w:numPr>
        <w:tabs>
          <w:tab w:val="left" w:pos="0"/>
          <w:tab w:val="left" w:pos="851"/>
        </w:tabs>
        <w:ind w:left="0" w:firstLine="567"/>
        <w:jc w:val="both"/>
        <w:rPr>
          <w:sz w:val="28"/>
          <w:szCs w:val="28"/>
        </w:rPr>
      </w:pPr>
      <w:r w:rsidRPr="005820FE">
        <w:rPr>
          <w:sz w:val="28"/>
          <w:szCs w:val="28"/>
        </w:rPr>
        <w:t>Контроль за исполнением настоящего распоряжения возложить на                заместителя главы Администрации района Федосеева С.В.</w:t>
      </w:r>
      <w:r w:rsidR="005820FE" w:rsidRPr="00A05786">
        <w:rPr>
          <w:kern w:val="2"/>
          <w:sz w:val="28"/>
          <w:szCs w:val="28"/>
        </w:rPr>
        <w:t xml:space="preserve"> </w:t>
      </w:r>
    </w:p>
    <w:p w:rsidR="00C41B42" w:rsidRDefault="00C41B42" w:rsidP="00267BD9">
      <w:pPr>
        <w:snapToGrid w:val="0"/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AB1131" w:rsidRDefault="00AB1131" w:rsidP="00267BD9">
      <w:pPr>
        <w:snapToGrid w:val="0"/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7039A0" w:rsidRDefault="007039A0" w:rsidP="00267BD9">
      <w:pPr>
        <w:tabs>
          <w:tab w:val="left" w:pos="7655"/>
        </w:tabs>
        <w:spacing w:line="276" w:lineRule="auto"/>
        <w:rPr>
          <w:sz w:val="28"/>
        </w:rPr>
      </w:pPr>
      <w:r>
        <w:rPr>
          <w:sz w:val="28"/>
        </w:rPr>
        <w:t xml:space="preserve">Глава Администрации </w:t>
      </w:r>
    </w:p>
    <w:p w:rsidR="002F3944" w:rsidRPr="00D206FC" w:rsidRDefault="007039A0" w:rsidP="00267BD9">
      <w:pPr>
        <w:tabs>
          <w:tab w:val="left" w:pos="7655"/>
        </w:tabs>
        <w:spacing w:line="276" w:lineRule="auto"/>
        <w:rPr>
          <w:sz w:val="28"/>
        </w:rPr>
      </w:pPr>
      <w:r>
        <w:rPr>
          <w:sz w:val="28"/>
        </w:rPr>
        <w:t>Октябрьского района</w:t>
      </w:r>
      <w:r w:rsidR="002F3944" w:rsidRPr="00D206FC">
        <w:rPr>
          <w:sz w:val="28"/>
        </w:rPr>
        <w:tab/>
      </w:r>
      <w:r w:rsidR="002F3944" w:rsidRPr="00D206FC">
        <w:rPr>
          <w:sz w:val="28"/>
        </w:rPr>
        <w:tab/>
      </w:r>
      <w:r>
        <w:rPr>
          <w:sz w:val="28"/>
        </w:rPr>
        <w:t>Л.В. Овчиева</w:t>
      </w:r>
    </w:p>
    <w:p w:rsidR="002F3944" w:rsidRDefault="002F3944" w:rsidP="00267BD9">
      <w:pPr>
        <w:spacing w:line="276" w:lineRule="auto"/>
        <w:rPr>
          <w:sz w:val="28"/>
        </w:rPr>
      </w:pPr>
    </w:p>
    <w:p w:rsidR="00CC5E65" w:rsidRDefault="00CC5E65" w:rsidP="00267BD9">
      <w:pPr>
        <w:spacing w:line="276" w:lineRule="auto"/>
        <w:rPr>
          <w:sz w:val="28"/>
        </w:rPr>
      </w:pPr>
    </w:p>
    <w:p w:rsidR="00A05786" w:rsidRDefault="00A05786" w:rsidP="00267BD9">
      <w:pPr>
        <w:spacing w:line="276" w:lineRule="auto"/>
        <w:rPr>
          <w:sz w:val="28"/>
        </w:rPr>
      </w:pPr>
    </w:p>
    <w:p w:rsidR="005820FE" w:rsidRPr="00CC5E65" w:rsidRDefault="005820FE" w:rsidP="005820FE">
      <w:pPr>
        <w:jc w:val="both"/>
        <w:rPr>
          <w:sz w:val="28"/>
          <w:szCs w:val="28"/>
        </w:rPr>
      </w:pPr>
      <w:r w:rsidRPr="00CC5E65">
        <w:rPr>
          <w:sz w:val="28"/>
          <w:szCs w:val="28"/>
        </w:rPr>
        <w:t>Распоряжение вносит:</w:t>
      </w:r>
    </w:p>
    <w:p w:rsidR="005820FE" w:rsidRPr="00CC5E65" w:rsidRDefault="005820FE" w:rsidP="005820FE">
      <w:pPr>
        <w:jc w:val="both"/>
        <w:rPr>
          <w:sz w:val="28"/>
          <w:szCs w:val="28"/>
        </w:rPr>
      </w:pPr>
      <w:r w:rsidRPr="00CC5E65">
        <w:rPr>
          <w:sz w:val="28"/>
          <w:szCs w:val="28"/>
        </w:rPr>
        <w:t xml:space="preserve">отдел инвестиционного развития </w:t>
      </w:r>
    </w:p>
    <w:p w:rsidR="005820FE" w:rsidRPr="00CC5E65" w:rsidRDefault="005820FE" w:rsidP="005820FE">
      <w:pPr>
        <w:jc w:val="both"/>
        <w:rPr>
          <w:sz w:val="28"/>
          <w:szCs w:val="28"/>
        </w:rPr>
      </w:pPr>
      <w:r w:rsidRPr="00CC5E65">
        <w:rPr>
          <w:sz w:val="28"/>
          <w:szCs w:val="28"/>
        </w:rPr>
        <w:t>и стратегического планирования</w:t>
      </w:r>
    </w:p>
    <w:p w:rsidR="005820FE" w:rsidRPr="00CC5E65" w:rsidRDefault="005820FE" w:rsidP="005820FE">
      <w:pPr>
        <w:spacing w:line="276" w:lineRule="auto"/>
        <w:rPr>
          <w:sz w:val="28"/>
          <w:szCs w:val="28"/>
        </w:rPr>
      </w:pPr>
      <w:r w:rsidRPr="00CC5E65">
        <w:rPr>
          <w:sz w:val="28"/>
          <w:szCs w:val="28"/>
        </w:rPr>
        <w:t>Администрации Октябрьского района</w:t>
      </w:r>
    </w:p>
    <w:p w:rsidR="00C41B42" w:rsidRPr="00D206FC" w:rsidRDefault="00C41B42" w:rsidP="00D206FC">
      <w:pPr>
        <w:pageBreakBefore/>
        <w:tabs>
          <w:tab w:val="left" w:pos="3369"/>
        </w:tabs>
        <w:ind w:left="6237"/>
        <w:jc w:val="center"/>
        <w:rPr>
          <w:kern w:val="2"/>
          <w:sz w:val="28"/>
          <w:szCs w:val="28"/>
        </w:rPr>
      </w:pPr>
      <w:r w:rsidRPr="00D206FC">
        <w:rPr>
          <w:rFonts w:eastAsia="Arial Unicode MS"/>
          <w:bCs/>
          <w:kern w:val="2"/>
          <w:sz w:val="28"/>
          <w:szCs w:val="28"/>
        </w:rPr>
        <w:lastRenderedPageBreak/>
        <w:t xml:space="preserve">Приложение </w:t>
      </w:r>
    </w:p>
    <w:p w:rsidR="00C41B42" w:rsidRPr="00D206FC" w:rsidRDefault="00C41B42" w:rsidP="00D206FC">
      <w:pPr>
        <w:ind w:left="6237"/>
        <w:jc w:val="center"/>
        <w:rPr>
          <w:rFonts w:eastAsia="Arial Unicode MS"/>
          <w:bCs/>
          <w:kern w:val="2"/>
          <w:sz w:val="28"/>
          <w:szCs w:val="28"/>
        </w:rPr>
      </w:pPr>
      <w:r w:rsidRPr="00D206FC">
        <w:rPr>
          <w:rFonts w:eastAsia="Arial Unicode MS"/>
          <w:bCs/>
          <w:kern w:val="2"/>
          <w:sz w:val="28"/>
          <w:szCs w:val="28"/>
        </w:rPr>
        <w:t>к распоряжению</w:t>
      </w:r>
    </w:p>
    <w:p w:rsidR="00C41B42" w:rsidRDefault="007039A0" w:rsidP="00D206FC">
      <w:pPr>
        <w:ind w:left="6237"/>
        <w:jc w:val="center"/>
        <w:rPr>
          <w:rFonts w:eastAsia="Arial Unicode MS"/>
          <w:bCs/>
          <w:kern w:val="2"/>
          <w:sz w:val="28"/>
          <w:szCs w:val="28"/>
        </w:rPr>
      </w:pPr>
      <w:r>
        <w:rPr>
          <w:rFonts w:eastAsia="Arial Unicode MS"/>
          <w:bCs/>
          <w:kern w:val="2"/>
          <w:sz w:val="28"/>
          <w:szCs w:val="28"/>
        </w:rPr>
        <w:t>Администрации</w:t>
      </w:r>
    </w:p>
    <w:p w:rsidR="007039A0" w:rsidRPr="00D206FC" w:rsidRDefault="007039A0" w:rsidP="00D206FC">
      <w:pPr>
        <w:ind w:left="6237"/>
        <w:jc w:val="center"/>
        <w:rPr>
          <w:kern w:val="2"/>
          <w:sz w:val="28"/>
          <w:szCs w:val="28"/>
        </w:rPr>
      </w:pPr>
      <w:r>
        <w:rPr>
          <w:rFonts w:eastAsia="Arial Unicode MS"/>
          <w:bCs/>
          <w:kern w:val="2"/>
          <w:sz w:val="28"/>
          <w:szCs w:val="28"/>
        </w:rPr>
        <w:t>Октябрьского района</w:t>
      </w:r>
    </w:p>
    <w:p w:rsidR="00C41B42" w:rsidRPr="00D206FC" w:rsidRDefault="00C41B42" w:rsidP="00D206FC">
      <w:pPr>
        <w:ind w:left="6237"/>
        <w:jc w:val="center"/>
        <w:rPr>
          <w:sz w:val="28"/>
          <w:szCs w:val="28"/>
        </w:rPr>
      </w:pPr>
      <w:r w:rsidRPr="00D206FC">
        <w:rPr>
          <w:sz w:val="28"/>
          <w:szCs w:val="28"/>
        </w:rPr>
        <w:t xml:space="preserve">от </w:t>
      </w:r>
      <w:r w:rsidR="00A87EEC">
        <w:rPr>
          <w:sz w:val="28"/>
          <w:szCs w:val="28"/>
        </w:rPr>
        <w:t xml:space="preserve"> 02.12.2021</w:t>
      </w:r>
      <w:bookmarkStart w:id="0" w:name="_GoBack"/>
      <w:bookmarkEnd w:id="0"/>
      <w:r w:rsidRPr="00D206FC">
        <w:rPr>
          <w:sz w:val="28"/>
          <w:szCs w:val="28"/>
        </w:rPr>
        <w:t xml:space="preserve"> №</w:t>
      </w:r>
      <w:r w:rsidR="00A87EEC">
        <w:rPr>
          <w:sz w:val="28"/>
          <w:szCs w:val="28"/>
        </w:rPr>
        <w:t>1331</w:t>
      </w:r>
    </w:p>
    <w:p w:rsidR="00C41B42" w:rsidRPr="00D206FC" w:rsidRDefault="00C41B42" w:rsidP="00D206FC">
      <w:pPr>
        <w:ind w:left="6237"/>
        <w:jc w:val="center"/>
        <w:rPr>
          <w:sz w:val="28"/>
          <w:szCs w:val="28"/>
        </w:rPr>
      </w:pPr>
    </w:p>
    <w:p w:rsidR="00D206FC" w:rsidRPr="00E665A4" w:rsidRDefault="005820FE" w:rsidP="00574D12">
      <w:pPr>
        <w:pStyle w:val="aa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7C4B93">
        <w:rPr>
          <w:b/>
          <w:kern w:val="2"/>
          <w:sz w:val="28"/>
          <w:szCs w:val="28"/>
        </w:rPr>
        <w:t xml:space="preserve">Состав </w:t>
      </w:r>
      <w:r w:rsidR="006752A3">
        <w:rPr>
          <w:b/>
          <w:kern w:val="2"/>
          <w:sz w:val="28"/>
          <w:szCs w:val="28"/>
        </w:rPr>
        <w:br/>
      </w:r>
      <w:r w:rsidRPr="007C4B93">
        <w:rPr>
          <w:b/>
          <w:kern w:val="2"/>
          <w:sz w:val="28"/>
          <w:szCs w:val="28"/>
        </w:rPr>
        <w:t>рабоч</w:t>
      </w:r>
      <w:r w:rsidR="00574D12" w:rsidRPr="007C4B93">
        <w:rPr>
          <w:b/>
          <w:kern w:val="2"/>
          <w:sz w:val="28"/>
          <w:szCs w:val="28"/>
        </w:rPr>
        <w:t>ей</w:t>
      </w:r>
      <w:r w:rsidRPr="007C4B93">
        <w:rPr>
          <w:b/>
          <w:kern w:val="2"/>
          <w:sz w:val="28"/>
          <w:szCs w:val="28"/>
        </w:rPr>
        <w:t xml:space="preserve"> групп</w:t>
      </w:r>
      <w:r w:rsidR="00574D12" w:rsidRPr="007C4B93">
        <w:rPr>
          <w:b/>
          <w:kern w:val="2"/>
          <w:sz w:val="28"/>
          <w:szCs w:val="28"/>
        </w:rPr>
        <w:t>ы</w:t>
      </w:r>
      <w:r w:rsidR="006B06E1" w:rsidRPr="007C4B93">
        <w:rPr>
          <w:b/>
          <w:kern w:val="2"/>
          <w:sz w:val="28"/>
          <w:szCs w:val="28"/>
        </w:rPr>
        <w:t xml:space="preserve"> </w:t>
      </w:r>
      <w:r w:rsidR="00A05786" w:rsidRPr="00A05786">
        <w:rPr>
          <w:b/>
          <w:sz w:val="28"/>
          <w:szCs w:val="28"/>
        </w:rPr>
        <w:t xml:space="preserve">по отбору и реализации проектов </w:t>
      </w:r>
      <w:r w:rsidR="003467C5" w:rsidRPr="003467C5">
        <w:rPr>
          <w:b/>
          <w:sz w:val="28"/>
          <w:szCs w:val="28"/>
        </w:rPr>
        <w:t>к</w:t>
      </w:r>
      <w:r w:rsidR="00A05786" w:rsidRPr="003467C5">
        <w:rPr>
          <w:b/>
          <w:sz w:val="28"/>
          <w:szCs w:val="28"/>
        </w:rPr>
        <w:t>ом</w:t>
      </w:r>
      <w:r w:rsidR="003467C5" w:rsidRPr="003467C5">
        <w:rPr>
          <w:b/>
          <w:sz w:val="28"/>
          <w:szCs w:val="28"/>
        </w:rPr>
        <w:t>плексного развития сельских территорий</w:t>
      </w:r>
      <w:r w:rsidR="00A05786" w:rsidRPr="003467C5">
        <w:rPr>
          <w:b/>
          <w:sz w:val="28"/>
          <w:szCs w:val="28"/>
        </w:rPr>
        <w:t xml:space="preserve"> на территории Октяб</w:t>
      </w:r>
      <w:r w:rsidR="00A05786" w:rsidRPr="00A05786">
        <w:rPr>
          <w:b/>
          <w:sz w:val="28"/>
          <w:szCs w:val="28"/>
        </w:rPr>
        <w:t>рьского района</w:t>
      </w:r>
      <w:r w:rsidR="00D76648">
        <w:rPr>
          <w:sz w:val="28"/>
          <w:szCs w:val="28"/>
        </w:rPr>
        <w:t xml:space="preserve">       </w:t>
      </w:r>
    </w:p>
    <w:p w:rsidR="00D206FC" w:rsidRPr="00D206FC" w:rsidRDefault="00D206FC" w:rsidP="00D206FC">
      <w:pPr>
        <w:jc w:val="center"/>
        <w:rPr>
          <w:sz w:val="28"/>
          <w:szCs w:val="28"/>
        </w:rPr>
      </w:pPr>
    </w:p>
    <w:tbl>
      <w:tblPr>
        <w:tblW w:w="5015" w:type="pct"/>
        <w:tblInd w:w="-85" w:type="dxa"/>
        <w:tblCellMar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3318"/>
        <w:gridCol w:w="425"/>
        <w:gridCol w:w="6038"/>
      </w:tblGrid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center"/>
            <w:hideMark/>
          </w:tcPr>
          <w:p w:rsidR="003467C5" w:rsidRDefault="003467C5" w:rsidP="009F0EE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Федосеев </w:t>
            </w:r>
          </w:p>
          <w:p w:rsidR="003467C5" w:rsidRPr="000554F7" w:rsidRDefault="003467C5" w:rsidP="009F0EE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Сергей Владимирович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0554F7" w:rsidRDefault="003467C5" w:rsidP="00D4265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1B7A0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</w:t>
            </w:r>
            <w:r w:rsidRPr="000554F7">
              <w:rPr>
                <w:color w:val="000000"/>
                <w:sz w:val="28"/>
                <w:szCs w:val="28"/>
              </w:rPr>
              <w:t>глав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Pr="000554F7">
              <w:rPr>
                <w:color w:val="000000"/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 xml:space="preserve"> - </w:t>
            </w:r>
            <w:r w:rsidRPr="000554F7">
              <w:rPr>
                <w:color w:val="000000"/>
                <w:sz w:val="28"/>
                <w:szCs w:val="28"/>
              </w:rPr>
              <w:t xml:space="preserve"> </w:t>
            </w:r>
            <w:r w:rsidRPr="003467C5">
              <w:rPr>
                <w:color w:val="000000"/>
                <w:sz w:val="28"/>
                <w:szCs w:val="28"/>
              </w:rPr>
              <w:t xml:space="preserve">куратор </w:t>
            </w:r>
            <w:r>
              <w:rPr>
                <w:color w:val="000000"/>
                <w:sz w:val="28"/>
                <w:szCs w:val="28"/>
              </w:rPr>
              <w:t>рабочей группы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</w:tcPr>
          <w:p w:rsidR="003467C5" w:rsidRDefault="003467C5" w:rsidP="00D4265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Мартюк </w:t>
            </w:r>
          </w:p>
          <w:p w:rsidR="003467C5" w:rsidRDefault="003467C5" w:rsidP="00D4265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Наталья Валериевна</w:t>
            </w:r>
          </w:p>
          <w:p w:rsidR="003467C5" w:rsidRPr="000554F7" w:rsidRDefault="003467C5" w:rsidP="00D4265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1316C0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1B7A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316C0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Pr="001316C0">
              <w:rPr>
                <w:sz w:val="28"/>
                <w:szCs w:val="28"/>
              </w:rPr>
              <w:t xml:space="preserve">лавы Администрации Октябрьского района - начальник </w:t>
            </w:r>
            <w:r w:rsidRPr="001316C0">
              <w:rPr>
                <w:sz w:val="28"/>
                <w:szCs w:val="28"/>
                <w:shd w:val="clear" w:color="auto" w:fill="FFFFFF"/>
              </w:rPr>
              <w:t>отдела по сельскому хозяйству и перерабатывающей промышленности</w:t>
            </w:r>
            <w:r>
              <w:rPr>
                <w:sz w:val="28"/>
                <w:szCs w:val="28"/>
                <w:shd w:val="clear" w:color="auto" w:fill="FFFFFF"/>
              </w:rPr>
              <w:t xml:space="preserve"> - </w:t>
            </w:r>
            <w:r w:rsidRPr="003467C5">
              <w:rPr>
                <w:sz w:val="28"/>
                <w:szCs w:val="28"/>
                <w:shd w:val="clear" w:color="auto" w:fill="FFFFFF"/>
              </w:rPr>
              <w:t xml:space="preserve">руководитель </w:t>
            </w:r>
            <w:r w:rsidRPr="003467C5">
              <w:rPr>
                <w:color w:val="000000"/>
                <w:sz w:val="28"/>
                <w:szCs w:val="28"/>
              </w:rPr>
              <w:t xml:space="preserve">рабочей </w:t>
            </w:r>
            <w:r>
              <w:rPr>
                <w:color w:val="000000"/>
                <w:sz w:val="28"/>
                <w:szCs w:val="28"/>
              </w:rPr>
              <w:t>группы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hideMark/>
          </w:tcPr>
          <w:p w:rsidR="003467C5" w:rsidRPr="00A05786" w:rsidRDefault="003467C5" w:rsidP="00D42650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05786">
              <w:rPr>
                <w:color w:val="000000"/>
                <w:sz w:val="28"/>
                <w:szCs w:val="28"/>
                <w:shd w:val="clear" w:color="auto" w:fill="FFFFFF"/>
              </w:rPr>
              <w:t xml:space="preserve">Бабичев </w:t>
            </w:r>
          </w:p>
          <w:p w:rsidR="003467C5" w:rsidRPr="00A05786" w:rsidRDefault="003467C5" w:rsidP="00D42650">
            <w:pPr>
              <w:rPr>
                <w:color w:val="000000"/>
                <w:sz w:val="28"/>
                <w:szCs w:val="28"/>
                <w:highlight w:val="green"/>
              </w:rPr>
            </w:pPr>
            <w:r w:rsidRPr="00A05786">
              <w:rPr>
                <w:color w:val="000000"/>
                <w:sz w:val="28"/>
                <w:szCs w:val="28"/>
                <w:shd w:val="clear" w:color="auto" w:fill="FFFFFF"/>
              </w:rPr>
              <w:t>Роман Владимирович</w:t>
            </w:r>
          </w:p>
          <w:p w:rsidR="003467C5" w:rsidRDefault="003467C5" w:rsidP="00D42650">
            <w:pPr>
              <w:rPr>
                <w:sz w:val="28"/>
                <w:szCs w:val="28"/>
              </w:rPr>
            </w:pPr>
          </w:p>
          <w:p w:rsidR="003467C5" w:rsidRDefault="003467C5" w:rsidP="00D42650">
            <w:pPr>
              <w:rPr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6752A3" w:rsidRDefault="003467C5" w:rsidP="00D42650">
            <w:pPr>
              <w:jc w:val="center"/>
              <w:rPr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  <w:p w:rsidR="003467C5" w:rsidRPr="002D7401" w:rsidRDefault="003467C5" w:rsidP="00D42650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038" w:type="dxa"/>
          </w:tcPr>
          <w:p w:rsidR="003467C5" w:rsidRDefault="003467C5" w:rsidP="005A576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</w:t>
            </w:r>
            <w:r w:rsidRPr="001316C0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1316C0">
              <w:rPr>
                <w:sz w:val="28"/>
                <w:szCs w:val="28"/>
              </w:rPr>
              <w:t xml:space="preserve"> </w:t>
            </w:r>
            <w:r w:rsidR="00D42650">
              <w:rPr>
                <w:sz w:val="28"/>
                <w:szCs w:val="28"/>
                <w:shd w:val="clear" w:color="auto" w:fill="FFFFFF"/>
              </w:rPr>
              <w:t xml:space="preserve">отдела по сельскому хозяйству и </w:t>
            </w:r>
            <w:r w:rsidRPr="001316C0">
              <w:rPr>
                <w:sz w:val="28"/>
                <w:szCs w:val="28"/>
                <w:shd w:val="clear" w:color="auto" w:fill="FFFFFF"/>
              </w:rPr>
              <w:t>перерабатывающей промышленности</w:t>
            </w:r>
            <w:r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  <w:r w:rsidR="005A5763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>–</w:t>
            </w:r>
            <w:r w:rsidRPr="003467C5">
              <w:rPr>
                <w:sz w:val="28"/>
                <w:szCs w:val="28"/>
                <w:shd w:val="clear" w:color="auto" w:fill="FFFFFF"/>
              </w:rPr>
              <w:t xml:space="preserve"> секретарь</w:t>
            </w:r>
            <w:r w:rsidRPr="003467C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рабочей группы</w:t>
            </w:r>
          </w:p>
        </w:tc>
      </w:tr>
      <w:tr w:rsidR="003467C5" w:rsidRPr="000554F7" w:rsidTr="00D42650">
        <w:trPr>
          <w:trHeight w:val="608"/>
        </w:trPr>
        <w:tc>
          <w:tcPr>
            <w:tcW w:w="9781" w:type="dxa"/>
            <w:gridSpan w:val="3"/>
            <w:shd w:val="clear" w:color="auto" w:fill="auto"/>
            <w:noWrap/>
            <w:tcMar>
              <w:bottom w:w="113" w:type="dxa"/>
            </w:tcMar>
            <w:vAlign w:val="center"/>
          </w:tcPr>
          <w:p w:rsidR="003467C5" w:rsidRPr="00E665A4" w:rsidRDefault="003467C5" w:rsidP="002050BF">
            <w:pPr>
              <w:jc w:val="center"/>
              <w:rPr>
                <w:i/>
                <w:sz w:val="28"/>
                <w:szCs w:val="28"/>
              </w:rPr>
            </w:pPr>
            <w:r w:rsidRPr="00E665A4">
              <w:rPr>
                <w:i/>
                <w:sz w:val="28"/>
                <w:szCs w:val="28"/>
              </w:rPr>
              <w:t>Члены рабочей группы: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center"/>
          </w:tcPr>
          <w:p w:rsidR="002050BF" w:rsidRDefault="002050BF" w:rsidP="002050BF">
            <w:pPr>
              <w:rPr>
                <w:sz w:val="28"/>
                <w:szCs w:val="28"/>
                <w:shd w:val="clear" w:color="auto" w:fill="FFFFFF"/>
              </w:rPr>
            </w:pPr>
            <w:r w:rsidRPr="002050BF">
              <w:rPr>
                <w:sz w:val="28"/>
                <w:szCs w:val="28"/>
                <w:shd w:val="clear" w:color="auto" w:fill="FFFFFF"/>
              </w:rPr>
              <w:t xml:space="preserve">Анищенков </w:t>
            </w:r>
          </w:p>
          <w:p w:rsidR="003467C5" w:rsidRPr="002050BF" w:rsidRDefault="002050BF" w:rsidP="002050BF">
            <w:pPr>
              <w:rPr>
                <w:sz w:val="28"/>
                <w:szCs w:val="28"/>
              </w:rPr>
            </w:pPr>
            <w:r w:rsidRPr="002050BF">
              <w:rPr>
                <w:sz w:val="28"/>
                <w:szCs w:val="28"/>
                <w:shd w:val="clear" w:color="auto" w:fill="FFFFFF"/>
              </w:rPr>
              <w:t>Сергей Сергеевич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2050BF" w:rsidRDefault="003467C5" w:rsidP="00D42650">
            <w:pPr>
              <w:jc w:val="center"/>
              <w:rPr>
                <w:sz w:val="28"/>
                <w:szCs w:val="28"/>
              </w:rPr>
            </w:pPr>
            <w:r w:rsidRPr="002050BF">
              <w:rPr>
                <w:sz w:val="28"/>
                <w:szCs w:val="28"/>
              </w:rPr>
              <w:t>-</w:t>
            </w:r>
          </w:p>
          <w:p w:rsidR="003467C5" w:rsidRPr="002050BF" w:rsidRDefault="003467C5" w:rsidP="00D42650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038" w:type="dxa"/>
          </w:tcPr>
          <w:p w:rsidR="003467C5" w:rsidRPr="002050BF" w:rsidRDefault="002050BF" w:rsidP="00987F50">
            <w:pPr>
              <w:jc w:val="both"/>
              <w:rPr>
                <w:sz w:val="28"/>
                <w:szCs w:val="28"/>
              </w:rPr>
            </w:pPr>
            <w:r w:rsidRPr="002050BF">
              <w:rPr>
                <w:sz w:val="28"/>
                <w:szCs w:val="28"/>
                <w:shd w:val="clear" w:color="auto" w:fill="FFFFFF"/>
              </w:rPr>
              <w:t>заместитель главы Администрации Октябрьского района</w:t>
            </w:r>
          </w:p>
        </w:tc>
      </w:tr>
      <w:tr w:rsidR="002050BF" w:rsidRPr="002050BF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center"/>
          </w:tcPr>
          <w:p w:rsidR="002050BF" w:rsidRPr="002050BF" w:rsidRDefault="002050BF" w:rsidP="002050BF">
            <w:pPr>
              <w:rPr>
                <w:sz w:val="28"/>
                <w:szCs w:val="28"/>
                <w:shd w:val="clear" w:color="auto" w:fill="FFFFFF"/>
              </w:rPr>
            </w:pPr>
            <w:r w:rsidRPr="002050BF">
              <w:rPr>
                <w:sz w:val="28"/>
                <w:szCs w:val="28"/>
                <w:shd w:val="clear" w:color="auto" w:fill="FFFFFF"/>
              </w:rPr>
              <w:t xml:space="preserve">Байздренко </w:t>
            </w:r>
          </w:p>
          <w:p w:rsidR="002050BF" w:rsidRPr="002050BF" w:rsidRDefault="002050BF" w:rsidP="002050BF">
            <w:pPr>
              <w:rPr>
                <w:sz w:val="28"/>
                <w:szCs w:val="28"/>
                <w:shd w:val="clear" w:color="auto" w:fill="FFFFFF"/>
              </w:rPr>
            </w:pPr>
            <w:r w:rsidRPr="002050BF">
              <w:rPr>
                <w:sz w:val="28"/>
                <w:szCs w:val="28"/>
                <w:shd w:val="clear" w:color="auto" w:fill="FFFFFF"/>
              </w:rPr>
              <w:t>Александр Сергеевич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2050BF" w:rsidRPr="002050BF" w:rsidRDefault="002050BF" w:rsidP="00D42650">
            <w:pPr>
              <w:jc w:val="center"/>
              <w:rPr>
                <w:sz w:val="28"/>
                <w:szCs w:val="28"/>
              </w:rPr>
            </w:pPr>
            <w:r w:rsidRPr="002050BF">
              <w:rPr>
                <w:sz w:val="28"/>
                <w:szCs w:val="28"/>
              </w:rPr>
              <w:t>-</w:t>
            </w:r>
          </w:p>
          <w:p w:rsidR="002050BF" w:rsidRPr="002050BF" w:rsidRDefault="002050BF" w:rsidP="00D426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38" w:type="dxa"/>
          </w:tcPr>
          <w:p w:rsidR="002050BF" w:rsidRPr="002050BF" w:rsidRDefault="00AF1BC0" w:rsidP="00987F50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з</w:t>
            </w:r>
            <w:r w:rsidR="002050BF" w:rsidRPr="002050BF">
              <w:rPr>
                <w:sz w:val="28"/>
                <w:szCs w:val="28"/>
                <w:shd w:val="clear" w:color="auto" w:fill="FFFFFF"/>
              </w:rPr>
              <w:t>аместитель главы Администрации Октябрьского района</w:t>
            </w:r>
          </w:p>
        </w:tc>
      </w:tr>
      <w:tr w:rsidR="002050BF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center"/>
          </w:tcPr>
          <w:p w:rsidR="002050BF" w:rsidRPr="00692570" w:rsidRDefault="002050BF" w:rsidP="002050BF">
            <w:pPr>
              <w:jc w:val="both"/>
              <w:rPr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 xml:space="preserve">Бессарабова </w:t>
            </w:r>
          </w:p>
          <w:p w:rsidR="002050BF" w:rsidRDefault="002050BF" w:rsidP="002050BF">
            <w:pPr>
              <w:rPr>
                <w:color w:val="000000"/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>Елена Владимировна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2050BF" w:rsidRPr="00692570" w:rsidRDefault="002050BF" w:rsidP="00987F5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2050BF" w:rsidRDefault="002050BF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  <w:p w:rsidR="002050BF" w:rsidRDefault="002050BF" w:rsidP="00D4265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038" w:type="dxa"/>
          </w:tcPr>
          <w:p w:rsidR="002050BF" w:rsidRDefault="002050BF" w:rsidP="00987F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5075E">
              <w:rPr>
                <w:sz w:val="28"/>
                <w:szCs w:val="28"/>
              </w:rPr>
              <w:t>ачальник отдела культуры, физической культуры и спорта Администрации Октябрьского района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495FAA" w:rsidRDefault="003467C5" w:rsidP="00987F50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Герасименко</w:t>
            </w:r>
          </w:p>
          <w:p w:rsidR="003467C5" w:rsidRPr="00987F50" w:rsidRDefault="003467C5" w:rsidP="0099565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Ирина Юрьевна</w:t>
            </w:r>
            <w:r w:rsidRPr="00834A7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987F50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834A7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495FAA">
              <w:rPr>
                <w:sz w:val="28"/>
                <w:szCs w:val="28"/>
              </w:rPr>
              <w:t>лавный архитектор Администрации Октябрьского района</w:t>
            </w:r>
          </w:p>
        </w:tc>
      </w:tr>
      <w:tr w:rsidR="003467C5" w:rsidRPr="000554F7" w:rsidTr="00D42650">
        <w:trPr>
          <w:trHeight w:val="893"/>
        </w:trPr>
        <w:tc>
          <w:tcPr>
            <w:tcW w:w="3318" w:type="dxa"/>
            <w:shd w:val="clear" w:color="auto" w:fill="auto"/>
            <w:noWrap/>
            <w:tcMar>
              <w:bottom w:w="113" w:type="dxa"/>
            </w:tcMar>
          </w:tcPr>
          <w:p w:rsidR="003467C5" w:rsidRPr="00692570" w:rsidRDefault="003467C5" w:rsidP="00D42650">
            <w:pPr>
              <w:rPr>
                <w:color w:val="000000"/>
                <w:sz w:val="28"/>
                <w:szCs w:val="28"/>
              </w:rPr>
            </w:pPr>
            <w:r w:rsidRPr="00692570">
              <w:rPr>
                <w:color w:val="000000"/>
                <w:sz w:val="28"/>
                <w:szCs w:val="28"/>
              </w:rPr>
              <w:t xml:space="preserve">Геращенко </w:t>
            </w:r>
          </w:p>
          <w:p w:rsidR="003467C5" w:rsidRPr="00495FAA" w:rsidRDefault="003467C5" w:rsidP="00D42650">
            <w:pPr>
              <w:rPr>
                <w:sz w:val="28"/>
                <w:szCs w:val="28"/>
              </w:rPr>
            </w:pPr>
            <w:r w:rsidRPr="00692570">
              <w:rPr>
                <w:color w:val="000000"/>
                <w:sz w:val="28"/>
                <w:szCs w:val="28"/>
              </w:rPr>
              <w:t>Екатерина Юрьевна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987F50">
            <w:pPr>
              <w:jc w:val="both"/>
              <w:rPr>
                <w:color w:val="000000"/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 xml:space="preserve">начальник МКУ "Департамент строительства </w:t>
            </w:r>
            <w:r w:rsidR="00AF1BC0">
              <w:rPr>
                <w:sz w:val="28"/>
                <w:szCs w:val="28"/>
              </w:rPr>
              <w:t xml:space="preserve">     и </w:t>
            </w:r>
            <w:r w:rsidRPr="00692570">
              <w:rPr>
                <w:sz w:val="28"/>
                <w:szCs w:val="28"/>
              </w:rPr>
              <w:t>жилищно-коммунального хозяйства" Октябрьского района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center"/>
          </w:tcPr>
          <w:p w:rsidR="003467C5" w:rsidRPr="00692570" w:rsidRDefault="003467C5" w:rsidP="00987F50">
            <w:pPr>
              <w:jc w:val="both"/>
              <w:rPr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 xml:space="preserve">Иванов </w:t>
            </w:r>
          </w:p>
          <w:p w:rsidR="003467C5" w:rsidRPr="00987F50" w:rsidRDefault="003467C5" w:rsidP="00987F50">
            <w:pPr>
              <w:jc w:val="both"/>
              <w:rPr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>Андрей Николаевич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692570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987F50">
            <w:pPr>
              <w:jc w:val="both"/>
              <w:rPr>
                <w:color w:val="000000"/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>первый заместитель главы Администрации Октябрьского района</w:t>
            </w:r>
          </w:p>
        </w:tc>
      </w:tr>
      <w:tr w:rsidR="00AF1BC0" w:rsidRPr="00AF1BC0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</w:tcPr>
          <w:p w:rsidR="00AF1BC0" w:rsidRDefault="00AF1BC0" w:rsidP="00D42650">
            <w:pPr>
              <w:rPr>
                <w:sz w:val="28"/>
                <w:szCs w:val="28"/>
                <w:shd w:val="clear" w:color="auto" w:fill="FFFFFF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t xml:space="preserve">Мурашко </w:t>
            </w:r>
          </w:p>
          <w:p w:rsidR="00AF1BC0" w:rsidRPr="00AF1BC0" w:rsidRDefault="00AF1BC0" w:rsidP="00D42650">
            <w:pPr>
              <w:rPr>
                <w:sz w:val="28"/>
                <w:szCs w:val="28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t>Галина Владимировна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AF1BC0" w:rsidRPr="00AF1BC0" w:rsidRDefault="00AF1BC0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AF1BC0" w:rsidRPr="00AF1BC0" w:rsidRDefault="00AF1BC0" w:rsidP="00987F50">
            <w:pPr>
              <w:jc w:val="both"/>
              <w:rPr>
                <w:sz w:val="28"/>
                <w:szCs w:val="28"/>
              </w:rPr>
            </w:pPr>
            <w:r>
              <w:rPr>
                <w:rStyle w:val="ad"/>
                <w:b w:val="0"/>
                <w:sz w:val="28"/>
                <w:szCs w:val="28"/>
                <w:shd w:val="clear" w:color="auto" w:fill="FFFFFF"/>
              </w:rPr>
              <w:t>н</w:t>
            </w:r>
            <w:r w:rsidRPr="00AF1BC0">
              <w:rPr>
                <w:rStyle w:val="ad"/>
                <w:b w:val="0"/>
                <w:sz w:val="28"/>
                <w:szCs w:val="28"/>
                <w:shd w:val="clear" w:color="auto" w:fill="FFFFFF"/>
              </w:rPr>
              <w:t>ачальник отдела инвестиционного развития</w:t>
            </w:r>
            <w:r>
              <w:rPr>
                <w:rStyle w:val="ad"/>
                <w:b w:val="0"/>
                <w:sz w:val="28"/>
                <w:szCs w:val="28"/>
                <w:shd w:val="clear" w:color="auto" w:fill="FFFFFF"/>
              </w:rPr>
              <w:t xml:space="preserve">     </w:t>
            </w:r>
            <w:r w:rsidRPr="00AF1BC0">
              <w:rPr>
                <w:rStyle w:val="ad"/>
                <w:b w:val="0"/>
                <w:sz w:val="28"/>
                <w:szCs w:val="28"/>
                <w:shd w:val="clear" w:color="auto" w:fill="FFFFFF"/>
              </w:rPr>
              <w:t xml:space="preserve"> и стратегического планирования Администрации Октябрьского района</w:t>
            </w:r>
            <w:r w:rsidRPr="00AF1BC0">
              <w:rPr>
                <w:rStyle w:val="apple-converted-space"/>
                <w:bCs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center"/>
          </w:tcPr>
          <w:p w:rsidR="003467C5" w:rsidRPr="00692570" w:rsidRDefault="003467C5" w:rsidP="00987F50">
            <w:pPr>
              <w:rPr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 xml:space="preserve">Подройкина </w:t>
            </w:r>
          </w:p>
          <w:p w:rsidR="003467C5" w:rsidRPr="000554F7" w:rsidRDefault="003467C5" w:rsidP="00987F50">
            <w:pPr>
              <w:rPr>
                <w:color w:val="000000"/>
                <w:sz w:val="28"/>
                <w:szCs w:val="28"/>
              </w:rPr>
            </w:pPr>
            <w:r w:rsidRPr="00692570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987F50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5A35C1">
            <w:pPr>
              <w:jc w:val="both"/>
              <w:rPr>
                <w:color w:val="000000"/>
                <w:sz w:val="28"/>
                <w:szCs w:val="28"/>
              </w:rPr>
            </w:pPr>
            <w:r w:rsidRPr="00B133DF">
              <w:rPr>
                <w:sz w:val="28"/>
                <w:szCs w:val="28"/>
              </w:rPr>
              <w:t>главный врач МУЗ «Центральной районной больницы» Октябрьского района</w:t>
            </w:r>
          </w:p>
        </w:tc>
      </w:tr>
      <w:tr w:rsidR="00AF1BC0" w:rsidRPr="00AF1BC0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center"/>
          </w:tcPr>
          <w:p w:rsidR="00AF1BC0" w:rsidRDefault="00AF1BC0" w:rsidP="00987F50">
            <w:pPr>
              <w:rPr>
                <w:sz w:val="28"/>
                <w:szCs w:val="28"/>
                <w:shd w:val="clear" w:color="auto" w:fill="FFFFFF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lastRenderedPageBreak/>
              <w:t xml:space="preserve">Савченко </w:t>
            </w:r>
          </w:p>
          <w:p w:rsidR="00AF1BC0" w:rsidRPr="00AF1BC0" w:rsidRDefault="00AF1BC0" w:rsidP="00987F50">
            <w:pPr>
              <w:rPr>
                <w:sz w:val="28"/>
                <w:szCs w:val="28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t>Наталья Николаевна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AF1BC0" w:rsidRPr="00AF1BC0" w:rsidRDefault="00AF1BC0" w:rsidP="00D42650">
            <w:pPr>
              <w:jc w:val="center"/>
              <w:rPr>
                <w:sz w:val="28"/>
                <w:szCs w:val="28"/>
              </w:rPr>
            </w:pPr>
            <w:r w:rsidRPr="00AF1BC0"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AF1BC0" w:rsidRPr="00AF1BC0" w:rsidRDefault="00AF1BC0" w:rsidP="00E665A4">
            <w:pPr>
              <w:jc w:val="both"/>
              <w:rPr>
                <w:sz w:val="28"/>
                <w:szCs w:val="28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t>управляющий делами Администрации района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B133DF" w:rsidRDefault="003467C5" w:rsidP="00987F50">
            <w:pPr>
              <w:jc w:val="both"/>
              <w:rPr>
                <w:sz w:val="28"/>
                <w:szCs w:val="28"/>
              </w:rPr>
            </w:pPr>
            <w:r w:rsidRPr="00B133DF">
              <w:rPr>
                <w:sz w:val="28"/>
                <w:szCs w:val="28"/>
              </w:rPr>
              <w:t xml:space="preserve">Тараско </w:t>
            </w:r>
          </w:p>
          <w:p w:rsidR="003467C5" w:rsidRPr="000554F7" w:rsidRDefault="003467C5" w:rsidP="00987F50">
            <w:pPr>
              <w:rPr>
                <w:color w:val="000000"/>
                <w:sz w:val="28"/>
                <w:szCs w:val="28"/>
              </w:rPr>
            </w:pPr>
            <w:r w:rsidRPr="00B133DF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E665A4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5A35C1">
            <w:pPr>
              <w:jc w:val="both"/>
              <w:rPr>
                <w:color w:val="000000"/>
                <w:sz w:val="28"/>
                <w:szCs w:val="28"/>
              </w:rPr>
            </w:pPr>
            <w:r w:rsidRPr="00B133DF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AF1BC0" w:rsidRPr="00AF1BC0" w:rsidTr="00D42650">
        <w:trPr>
          <w:trHeight w:val="983"/>
        </w:trPr>
        <w:tc>
          <w:tcPr>
            <w:tcW w:w="3318" w:type="dxa"/>
            <w:shd w:val="clear" w:color="auto" w:fill="auto"/>
            <w:noWrap/>
            <w:tcMar>
              <w:bottom w:w="113" w:type="dxa"/>
            </w:tcMar>
          </w:tcPr>
          <w:p w:rsidR="00AF1BC0" w:rsidRPr="00AF1BC0" w:rsidRDefault="00AF1BC0" w:rsidP="00D42650">
            <w:pPr>
              <w:rPr>
                <w:sz w:val="28"/>
                <w:szCs w:val="28"/>
                <w:shd w:val="clear" w:color="auto" w:fill="FFFFFF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t>Юшковская</w:t>
            </w:r>
          </w:p>
          <w:p w:rsidR="00AF1BC0" w:rsidRPr="00AF1BC0" w:rsidRDefault="00AF1BC0" w:rsidP="00D42650">
            <w:pPr>
              <w:rPr>
                <w:sz w:val="28"/>
                <w:szCs w:val="28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t>Татьяна Васильевна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AF1BC0" w:rsidRPr="00AF1BC0" w:rsidRDefault="00AF1BC0" w:rsidP="00D42650">
            <w:pPr>
              <w:jc w:val="center"/>
              <w:rPr>
                <w:sz w:val="28"/>
                <w:szCs w:val="28"/>
              </w:rPr>
            </w:pPr>
            <w:r w:rsidRPr="00AF1BC0"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AF1BC0" w:rsidRPr="00AF1BC0" w:rsidRDefault="00AF1BC0" w:rsidP="005A35C1">
            <w:pPr>
              <w:jc w:val="both"/>
              <w:rPr>
                <w:sz w:val="28"/>
                <w:szCs w:val="28"/>
              </w:rPr>
            </w:pPr>
            <w:r w:rsidRPr="00AF1BC0">
              <w:rPr>
                <w:sz w:val="28"/>
                <w:szCs w:val="28"/>
                <w:shd w:val="clear" w:color="auto" w:fill="FFFFFF"/>
              </w:rPr>
              <w:t>заместитель главы Администрации Октябрьского района – начальник финансово-экономического управления</w:t>
            </w:r>
          </w:p>
        </w:tc>
      </w:tr>
      <w:tr w:rsidR="003467C5" w:rsidRPr="000554F7" w:rsidTr="00D42650">
        <w:trPr>
          <w:trHeight w:val="602"/>
        </w:trPr>
        <w:tc>
          <w:tcPr>
            <w:tcW w:w="9781" w:type="dxa"/>
            <w:gridSpan w:val="3"/>
            <w:shd w:val="clear" w:color="auto" w:fill="auto"/>
            <w:noWrap/>
            <w:tcMar>
              <w:bottom w:w="113" w:type="dxa"/>
            </w:tcMar>
            <w:vAlign w:val="center"/>
          </w:tcPr>
          <w:p w:rsidR="003467C5" w:rsidRDefault="003467C5" w:rsidP="00D42650">
            <w:pPr>
              <w:jc w:val="center"/>
              <w:rPr>
                <w:i/>
                <w:iCs/>
                <w:sz w:val="28"/>
                <w:szCs w:val="28"/>
              </w:rPr>
            </w:pPr>
            <w:r w:rsidRPr="00692570">
              <w:rPr>
                <w:i/>
                <w:iCs/>
                <w:sz w:val="28"/>
                <w:szCs w:val="28"/>
              </w:rPr>
              <w:t>Главы Администраций городского и сельских поселений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495FAA" w:rsidRDefault="003467C5" w:rsidP="00AB590F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Бабенко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Наталия Валентиновна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color w:val="000000"/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глава Администрации Красюковского сельского поселения</w:t>
            </w:r>
            <w:r w:rsidR="005A5763">
              <w:rPr>
                <w:sz w:val="28"/>
                <w:szCs w:val="28"/>
              </w:rPr>
              <w:t xml:space="preserve"> </w:t>
            </w:r>
            <w:r w:rsidR="005A5763" w:rsidRPr="005A5763">
              <w:rPr>
                <w:sz w:val="28"/>
                <w:szCs w:val="28"/>
              </w:rPr>
              <w:t>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495FAA" w:rsidRDefault="003467C5" w:rsidP="00AB590F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Безрукавая 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Ольга Викторовна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color w:val="000000"/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глава Администрации Коммунарского сельского поселения</w:t>
            </w:r>
            <w:r w:rsidR="005A5763">
              <w:rPr>
                <w:sz w:val="28"/>
                <w:szCs w:val="28"/>
              </w:rPr>
              <w:t xml:space="preserve"> </w:t>
            </w:r>
            <w:r w:rsidR="005A5763" w:rsidRPr="005A5763">
              <w:rPr>
                <w:sz w:val="28"/>
                <w:szCs w:val="28"/>
              </w:rPr>
              <w:t>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495FAA" w:rsidRDefault="003467C5" w:rsidP="00AB590F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Гудков 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Анатолий Михайлович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глава Администрации Бессергеневского сельского </w:t>
            </w:r>
            <w:r w:rsidRPr="005A5763">
              <w:rPr>
                <w:sz w:val="28"/>
                <w:szCs w:val="28"/>
              </w:rPr>
              <w:t>поселения</w:t>
            </w:r>
            <w:r w:rsidR="005A5763" w:rsidRPr="005A576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Default="003467C5" w:rsidP="00AB590F">
            <w:pPr>
              <w:jc w:val="both"/>
              <w:rPr>
                <w:sz w:val="28"/>
                <w:szCs w:val="28"/>
              </w:rPr>
            </w:pPr>
            <w:r w:rsidRPr="003A1990">
              <w:rPr>
                <w:sz w:val="28"/>
                <w:szCs w:val="28"/>
              </w:rPr>
              <w:t xml:space="preserve">Кашпор 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3A1990">
              <w:rPr>
                <w:sz w:val="28"/>
                <w:szCs w:val="28"/>
              </w:rPr>
              <w:t>Юрий Васильевич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глава Администрации </w:t>
            </w:r>
            <w:r w:rsidRPr="003A1990">
              <w:rPr>
                <w:sz w:val="28"/>
                <w:szCs w:val="28"/>
              </w:rPr>
              <w:t>Алексеевского</w:t>
            </w:r>
            <w:r w:rsidRPr="00495FAA">
              <w:rPr>
                <w:sz w:val="28"/>
                <w:szCs w:val="28"/>
              </w:rPr>
              <w:t xml:space="preserve"> сельского </w:t>
            </w:r>
            <w:r w:rsidRPr="005A5763">
              <w:rPr>
                <w:sz w:val="28"/>
                <w:szCs w:val="28"/>
              </w:rPr>
              <w:t>поселения</w:t>
            </w:r>
            <w:r w:rsidR="005A5763" w:rsidRPr="005A576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C91044" w:rsidRDefault="003467C5" w:rsidP="00AB590F">
            <w:pPr>
              <w:jc w:val="both"/>
              <w:rPr>
                <w:sz w:val="28"/>
                <w:szCs w:val="28"/>
              </w:rPr>
            </w:pPr>
            <w:r w:rsidRPr="00C91044">
              <w:rPr>
                <w:sz w:val="28"/>
                <w:szCs w:val="28"/>
              </w:rPr>
              <w:t>Кочин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C91044">
              <w:rPr>
                <w:sz w:val="28"/>
                <w:szCs w:val="28"/>
              </w:rPr>
              <w:t>Григорий Викторович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C91044">
              <w:rPr>
                <w:sz w:val="28"/>
                <w:szCs w:val="28"/>
              </w:rPr>
              <w:t>глава Администрации Мокрологского сельского поселения</w:t>
            </w:r>
            <w:r w:rsidR="005A5763">
              <w:rPr>
                <w:sz w:val="28"/>
                <w:szCs w:val="28"/>
              </w:rPr>
              <w:t xml:space="preserve"> </w:t>
            </w:r>
            <w:r w:rsidR="005A5763" w:rsidRPr="005A5763">
              <w:rPr>
                <w:sz w:val="28"/>
                <w:szCs w:val="28"/>
              </w:rPr>
              <w:t>(по согласованию)</w:t>
            </w:r>
          </w:p>
        </w:tc>
      </w:tr>
      <w:tr w:rsidR="003467C5" w:rsidRPr="00AB590F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Default="003467C5" w:rsidP="00AB590F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AB590F">
              <w:rPr>
                <w:color w:val="000000"/>
                <w:sz w:val="28"/>
                <w:szCs w:val="28"/>
                <w:shd w:val="clear" w:color="auto" w:fill="FFFFFF"/>
              </w:rPr>
              <w:t>Кузнецов</w:t>
            </w:r>
          </w:p>
          <w:p w:rsidR="003467C5" w:rsidRPr="00AB590F" w:rsidRDefault="003467C5" w:rsidP="00AB590F">
            <w:pPr>
              <w:jc w:val="both"/>
              <w:rPr>
                <w:color w:val="000000"/>
                <w:sz w:val="28"/>
                <w:szCs w:val="28"/>
              </w:rPr>
            </w:pPr>
            <w:r w:rsidRPr="00AB590F">
              <w:rPr>
                <w:color w:val="000000"/>
                <w:sz w:val="28"/>
                <w:szCs w:val="28"/>
                <w:shd w:val="clear" w:color="auto" w:fill="FFFFFF"/>
              </w:rPr>
              <w:t>Олег Петрович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г</w:t>
            </w:r>
            <w:r w:rsidR="00746A7D">
              <w:rPr>
                <w:color w:val="000000"/>
                <w:sz w:val="28"/>
                <w:szCs w:val="28"/>
                <w:shd w:val="clear" w:color="auto" w:fill="FFFFFF"/>
              </w:rPr>
              <w:t>лава</w:t>
            </w:r>
            <w:r w:rsidRPr="00AB590F">
              <w:rPr>
                <w:color w:val="000000"/>
                <w:sz w:val="28"/>
                <w:szCs w:val="28"/>
                <w:shd w:val="clear" w:color="auto" w:fill="FFFFFF"/>
              </w:rPr>
              <w:t xml:space="preserve"> Администрации Артемовского сельского </w:t>
            </w:r>
            <w:r w:rsidRPr="005A5763">
              <w:rPr>
                <w:color w:val="000000"/>
                <w:sz w:val="28"/>
                <w:szCs w:val="28"/>
                <w:shd w:val="clear" w:color="auto" w:fill="FFFFFF"/>
              </w:rPr>
              <w:t>поселения</w:t>
            </w:r>
            <w:r w:rsidR="005A5763" w:rsidRPr="005A576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A5763" w:rsidRPr="005A5763">
              <w:rPr>
                <w:sz w:val="28"/>
                <w:szCs w:val="28"/>
              </w:rPr>
              <w:t>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Default="003467C5" w:rsidP="00AB590F">
            <w:pPr>
              <w:jc w:val="both"/>
              <w:rPr>
                <w:sz w:val="28"/>
                <w:szCs w:val="28"/>
              </w:rPr>
            </w:pPr>
            <w:r w:rsidRPr="003A1990">
              <w:rPr>
                <w:sz w:val="28"/>
                <w:szCs w:val="28"/>
              </w:rPr>
              <w:t xml:space="preserve">Огнев 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3A1990">
              <w:rPr>
                <w:sz w:val="28"/>
                <w:szCs w:val="28"/>
              </w:rPr>
              <w:t>Владимир Николаевич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глава Администрации </w:t>
            </w:r>
            <w:r w:rsidRPr="003A1990">
              <w:rPr>
                <w:sz w:val="28"/>
                <w:szCs w:val="28"/>
              </w:rPr>
              <w:t xml:space="preserve">Краснокутского </w:t>
            </w:r>
            <w:r w:rsidRPr="00495FAA">
              <w:rPr>
                <w:sz w:val="28"/>
                <w:szCs w:val="28"/>
              </w:rPr>
              <w:t xml:space="preserve">сельского </w:t>
            </w:r>
            <w:r w:rsidRPr="005A5763">
              <w:rPr>
                <w:sz w:val="28"/>
                <w:szCs w:val="28"/>
              </w:rPr>
              <w:t>поселения</w:t>
            </w:r>
            <w:r w:rsidR="005A5763" w:rsidRPr="005A576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Default="003467C5" w:rsidP="00AB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</w:t>
            </w:r>
          </w:p>
          <w:p w:rsidR="003467C5" w:rsidRPr="003A1990" w:rsidRDefault="003467C5" w:rsidP="00AB59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495FAA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C91044">
              <w:rPr>
                <w:sz w:val="28"/>
                <w:szCs w:val="28"/>
              </w:rPr>
              <w:t>глава Администрации Керчикского сельского поселен</w:t>
            </w:r>
            <w:r w:rsidRPr="005A5763">
              <w:rPr>
                <w:sz w:val="28"/>
                <w:szCs w:val="28"/>
              </w:rPr>
              <w:t>ия</w:t>
            </w:r>
            <w:r w:rsidR="005A5763" w:rsidRPr="005A576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495FAA" w:rsidRDefault="003467C5" w:rsidP="00AB590F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>Симисенко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 Максим Сергеевич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Default="003467C5" w:rsidP="00D42650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глава Администрации Каменоломненского городского </w:t>
            </w:r>
            <w:r w:rsidRPr="005A5763">
              <w:rPr>
                <w:sz w:val="28"/>
                <w:szCs w:val="28"/>
              </w:rPr>
              <w:t>поселения</w:t>
            </w:r>
            <w:r w:rsidR="005A5763" w:rsidRPr="005A576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467C5" w:rsidRPr="00AB590F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Pr="00AB590F" w:rsidRDefault="003467C5" w:rsidP="00AB590F">
            <w:pPr>
              <w:jc w:val="both"/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AB590F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Степаненко </w:t>
            </w:r>
          </w:p>
          <w:p w:rsidR="003467C5" w:rsidRPr="00AB590F" w:rsidRDefault="003467C5" w:rsidP="00AB590F">
            <w:pPr>
              <w:jc w:val="both"/>
              <w:rPr>
                <w:color w:val="000000"/>
                <w:sz w:val="28"/>
                <w:szCs w:val="28"/>
              </w:rPr>
            </w:pPr>
            <w:r w:rsidRPr="00AB590F">
              <w:rPr>
                <w:rStyle w:val="ad"/>
                <w:b w:val="0"/>
                <w:color w:val="000000"/>
                <w:sz w:val="28"/>
                <w:szCs w:val="28"/>
                <w:shd w:val="clear" w:color="auto" w:fill="FFFFFF"/>
              </w:rPr>
              <w:t>Дмитрий Владимирович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г</w:t>
            </w:r>
            <w:r w:rsidRPr="00AB590F">
              <w:rPr>
                <w:color w:val="000000"/>
                <w:sz w:val="28"/>
                <w:szCs w:val="28"/>
                <w:shd w:val="clear" w:color="auto" w:fill="FFFFFF"/>
              </w:rPr>
              <w:t xml:space="preserve">лава Администрации Персиановского сельского </w:t>
            </w:r>
            <w:r w:rsidRPr="005A5763">
              <w:rPr>
                <w:color w:val="000000"/>
                <w:sz w:val="28"/>
                <w:szCs w:val="28"/>
                <w:shd w:val="clear" w:color="auto" w:fill="FFFFFF"/>
              </w:rPr>
              <w:t>поселения</w:t>
            </w:r>
            <w:r w:rsidR="005A5763" w:rsidRPr="005A5763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A5763" w:rsidRPr="005A5763">
              <w:rPr>
                <w:sz w:val="28"/>
                <w:szCs w:val="28"/>
              </w:rPr>
              <w:t>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Default="003467C5" w:rsidP="00AB590F">
            <w:pPr>
              <w:jc w:val="both"/>
              <w:rPr>
                <w:sz w:val="28"/>
                <w:szCs w:val="28"/>
              </w:rPr>
            </w:pPr>
            <w:r w:rsidRPr="00532F4C">
              <w:rPr>
                <w:sz w:val="28"/>
                <w:szCs w:val="28"/>
              </w:rPr>
              <w:t xml:space="preserve">Страданченков </w:t>
            </w:r>
          </w:p>
          <w:p w:rsidR="003467C5" w:rsidRDefault="003467C5" w:rsidP="00AB590F">
            <w:pPr>
              <w:rPr>
                <w:sz w:val="28"/>
                <w:szCs w:val="28"/>
              </w:rPr>
            </w:pPr>
            <w:r w:rsidRPr="00532F4C">
              <w:rPr>
                <w:sz w:val="28"/>
                <w:szCs w:val="28"/>
              </w:rPr>
              <w:t>Евгений Георгиевич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AB590F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532F4C">
              <w:rPr>
                <w:sz w:val="28"/>
                <w:szCs w:val="28"/>
              </w:rPr>
              <w:t xml:space="preserve">глава Администрации Кривянского сельского </w:t>
            </w:r>
            <w:r w:rsidRPr="005A5763">
              <w:rPr>
                <w:sz w:val="28"/>
                <w:szCs w:val="28"/>
              </w:rPr>
              <w:t>поселения</w:t>
            </w:r>
            <w:r w:rsidR="005A5763" w:rsidRPr="005A5763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467C5" w:rsidRPr="000554F7" w:rsidTr="00D42650">
        <w:tc>
          <w:tcPr>
            <w:tcW w:w="3318" w:type="dxa"/>
            <w:shd w:val="clear" w:color="auto" w:fill="auto"/>
            <w:noWrap/>
            <w:tcMar>
              <w:bottom w:w="113" w:type="dxa"/>
            </w:tcMar>
            <w:vAlign w:val="bottom"/>
          </w:tcPr>
          <w:p w:rsidR="003467C5" w:rsidRDefault="003467C5" w:rsidP="00AB590F">
            <w:pPr>
              <w:jc w:val="both"/>
              <w:rPr>
                <w:sz w:val="28"/>
                <w:szCs w:val="28"/>
              </w:rPr>
            </w:pPr>
            <w:r w:rsidRPr="00614AF6">
              <w:rPr>
                <w:sz w:val="28"/>
                <w:szCs w:val="28"/>
              </w:rPr>
              <w:t>Шаблий</w:t>
            </w:r>
          </w:p>
          <w:p w:rsidR="003467C5" w:rsidRPr="00532F4C" w:rsidRDefault="003467C5" w:rsidP="00AB590F">
            <w:pPr>
              <w:jc w:val="both"/>
              <w:rPr>
                <w:sz w:val="28"/>
                <w:szCs w:val="28"/>
              </w:rPr>
            </w:pPr>
            <w:r w:rsidRPr="00614AF6">
              <w:rPr>
                <w:sz w:val="28"/>
                <w:szCs w:val="28"/>
              </w:rPr>
              <w:t>Алексей Сергеевич</w:t>
            </w:r>
          </w:p>
        </w:tc>
        <w:tc>
          <w:tcPr>
            <w:tcW w:w="425" w:type="dxa"/>
            <w:shd w:val="clear" w:color="auto" w:fill="auto"/>
            <w:noWrap/>
            <w:tcMar>
              <w:bottom w:w="113" w:type="dxa"/>
            </w:tcMar>
          </w:tcPr>
          <w:p w:rsidR="003467C5" w:rsidRPr="00532F4C" w:rsidRDefault="003467C5" w:rsidP="00D42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38" w:type="dxa"/>
          </w:tcPr>
          <w:p w:rsidR="003467C5" w:rsidRDefault="003467C5" w:rsidP="000E47B3">
            <w:pPr>
              <w:jc w:val="both"/>
              <w:rPr>
                <w:sz w:val="28"/>
                <w:szCs w:val="28"/>
              </w:rPr>
            </w:pPr>
            <w:r w:rsidRPr="00495FAA">
              <w:rPr>
                <w:sz w:val="28"/>
                <w:szCs w:val="28"/>
              </w:rPr>
              <w:t xml:space="preserve">глава Администрации </w:t>
            </w:r>
            <w:r w:rsidRPr="00614AF6">
              <w:rPr>
                <w:sz w:val="28"/>
                <w:szCs w:val="28"/>
              </w:rPr>
              <w:t>Краснолучского</w:t>
            </w:r>
            <w:r w:rsidRPr="003A1990">
              <w:rPr>
                <w:sz w:val="28"/>
                <w:szCs w:val="28"/>
              </w:rPr>
              <w:t xml:space="preserve"> </w:t>
            </w:r>
            <w:r w:rsidRPr="00495FAA">
              <w:rPr>
                <w:sz w:val="28"/>
                <w:szCs w:val="28"/>
              </w:rPr>
              <w:t xml:space="preserve">сельского </w:t>
            </w:r>
            <w:r w:rsidRPr="005A5763">
              <w:rPr>
                <w:sz w:val="28"/>
                <w:szCs w:val="28"/>
              </w:rPr>
              <w:t>поселения</w:t>
            </w:r>
            <w:r w:rsidR="005A5763" w:rsidRPr="005A5763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553502" w:rsidRDefault="00553502" w:rsidP="00D206FC">
      <w:pPr>
        <w:rPr>
          <w:sz w:val="28"/>
        </w:rPr>
      </w:pPr>
    </w:p>
    <w:p w:rsidR="00A303EF" w:rsidRPr="00D206FC" w:rsidRDefault="00A303EF" w:rsidP="00D206FC">
      <w:pPr>
        <w:rPr>
          <w:sz w:val="28"/>
        </w:rPr>
      </w:pPr>
    </w:p>
    <w:p w:rsidR="00804603" w:rsidRDefault="00804603" w:rsidP="00D206FC">
      <w:pPr>
        <w:rPr>
          <w:sz w:val="28"/>
          <w:szCs w:val="28"/>
        </w:rPr>
      </w:pPr>
      <w:r>
        <w:rPr>
          <w:sz w:val="28"/>
          <w:szCs w:val="28"/>
        </w:rPr>
        <w:t xml:space="preserve">        Управляющий делами</w:t>
      </w:r>
    </w:p>
    <w:p w:rsidR="00C41B42" w:rsidRPr="00D206FC" w:rsidRDefault="00804603" w:rsidP="00D206FC">
      <w:pPr>
        <w:rPr>
          <w:kern w:val="2"/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 w:rsidR="00D206FC" w:rsidRPr="00D206FC">
        <w:rPr>
          <w:sz w:val="28"/>
        </w:rPr>
        <w:t xml:space="preserve">               </w:t>
      </w:r>
      <w:r>
        <w:rPr>
          <w:sz w:val="28"/>
        </w:rPr>
        <w:t xml:space="preserve">                            Н.Н. Савченко</w:t>
      </w:r>
    </w:p>
    <w:sectPr w:rsidR="00C41B42" w:rsidRPr="00D206FC" w:rsidSect="00AB1131">
      <w:footerReference w:type="even" r:id="rId10"/>
      <w:footerReference w:type="default" r:id="rId11"/>
      <w:pgSz w:w="11907" w:h="16840"/>
      <w:pgMar w:top="851" w:right="851" w:bottom="28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AE7" w:rsidRDefault="00546AE7">
      <w:r>
        <w:separator/>
      </w:r>
    </w:p>
  </w:endnote>
  <w:endnote w:type="continuationSeparator" w:id="0">
    <w:p w:rsidR="00546AE7" w:rsidRDefault="0054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022" w:rsidRDefault="00FD3022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D3022" w:rsidRDefault="00FD302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022" w:rsidRDefault="00FD3022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7EEC">
      <w:rPr>
        <w:rStyle w:val="a7"/>
        <w:noProof/>
      </w:rPr>
      <w:t>2</w:t>
    </w:r>
    <w:r>
      <w:rPr>
        <w:rStyle w:val="a7"/>
      </w:rPr>
      <w:fldChar w:fldCharType="end"/>
    </w:r>
  </w:p>
  <w:p w:rsidR="00FD3022" w:rsidRPr="00162BC9" w:rsidRDefault="00FD3022" w:rsidP="002F3944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AE7" w:rsidRDefault="00546AE7">
      <w:r>
        <w:separator/>
      </w:r>
    </w:p>
  </w:footnote>
  <w:footnote w:type="continuationSeparator" w:id="0">
    <w:p w:rsidR="00546AE7" w:rsidRDefault="00546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4070"/>
    <w:multiLevelType w:val="multilevel"/>
    <w:tmpl w:val="5CE8A67E"/>
    <w:lvl w:ilvl="0">
      <w:start w:val="1"/>
      <w:numFmt w:val="decimal"/>
      <w:lvlText w:val="%1."/>
      <w:lvlJc w:val="left"/>
      <w:pPr>
        <w:ind w:left="1235" w:hanging="5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9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2160"/>
      </w:pPr>
      <w:rPr>
        <w:rFonts w:hint="default"/>
      </w:rPr>
    </w:lvl>
  </w:abstractNum>
  <w:abstractNum w:abstractNumId="1">
    <w:nsid w:val="39A07355"/>
    <w:multiLevelType w:val="multilevel"/>
    <w:tmpl w:val="5CE8A67E"/>
    <w:lvl w:ilvl="0">
      <w:start w:val="1"/>
      <w:numFmt w:val="decimal"/>
      <w:lvlText w:val="%1."/>
      <w:lvlJc w:val="left"/>
      <w:pPr>
        <w:ind w:left="1093" w:hanging="5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9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1B42"/>
    <w:rsid w:val="000005A0"/>
    <w:rsid w:val="00001FD7"/>
    <w:rsid w:val="000065E4"/>
    <w:rsid w:val="00026872"/>
    <w:rsid w:val="00050C68"/>
    <w:rsid w:val="0005372C"/>
    <w:rsid w:val="00054D8B"/>
    <w:rsid w:val="000554F7"/>
    <w:rsid w:val="000559D5"/>
    <w:rsid w:val="0005700A"/>
    <w:rsid w:val="00060F3C"/>
    <w:rsid w:val="000632E4"/>
    <w:rsid w:val="000808D6"/>
    <w:rsid w:val="00081CA8"/>
    <w:rsid w:val="000A726F"/>
    <w:rsid w:val="000B4002"/>
    <w:rsid w:val="000B4CF7"/>
    <w:rsid w:val="000B609B"/>
    <w:rsid w:val="000B66C7"/>
    <w:rsid w:val="000C430D"/>
    <w:rsid w:val="000E47B3"/>
    <w:rsid w:val="000F2B40"/>
    <w:rsid w:val="000F3189"/>
    <w:rsid w:val="000F5B6A"/>
    <w:rsid w:val="00104E0D"/>
    <w:rsid w:val="0010504A"/>
    <w:rsid w:val="00116BFA"/>
    <w:rsid w:val="00125DE3"/>
    <w:rsid w:val="001316C0"/>
    <w:rsid w:val="0013610F"/>
    <w:rsid w:val="001431E3"/>
    <w:rsid w:val="00153B21"/>
    <w:rsid w:val="00161665"/>
    <w:rsid w:val="00162578"/>
    <w:rsid w:val="001804A0"/>
    <w:rsid w:val="00183F45"/>
    <w:rsid w:val="001922C7"/>
    <w:rsid w:val="001B181D"/>
    <w:rsid w:val="001B22FD"/>
    <w:rsid w:val="001B7A08"/>
    <w:rsid w:val="001C1D98"/>
    <w:rsid w:val="001D2690"/>
    <w:rsid w:val="001D4661"/>
    <w:rsid w:val="001E43CC"/>
    <w:rsid w:val="001F434E"/>
    <w:rsid w:val="001F4BE3"/>
    <w:rsid w:val="001F56CB"/>
    <w:rsid w:val="001F6D02"/>
    <w:rsid w:val="002050BF"/>
    <w:rsid w:val="00216E2A"/>
    <w:rsid w:val="002504E8"/>
    <w:rsid w:val="0025261C"/>
    <w:rsid w:val="00254382"/>
    <w:rsid w:val="00265F7D"/>
    <w:rsid w:val="00267BD9"/>
    <w:rsid w:val="0027031E"/>
    <w:rsid w:val="00281954"/>
    <w:rsid w:val="0028703B"/>
    <w:rsid w:val="00290A23"/>
    <w:rsid w:val="002A2062"/>
    <w:rsid w:val="002A31A1"/>
    <w:rsid w:val="002B6527"/>
    <w:rsid w:val="002C135C"/>
    <w:rsid w:val="002C5E60"/>
    <w:rsid w:val="002D0322"/>
    <w:rsid w:val="002D7401"/>
    <w:rsid w:val="002E5429"/>
    <w:rsid w:val="002E65D5"/>
    <w:rsid w:val="002E7265"/>
    <w:rsid w:val="002F3944"/>
    <w:rsid w:val="002F63E3"/>
    <w:rsid w:val="002F6F54"/>
    <w:rsid w:val="002F74D7"/>
    <w:rsid w:val="0030124B"/>
    <w:rsid w:val="00313D3A"/>
    <w:rsid w:val="00325A8F"/>
    <w:rsid w:val="003345FF"/>
    <w:rsid w:val="00334745"/>
    <w:rsid w:val="00337306"/>
    <w:rsid w:val="00341FC1"/>
    <w:rsid w:val="003467C5"/>
    <w:rsid w:val="0036117B"/>
    <w:rsid w:val="00361EBD"/>
    <w:rsid w:val="0037040B"/>
    <w:rsid w:val="003910E4"/>
    <w:rsid w:val="003921D8"/>
    <w:rsid w:val="003957BF"/>
    <w:rsid w:val="003A0922"/>
    <w:rsid w:val="003B2193"/>
    <w:rsid w:val="003B7B7A"/>
    <w:rsid w:val="003D074A"/>
    <w:rsid w:val="00407B71"/>
    <w:rsid w:val="00407BE7"/>
    <w:rsid w:val="0041334C"/>
    <w:rsid w:val="00425061"/>
    <w:rsid w:val="00431DD5"/>
    <w:rsid w:val="0043686A"/>
    <w:rsid w:val="00441069"/>
    <w:rsid w:val="00444636"/>
    <w:rsid w:val="00453869"/>
    <w:rsid w:val="004711EC"/>
    <w:rsid w:val="00480BC7"/>
    <w:rsid w:val="00483416"/>
    <w:rsid w:val="004871AA"/>
    <w:rsid w:val="00492EE9"/>
    <w:rsid w:val="004B12BD"/>
    <w:rsid w:val="004B6A5C"/>
    <w:rsid w:val="004E78FD"/>
    <w:rsid w:val="004F7011"/>
    <w:rsid w:val="005070E8"/>
    <w:rsid w:val="00515D9C"/>
    <w:rsid w:val="00531FBD"/>
    <w:rsid w:val="0053366A"/>
    <w:rsid w:val="0054682F"/>
    <w:rsid w:val="00546AE7"/>
    <w:rsid w:val="00552CDC"/>
    <w:rsid w:val="00553502"/>
    <w:rsid w:val="00554B91"/>
    <w:rsid w:val="00574D12"/>
    <w:rsid w:val="005820FE"/>
    <w:rsid w:val="00583F63"/>
    <w:rsid w:val="00585FCD"/>
    <w:rsid w:val="00587BF6"/>
    <w:rsid w:val="005A35C1"/>
    <w:rsid w:val="005A5763"/>
    <w:rsid w:val="005B02C6"/>
    <w:rsid w:val="005B1CA4"/>
    <w:rsid w:val="005C5FF3"/>
    <w:rsid w:val="005E3E31"/>
    <w:rsid w:val="005F1576"/>
    <w:rsid w:val="00611679"/>
    <w:rsid w:val="00613D7D"/>
    <w:rsid w:val="00621F06"/>
    <w:rsid w:val="00651B9E"/>
    <w:rsid w:val="006564DB"/>
    <w:rsid w:val="00660EE3"/>
    <w:rsid w:val="0066411F"/>
    <w:rsid w:val="006752A3"/>
    <w:rsid w:val="00676B57"/>
    <w:rsid w:val="006B06E1"/>
    <w:rsid w:val="006C777E"/>
    <w:rsid w:val="006D43F9"/>
    <w:rsid w:val="006E3000"/>
    <w:rsid w:val="006F122E"/>
    <w:rsid w:val="006F4279"/>
    <w:rsid w:val="006F682F"/>
    <w:rsid w:val="007039A0"/>
    <w:rsid w:val="007066DE"/>
    <w:rsid w:val="007120F8"/>
    <w:rsid w:val="00712452"/>
    <w:rsid w:val="00717593"/>
    <w:rsid w:val="007219F0"/>
    <w:rsid w:val="00730F8A"/>
    <w:rsid w:val="00743A2D"/>
    <w:rsid w:val="00746A7D"/>
    <w:rsid w:val="00752626"/>
    <w:rsid w:val="00753E61"/>
    <w:rsid w:val="0075618D"/>
    <w:rsid w:val="00756A9B"/>
    <w:rsid w:val="0075760A"/>
    <w:rsid w:val="00772B7C"/>
    <w:rsid w:val="007730B1"/>
    <w:rsid w:val="00782222"/>
    <w:rsid w:val="00782A41"/>
    <w:rsid w:val="00791B04"/>
    <w:rsid w:val="007936ED"/>
    <w:rsid w:val="007B6388"/>
    <w:rsid w:val="007C0A5F"/>
    <w:rsid w:val="007C4B93"/>
    <w:rsid w:val="00803F3C"/>
    <w:rsid w:val="00804603"/>
    <w:rsid w:val="00804CFE"/>
    <w:rsid w:val="00811C94"/>
    <w:rsid w:val="00811CF1"/>
    <w:rsid w:val="008140D4"/>
    <w:rsid w:val="00827D80"/>
    <w:rsid w:val="00834A73"/>
    <w:rsid w:val="008438D7"/>
    <w:rsid w:val="00847CFE"/>
    <w:rsid w:val="0085538F"/>
    <w:rsid w:val="008563DB"/>
    <w:rsid w:val="00860E5A"/>
    <w:rsid w:val="00867AB6"/>
    <w:rsid w:val="008709F7"/>
    <w:rsid w:val="00876CC2"/>
    <w:rsid w:val="00887249"/>
    <w:rsid w:val="00891DC9"/>
    <w:rsid w:val="00897438"/>
    <w:rsid w:val="008A26EE"/>
    <w:rsid w:val="008A4DA6"/>
    <w:rsid w:val="008B6AD3"/>
    <w:rsid w:val="008C697B"/>
    <w:rsid w:val="008D0704"/>
    <w:rsid w:val="009028FF"/>
    <w:rsid w:val="009059AA"/>
    <w:rsid w:val="00907C2C"/>
    <w:rsid w:val="00910044"/>
    <w:rsid w:val="009122B1"/>
    <w:rsid w:val="00913129"/>
    <w:rsid w:val="00913900"/>
    <w:rsid w:val="009147DB"/>
    <w:rsid w:val="00917C70"/>
    <w:rsid w:val="00922151"/>
    <w:rsid w:val="009228DF"/>
    <w:rsid w:val="00924E84"/>
    <w:rsid w:val="009343E8"/>
    <w:rsid w:val="00947FCC"/>
    <w:rsid w:val="00957CC8"/>
    <w:rsid w:val="0097209D"/>
    <w:rsid w:val="009741E2"/>
    <w:rsid w:val="009819E7"/>
    <w:rsid w:val="00985A10"/>
    <w:rsid w:val="00987F50"/>
    <w:rsid w:val="0099565C"/>
    <w:rsid w:val="009C320C"/>
    <w:rsid w:val="009D27B3"/>
    <w:rsid w:val="009F0EE9"/>
    <w:rsid w:val="009F2B8B"/>
    <w:rsid w:val="009F2D1F"/>
    <w:rsid w:val="009F2F2E"/>
    <w:rsid w:val="00A0567A"/>
    <w:rsid w:val="00A05786"/>
    <w:rsid w:val="00A061D7"/>
    <w:rsid w:val="00A17A3B"/>
    <w:rsid w:val="00A303EF"/>
    <w:rsid w:val="00A30E81"/>
    <w:rsid w:val="00A34804"/>
    <w:rsid w:val="00A37250"/>
    <w:rsid w:val="00A53920"/>
    <w:rsid w:val="00A67B50"/>
    <w:rsid w:val="00A74306"/>
    <w:rsid w:val="00A87EEC"/>
    <w:rsid w:val="00A941CF"/>
    <w:rsid w:val="00AB0B58"/>
    <w:rsid w:val="00AB1131"/>
    <w:rsid w:val="00AB590F"/>
    <w:rsid w:val="00AD05A1"/>
    <w:rsid w:val="00AD7C88"/>
    <w:rsid w:val="00AE2601"/>
    <w:rsid w:val="00AF1BC0"/>
    <w:rsid w:val="00B22F6A"/>
    <w:rsid w:val="00B2731A"/>
    <w:rsid w:val="00B31114"/>
    <w:rsid w:val="00B31CC2"/>
    <w:rsid w:val="00B35935"/>
    <w:rsid w:val="00B37E63"/>
    <w:rsid w:val="00B43473"/>
    <w:rsid w:val="00B444A2"/>
    <w:rsid w:val="00B4487D"/>
    <w:rsid w:val="00B47216"/>
    <w:rsid w:val="00B62CFB"/>
    <w:rsid w:val="00B72D61"/>
    <w:rsid w:val="00B8231A"/>
    <w:rsid w:val="00B845B6"/>
    <w:rsid w:val="00B86020"/>
    <w:rsid w:val="00B92727"/>
    <w:rsid w:val="00BA198F"/>
    <w:rsid w:val="00BB55C0"/>
    <w:rsid w:val="00BC0920"/>
    <w:rsid w:val="00BC7EE9"/>
    <w:rsid w:val="00BE334B"/>
    <w:rsid w:val="00BF0196"/>
    <w:rsid w:val="00BF39F0"/>
    <w:rsid w:val="00BF447A"/>
    <w:rsid w:val="00C11FDF"/>
    <w:rsid w:val="00C15CC3"/>
    <w:rsid w:val="00C21251"/>
    <w:rsid w:val="00C3757A"/>
    <w:rsid w:val="00C41B42"/>
    <w:rsid w:val="00C556DA"/>
    <w:rsid w:val="00C572C4"/>
    <w:rsid w:val="00C6364E"/>
    <w:rsid w:val="00C71D20"/>
    <w:rsid w:val="00C731BB"/>
    <w:rsid w:val="00C76605"/>
    <w:rsid w:val="00CA0423"/>
    <w:rsid w:val="00CA151C"/>
    <w:rsid w:val="00CA6155"/>
    <w:rsid w:val="00CB1900"/>
    <w:rsid w:val="00CB43C1"/>
    <w:rsid w:val="00CC5E65"/>
    <w:rsid w:val="00CD077D"/>
    <w:rsid w:val="00CD7E7E"/>
    <w:rsid w:val="00CE386B"/>
    <w:rsid w:val="00CE490B"/>
    <w:rsid w:val="00CE5183"/>
    <w:rsid w:val="00CF001A"/>
    <w:rsid w:val="00CF3BE3"/>
    <w:rsid w:val="00CF5B27"/>
    <w:rsid w:val="00D00358"/>
    <w:rsid w:val="00D02DE6"/>
    <w:rsid w:val="00D06BAB"/>
    <w:rsid w:val="00D17C84"/>
    <w:rsid w:val="00D206FC"/>
    <w:rsid w:val="00D42650"/>
    <w:rsid w:val="00D4634E"/>
    <w:rsid w:val="00D50802"/>
    <w:rsid w:val="00D72C92"/>
    <w:rsid w:val="00D73323"/>
    <w:rsid w:val="00D733B6"/>
    <w:rsid w:val="00D76648"/>
    <w:rsid w:val="00D818F1"/>
    <w:rsid w:val="00DA0D29"/>
    <w:rsid w:val="00DB4D6B"/>
    <w:rsid w:val="00DC2302"/>
    <w:rsid w:val="00DD4070"/>
    <w:rsid w:val="00DE02AF"/>
    <w:rsid w:val="00DE50C1"/>
    <w:rsid w:val="00DF0684"/>
    <w:rsid w:val="00E017BB"/>
    <w:rsid w:val="00E04378"/>
    <w:rsid w:val="00E138E0"/>
    <w:rsid w:val="00E16633"/>
    <w:rsid w:val="00E3132E"/>
    <w:rsid w:val="00E34F9F"/>
    <w:rsid w:val="00E511C4"/>
    <w:rsid w:val="00E51866"/>
    <w:rsid w:val="00E61F30"/>
    <w:rsid w:val="00E657E1"/>
    <w:rsid w:val="00E665A4"/>
    <w:rsid w:val="00E67DF0"/>
    <w:rsid w:val="00E7274C"/>
    <w:rsid w:val="00E74E00"/>
    <w:rsid w:val="00E75C57"/>
    <w:rsid w:val="00E76A4E"/>
    <w:rsid w:val="00E86F85"/>
    <w:rsid w:val="00E92D05"/>
    <w:rsid w:val="00E9626F"/>
    <w:rsid w:val="00EA5253"/>
    <w:rsid w:val="00EB71B7"/>
    <w:rsid w:val="00EC16ED"/>
    <w:rsid w:val="00EC40AD"/>
    <w:rsid w:val="00ED0CF2"/>
    <w:rsid w:val="00ED72D3"/>
    <w:rsid w:val="00EE38AF"/>
    <w:rsid w:val="00EE6843"/>
    <w:rsid w:val="00EF29AB"/>
    <w:rsid w:val="00EF3F0D"/>
    <w:rsid w:val="00EF56AF"/>
    <w:rsid w:val="00EF71EF"/>
    <w:rsid w:val="00F01F33"/>
    <w:rsid w:val="00F02C40"/>
    <w:rsid w:val="00F24917"/>
    <w:rsid w:val="00F30D40"/>
    <w:rsid w:val="00F30E28"/>
    <w:rsid w:val="00F410DF"/>
    <w:rsid w:val="00F633A1"/>
    <w:rsid w:val="00F71DB2"/>
    <w:rsid w:val="00F77384"/>
    <w:rsid w:val="00F8225E"/>
    <w:rsid w:val="00F86418"/>
    <w:rsid w:val="00F90988"/>
    <w:rsid w:val="00F9297B"/>
    <w:rsid w:val="00F97169"/>
    <w:rsid w:val="00FA6611"/>
    <w:rsid w:val="00FD3022"/>
    <w:rsid w:val="00FD350A"/>
    <w:rsid w:val="00FF07EC"/>
    <w:rsid w:val="00FF0879"/>
    <w:rsid w:val="00FF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BE334B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C41B42"/>
    <w:rPr>
      <w:rFonts w:ascii="AG Souvenir" w:hAnsi="AG Souvenir"/>
      <w:b/>
      <w:spacing w:val="38"/>
      <w:sz w:val="28"/>
    </w:rPr>
  </w:style>
  <w:style w:type="paragraph" w:styleId="aa">
    <w:name w:val="List Paragraph"/>
    <w:basedOn w:val="a"/>
    <w:uiPriority w:val="34"/>
    <w:qFormat/>
    <w:rsid w:val="00C41B42"/>
    <w:pPr>
      <w:ind w:left="720"/>
      <w:contextualSpacing/>
    </w:pPr>
  </w:style>
  <w:style w:type="character" w:styleId="ab">
    <w:name w:val="Emphasis"/>
    <w:qFormat/>
    <w:rsid w:val="00C41B42"/>
    <w:rPr>
      <w:i/>
      <w:iCs/>
    </w:rPr>
  </w:style>
  <w:style w:type="table" w:customStyle="1" w:styleId="11">
    <w:name w:val="Сетка таблицы1"/>
    <w:basedOn w:val="a1"/>
    <w:next w:val="ac"/>
    <w:uiPriority w:val="59"/>
    <w:rsid w:val="00C41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C41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9343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uiPriority w:val="22"/>
    <w:qFormat/>
    <w:rsid w:val="00B43473"/>
    <w:rPr>
      <w:b/>
      <w:bCs/>
    </w:rPr>
  </w:style>
  <w:style w:type="character" w:customStyle="1" w:styleId="apple-converted-space">
    <w:name w:val="apple-converted-space"/>
    <w:basedOn w:val="a0"/>
    <w:rsid w:val="001B1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6;&#1040;&#1057;&#1055;&#1054;&#1056;&#1071;&#1046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AC5C-D281-48A9-A934-9EA88C6E0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Правительства-2017</Template>
  <TotalTime>1</TotalTime>
  <Pages>1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 Вероника Анатольевна</dc:creator>
  <cp:lastModifiedBy>user</cp:lastModifiedBy>
  <cp:revision>4</cp:revision>
  <cp:lastPrinted>2021-12-03T08:06:00Z</cp:lastPrinted>
  <dcterms:created xsi:type="dcterms:W3CDTF">2021-12-03T08:06:00Z</dcterms:created>
  <dcterms:modified xsi:type="dcterms:W3CDTF">2021-12-04T10:00:00Z</dcterms:modified>
</cp:coreProperties>
</file>