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F614E8" w:rsidP="001E2130">
      <w:pPr>
        <w:jc w:val="center"/>
        <w:rPr>
          <w:b/>
          <w:sz w:val="28"/>
        </w:rPr>
      </w:pPr>
      <w:r>
        <w:rPr>
          <w:b/>
          <w:sz w:val="28"/>
        </w:rPr>
        <w:t>30</w:t>
      </w:r>
      <w:r w:rsidR="00F77736">
        <w:rPr>
          <w:b/>
          <w:sz w:val="28"/>
        </w:rPr>
        <w:t>.</w:t>
      </w:r>
      <w:r>
        <w:rPr>
          <w:b/>
          <w:sz w:val="28"/>
        </w:rPr>
        <w:t>12</w:t>
      </w:r>
      <w:r w:rsidR="00286585">
        <w:rPr>
          <w:b/>
          <w:sz w:val="28"/>
        </w:rPr>
        <w:t>.</w:t>
      </w:r>
      <w:r w:rsidR="00CF6C77">
        <w:rPr>
          <w:b/>
          <w:sz w:val="28"/>
        </w:rPr>
        <w:t>20</w:t>
      </w:r>
      <w:r>
        <w:rPr>
          <w:b/>
          <w:sz w:val="28"/>
        </w:rPr>
        <w:t>21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 w:rsidR="00A87500">
        <w:rPr>
          <w:b/>
          <w:sz w:val="28"/>
        </w:rPr>
        <w:t xml:space="preserve"> </w:t>
      </w:r>
      <w:r>
        <w:rPr>
          <w:b/>
          <w:sz w:val="28"/>
        </w:rPr>
        <w:t>1558</w:t>
      </w:r>
      <w:r w:rsidR="001E2130" w:rsidRPr="00D07E0B">
        <w:rPr>
          <w:b/>
          <w:sz w:val="28"/>
        </w:rPr>
        <w:t xml:space="preserve">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r w:rsidR="002A5193">
        <w:rPr>
          <w:b/>
          <w:sz w:val="28"/>
        </w:rPr>
        <w:t xml:space="preserve">р.п. </w:t>
      </w:r>
      <w:r w:rsidR="001E2130" w:rsidRPr="00D07E0B">
        <w:rPr>
          <w:b/>
          <w:sz w:val="28"/>
        </w:rPr>
        <w:t>Каменоломни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2674E7" w:rsidRPr="00D07E0B" w:rsidTr="00EE7374">
        <w:tc>
          <w:tcPr>
            <w:tcW w:w="4536" w:type="dxa"/>
          </w:tcPr>
          <w:p w:rsidR="002674E7" w:rsidRPr="002674E7" w:rsidRDefault="002674E7" w:rsidP="00CF6C77">
            <w:pPr>
              <w:jc w:val="both"/>
              <w:rPr>
                <w:sz w:val="28"/>
                <w:szCs w:val="28"/>
              </w:rPr>
            </w:pPr>
            <w:r w:rsidRPr="008276E5">
              <w:rPr>
                <w:b/>
                <w:sz w:val="28"/>
                <w:szCs w:val="28"/>
              </w:rPr>
              <w:t>Об утверждении плана реализ</w:t>
            </w:r>
            <w:r w:rsidRPr="008276E5">
              <w:rPr>
                <w:b/>
                <w:sz w:val="28"/>
                <w:szCs w:val="28"/>
              </w:rPr>
              <w:t>а</w:t>
            </w:r>
            <w:r w:rsidRPr="008276E5">
              <w:rPr>
                <w:b/>
                <w:sz w:val="28"/>
                <w:szCs w:val="28"/>
              </w:rPr>
              <w:t xml:space="preserve">ции  </w:t>
            </w:r>
            <w:r w:rsidRPr="008276E5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 программы «Электронный муниципалитет» на 202</w:t>
            </w:r>
            <w:r w:rsidR="00CF6C77" w:rsidRPr="00CF6C77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Pr="008276E5">
              <w:rPr>
                <w:rFonts w:eastAsia="Calibri"/>
                <w:b/>
                <w:sz w:val="28"/>
                <w:szCs w:val="28"/>
                <w:lang w:eastAsia="en-US"/>
              </w:rPr>
              <w:t xml:space="preserve"> год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674E7" w:rsidRPr="00D07E0B" w:rsidRDefault="002674E7" w:rsidP="002674E7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Pr="002B6BD1">
        <w:rPr>
          <w:rFonts w:ascii="Times New Roman" w:hAnsi="Times New Roman" w:cs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</w:t>
      </w:r>
      <w:r w:rsidR="00300570">
        <w:rPr>
          <w:rFonts w:ascii="Times New Roman" w:hAnsi="Times New Roman" w:cs="Times New Roman"/>
          <w:sz w:val="28"/>
          <w:szCs w:val="28"/>
        </w:rPr>
        <w:t>тябрьского района»,</w:t>
      </w:r>
      <w:r w:rsidRPr="002B6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Pr="002B56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2674E7" w:rsidRPr="00C46437" w:rsidRDefault="002674E7" w:rsidP="002674E7">
      <w:pPr>
        <w:suppressAutoHyphens/>
        <w:ind w:firstLine="709"/>
        <w:jc w:val="both"/>
        <w:rPr>
          <w:sz w:val="22"/>
          <w:szCs w:val="22"/>
        </w:rPr>
      </w:pPr>
    </w:p>
    <w:p w:rsidR="002674E7" w:rsidRDefault="002674E7" w:rsidP="002674E7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2674E7" w:rsidRPr="00C46437" w:rsidRDefault="002674E7" w:rsidP="002674E7">
      <w:pPr>
        <w:suppressAutoHyphens/>
        <w:jc w:val="center"/>
        <w:rPr>
          <w:sz w:val="22"/>
          <w:szCs w:val="22"/>
        </w:rPr>
      </w:pPr>
    </w:p>
    <w:p w:rsidR="002674E7" w:rsidRDefault="002674E7" w:rsidP="002674E7">
      <w:pPr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план</w:t>
      </w:r>
      <w:r w:rsidRPr="00D07E0B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 xml:space="preserve">муниципальной </w:t>
      </w:r>
      <w:r w:rsidRPr="00D07E0B">
        <w:rPr>
          <w:sz w:val="28"/>
          <w:szCs w:val="28"/>
        </w:rPr>
        <w:t xml:space="preserve"> программы «Электронный м</w:t>
      </w:r>
      <w:r>
        <w:rPr>
          <w:sz w:val="28"/>
          <w:szCs w:val="28"/>
        </w:rPr>
        <w:t>униципалитет</w:t>
      </w:r>
      <w:r w:rsidRPr="00D07E0B">
        <w:rPr>
          <w:sz w:val="28"/>
          <w:szCs w:val="28"/>
        </w:rPr>
        <w:t xml:space="preserve">», утвержденной постановлением Администрации Октябрьского района </w:t>
      </w:r>
      <w:r w:rsidRPr="009926EB">
        <w:rPr>
          <w:sz w:val="28"/>
          <w:szCs w:val="28"/>
        </w:rPr>
        <w:t xml:space="preserve">от </w:t>
      </w:r>
      <w:r w:rsidRPr="006D3E34">
        <w:rPr>
          <w:sz w:val="28"/>
          <w:szCs w:val="28"/>
        </w:rPr>
        <w:t>14.11.2018 №1577</w:t>
      </w:r>
      <w:r>
        <w:rPr>
          <w:sz w:val="28"/>
          <w:szCs w:val="28"/>
        </w:rPr>
        <w:t xml:space="preserve"> </w:t>
      </w:r>
      <w:r w:rsidRPr="001F5FBD">
        <w:rPr>
          <w:sz w:val="28"/>
          <w:szCs w:val="28"/>
        </w:rPr>
        <w:t>«Об утверждении муниципальной программы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 Ростовской области «Электронный муниципалитет</w:t>
      </w:r>
      <w:r>
        <w:rPr>
          <w:sz w:val="28"/>
          <w:szCs w:val="28"/>
        </w:rPr>
        <w:t>»</w:t>
      </w:r>
      <w:r w:rsidRPr="00D07E0B">
        <w:rPr>
          <w:sz w:val="28"/>
          <w:szCs w:val="28"/>
        </w:rPr>
        <w:t xml:space="preserve">, </w:t>
      </w:r>
      <w:r w:rsidRPr="00BE66FD">
        <w:rPr>
          <w:sz w:val="28"/>
          <w:szCs w:val="28"/>
        </w:rPr>
        <w:t>на 202</w:t>
      </w:r>
      <w:r w:rsidR="00F73D8B">
        <w:rPr>
          <w:sz w:val="28"/>
          <w:szCs w:val="28"/>
        </w:rPr>
        <w:t>2</w:t>
      </w:r>
      <w:r>
        <w:rPr>
          <w:sz w:val="28"/>
          <w:szCs w:val="28"/>
        </w:rPr>
        <w:t xml:space="preserve"> год </w:t>
      </w:r>
      <w:r w:rsidRPr="00D07E0B">
        <w:rPr>
          <w:sz w:val="28"/>
          <w:szCs w:val="28"/>
        </w:rPr>
        <w:t>согласно приложению.</w:t>
      </w:r>
    </w:p>
    <w:p w:rsidR="002674E7" w:rsidRPr="00A42E2B" w:rsidRDefault="002674E7" w:rsidP="002674E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74E7" w:rsidRDefault="002674E7" w:rsidP="002674E7">
      <w:pPr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t>3</w:t>
      </w:r>
      <w:r w:rsidRPr="00D07E0B">
        <w:rPr>
          <w:sz w:val="28"/>
          <w:szCs w:val="28"/>
        </w:rPr>
        <w:t xml:space="preserve">. </w:t>
      </w:r>
      <w:r w:rsidRPr="00A87A05">
        <w:rPr>
          <w:sz w:val="28"/>
          <w:szCs w:val="28"/>
        </w:rPr>
        <w:t xml:space="preserve">Контроль за исполнением постановления возложить на заместителя главы Администрации Октябрьского района </w:t>
      </w:r>
      <w:r w:rsidR="00F73D8B">
        <w:rPr>
          <w:sz w:val="28"/>
          <w:szCs w:val="28"/>
        </w:rPr>
        <w:t>Байздренко А.С.</w:t>
      </w:r>
    </w:p>
    <w:p w:rsidR="002674E7" w:rsidRPr="00C46437" w:rsidRDefault="002674E7" w:rsidP="002674E7">
      <w:pPr>
        <w:ind w:firstLine="709"/>
        <w:jc w:val="both"/>
        <w:rPr>
          <w:b/>
          <w:sz w:val="22"/>
          <w:szCs w:val="22"/>
        </w:rPr>
      </w:pPr>
    </w:p>
    <w:p w:rsidR="002674E7" w:rsidRPr="007C6ADB" w:rsidRDefault="002674E7" w:rsidP="002674E7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Администрации</w:t>
      </w:r>
    </w:p>
    <w:p w:rsidR="002674E7" w:rsidRPr="00C46437" w:rsidRDefault="002674E7" w:rsidP="002674E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2674E7" w:rsidRPr="00C46437" w:rsidRDefault="002674E7" w:rsidP="002674E7">
      <w:pPr>
        <w:jc w:val="both"/>
        <w:rPr>
          <w:snapToGrid w:val="0"/>
          <w:sz w:val="16"/>
          <w:szCs w:val="16"/>
        </w:rPr>
      </w:pP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</w:t>
      </w:r>
      <w:r w:rsidR="00F73D8B">
        <w:rPr>
          <w:snapToGrid w:val="0"/>
          <w:sz w:val="28"/>
        </w:rPr>
        <w:t>цифрового развития</w:t>
      </w:r>
    </w:p>
    <w:p w:rsidR="002674E7" w:rsidRPr="00AA6FE5" w:rsidRDefault="002674E7" w:rsidP="002674E7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5124D1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8"/>
        <w:gridCol w:w="1820"/>
        <w:gridCol w:w="479"/>
        <w:gridCol w:w="2240"/>
        <w:gridCol w:w="586"/>
        <w:gridCol w:w="1715"/>
        <w:gridCol w:w="584"/>
        <w:gridCol w:w="653"/>
        <w:gridCol w:w="576"/>
        <w:gridCol w:w="382"/>
        <w:gridCol w:w="571"/>
        <w:gridCol w:w="948"/>
        <w:gridCol w:w="578"/>
        <w:gridCol w:w="1061"/>
        <w:gridCol w:w="578"/>
        <w:gridCol w:w="964"/>
        <w:gridCol w:w="545"/>
      </w:tblGrid>
      <w:tr w:rsidR="00835D7E" w:rsidRPr="00835D7E" w:rsidTr="00835D7E">
        <w:trPr>
          <w:gridAfter w:val="1"/>
          <w:wAfter w:w="193" w:type="pct"/>
          <w:trHeight w:val="1560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5D7E" w:rsidRPr="00835D7E" w:rsidRDefault="00835D7E" w:rsidP="00F614E8">
            <w:pPr>
              <w:jc w:val="center"/>
              <w:rPr>
                <w:color w:val="000000"/>
                <w:sz w:val="28"/>
                <w:szCs w:val="28"/>
              </w:rPr>
            </w:pPr>
            <w:r w:rsidRPr="00835D7E">
              <w:rPr>
                <w:color w:val="000000"/>
                <w:sz w:val="28"/>
                <w:szCs w:val="28"/>
              </w:rPr>
              <w:t>Приложение</w:t>
            </w:r>
            <w:r w:rsidRPr="00835D7E">
              <w:rPr>
                <w:color w:val="000000"/>
                <w:sz w:val="28"/>
                <w:szCs w:val="28"/>
              </w:rPr>
              <w:br/>
              <w:t xml:space="preserve">к постановлению Администрации </w:t>
            </w:r>
            <w:r w:rsidR="00F830F2" w:rsidRPr="00F614E8">
              <w:rPr>
                <w:color w:val="000000"/>
                <w:sz w:val="28"/>
                <w:szCs w:val="28"/>
              </w:rPr>
              <w:br/>
            </w:r>
            <w:r w:rsidRPr="00835D7E">
              <w:rPr>
                <w:color w:val="000000"/>
                <w:sz w:val="28"/>
                <w:szCs w:val="28"/>
              </w:rPr>
              <w:t xml:space="preserve">Октябрьского района </w:t>
            </w:r>
            <w:r w:rsidRPr="00835D7E">
              <w:rPr>
                <w:color w:val="000000"/>
                <w:sz w:val="28"/>
                <w:szCs w:val="28"/>
              </w:rPr>
              <w:br/>
              <w:t xml:space="preserve">от </w:t>
            </w:r>
            <w:r w:rsidR="00F614E8">
              <w:rPr>
                <w:color w:val="000000"/>
                <w:sz w:val="28"/>
                <w:szCs w:val="28"/>
              </w:rPr>
              <w:t>30</w:t>
            </w:r>
            <w:r w:rsidRPr="00835D7E">
              <w:rPr>
                <w:color w:val="000000"/>
                <w:sz w:val="28"/>
                <w:szCs w:val="28"/>
              </w:rPr>
              <w:t>.</w:t>
            </w:r>
            <w:r w:rsidR="00F614E8">
              <w:rPr>
                <w:color w:val="000000"/>
                <w:sz w:val="28"/>
                <w:szCs w:val="28"/>
              </w:rPr>
              <w:t>12</w:t>
            </w:r>
            <w:r w:rsidRPr="00835D7E">
              <w:rPr>
                <w:color w:val="000000"/>
                <w:sz w:val="28"/>
                <w:szCs w:val="28"/>
              </w:rPr>
              <w:t>.20</w:t>
            </w:r>
            <w:r w:rsidR="00F614E8">
              <w:rPr>
                <w:color w:val="000000"/>
                <w:sz w:val="28"/>
                <w:szCs w:val="28"/>
              </w:rPr>
              <w:t>21</w:t>
            </w:r>
            <w:r w:rsidRPr="00835D7E">
              <w:rPr>
                <w:color w:val="000000"/>
                <w:sz w:val="28"/>
                <w:szCs w:val="28"/>
              </w:rPr>
              <w:t xml:space="preserve">  № </w:t>
            </w:r>
            <w:r w:rsidR="00F614E8">
              <w:rPr>
                <w:color w:val="000000"/>
                <w:sz w:val="28"/>
                <w:szCs w:val="28"/>
              </w:rPr>
              <w:t>1558</w:t>
            </w:r>
            <w:bookmarkStart w:id="0" w:name="_GoBack"/>
            <w:bookmarkEnd w:id="0"/>
          </w:p>
        </w:tc>
      </w:tr>
      <w:tr w:rsidR="00835D7E" w:rsidRPr="00835D7E" w:rsidTr="00835D7E">
        <w:trPr>
          <w:gridAfter w:val="1"/>
          <w:wAfter w:w="193" w:type="pct"/>
          <w:trHeight w:val="810"/>
        </w:trPr>
        <w:tc>
          <w:tcPr>
            <w:tcW w:w="4807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8"/>
                <w:szCs w:val="28"/>
              </w:rPr>
            </w:pPr>
            <w:r w:rsidRPr="00835D7E">
              <w:rPr>
                <w:color w:val="000000"/>
                <w:sz w:val="28"/>
                <w:szCs w:val="28"/>
              </w:rPr>
              <w:t>ПЛАН РЕАЛИЗАЦИИ</w:t>
            </w:r>
            <w:r w:rsidRPr="00835D7E">
              <w:rPr>
                <w:color w:val="000000"/>
                <w:sz w:val="28"/>
                <w:szCs w:val="28"/>
              </w:rPr>
              <w:br/>
              <w:t>муниципальной программы «Электронный муниципалитет» на 2022 год</w:t>
            </w:r>
          </w:p>
        </w:tc>
      </w:tr>
      <w:tr w:rsidR="00835D7E" w:rsidRPr="00835D7E" w:rsidTr="00835D7E">
        <w:trPr>
          <w:gridAfter w:val="1"/>
          <w:wAfter w:w="193" w:type="pct"/>
          <w:trHeight w:val="315"/>
        </w:trPr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</w:tr>
      <w:tr w:rsidR="00835D7E" w:rsidRPr="00835D7E" w:rsidTr="00835D7E">
        <w:trPr>
          <w:trHeight w:val="315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Номер и наимен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9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Ответственный исполн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тель, соисполнитель, участник (дол</w:t>
            </w:r>
            <w:r w:rsidRPr="00835D7E">
              <w:rPr>
                <w:color w:val="000000"/>
                <w:sz w:val="24"/>
                <w:szCs w:val="24"/>
              </w:rPr>
              <w:t>ж</w:t>
            </w:r>
            <w:r w:rsidRPr="00835D7E">
              <w:rPr>
                <w:color w:val="000000"/>
                <w:sz w:val="24"/>
                <w:szCs w:val="24"/>
              </w:rPr>
              <w:t xml:space="preserve">ность/ФИО) </w:t>
            </w: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Ожидаемый резул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тат (краткое опис</w:t>
            </w:r>
            <w:r w:rsidRPr="00835D7E">
              <w:rPr>
                <w:color w:val="000000"/>
                <w:sz w:val="24"/>
                <w:szCs w:val="24"/>
              </w:rPr>
              <w:t>а</w:t>
            </w:r>
            <w:r w:rsidRPr="00835D7E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4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План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вый срок реализ</w:t>
            </w:r>
            <w:r w:rsidRPr="00835D7E">
              <w:rPr>
                <w:color w:val="000000"/>
                <w:sz w:val="24"/>
                <w:szCs w:val="24"/>
              </w:rPr>
              <w:t>а</w:t>
            </w:r>
            <w:r w:rsidRPr="00835D7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89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Объем расходов, (тыс. рублей)**</w:t>
            </w:r>
          </w:p>
        </w:tc>
      </w:tr>
      <w:tr w:rsidR="00835D7E" w:rsidRPr="00835D7E" w:rsidTr="00835D7E">
        <w:trPr>
          <w:trHeight w:val="3465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Бюджет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 и безвозмез</w:t>
            </w:r>
            <w:r w:rsidRPr="00835D7E">
              <w:rPr>
                <w:color w:val="000000"/>
                <w:sz w:val="24"/>
                <w:szCs w:val="24"/>
              </w:rPr>
              <w:t>д</w:t>
            </w:r>
            <w:r w:rsidRPr="00835D7E">
              <w:rPr>
                <w:color w:val="000000"/>
                <w:sz w:val="24"/>
                <w:szCs w:val="24"/>
              </w:rPr>
              <w:t>ные посту</w:t>
            </w:r>
            <w:r w:rsidRPr="00835D7E">
              <w:rPr>
                <w:color w:val="000000"/>
                <w:sz w:val="24"/>
                <w:szCs w:val="24"/>
              </w:rPr>
              <w:t>п</w:t>
            </w:r>
            <w:r w:rsidRPr="00835D7E">
              <w:rPr>
                <w:color w:val="000000"/>
                <w:sz w:val="24"/>
                <w:szCs w:val="24"/>
              </w:rPr>
              <w:t>ления в бюджет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Бюджет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образований Октябрьского района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внебюдже</w:t>
            </w:r>
            <w:r w:rsidRPr="00835D7E">
              <w:rPr>
                <w:color w:val="000000"/>
                <w:sz w:val="24"/>
                <w:szCs w:val="24"/>
              </w:rPr>
              <w:t>т</w:t>
            </w:r>
            <w:r w:rsidRPr="00835D7E">
              <w:rPr>
                <w:color w:val="000000"/>
                <w:sz w:val="24"/>
                <w:szCs w:val="24"/>
              </w:rPr>
              <w:t>ные исто</w:t>
            </w:r>
            <w:r w:rsidRPr="00835D7E">
              <w:rPr>
                <w:color w:val="000000"/>
                <w:sz w:val="24"/>
                <w:szCs w:val="24"/>
              </w:rPr>
              <w:t>ч</w:t>
            </w:r>
            <w:r w:rsidRPr="00835D7E">
              <w:rPr>
                <w:color w:val="000000"/>
                <w:sz w:val="24"/>
                <w:szCs w:val="24"/>
              </w:rPr>
              <w:t>ники</w:t>
            </w:r>
          </w:p>
        </w:tc>
      </w:tr>
      <w:tr w:rsidR="00F830F2" w:rsidRPr="00835D7E" w:rsidTr="00835D7E">
        <w:trPr>
          <w:trHeight w:val="31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9</w:t>
            </w:r>
          </w:p>
        </w:tc>
      </w:tr>
      <w:tr w:rsidR="00F830F2" w:rsidRPr="00835D7E" w:rsidTr="00835D7E">
        <w:trPr>
          <w:trHeight w:val="23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Подпрограмма "Развитие цифр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вых технологий и цифрового взаим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действия"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Ответственный исполн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тель: Управление инн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Обеспечение реал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зации мероприятий по защите инфо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мации;внедрение информационных систем по отдел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ным отраслевым направлениям;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346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Обеспечение де</w:t>
            </w:r>
            <w:r w:rsidRPr="00835D7E">
              <w:rPr>
                <w:color w:val="000000"/>
                <w:sz w:val="24"/>
                <w:szCs w:val="24"/>
              </w:rPr>
              <w:t>я</w:t>
            </w:r>
            <w:r w:rsidRPr="00835D7E">
              <w:rPr>
                <w:color w:val="000000"/>
                <w:sz w:val="24"/>
                <w:szCs w:val="24"/>
              </w:rPr>
              <w:t>тельности инфо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мационной системы (07. Образование) в сфере дошкольного образования в ра</w:t>
            </w:r>
            <w:r w:rsidRPr="00835D7E">
              <w:rPr>
                <w:color w:val="000000"/>
                <w:sz w:val="24"/>
                <w:szCs w:val="24"/>
              </w:rPr>
              <w:t>м</w:t>
            </w:r>
            <w:r w:rsidRPr="00835D7E">
              <w:rPr>
                <w:color w:val="000000"/>
                <w:sz w:val="24"/>
                <w:szCs w:val="24"/>
              </w:rPr>
              <w:t>ках подпрограммы "Развитие инфо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мационных техн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логий" муниц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ниципалитет" (Иные закупки 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835D7E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835D7E">
              <w:rPr>
                <w:color w:val="000000"/>
                <w:sz w:val="24"/>
                <w:szCs w:val="24"/>
              </w:rPr>
              <w:t>д</w:t>
            </w:r>
            <w:r w:rsidRPr="00835D7E">
              <w:rPr>
                <w:color w:val="000000"/>
                <w:sz w:val="24"/>
                <w:szCs w:val="24"/>
              </w:rPr>
              <w:t>министрации Октябр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Обеспечена де</w:t>
            </w:r>
            <w:r w:rsidRPr="00835D7E">
              <w:rPr>
                <w:color w:val="000000"/>
                <w:sz w:val="24"/>
                <w:szCs w:val="24"/>
              </w:rPr>
              <w:t>я</w:t>
            </w:r>
            <w:r w:rsidRPr="00835D7E">
              <w:rPr>
                <w:color w:val="000000"/>
                <w:sz w:val="24"/>
                <w:szCs w:val="24"/>
              </w:rPr>
              <w:t>тельность инфо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мационной системы "07.Образование" в сфере дошкольного образования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189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Оплата услуг по внедрению АИС «Электронное д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полнительное обр</w:t>
            </w:r>
            <w:r w:rsidRPr="00835D7E">
              <w:rPr>
                <w:color w:val="000000"/>
                <w:sz w:val="24"/>
                <w:szCs w:val="24"/>
              </w:rPr>
              <w:t>а</w:t>
            </w:r>
            <w:r w:rsidRPr="00835D7E">
              <w:rPr>
                <w:color w:val="000000"/>
                <w:sz w:val="24"/>
                <w:szCs w:val="24"/>
              </w:rPr>
              <w:t>зование» и «Эле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тронная школа». (Иные закупки 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варов, работ и услуг для обеспечения государственных (муниципальных) нужд)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835D7E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835D7E">
              <w:rPr>
                <w:color w:val="000000"/>
                <w:sz w:val="24"/>
                <w:szCs w:val="24"/>
              </w:rPr>
              <w:t>д</w:t>
            </w:r>
            <w:r w:rsidRPr="00835D7E">
              <w:rPr>
                <w:color w:val="000000"/>
                <w:sz w:val="24"/>
                <w:szCs w:val="24"/>
              </w:rPr>
              <w:t>министрации Октябр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Обеспечена де</w:t>
            </w:r>
            <w:r w:rsidRPr="00835D7E">
              <w:rPr>
                <w:color w:val="000000"/>
                <w:sz w:val="24"/>
                <w:szCs w:val="24"/>
              </w:rPr>
              <w:t>я</w:t>
            </w:r>
            <w:r w:rsidRPr="00835D7E">
              <w:rPr>
                <w:color w:val="000000"/>
                <w:sz w:val="24"/>
                <w:szCs w:val="24"/>
              </w:rPr>
              <w:t>тельность инфо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мационной системы «Электронное д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полнительное обр</w:t>
            </w:r>
            <w:r w:rsidRPr="00835D7E">
              <w:rPr>
                <w:color w:val="000000"/>
                <w:sz w:val="24"/>
                <w:szCs w:val="24"/>
              </w:rPr>
              <w:t>а</w:t>
            </w:r>
            <w:r w:rsidRPr="00835D7E">
              <w:rPr>
                <w:color w:val="000000"/>
                <w:sz w:val="24"/>
                <w:szCs w:val="24"/>
              </w:rPr>
              <w:t>зование» и «Эле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тронная школа»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252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Подпрограмма "Оптимизация и повышение кач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ства предоставл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ния государстве</w:t>
            </w:r>
            <w:r w:rsidRPr="00835D7E">
              <w:rPr>
                <w:color w:val="000000"/>
                <w:sz w:val="24"/>
                <w:szCs w:val="24"/>
              </w:rPr>
              <w:t>н</w:t>
            </w:r>
            <w:r w:rsidRPr="00835D7E">
              <w:rPr>
                <w:color w:val="000000"/>
                <w:sz w:val="24"/>
                <w:szCs w:val="24"/>
              </w:rPr>
              <w:t>ных и муниципал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ных услуг в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Ответственный исполн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тель: Управление инн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 xml:space="preserve">тябрьского района      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Обеспечение те</w:t>
            </w:r>
            <w:r w:rsidRPr="00835D7E">
              <w:rPr>
                <w:color w:val="000000"/>
                <w:sz w:val="24"/>
                <w:szCs w:val="24"/>
              </w:rPr>
              <w:t>х</w:t>
            </w:r>
            <w:r w:rsidRPr="00835D7E">
              <w:rPr>
                <w:color w:val="000000"/>
                <w:sz w:val="24"/>
                <w:szCs w:val="24"/>
              </w:rPr>
              <w:t>нологической во</w:t>
            </w:r>
            <w:r w:rsidRPr="00835D7E">
              <w:rPr>
                <w:color w:val="000000"/>
                <w:sz w:val="24"/>
                <w:szCs w:val="24"/>
              </w:rPr>
              <w:t>з</w:t>
            </w:r>
            <w:r w:rsidRPr="00835D7E">
              <w:rPr>
                <w:color w:val="000000"/>
                <w:sz w:val="24"/>
                <w:szCs w:val="24"/>
              </w:rPr>
              <w:t>можности испол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зования межведо</w:t>
            </w:r>
            <w:r w:rsidRPr="00835D7E">
              <w:rPr>
                <w:color w:val="000000"/>
                <w:sz w:val="24"/>
                <w:szCs w:val="24"/>
              </w:rPr>
              <w:t>м</w:t>
            </w:r>
            <w:r w:rsidRPr="00835D7E">
              <w:rPr>
                <w:color w:val="000000"/>
                <w:sz w:val="24"/>
                <w:szCs w:val="24"/>
              </w:rPr>
              <w:t>ственного эле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тронного докуме</w:t>
            </w:r>
            <w:r w:rsidRPr="00835D7E">
              <w:rPr>
                <w:color w:val="000000"/>
                <w:sz w:val="24"/>
                <w:szCs w:val="24"/>
              </w:rPr>
              <w:t>н</w:t>
            </w:r>
            <w:r w:rsidRPr="00835D7E">
              <w:rPr>
                <w:color w:val="000000"/>
                <w:sz w:val="24"/>
                <w:szCs w:val="24"/>
              </w:rPr>
              <w:t>тооборота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27 622,9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27 622,9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409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Расходы на обесп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чение деятельности (оказание услуг) муниципальных учреждений в ра</w:t>
            </w:r>
            <w:r w:rsidRPr="00835D7E">
              <w:rPr>
                <w:color w:val="000000"/>
                <w:sz w:val="24"/>
                <w:szCs w:val="24"/>
              </w:rPr>
              <w:t>м</w:t>
            </w:r>
            <w:r w:rsidRPr="00835D7E">
              <w:rPr>
                <w:color w:val="000000"/>
                <w:sz w:val="24"/>
                <w:szCs w:val="24"/>
              </w:rPr>
              <w:t>ках подпрограммы "Оптимизация и повышение кач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ства предоставл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ния государстве</w:t>
            </w:r>
            <w:r w:rsidRPr="00835D7E">
              <w:rPr>
                <w:color w:val="000000"/>
                <w:sz w:val="24"/>
                <w:szCs w:val="24"/>
              </w:rPr>
              <w:t>н</w:t>
            </w:r>
            <w:r w:rsidRPr="00835D7E">
              <w:rPr>
                <w:color w:val="000000"/>
                <w:sz w:val="24"/>
                <w:szCs w:val="24"/>
              </w:rPr>
              <w:t>ных и муниципал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ных услуг в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тябрьском районе, в том числе на базе многофункци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нальных центров предоставления государственных и муниципальных услуг" муниц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lastRenderedPageBreak/>
              <w:t>пальной программы "Электронный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ниципалитет" (Су</w:t>
            </w:r>
            <w:r w:rsidRPr="00835D7E">
              <w:rPr>
                <w:color w:val="000000"/>
                <w:sz w:val="24"/>
                <w:szCs w:val="24"/>
              </w:rPr>
              <w:t>б</w:t>
            </w:r>
            <w:r w:rsidRPr="00835D7E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835D7E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номное учреждение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Повышение д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ступности госуда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ственных и мун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ципальных услуг, значительно сокр</w:t>
            </w:r>
            <w:r w:rsidRPr="00835D7E">
              <w:rPr>
                <w:color w:val="000000"/>
                <w:sz w:val="24"/>
                <w:szCs w:val="24"/>
              </w:rPr>
              <w:t>а</w:t>
            </w:r>
            <w:r w:rsidRPr="00835D7E">
              <w:rPr>
                <w:color w:val="000000"/>
                <w:sz w:val="24"/>
                <w:szCs w:val="24"/>
              </w:rPr>
              <w:t>тить количество посещений органов исполнительной власти, путем ра</w:t>
            </w:r>
            <w:r w:rsidRPr="00835D7E">
              <w:rPr>
                <w:color w:val="000000"/>
                <w:sz w:val="24"/>
                <w:szCs w:val="24"/>
              </w:rPr>
              <w:t>с</w:t>
            </w:r>
            <w:r w:rsidRPr="00835D7E">
              <w:rPr>
                <w:color w:val="000000"/>
                <w:sz w:val="24"/>
                <w:szCs w:val="24"/>
              </w:rPr>
              <w:t>ширения филиал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ной сети МФЦ на территории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27 321,8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27 321,8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441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Реализация при</w:t>
            </w:r>
            <w:r w:rsidRPr="00835D7E">
              <w:rPr>
                <w:color w:val="000000"/>
                <w:sz w:val="24"/>
                <w:szCs w:val="24"/>
              </w:rPr>
              <w:t>н</w:t>
            </w:r>
            <w:r w:rsidRPr="00835D7E">
              <w:rPr>
                <w:color w:val="000000"/>
                <w:sz w:val="24"/>
                <w:szCs w:val="24"/>
              </w:rPr>
              <w:t>ципа экстерритор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 в рамках по</w:t>
            </w:r>
            <w:r w:rsidRPr="00835D7E">
              <w:rPr>
                <w:color w:val="000000"/>
                <w:sz w:val="24"/>
                <w:szCs w:val="24"/>
              </w:rPr>
              <w:t>д</w:t>
            </w:r>
            <w:r w:rsidRPr="00835D7E">
              <w:rPr>
                <w:color w:val="000000"/>
                <w:sz w:val="24"/>
                <w:szCs w:val="24"/>
              </w:rPr>
              <w:t>программы "Опт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мизация и повыш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ние качества пред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ставления госуда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ственных и мун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ципальных услуг в Октябрьском ра</w:t>
            </w:r>
            <w:r w:rsidRPr="00835D7E">
              <w:rPr>
                <w:color w:val="000000"/>
                <w:sz w:val="24"/>
                <w:szCs w:val="24"/>
              </w:rPr>
              <w:t>й</w:t>
            </w:r>
            <w:r w:rsidRPr="00835D7E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 xml:space="preserve">ональных центров предоставления государственных и муниципальных </w:t>
            </w:r>
            <w:r w:rsidRPr="00835D7E">
              <w:rPr>
                <w:color w:val="000000"/>
                <w:sz w:val="24"/>
                <w:szCs w:val="24"/>
              </w:rPr>
              <w:lastRenderedPageBreak/>
              <w:t>услуг" муниц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ниципалитет " (Субсидии авт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номным учрежд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ниям)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835D7E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номное учреждение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Реализация при</w:t>
            </w:r>
            <w:r w:rsidRPr="00835D7E">
              <w:rPr>
                <w:color w:val="000000"/>
                <w:sz w:val="24"/>
                <w:szCs w:val="24"/>
              </w:rPr>
              <w:t>н</w:t>
            </w:r>
            <w:r w:rsidRPr="00835D7E">
              <w:rPr>
                <w:color w:val="000000"/>
                <w:sz w:val="24"/>
                <w:szCs w:val="24"/>
              </w:rPr>
              <w:t>ципа экстерритор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альности при предоставлении государственных и муниципальных услуг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F830F2" w:rsidRPr="00835D7E" w:rsidTr="00835D7E">
        <w:trPr>
          <w:trHeight w:val="472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Расходы на орган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зацию предоставл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ния областных услуг на базе мн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гофункционального центра предоста</w:t>
            </w:r>
            <w:r w:rsidRPr="00835D7E">
              <w:rPr>
                <w:color w:val="000000"/>
                <w:sz w:val="24"/>
                <w:szCs w:val="24"/>
              </w:rPr>
              <w:t>в</w:t>
            </w:r>
            <w:r w:rsidRPr="00835D7E">
              <w:rPr>
                <w:color w:val="000000"/>
                <w:sz w:val="24"/>
                <w:szCs w:val="24"/>
              </w:rPr>
              <w:t>ления госуда</w:t>
            </w:r>
            <w:r w:rsidRPr="00835D7E">
              <w:rPr>
                <w:color w:val="000000"/>
                <w:sz w:val="24"/>
                <w:szCs w:val="24"/>
              </w:rPr>
              <w:t>р</w:t>
            </w:r>
            <w:r w:rsidRPr="00835D7E">
              <w:rPr>
                <w:color w:val="000000"/>
                <w:sz w:val="24"/>
                <w:szCs w:val="24"/>
              </w:rPr>
              <w:t>ственных и мун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ципальных услуг в рамках подпр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граммы "Оптим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зация и повышение качества пред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ставляемых гос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дарственных и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услуг в Октябрьском ра</w:t>
            </w:r>
            <w:r w:rsidRPr="00835D7E">
              <w:rPr>
                <w:color w:val="000000"/>
                <w:sz w:val="24"/>
                <w:szCs w:val="24"/>
              </w:rPr>
              <w:t>й</w:t>
            </w:r>
            <w:r w:rsidRPr="00835D7E">
              <w:rPr>
                <w:color w:val="000000"/>
                <w:sz w:val="24"/>
                <w:szCs w:val="24"/>
              </w:rPr>
              <w:t>оне, в том числе на базе многофункц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lastRenderedPageBreak/>
              <w:t>ональных центров предоставления государственных и муниципальных услуг" муниц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пальной программы "Электронный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ниципалитет" (Су</w:t>
            </w:r>
            <w:r w:rsidRPr="00835D7E">
              <w:rPr>
                <w:color w:val="000000"/>
                <w:sz w:val="24"/>
                <w:szCs w:val="24"/>
              </w:rPr>
              <w:t>б</w:t>
            </w:r>
            <w:r w:rsidRPr="00835D7E">
              <w:rPr>
                <w:color w:val="000000"/>
                <w:sz w:val="24"/>
                <w:szCs w:val="24"/>
              </w:rPr>
              <w:t>сидии автономным учреждениям)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Исполнитель:</w:t>
            </w:r>
            <w:r w:rsidRPr="00835D7E">
              <w:rPr>
                <w:color w:val="000000"/>
                <w:sz w:val="24"/>
                <w:szCs w:val="24"/>
              </w:rPr>
              <w:br/>
              <w:t>Муниципальное авт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номное учреждение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 «Многофункциональный центр предоставления государственных и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Организация предоставления о</w:t>
            </w:r>
            <w:r w:rsidRPr="00835D7E">
              <w:rPr>
                <w:color w:val="000000"/>
                <w:sz w:val="24"/>
                <w:szCs w:val="24"/>
              </w:rPr>
              <w:t>б</w:t>
            </w:r>
            <w:r w:rsidRPr="00835D7E">
              <w:rPr>
                <w:color w:val="000000"/>
                <w:sz w:val="24"/>
                <w:szCs w:val="24"/>
              </w:rPr>
              <w:t>ластных услуг на базе многофункц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онального центра предоставления государственных и муниципальных услуг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весь п</w:t>
            </w:r>
            <w:r w:rsidRPr="00835D7E">
              <w:rPr>
                <w:color w:val="000000"/>
                <w:sz w:val="24"/>
                <w:szCs w:val="24"/>
              </w:rPr>
              <w:t>е</w:t>
            </w:r>
            <w:r w:rsidRPr="00835D7E">
              <w:rPr>
                <w:color w:val="000000"/>
                <w:sz w:val="24"/>
                <w:szCs w:val="24"/>
              </w:rPr>
              <w:t>риод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835D7E" w:rsidRPr="00835D7E" w:rsidTr="00835D7E">
        <w:trPr>
          <w:trHeight w:val="315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Итого по муниц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пальной программе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28 274,5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28 274,5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835D7E" w:rsidRPr="00835D7E" w:rsidTr="00835D7E">
        <w:trPr>
          <w:trHeight w:val="189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Ответственный исполн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тель: Управление инн</w:t>
            </w:r>
            <w:r w:rsidRPr="00835D7E">
              <w:rPr>
                <w:color w:val="000000"/>
                <w:sz w:val="24"/>
                <w:szCs w:val="24"/>
              </w:rPr>
              <w:t>о</w:t>
            </w:r>
            <w:r w:rsidRPr="00835D7E">
              <w:rPr>
                <w:color w:val="000000"/>
                <w:sz w:val="24"/>
                <w:szCs w:val="24"/>
              </w:rPr>
              <w:t>вационного развития - отдел информатизации Администрации О</w:t>
            </w:r>
            <w:r w:rsidRPr="00835D7E">
              <w:rPr>
                <w:color w:val="000000"/>
                <w:sz w:val="24"/>
                <w:szCs w:val="24"/>
              </w:rPr>
              <w:t>к</w:t>
            </w:r>
            <w:r w:rsidRPr="00835D7E">
              <w:rPr>
                <w:color w:val="000000"/>
                <w:sz w:val="24"/>
                <w:szCs w:val="24"/>
              </w:rPr>
              <w:t>тябрьского района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835D7E" w:rsidRPr="00835D7E" w:rsidTr="00835D7E">
        <w:trPr>
          <w:trHeight w:val="126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 xml:space="preserve">Соисполнитель:  </w:t>
            </w:r>
            <w:r w:rsidRPr="00835D7E">
              <w:rPr>
                <w:color w:val="000000"/>
                <w:sz w:val="24"/>
                <w:szCs w:val="24"/>
              </w:rPr>
              <w:br/>
              <w:t>Отдел образования А</w:t>
            </w:r>
            <w:r w:rsidRPr="00835D7E">
              <w:rPr>
                <w:color w:val="000000"/>
                <w:sz w:val="24"/>
                <w:szCs w:val="24"/>
              </w:rPr>
              <w:t>д</w:t>
            </w:r>
            <w:r w:rsidRPr="00835D7E">
              <w:rPr>
                <w:color w:val="000000"/>
                <w:sz w:val="24"/>
                <w:szCs w:val="24"/>
              </w:rPr>
              <w:t>министрации Октябр</w:t>
            </w:r>
            <w:r w:rsidRPr="00835D7E">
              <w:rPr>
                <w:color w:val="000000"/>
                <w:sz w:val="24"/>
                <w:szCs w:val="24"/>
              </w:rPr>
              <w:t>ь</w:t>
            </w:r>
            <w:r w:rsidRPr="00835D7E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835D7E" w:rsidRPr="00835D7E" w:rsidTr="00835D7E">
        <w:trPr>
          <w:trHeight w:val="252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both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Исполн</w:t>
            </w:r>
            <w:r w:rsidRPr="00835D7E">
              <w:rPr>
                <w:color w:val="000000"/>
                <w:sz w:val="24"/>
                <w:szCs w:val="24"/>
              </w:rPr>
              <w:t>и</w:t>
            </w:r>
            <w:r w:rsidRPr="00835D7E">
              <w:rPr>
                <w:color w:val="000000"/>
                <w:sz w:val="24"/>
                <w:szCs w:val="24"/>
              </w:rPr>
              <w:t>тель:</w:t>
            </w:r>
            <w:r w:rsidRPr="00835D7E">
              <w:rPr>
                <w:color w:val="000000"/>
                <w:sz w:val="24"/>
                <w:szCs w:val="24"/>
              </w:rPr>
              <w:br w:type="page"/>
              <w:t>Муниципальное а</w:t>
            </w:r>
            <w:r w:rsidRPr="00835D7E">
              <w:rPr>
                <w:color w:val="000000"/>
                <w:sz w:val="24"/>
                <w:szCs w:val="24"/>
              </w:rPr>
              <w:t>в</w:t>
            </w:r>
            <w:r w:rsidRPr="00835D7E">
              <w:rPr>
                <w:color w:val="000000"/>
                <w:sz w:val="24"/>
                <w:szCs w:val="24"/>
              </w:rPr>
              <w:t>тономное учреждение Октябрьского района «Многофункциональный центр предоставления государственных и м</w:t>
            </w:r>
            <w:r w:rsidRPr="00835D7E">
              <w:rPr>
                <w:color w:val="000000"/>
                <w:sz w:val="24"/>
                <w:szCs w:val="24"/>
              </w:rPr>
              <w:t>у</w:t>
            </w:r>
            <w:r w:rsidRPr="00835D7E">
              <w:rPr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2"/>
                <w:szCs w:val="22"/>
              </w:rPr>
            </w:pPr>
            <w:r w:rsidRPr="00835D7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27 622,9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27 622,9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D7E" w:rsidRPr="00835D7E" w:rsidRDefault="00835D7E" w:rsidP="00835D7E">
            <w:pPr>
              <w:jc w:val="center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-</w:t>
            </w:r>
          </w:p>
        </w:tc>
      </w:tr>
      <w:tr w:rsidR="00835D7E" w:rsidRPr="00835D7E" w:rsidTr="00835D7E">
        <w:trPr>
          <w:gridAfter w:val="1"/>
          <w:wAfter w:w="193" w:type="pct"/>
          <w:trHeight w:val="315"/>
        </w:trPr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</w:tr>
      <w:tr w:rsidR="00835D7E" w:rsidRPr="00835D7E" w:rsidTr="00835D7E">
        <w:trPr>
          <w:gridAfter w:val="1"/>
          <w:wAfter w:w="193" w:type="pct"/>
          <w:trHeight w:val="315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</w:tr>
      <w:tr w:rsidR="00835D7E" w:rsidRPr="00835D7E" w:rsidTr="00835D7E">
        <w:trPr>
          <w:gridAfter w:val="1"/>
          <w:wAfter w:w="193" w:type="pct"/>
          <w:trHeight w:val="375"/>
        </w:trPr>
        <w:tc>
          <w:tcPr>
            <w:tcW w:w="17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35D7E" w:rsidRPr="00835D7E" w:rsidRDefault="00835D7E" w:rsidP="00835D7E">
            <w:pPr>
              <w:rPr>
                <w:color w:val="000000"/>
                <w:sz w:val="28"/>
                <w:szCs w:val="28"/>
              </w:rPr>
            </w:pPr>
            <w:r w:rsidRPr="00835D7E">
              <w:rPr>
                <w:color w:val="000000"/>
                <w:sz w:val="28"/>
                <w:szCs w:val="28"/>
              </w:rPr>
              <w:t>Управляющий делами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</w:tr>
      <w:tr w:rsidR="00835D7E" w:rsidRPr="00835D7E" w:rsidTr="00835D7E">
        <w:trPr>
          <w:gridAfter w:val="1"/>
          <w:wAfter w:w="193" w:type="pct"/>
          <w:trHeight w:val="375"/>
        </w:trPr>
        <w:tc>
          <w:tcPr>
            <w:tcW w:w="17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5D7E" w:rsidRPr="00835D7E" w:rsidRDefault="00835D7E" w:rsidP="00835D7E">
            <w:pPr>
              <w:rPr>
                <w:color w:val="000000"/>
                <w:sz w:val="28"/>
                <w:szCs w:val="28"/>
              </w:rPr>
            </w:pPr>
            <w:r w:rsidRPr="00835D7E">
              <w:rPr>
                <w:color w:val="000000"/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D7E" w:rsidRPr="00835D7E" w:rsidRDefault="00835D7E" w:rsidP="00835D7E">
            <w:pPr>
              <w:jc w:val="right"/>
              <w:rPr>
                <w:color w:val="000000"/>
                <w:sz w:val="24"/>
                <w:szCs w:val="24"/>
              </w:rPr>
            </w:pPr>
            <w:r w:rsidRPr="00835D7E">
              <w:rPr>
                <w:color w:val="000000"/>
                <w:sz w:val="24"/>
                <w:szCs w:val="24"/>
              </w:rPr>
              <w:t>Н.Н. Савченко</w:t>
            </w:r>
          </w:p>
        </w:tc>
      </w:tr>
    </w:tbl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sectPr w:rsidR="00B0497F" w:rsidRPr="005A63A3" w:rsidSect="00835D7E">
      <w:headerReference w:type="default" r:id="rId13"/>
      <w:footerReference w:type="even" r:id="rId14"/>
      <w:footerReference w:type="default" r:id="rId15"/>
      <w:pgSz w:w="16820" w:h="11900" w:orient="landscape"/>
      <w:pgMar w:top="993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D8B" w:rsidRDefault="00F73D8B">
      <w:r>
        <w:separator/>
      </w:r>
    </w:p>
  </w:endnote>
  <w:endnote w:type="continuationSeparator" w:id="0">
    <w:p w:rsidR="00F73D8B" w:rsidRDefault="00F7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 w:rsidP="00263D2B">
    <w:pPr>
      <w:pStyle w:val="a5"/>
      <w:framePr w:wrap="around" w:vAnchor="text" w:hAnchor="margin" w:xAlign="right" w:y="1"/>
      <w:rPr>
        <w:rStyle w:val="a8"/>
      </w:rPr>
    </w:pPr>
  </w:p>
  <w:p w:rsidR="00F73D8B" w:rsidRPr="00AA6FE5" w:rsidRDefault="00F73D8B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73D8B" w:rsidRDefault="00F73D8B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8B" w:rsidRDefault="00F73D8B">
    <w:pPr>
      <w:pStyle w:val="a5"/>
      <w:framePr w:wrap="around" w:vAnchor="text" w:hAnchor="margin" w:xAlign="right" w:y="1"/>
      <w:rPr>
        <w:rStyle w:val="a8"/>
      </w:rPr>
    </w:pPr>
  </w:p>
  <w:p w:rsidR="00F73D8B" w:rsidRPr="00D56D24" w:rsidRDefault="00F73D8B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D8B" w:rsidRDefault="00F73D8B">
      <w:r>
        <w:separator/>
      </w:r>
    </w:p>
  </w:footnote>
  <w:footnote w:type="continuationSeparator" w:id="0">
    <w:p w:rsidR="00F73D8B" w:rsidRDefault="00F7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F73D8B" w:rsidRDefault="00F73D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4E8">
          <w:rPr>
            <w:noProof/>
          </w:rPr>
          <w:t>2</w:t>
        </w:r>
        <w:r>
          <w:fldChar w:fldCharType="end"/>
        </w:r>
      </w:p>
    </w:sdtContent>
  </w:sdt>
  <w:p w:rsidR="00F73D8B" w:rsidRDefault="00F73D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3F15"/>
    <w:rsid w:val="001442BC"/>
    <w:rsid w:val="00144C0D"/>
    <w:rsid w:val="00151247"/>
    <w:rsid w:val="001551C2"/>
    <w:rsid w:val="00155F9B"/>
    <w:rsid w:val="00157548"/>
    <w:rsid w:val="00160D94"/>
    <w:rsid w:val="001708E8"/>
    <w:rsid w:val="001732D6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674E7"/>
    <w:rsid w:val="00270865"/>
    <w:rsid w:val="002709B2"/>
    <w:rsid w:val="002713A5"/>
    <w:rsid w:val="00272AFE"/>
    <w:rsid w:val="00273C9F"/>
    <w:rsid w:val="00280224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0570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5D7E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4AAC"/>
    <w:rsid w:val="008A180E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245C"/>
    <w:rsid w:val="009A563E"/>
    <w:rsid w:val="009B02D1"/>
    <w:rsid w:val="009B2735"/>
    <w:rsid w:val="009C165E"/>
    <w:rsid w:val="009C18A3"/>
    <w:rsid w:val="009D0126"/>
    <w:rsid w:val="009D061D"/>
    <w:rsid w:val="009D7C0C"/>
    <w:rsid w:val="009E495A"/>
    <w:rsid w:val="009E6BC8"/>
    <w:rsid w:val="009E7701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15CB8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1D1E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B6E54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CF6C77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2C2B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EF5DB6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14E8"/>
    <w:rsid w:val="00F63659"/>
    <w:rsid w:val="00F643CF"/>
    <w:rsid w:val="00F71351"/>
    <w:rsid w:val="00F723DF"/>
    <w:rsid w:val="00F72EE0"/>
    <w:rsid w:val="00F73D8B"/>
    <w:rsid w:val="00F744E7"/>
    <w:rsid w:val="00F74A8C"/>
    <w:rsid w:val="00F75D2A"/>
    <w:rsid w:val="00F77736"/>
    <w:rsid w:val="00F8094C"/>
    <w:rsid w:val="00F830F2"/>
    <w:rsid w:val="00F83CC6"/>
    <w:rsid w:val="00F87BDC"/>
    <w:rsid w:val="00F92168"/>
    <w:rsid w:val="00F9400F"/>
    <w:rsid w:val="00F9403D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AF47D-DC4C-4C5D-BC90-4DA2EECF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3</TotalTime>
  <Pages>8</Pages>
  <Words>721</Words>
  <Characters>5951</Characters>
  <Application>Microsoft Office Word</Application>
  <DocSecurity>4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2022-01-28T08:35:00Z</cp:lastPrinted>
  <dcterms:created xsi:type="dcterms:W3CDTF">2022-01-28T08:38:00Z</dcterms:created>
  <dcterms:modified xsi:type="dcterms:W3CDTF">2022-01-28T08:38:00Z</dcterms:modified>
</cp:coreProperties>
</file>