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A87500" w:rsidP="001E2130">
      <w:pPr>
        <w:jc w:val="center"/>
        <w:rPr>
          <w:b/>
          <w:sz w:val="28"/>
        </w:rPr>
      </w:pPr>
      <w:r>
        <w:rPr>
          <w:b/>
          <w:sz w:val="28"/>
        </w:rPr>
        <w:t>03</w:t>
      </w:r>
      <w:r w:rsidR="00F77736">
        <w:rPr>
          <w:b/>
          <w:sz w:val="28"/>
        </w:rPr>
        <w:t>.</w:t>
      </w:r>
      <w:r>
        <w:rPr>
          <w:b/>
          <w:sz w:val="28"/>
        </w:rPr>
        <w:t>04</w:t>
      </w:r>
      <w:r w:rsidR="00286585">
        <w:rPr>
          <w:b/>
          <w:sz w:val="28"/>
        </w:rPr>
        <w:t>.</w:t>
      </w:r>
      <w:r w:rsidR="00F723DF">
        <w:rPr>
          <w:b/>
          <w:sz w:val="28"/>
        </w:rPr>
        <w:t>20</w:t>
      </w:r>
      <w:r>
        <w:rPr>
          <w:b/>
          <w:sz w:val="28"/>
        </w:rPr>
        <w:t>20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r>
        <w:rPr>
          <w:b/>
          <w:sz w:val="28"/>
        </w:rPr>
        <w:t xml:space="preserve"> 424</w:t>
      </w:r>
      <w:r w:rsidR="001E2130" w:rsidRPr="00D07E0B">
        <w:rPr>
          <w:b/>
          <w:sz w:val="28"/>
        </w:rPr>
        <w:t xml:space="preserve"> 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proofErr w:type="spellStart"/>
      <w:r w:rsidR="002A5193">
        <w:rPr>
          <w:b/>
          <w:sz w:val="28"/>
        </w:rPr>
        <w:t>р.п</w:t>
      </w:r>
      <w:proofErr w:type="spellEnd"/>
      <w:r w:rsidR="002A5193">
        <w:rPr>
          <w:b/>
          <w:sz w:val="28"/>
        </w:rPr>
        <w:t xml:space="preserve">. </w:t>
      </w:r>
      <w:r w:rsidR="001E2130" w:rsidRPr="00D07E0B">
        <w:rPr>
          <w:b/>
          <w:sz w:val="28"/>
        </w:rPr>
        <w:t>Каменоломни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1E2130" w:rsidRPr="00D07E0B" w:rsidTr="00EE7374">
        <w:tc>
          <w:tcPr>
            <w:tcW w:w="4536" w:type="dxa"/>
          </w:tcPr>
          <w:p w:rsidR="001E2130" w:rsidRPr="00AD6939" w:rsidRDefault="001E2130" w:rsidP="00636F38">
            <w:pPr>
              <w:jc w:val="both"/>
              <w:rPr>
                <w:b/>
                <w:sz w:val="28"/>
                <w:szCs w:val="28"/>
              </w:rPr>
            </w:pPr>
            <w:r w:rsidRPr="00AD6939">
              <w:rPr>
                <w:b/>
                <w:sz w:val="28"/>
                <w:szCs w:val="28"/>
              </w:rPr>
              <w:t>О</w:t>
            </w:r>
            <w:r w:rsidR="00FE5700" w:rsidRPr="00AD6939">
              <w:rPr>
                <w:b/>
                <w:sz w:val="28"/>
                <w:szCs w:val="28"/>
              </w:rPr>
              <w:t xml:space="preserve"> внесении изменений в</w:t>
            </w:r>
            <w:r w:rsidRPr="00AD6939">
              <w:rPr>
                <w:b/>
                <w:sz w:val="28"/>
                <w:szCs w:val="28"/>
              </w:rPr>
              <w:t xml:space="preserve"> </w:t>
            </w:r>
            <w:r w:rsidR="001948CE" w:rsidRPr="00AD6939">
              <w:rPr>
                <w:b/>
                <w:sz w:val="28"/>
                <w:szCs w:val="28"/>
              </w:rPr>
              <w:t>пост</w:t>
            </w:r>
            <w:r w:rsidR="001948CE" w:rsidRPr="00AD6939">
              <w:rPr>
                <w:b/>
                <w:sz w:val="28"/>
                <w:szCs w:val="28"/>
              </w:rPr>
              <w:t>а</w:t>
            </w:r>
            <w:r w:rsidR="001948CE" w:rsidRPr="00AD6939">
              <w:rPr>
                <w:b/>
                <w:sz w:val="28"/>
                <w:szCs w:val="28"/>
              </w:rPr>
              <w:t>новление Администрации О</w:t>
            </w:r>
            <w:r w:rsidR="001948CE" w:rsidRPr="00AD6939">
              <w:rPr>
                <w:b/>
                <w:sz w:val="28"/>
                <w:szCs w:val="28"/>
              </w:rPr>
              <w:t>к</w:t>
            </w:r>
            <w:r w:rsidR="001948CE" w:rsidRPr="00AD6939">
              <w:rPr>
                <w:b/>
                <w:sz w:val="28"/>
                <w:szCs w:val="28"/>
              </w:rPr>
              <w:t xml:space="preserve">тябрьского района от </w:t>
            </w:r>
            <w:r w:rsidR="00636F38">
              <w:rPr>
                <w:b/>
                <w:sz w:val="28"/>
                <w:szCs w:val="28"/>
              </w:rPr>
              <w:t>17</w:t>
            </w:r>
            <w:r w:rsidR="002031DC" w:rsidRPr="00AD6939">
              <w:rPr>
                <w:b/>
                <w:sz w:val="28"/>
                <w:szCs w:val="28"/>
              </w:rPr>
              <w:t>.</w:t>
            </w:r>
            <w:r w:rsidR="00636F38">
              <w:rPr>
                <w:b/>
                <w:sz w:val="28"/>
                <w:szCs w:val="28"/>
              </w:rPr>
              <w:t>03</w:t>
            </w:r>
            <w:r w:rsidR="002031DC" w:rsidRPr="00AD6939">
              <w:rPr>
                <w:b/>
                <w:sz w:val="28"/>
                <w:szCs w:val="28"/>
              </w:rPr>
              <w:t>.20</w:t>
            </w:r>
            <w:r w:rsidR="00636F38">
              <w:rPr>
                <w:b/>
                <w:sz w:val="28"/>
                <w:szCs w:val="28"/>
              </w:rPr>
              <w:t>20</w:t>
            </w:r>
            <w:r w:rsidR="001948CE" w:rsidRPr="00AD6939">
              <w:rPr>
                <w:b/>
                <w:sz w:val="28"/>
                <w:szCs w:val="28"/>
              </w:rPr>
              <w:t xml:space="preserve"> № </w:t>
            </w:r>
            <w:r w:rsidR="00636F38">
              <w:rPr>
                <w:b/>
                <w:sz w:val="28"/>
                <w:szCs w:val="28"/>
              </w:rPr>
              <w:t>309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E2130" w:rsidRPr="00D07E0B" w:rsidRDefault="001E2130" w:rsidP="00B92B7A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 w:rsidR="00697E8D"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от 04.10.2018 № 1354 «Об утверждении Порядка разработки, реализации </w:t>
      </w:r>
      <w:r w:rsidR="00EE0B6C">
        <w:rPr>
          <w:rFonts w:ascii="Times New Roman" w:hAnsi="Times New Roman" w:cs="Times New Roman"/>
          <w:sz w:val="28"/>
          <w:szCs w:val="28"/>
        </w:rPr>
        <w:br/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</w:t>
      </w:r>
      <w:r w:rsidR="00EE0B6C" w:rsidRPr="00EE0B6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Октябрьского района  </w:t>
      </w:r>
      <w:r w:rsidR="001948CE" w:rsidRPr="002B6BD1">
        <w:rPr>
          <w:rFonts w:ascii="Times New Roman" w:hAnsi="Times New Roman" w:cs="Times New Roman"/>
          <w:sz w:val="28"/>
          <w:szCs w:val="28"/>
        </w:rPr>
        <w:t xml:space="preserve">от 29.09.2018 № 1331 </w:t>
      </w:r>
      <w:r w:rsidR="00EE0B6C" w:rsidRPr="00EE0B6C">
        <w:rPr>
          <w:rFonts w:ascii="Times New Roman" w:hAnsi="Times New Roman" w:cs="Times New Roman"/>
          <w:sz w:val="28"/>
          <w:szCs w:val="28"/>
        </w:rPr>
        <w:t xml:space="preserve">«Об утверждении Перечня муниципальных программ Октябрьского района»  </w:t>
      </w:r>
      <w:r w:rsidR="00EE0B6C">
        <w:rPr>
          <w:rFonts w:ascii="Times New Roman" w:hAnsi="Times New Roman" w:cs="Times New Roman"/>
          <w:sz w:val="28"/>
          <w:szCs w:val="28"/>
        </w:rPr>
        <w:br/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и </w:t>
      </w:r>
      <w:r w:rsidR="00F201C0">
        <w:rPr>
          <w:rFonts w:ascii="Times New Roman" w:hAnsi="Times New Roman" w:cs="Times New Roman"/>
          <w:sz w:val="28"/>
          <w:szCs w:val="28"/>
        </w:rPr>
        <w:t>руководствуясь ч</w:t>
      </w:r>
      <w:r w:rsidR="00697E8D">
        <w:rPr>
          <w:rFonts w:ascii="Times New Roman" w:hAnsi="Times New Roman" w:cs="Times New Roman"/>
          <w:sz w:val="28"/>
          <w:szCs w:val="28"/>
        </w:rPr>
        <w:t>астью</w:t>
      </w:r>
      <w:r w:rsidR="00F201C0">
        <w:rPr>
          <w:rFonts w:ascii="Times New Roman" w:hAnsi="Times New Roman" w:cs="Times New Roman"/>
          <w:sz w:val="28"/>
          <w:szCs w:val="28"/>
        </w:rPr>
        <w:t xml:space="preserve"> 9 ст</w:t>
      </w:r>
      <w:r w:rsidR="00697E8D">
        <w:rPr>
          <w:rFonts w:ascii="Times New Roman" w:hAnsi="Times New Roman" w:cs="Times New Roman"/>
          <w:sz w:val="28"/>
          <w:szCs w:val="28"/>
        </w:rPr>
        <w:t>атьи</w:t>
      </w:r>
      <w:r w:rsidR="00F201C0">
        <w:rPr>
          <w:rFonts w:ascii="Times New Roman" w:hAnsi="Times New Roman" w:cs="Times New Roman"/>
          <w:sz w:val="28"/>
          <w:szCs w:val="28"/>
        </w:rPr>
        <w:t xml:space="preserve"> 56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1E2130" w:rsidRPr="00C46437" w:rsidRDefault="001E2130" w:rsidP="001E2130">
      <w:pPr>
        <w:suppressAutoHyphens/>
        <w:ind w:firstLine="709"/>
        <w:jc w:val="both"/>
        <w:rPr>
          <w:sz w:val="22"/>
          <w:szCs w:val="22"/>
        </w:rPr>
      </w:pPr>
    </w:p>
    <w:p w:rsidR="001E2130" w:rsidRDefault="001E2130" w:rsidP="00F17592">
      <w:pPr>
        <w:suppressAutoHyphens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F17592" w:rsidRPr="00C46437" w:rsidRDefault="00F17592" w:rsidP="00F17592">
      <w:pPr>
        <w:suppressAutoHyphens/>
        <w:jc w:val="center"/>
        <w:rPr>
          <w:sz w:val="22"/>
          <w:szCs w:val="22"/>
        </w:rPr>
      </w:pPr>
    </w:p>
    <w:p w:rsidR="00335538" w:rsidRDefault="001E2130" w:rsidP="00335538">
      <w:pPr>
        <w:ind w:firstLine="720"/>
        <w:jc w:val="both"/>
        <w:rPr>
          <w:sz w:val="28"/>
          <w:szCs w:val="28"/>
        </w:rPr>
      </w:pPr>
      <w:r w:rsidRPr="00D07E0B">
        <w:rPr>
          <w:sz w:val="28"/>
          <w:szCs w:val="28"/>
        </w:rPr>
        <w:t xml:space="preserve">1. </w:t>
      </w:r>
      <w:r w:rsidR="00FE5700">
        <w:rPr>
          <w:sz w:val="28"/>
          <w:szCs w:val="28"/>
        </w:rPr>
        <w:t xml:space="preserve">Внести изменения </w:t>
      </w:r>
      <w:r w:rsidR="001948CE">
        <w:rPr>
          <w:sz w:val="28"/>
          <w:szCs w:val="28"/>
        </w:rPr>
        <w:t>в</w:t>
      </w:r>
      <w:r w:rsidR="001948CE" w:rsidRPr="006E0CDA">
        <w:rPr>
          <w:sz w:val="28"/>
          <w:szCs w:val="28"/>
        </w:rPr>
        <w:t xml:space="preserve"> </w:t>
      </w:r>
      <w:r w:rsidR="001948CE">
        <w:rPr>
          <w:sz w:val="28"/>
          <w:szCs w:val="28"/>
        </w:rPr>
        <w:t>постановление Администрации Октябрьского ра</w:t>
      </w:r>
      <w:r w:rsidR="001948CE">
        <w:rPr>
          <w:sz w:val="28"/>
          <w:szCs w:val="28"/>
        </w:rPr>
        <w:t>й</w:t>
      </w:r>
      <w:r w:rsidR="001948CE">
        <w:rPr>
          <w:sz w:val="28"/>
          <w:szCs w:val="28"/>
        </w:rPr>
        <w:t xml:space="preserve">она от </w:t>
      </w:r>
      <w:r w:rsidR="00636F38">
        <w:rPr>
          <w:sz w:val="28"/>
          <w:szCs w:val="28"/>
        </w:rPr>
        <w:t>17</w:t>
      </w:r>
      <w:r w:rsidR="002031DC">
        <w:rPr>
          <w:sz w:val="28"/>
          <w:szCs w:val="28"/>
        </w:rPr>
        <w:t>.</w:t>
      </w:r>
      <w:r w:rsidR="00636F38">
        <w:rPr>
          <w:sz w:val="28"/>
          <w:szCs w:val="28"/>
        </w:rPr>
        <w:t>03</w:t>
      </w:r>
      <w:r w:rsidR="002031DC">
        <w:rPr>
          <w:sz w:val="28"/>
          <w:szCs w:val="28"/>
        </w:rPr>
        <w:t>.20</w:t>
      </w:r>
      <w:r w:rsidR="009F15D5">
        <w:rPr>
          <w:sz w:val="28"/>
          <w:szCs w:val="28"/>
        </w:rPr>
        <w:t>20</w:t>
      </w:r>
      <w:r w:rsidR="001948CE" w:rsidRPr="006D3E34">
        <w:rPr>
          <w:sz w:val="28"/>
          <w:szCs w:val="28"/>
        </w:rPr>
        <w:t xml:space="preserve"> №</w:t>
      </w:r>
      <w:r w:rsidR="001948CE">
        <w:rPr>
          <w:sz w:val="28"/>
          <w:szCs w:val="28"/>
        </w:rPr>
        <w:t xml:space="preserve"> </w:t>
      </w:r>
      <w:r w:rsidR="00636F38">
        <w:rPr>
          <w:sz w:val="28"/>
          <w:szCs w:val="28"/>
        </w:rPr>
        <w:t>309</w:t>
      </w:r>
      <w:r w:rsidR="001948CE" w:rsidRPr="001F5FBD">
        <w:rPr>
          <w:sz w:val="28"/>
          <w:szCs w:val="28"/>
        </w:rPr>
        <w:t xml:space="preserve"> </w:t>
      </w:r>
      <w:r w:rsidR="002031DC" w:rsidRPr="002C5D4B">
        <w:rPr>
          <w:sz w:val="28"/>
          <w:szCs w:val="28"/>
        </w:rPr>
        <w:t>«</w:t>
      </w:r>
      <w:r w:rsidR="002031DC" w:rsidRPr="006E0CDA">
        <w:rPr>
          <w:sz w:val="28"/>
          <w:szCs w:val="28"/>
        </w:rPr>
        <w:t xml:space="preserve">Об утверждении плана реализации  </w:t>
      </w:r>
      <w:r w:rsidR="002031DC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 w:rsidR="002031DC" w:rsidRPr="006E0CDA">
        <w:rPr>
          <w:rFonts w:eastAsia="Calibri"/>
          <w:sz w:val="28"/>
          <w:szCs w:val="28"/>
          <w:lang w:eastAsia="en-US"/>
        </w:rPr>
        <w:t xml:space="preserve">«Электронный муниципалитет» </w:t>
      </w:r>
      <w:r w:rsidR="00B92B7A" w:rsidRPr="00BE66FD">
        <w:rPr>
          <w:sz w:val="28"/>
          <w:szCs w:val="28"/>
        </w:rPr>
        <w:t>н</w:t>
      </w:r>
      <w:r w:rsidRPr="00BE66FD">
        <w:rPr>
          <w:sz w:val="28"/>
          <w:szCs w:val="28"/>
        </w:rPr>
        <w:t>а 20</w:t>
      </w:r>
      <w:r w:rsidR="007F6321">
        <w:rPr>
          <w:sz w:val="28"/>
          <w:szCs w:val="28"/>
        </w:rPr>
        <w:t>20</w:t>
      </w:r>
      <w:r w:rsidR="00342DB1">
        <w:rPr>
          <w:sz w:val="28"/>
          <w:szCs w:val="28"/>
        </w:rPr>
        <w:t xml:space="preserve"> год</w:t>
      </w:r>
      <w:r w:rsidR="003B068B">
        <w:rPr>
          <w:sz w:val="28"/>
          <w:szCs w:val="28"/>
        </w:rPr>
        <w:t>,</w:t>
      </w:r>
      <w:r w:rsidR="001948CE">
        <w:rPr>
          <w:sz w:val="28"/>
          <w:szCs w:val="28"/>
        </w:rPr>
        <w:t xml:space="preserve"> изложив приложение</w:t>
      </w:r>
      <w:r w:rsidR="00342DB1">
        <w:rPr>
          <w:sz w:val="28"/>
          <w:szCs w:val="28"/>
        </w:rPr>
        <w:t xml:space="preserve"> </w:t>
      </w:r>
      <w:r w:rsidRPr="00D07E0B">
        <w:rPr>
          <w:sz w:val="28"/>
          <w:szCs w:val="28"/>
        </w:rPr>
        <w:t>согласно приложению</w:t>
      </w:r>
      <w:r w:rsidR="001948CE">
        <w:rPr>
          <w:sz w:val="28"/>
          <w:szCs w:val="28"/>
        </w:rPr>
        <w:t xml:space="preserve"> к настоящему постановлению</w:t>
      </w:r>
      <w:r w:rsidRPr="00D07E0B">
        <w:rPr>
          <w:sz w:val="28"/>
          <w:szCs w:val="28"/>
        </w:rPr>
        <w:t>.</w:t>
      </w:r>
    </w:p>
    <w:p w:rsidR="00D724B4" w:rsidRPr="00A42E2B" w:rsidRDefault="002031DC" w:rsidP="003355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24B4">
        <w:rPr>
          <w:sz w:val="28"/>
          <w:szCs w:val="28"/>
        </w:rPr>
        <w:t xml:space="preserve">. </w:t>
      </w:r>
      <w:r w:rsidR="00D724B4"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70561" w:rsidRDefault="002031DC" w:rsidP="00342DB1">
      <w:pPr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t>3</w:t>
      </w:r>
      <w:r w:rsidR="001E2130" w:rsidRPr="00D07E0B">
        <w:rPr>
          <w:sz w:val="28"/>
          <w:szCs w:val="28"/>
        </w:rPr>
        <w:t xml:space="preserve">. </w:t>
      </w:r>
      <w:r w:rsidR="00A87A05" w:rsidRPr="00A87A05">
        <w:rPr>
          <w:sz w:val="28"/>
          <w:szCs w:val="28"/>
        </w:rPr>
        <w:t xml:space="preserve">Контроль за исполнением постановления возложить на заместителя главы Администрации Октябрьского района </w:t>
      </w:r>
      <w:r w:rsidR="003260C4" w:rsidRPr="00AA6FE5">
        <w:rPr>
          <w:sz w:val="28"/>
          <w:szCs w:val="28"/>
        </w:rPr>
        <w:t>Ушакова</w:t>
      </w:r>
      <w:r w:rsidR="00FC2C0B" w:rsidRPr="00AA6FE5">
        <w:rPr>
          <w:sz w:val="28"/>
          <w:szCs w:val="28"/>
        </w:rPr>
        <w:t xml:space="preserve"> А.И.</w:t>
      </w:r>
    </w:p>
    <w:p w:rsidR="00342DB1" w:rsidRPr="00C46437" w:rsidRDefault="00342DB1" w:rsidP="00342DB1">
      <w:pPr>
        <w:ind w:firstLine="709"/>
        <w:jc w:val="both"/>
        <w:rPr>
          <w:b/>
          <w:sz w:val="22"/>
          <w:szCs w:val="22"/>
        </w:rPr>
      </w:pPr>
    </w:p>
    <w:p w:rsidR="00870561" w:rsidRPr="007C6ADB" w:rsidRDefault="00870561" w:rsidP="0087056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2B7A">
        <w:rPr>
          <w:sz w:val="28"/>
          <w:szCs w:val="28"/>
        </w:rPr>
        <w:t>Глава Администрации</w:t>
      </w:r>
    </w:p>
    <w:p w:rsidR="00342DB1" w:rsidRPr="00C46437" w:rsidRDefault="00B92B7A" w:rsidP="00342DB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="00870561">
        <w:rPr>
          <w:sz w:val="28"/>
          <w:szCs w:val="28"/>
        </w:rPr>
        <w:t xml:space="preserve"> </w:t>
      </w:r>
      <w:r w:rsidR="00870561"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C46437" w:rsidRPr="00C46437" w:rsidRDefault="00C46437" w:rsidP="00901121">
      <w:pPr>
        <w:jc w:val="both"/>
        <w:rPr>
          <w:snapToGrid w:val="0"/>
          <w:sz w:val="16"/>
          <w:szCs w:val="16"/>
        </w:rPr>
      </w:pPr>
    </w:p>
    <w:p w:rsidR="00AA6FE5" w:rsidRDefault="00AA6FE5" w:rsidP="00AA6FE5">
      <w:pPr>
        <w:jc w:val="both"/>
        <w:rPr>
          <w:snapToGrid w:val="0"/>
          <w:sz w:val="28"/>
        </w:rPr>
      </w:pPr>
    </w:p>
    <w:p w:rsidR="00AA6FE5" w:rsidRPr="00AA6FE5" w:rsidRDefault="00AA6FE5" w:rsidP="00AA6FE5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информатизации </w:t>
      </w:r>
    </w:p>
    <w:p w:rsidR="00AA6FE5" w:rsidRPr="00AA6FE5" w:rsidRDefault="00AA6FE5" w:rsidP="00AA6FE5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D6939">
          <w:footerReference w:type="even" r:id="rId10"/>
          <w:footerReference w:type="default" r:id="rId11"/>
          <w:pgSz w:w="11907" w:h="16840"/>
          <w:pgMar w:top="1134" w:right="567" w:bottom="1134" w:left="1701" w:header="720" w:footer="0" w:gutter="0"/>
          <w:cols w:space="720"/>
        </w:sectPr>
      </w:pPr>
    </w:p>
    <w:p w:rsidR="005124D1" w:rsidRDefault="00AB47A6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6557010</wp:posOffset>
                </wp:positionH>
                <wp:positionV relativeFrom="paragraph">
                  <wp:posOffset>-3810</wp:posOffset>
                </wp:positionV>
                <wp:extent cx="2660400" cy="801370"/>
                <wp:effectExtent l="0" t="0" r="26035" b="17780"/>
                <wp:wrapTopAndBottom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400" cy="80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36B9" w:rsidRPr="00320922" w:rsidRDefault="00CE36B9" w:rsidP="00B0497F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</w:pP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Приложение</w:t>
                            </w:r>
                          </w:p>
                          <w:p w:rsidR="00CE36B9" w:rsidRPr="00320922" w:rsidRDefault="00CE36B9" w:rsidP="00BF01D1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</w:pP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к постановлению Администр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а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 xml:space="preserve">ции Октябрьского района </w:t>
                            </w:r>
                          </w:p>
                          <w:p w:rsidR="00CE36B9" w:rsidRPr="00320922" w:rsidRDefault="00CE36B9" w:rsidP="00BF01D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 xml:space="preserve">от </w:t>
                            </w:r>
                            <w:r w:rsidR="00A87500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03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.</w:t>
                            </w:r>
                            <w:r w:rsidR="00A87500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04</w:t>
                            </w:r>
                            <w:bookmarkStart w:id="0" w:name="_GoBack"/>
                            <w:bookmarkEnd w:id="0"/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.20</w:t>
                            </w:r>
                            <w:r w:rsidR="00A87500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20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 xml:space="preserve">  № </w:t>
                            </w:r>
                            <w:r w:rsidR="00A87500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424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16.3pt;margin-top:-.3pt;width:209.5pt;height:63.1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" strokecolor="white">
                <v:textbox style="mso-fit-shape-to-text:t">
                  <w:txbxContent>
                    <w:p w:rsidR="00CE36B9" w:rsidRPr="00320922" w:rsidRDefault="00CE36B9" w:rsidP="00B0497F">
                      <w:pPr>
                        <w:jc w:val="center"/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</w:pP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Приложение</w:t>
                      </w:r>
                    </w:p>
                    <w:p w:rsidR="00CE36B9" w:rsidRPr="00320922" w:rsidRDefault="00CE36B9" w:rsidP="00BF01D1">
                      <w:pPr>
                        <w:jc w:val="center"/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</w:pP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к постановлению Администр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а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 xml:space="preserve">ции Октябрьского района </w:t>
                      </w:r>
                    </w:p>
                    <w:p w:rsidR="00CE36B9" w:rsidRPr="00320922" w:rsidRDefault="00CE36B9" w:rsidP="00BF01D1">
                      <w:pPr>
                        <w:jc w:val="center"/>
                        <w:rPr>
                          <w:sz w:val="22"/>
                        </w:rPr>
                      </w:pP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 xml:space="preserve">от </w:t>
                      </w:r>
                      <w:r w:rsidR="00A87500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03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.</w:t>
                      </w:r>
                      <w:r w:rsidR="00A87500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04</w:t>
                      </w:r>
                      <w:bookmarkStart w:id="1" w:name="_GoBack"/>
                      <w:bookmarkEnd w:id="1"/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.20</w:t>
                      </w:r>
                      <w:r w:rsidR="00A87500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20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 xml:space="preserve">  № </w:t>
                      </w:r>
                      <w:r w:rsidR="00A87500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424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0497F" w:rsidRPr="005A63A3" w:rsidRDefault="00B0497F" w:rsidP="00B0497F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012391" w:rsidRDefault="00012391" w:rsidP="00012391">
      <w:pPr>
        <w:autoSpaceDE w:val="0"/>
        <w:autoSpaceDN w:val="0"/>
        <w:adjustRightInd w:val="0"/>
        <w:ind w:left="12049"/>
        <w:jc w:val="center"/>
        <w:rPr>
          <w:rFonts w:eastAsia="Calibri"/>
          <w:sz w:val="24"/>
          <w:szCs w:val="24"/>
          <w:lang w:eastAsia="en-US"/>
        </w:rPr>
      </w:pPr>
    </w:p>
    <w:p w:rsidR="00B92B7A" w:rsidRPr="00AD6939" w:rsidRDefault="00B92B7A" w:rsidP="00B92B7A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4"/>
        </w:rPr>
      </w:pPr>
      <w:r w:rsidRPr="00AD6939">
        <w:rPr>
          <w:sz w:val="28"/>
          <w:szCs w:val="24"/>
        </w:rPr>
        <w:t>ПЛАН РЕАЛИЗАЦИИ</w:t>
      </w:r>
    </w:p>
    <w:p w:rsidR="00B92B7A" w:rsidRPr="00AD6939" w:rsidRDefault="00C22B93" w:rsidP="00B92B7A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4"/>
        </w:rPr>
      </w:pPr>
      <w:r w:rsidRPr="00AD6939">
        <w:rPr>
          <w:sz w:val="28"/>
          <w:szCs w:val="24"/>
        </w:rPr>
        <w:t>муниципальной программы</w:t>
      </w:r>
      <w:r w:rsidR="00B92B7A" w:rsidRPr="00AD6939">
        <w:rPr>
          <w:sz w:val="28"/>
          <w:szCs w:val="24"/>
        </w:rPr>
        <w:t xml:space="preserve"> «</w:t>
      </w:r>
      <w:r w:rsidRPr="00AD6939">
        <w:rPr>
          <w:sz w:val="28"/>
          <w:szCs w:val="24"/>
        </w:rPr>
        <w:t>Электронный муниципалитет</w:t>
      </w:r>
      <w:r w:rsidR="000A4DA4" w:rsidRPr="00AD6939">
        <w:rPr>
          <w:sz w:val="28"/>
          <w:szCs w:val="24"/>
        </w:rPr>
        <w:t xml:space="preserve">» </w:t>
      </w:r>
      <w:r w:rsidRPr="00AD6939">
        <w:rPr>
          <w:sz w:val="28"/>
          <w:szCs w:val="24"/>
        </w:rPr>
        <w:t>на</w:t>
      </w:r>
      <w:r w:rsidR="000A4DA4" w:rsidRPr="00AD6939">
        <w:rPr>
          <w:sz w:val="28"/>
          <w:szCs w:val="24"/>
        </w:rPr>
        <w:t xml:space="preserve"> </w:t>
      </w:r>
      <w:r w:rsidR="00BE66FD" w:rsidRPr="00AD6939">
        <w:rPr>
          <w:sz w:val="28"/>
          <w:szCs w:val="24"/>
        </w:rPr>
        <w:t>20</w:t>
      </w:r>
      <w:r w:rsidR="007F6321">
        <w:rPr>
          <w:sz w:val="28"/>
          <w:szCs w:val="24"/>
        </w:rPr>
        <w:t>20</w:t>
      </w:r>
      <w:r w:rsidR="00B92B7A" w:rsidRPr="00AD6939">
        <w:rPr>
          <w:sz w:val="28"/>
          <w:szCs w:val="24"/>
        </w:rPr>
        <w:t xml:space="preserve"> </w:t>
      </w:r>
      <w:r w:rsidRPr="00AD6939">
        <w:rPr>
          <w:sz w:val="28"/>
          <w:szCs w:val="24"/>
        </w:rPr>
        <w:t>год</w:t>
      </w:r>
    </w:p>
    <w:p w:rsidR="00B92B7A" w:rsidRPr="00AD6939" w:rsidRDefault="00B92B7A" w:rsidP="00B92B7A">
      <w:pPr>
        <w:widowControl w:val="0"/>
        <w:autoSpaceDE w:val="0"/>
        <w:autoSpaceDN w:val="0"/>
        <w:adjustRightInd w:val="0"/>
        <w:jc w:val="center"/>
        <w:outlineLvl w:val="1"/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6"/>
        <w:gridCol w:w="2488"/>
        <w:gridCol w:w="1942"/>
        <w:gridCol w:w="2488"/>
        <w:gridCol w:w="1300"/>
        <w:gridCol w:w="996"/>
        <w:gridCol w:w="1630"/>
        <w:gridCol w:w="1757"/>
        <w:gridCol w:w="1651"/>
      </w:tblGrid>
      <w:tr w:rsidR="00B92B7A" w:rsidRPr="00AD6939" w:rsidTr="007F6321"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№ п/п</w:t>
            </w:r>
          </w:p>
        </w:tc>
        <w:tc>
          <w:tcPr>
            <w:tcW w:w="8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Номер и наименов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ние</w:t>
            </w: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Ответственный исполнитель, соисполнитель</w:t>
            </w:r>
            <w:r w:rsidR="00B7181A" w:rsidRPr="00AD6939">
              <w:rPr>
                <w:sz w:val="24"/>
                <w:szCs w:val="24"/>
              </w:rPr>
              <w:t>, участник (дол</w:t>
            </w:r>
            <w:r w:rsidR="00B7181A" w:rsidRPr="00AD6939">
              <w:rPr>
                <w:sz w:val="24"/>
                <w:szCs w:val="24"/>
              </w:rPr>
              <w:t>ж</w:t>
            </w:r>
            <w:r w:rsidR="00B7181A" w:rsidRPr="00AD6939">
              <w:rPr>
                <w:sz w:val="24"/>
                <w:szCs w:val="24"/>
              </w:rPr>
              <w:t>ность/ФИО)</w:t>
            </w:r>
            <w:r w:rsidRPr="00AD69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Ожидаемый резул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тат (краткое опис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ние)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7181A" w:rsidP="00B718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Плановый с</w:t>
            </w:r>
            <w:r w:rsidR="00B92B7A" w:rsidRPr="00AD6939">
              <w:rPr>
                <w:sz w:val="24"/>
                <w:szCs w:val="24"/>
              </w:rPr>
              <w:t>рок ре</w:t>
            </w:r>
            <w:r w:rsidR="00B92B7A" w:rsidRPr="00AD6939">
              <w:rPr>
                <w:sz w:val="24"/>
                <w:szCs w:val="24"/>
              </w:rPr>
              <w:t>а</w:t>
            </w:r>
            <w:r w:rsidR="00B92B7A" w:rsidRPr="00AD6939">
              <w:rPr>
                <w:sz w:val="24"/>
                <w:szCs w:val="24"/>
              </w:rPr>
              <w:t>лизации</w:t>
            </w:r>
          </w:p>
        </w:tc>
        <w:tc>
          <w:tcPr>
            <w:tcW w:w="204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Объем расходов, (тыс.</w:t>
            </w:r>
            <w:r w:rsidR="002A5193" w:rsidRPr="00AD6939">
              <w:rPr>
                <w:sz w:val="24"/>
                <w:szCs w:val="24"/>
              </w:rPr>
              <w:t xml:space="preserve"> </w:t>
            </w:r>
            <w:r w:rsidRPr="00AD6939">
              <w:rPr>
                <w:sz w:val="24"/>
                <w:szCs w:val="24"/>
              </w:rPr>
              <w:t>рублей)**</w:t>
            </w:r>
          </w:p>
        </w:tc>
      </w:tr>
      <w:tr w:rsidR="00D9214A" w:rsidRPr="00AD6939" w:rsidTr="007F6321"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всего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345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 xml:space="preserve">Бюджет </w:t>
            </w:r>
          </w:p>
          <w:p w:rsidR="00D9214A" w:rsidRPr="00AD6939" w:rsidRDefault="00D9214A" w:rsidP="0067345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Октябрьск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го района и безвозмез</w:t>
            </w:r>
            <w:r w:rsidRPr="00AD6939">
              <w:rPr>
                <w:sz w:val="24"/>
                <w:szCs w:val="24"/>
              </w:rPr>
              <w:t>д</w:t>
            </w:r>
            <w:r w:rsidRPr="00AD6939">
              <w:rPr>
                <w:sz w:val="24"/>
                <w:szCs w:val="24"/>
              </w:rPr>
              <w:t>ные посту</w:t>
            </w:r>
            <w:r w:rsidRPr="00AD6939">
              <w:rPr>
                <w:sz w:val="24"/>
                <w:szCs w:val="24"/>
              </w:rPr>
              <w:t>п</w:t>
            </w:r>
            <w:r w:rsidRPr="00AD6939">
              <w:rPr>
                <w:sz w:val="24"/>
                <w:szCs w:val="24"/>
              </w:rPr>
              <w:t>ления в бюджет О</w:t>
            </w:r>
            <w:r w:rsidRPr="00AD6939">
              <w:rPr>
                <w:sz w:val="24"/>
                <w:szCs w:val="24"/>
              </w:rPr>
              <w:t>к</w:t>
            </w:r>
            <w:r w:rsidRPr="00AD6939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Бюджет мун</w:t>
            </w:r>
            <w:r w:rsidRPr="00AD6939">
              <w:rPr>
                <w:sz w:val="24"/>
                <w:szCs w:val="24"/>
                <w:lang w:eastAsia="en-US"/>
              </w:rPr>
              <w:t>и</w:t>
            </w:r>
            <w:r w:rsidRPr="00AD6939">
              <w:rPr>
                <w:sz w:val="24"/>
                <w:szCs w:val="24"/>
                <w:lang w:eastAsia="en-US"/>
              </w:rPr>
              <w:t>ципальных образований Октябрьского района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внебюдже</w:t>
            </w:r>
            <w:r w:rsidRPr="00AD6939">
              <w:rPr>
                <w:sz w:val="24"/>
                <w:szCs w:val="24"/>
              </w:rPr>
              <w:t>т</w:t>
            </w:r>
            <w:r w:rsidRPr="00AD6939">
              <w:rPr>
                <w:sz w:val="24"/>
                <w:szCs w:val="24"/>
              </w:rPr>
              <w:t>ные источн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ки</w:t>
            </w:r>
          </w:p>
        </w:tc>
      </w:tr>
      <w:tr w:rsidR="00D9214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2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4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7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8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9</w:t>
            </w:r>
          </w:p>
        </w:tc>
      </w:tr>
      <w:tr w:rsidR="00CA27B4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27B4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Подпрограмма "Ра</w:t>
            </w:r>
            <w:r w:rsidRPr="00AD6939">
              <w:rPr>
                <w:sz w:val="24"/>
                <w:szCs w:val="24"/>
              </w:rPr>
              <w:t>з</w:t>
            </w:r>
            <w:r w:rsidRPr="00AD6939">
              <w:rPr>
                <w:sz w:val="24"/>
                <w:szCs w:val="24"/>
              </w:rPr>
              <w:t>витие цифровых те</w:t>
            </w:r>
            <w:r w:rsidRPr="00AD6939">
              <w:rPr>
                <w:sz w:val="24"/>
                <w:szCs w:val="24"/>
              </w:rPr>
              <w:t>х</w:t>
            </w:r>
            <w:r w:rsidRPr="00AD6939">
              <w:rPr>
                <w:sz w:val="24"/>
                <w:szCs w:val="24"/>
              </w:rPr>
              <w:t>нологий и цифрового взаимодействия"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Администрация Октябрьского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Обеспечение реал</w:t>
            </w:r>
            <w:r w:rsidRPr="00AD6939">
              <w:rPr>
                <w:sz w:val="24"/>
                <w:szCs w:val="24"/>
                <w:lang w:eastAsia="en-US"/>
              </w:rPr>
              <w:t>и</w:t>
            </w:r>
            <w:r w:rsidRPr="00AD6939">
              <w:rPr>
                <w:sz w:val="24"/>
                <w:szCs w:val="24"/>
                <w:lang w:eastAsia="en-US"/>
              </w:rPr>
              <w:t>зации мероприятий по защите информ</w:t>
            </w:r>
            <w:r w:rsidRPr="00AD6939">
              <w:rPr>
                <w:sz w:val="24"/>
                <w:szCs w:val="24"/>
                <w:lang w:eastAsia="en-US"/>
              </w:rPr>
              <w:t>а</w:t>
            </w:r>
            <w:r w:rsidRPr="00AD6939">
              <w:rPr>
                <w:sz w:val="24"/>
                <w:szCs w:val="24"/>
                <w:lang w:eastAsia="en-US"/>
              </w:rPr>
              <w:t>ции;</w:t>
            </w:r>
          </w:p>
          <w:p w:rsidR="00CA27B4" w:rsidRPr="00AD6939" w:rsidRDefault="00CA27B4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внедрение информ</w:t>
            </w:r>
            <w:r w:rsidRPr="00AD6939">
              <w:rPr>
                <w:sz w:val="24"/>
                <w:szCs w:val="24"/>
                <w:lang w:eastAsia="en-US"/>
              </w:rPr>
              <w:t>а</w:t>
            </w:r>
            <w:r w:rsidRPr="00AD6939">
              <w:rPr>
                <w:sz w:val="24"/>
                <w:szCs w:val="24"/>
                <w:lang w:eastAsia="en-US"/>
              </w:rPr>
              <w:t>ционных систем по отдельным отрасл</w:t>
            </w:r>
            <w:r w:rsidRPr="00AD6939">
              <w:rPr>
                <w:sz w:val="24"/>
                <w:szCs w:val="24"/>
                <w:lang w:eastAsia="en-US"/>
              </w:rPr>
              <w:t>е</w:t>
            </w:r>
            <w:r w:rsidRPr="00AD6939">
              <w:rPr>
                <w:sz w:val="24"/>
                <w:szCs w:val="24"/>
                <w:lang w:eastAsia="en-US"/>
              </w:rPr>
              <w:t>вым направлениям;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7F6321" w:rsidP="007F632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516,1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7F6321" w:rsidP="009F15D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516,</w:t>
            </w:r>
            <w:r w:rsidR="009F15D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D5491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5491A" w:rsidRPr="00AD6939" w:rsidRDefault="00D5491A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Обеспечение де</w:t>
            </w:r>
            <w:r w:rsidRPr="00AD6939">
              <w:rPr>
                <w:sz w:val="24"/>
                <w:szCs w:val="24"/>
              </w:rPr>
              <w:t>я</w:t>
            </w:r>
            <w:r w:rsidRPr="00AD6939">
              <w:rPr>
                <w:sz w:val="24"/>
                <w:szCs w:val="24"/>
              </w:rPr>
              <w:t>тельности информ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 xml:space="preserve">ционной системы (07. Образование) в сфере </w:t>
            </w:r>
            <w:r w:rsidRPr="00AD6939">
              <w:rPr>
                <w:sz w:val="24"/>
                <w:szCs w:val="24"/>
              </w:rPr>
              <w:lastRenderedPageBreak/>
              <w:t>дошкольного образ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вания в рамках по</w:t>
            </w:r>
            <w:r w:rsidRPr="00AD6939">
              <w:rPr>
                <w:sz w:val="24"/>
                <w:szCs w:val="24"/>
              </w:rPr>
              <w:t>д</w:t>
            </w:r>
            <w:r w:rsidRPr="00AD6939">
              <w:rPr>
                <w:sz w:val="24"/>
                <w:szCs w:val="24"/>
              </w:rPr>
              <w:t>программы "Развитие информационных технологий" муниц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пальной программы "Электронный мун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ципалитет" (Иные закупки товаров, р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бот и услуг для обе</w:t>
            </w:r>
            <w:r w:rsidRPr="00AD6939">
              <w:rPr>
                <w:sz w:val="24"/>
                <w:szCs w:val="24"/>
              </w:rPr>
              <w:t>с</w:t>
            </w:r>
            <w:r w:rsidRPr="00AD6939">
              <w:rPr>
                <w:sz w:val="24"/>
                <w:szCs w:val="24"/>
              </w:rPr>
              <w:t>печения госуда</w:t>
            </w:r>
            <w:r w:rsidRPr="00AD6939">
              <w:rPr>
                <w:sz w:val="24"/>
                <w:szCs w:val="24"/>
              </w:rPr>
              <w:t>р</w:t>
            </w:r>
            <w:r w:rsidRPr="00AD6939">
              <w:rPr>
                <w:sz w:val="24"/>
                <w:szCs w:val="24"/>
              </w:rPr>
              <w:t>ственных (муниц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пальных) нужд)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>отдел образов</w:t>
            </w:r>
            <w:r w:rsidRPr="00AD6939">
              <w:rPr>
                <w:sz w:val="24"/>
                <w:szCs w:val="24"/>
                <w:lang w:eastAsia="en-US"/>
              </w:rPr>
              <w:t>а</w:t>
            </w:r>
            <w:r w:rsidRPr="00AD6939">
              <w:rPr>
                <w:sz w:val="24"/>
                <w:szCs w:val="24"/>
                <w:lang w:eastAsia="en-US"/>
              </w:rPr>
              <w:t>ния Октябрьск</w:t>
            </w:r>
            <w:r w:rsidRPr="00AD6939">
              <w:rPr>
                <w:sz w:val="24"/>
                <w:szCs w:val="24"/>
                <w:lang w:eastAsia="en-US"/>
              </w:rPr>
              <w:t>о</w:t>
            </w:r>
            <w:r w:rsidRPr="00AD6939">
              <w:rPr>
                <w:sz w:val="24"/>
                <w:szCs w:val="24"/>
                <w:lang w:eastAsia="en-US"/>
              </w:rPr>
              <w:t>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Обеспечена деятел</w:t>
            </w:r>
            <w:r w:rsidRPr="00AD6939">
              <w:rPr>
                <w:sz w:val="24"/>
                <w:szCs w:val="24"/>
                <w:lang w:eastAsia="en-US"/>
              </w:rPr>
              <w:t>ь</w:t>
            </w:r>
            <w:r w:rsidRPr="00AD6939">
              <w:rPr>
                <w:sz w:val="24"/>
                <w:szCs w:val="24"/>
                <w:lang w:eastAsia="en-US"/>
              </w:rPr>
              <w:t>ность информацио</w:t>
            </w:r>
            <w:r w:rsidRPr="00AD6939">
              <w:rPr>
                <w:sz w:val="24"/>
                <w:szCs w:val="24"/>
                <w:lang w:eastAsia="en-US"/>
              </w:rPr>
              <w:t>н</w:t>
            </w:r>
            <w:r w:rsidRPr="00AD6939">
              <w:rPr>
                <w:sz w:val="24"/>
                <w:szCs w:val="24"/>
                <w:lang w:eastAsia="en-US"/>
              </w:rPr>
              <w:t xml:space="preserve">ной системы "07.Образование" в </w:t>
            </w:r>
            <w:r w:rsidRPr="00AD6939">
              <w:rPr>
                <w:sz w:val="24"/>
                <w:szCs w:val="24"/>
                <w:lang w:eastAsia="en-US"/>
              </w:rPr>
              <w:lastRenderedPageBreak/>
              <w:t>сфере дошкольного образования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466,3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466,3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D5491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Оплата услуг по внедрению АИС «Электронное допо</w:t>
            </w:r>
            <w:r w:rsidRPr="00AD6939">
              <w:rPr>
                <w:sz w:val="24"/>
                <w:szCs w:val="24"/>
              </w:rPr>
              <w:t>л</w:t>
            </w:r>
            <w:r w:rsidRPr="00AD6939">
              <w:rPr>
                <w:sz w:val="24"/>
                <w:szCs w:val="24"/>
              </w:rPr>
              <w:t>нительное образов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ние» и «Электронная школа». (Иные з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купки товаров, работ и услуг для обеспеч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ния государственных (муниципальных) нужд)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отдел образов</w:t>
            </w:r>
            <w:r w:rsidRPr="00AD6939">
              <w:rPr>
                <w:sz w:val="24"/>
                <w:szCs w:val="24"/>
                <w:lang w:eastAsia="en-US"/>
              </w:rPr>
              <w:t>а</w:t>
            </w:r>
            <w:r w:rsidRPr="00AD6939">
              <w:rPr>
                <w:sz w:val="24"/>
                <w:szCs w:val="24"/>
                <w:lang w:eastAsia="en-US"/>
              </w:rPr>
              <w:t>ния Октябрьск</w:t>
            </w:r>
            <w:r w:rsidRPr="00AD6939">
              <w:rPr>
                <w:sz w:val="24"/>
                <w:szCs w:val="24"/>
                <w:lang w:eastAsia="en-US"/>
              </w:rPr>
              <w:t>о</w:t>
            </w:r>
            <w:r w:rsidRPr="00AD6939">
              <w:rPr>
                <w:sz w:val="24"/>
                <w:szCs w:val="24"/>
                <w:lang w:eastAsia="en-US"/>
              </w:rPr>
              <w:t>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Обеспечена деятел</w:t>
            </w:r>
            <w:r w:rsidRPr="00AD6939">
              <w:rPr>
                <w:sz w:val="24"/>
                <w:szCs w:val="24"/>
                <w:lang w:eastAsia="en-US"/>
              </w:rPr>
              <w:t>ь</w:t>
            </w:r>
            <w:r w:rsidRPr="00AD6939">
              <w:rPr>
                <w:sz w:val="24"/>
                <w:szCs w:val="24"/>
                <w:lang w:eastAsia="en-US"/>
              </w:rPr>
              <w:t>ность информацио</w:t>
            </w:r>
            <w:r w:rsidRPr="00AD6939">
              <w:rPr>
                <w:sz w:val="24"/>
                <w:szCs w:val="24"/>
                <w:lang w:eastAsia="en-US"/>
              </w:rPr>
              <w:t>н</w:t>
            </w:r>
            <w:r w:rsidRPr="00AD6939">
              <w:rPr>
                <w:sz w:val="24"/>
                <w:szCs w:val="24"/>
                <w:lang w:eastAsia="en-US"/>
              </w:rPr>
              <w:t xml:space="preserve">ной системы </w:t>
            </w:r>
            <w:r w:rsidRPr="00AD6939">
              <w:rPr>
                <w:sz w:val="24"/>
                <w:szCs w:val="24"/>
              </w:rPr>
              <w:t>«Эле</w:t>
            </w:r>
            <w:r w:rsidRPr="00AD6939">
              <w:rPr>
                <w:sz w:val="24"/>
                <w:szCs w:val="24"/>
              </w:rPr>
              <w:t>к</w:t>
            </w:r>
            <w:r w:rsidRPr="00AD6939">
              <w:rPr>
                <w:sz w:val="24"/>
                <w:szCs w:val="24"/>
              </w:rPr>
              <w:t>тронное дополн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тельное образование» и «Электронная шк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ла»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49,8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49,8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jc w:val="center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5491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Подпрограмма "О</w:t>
            </w:r>
            <w:r w:rsidRPr="00AD6939">
              <w:rPr>
                <w:sz w:val="24"/>
                <w:szCs w:val="24"/>
              </w:rPr>
              <w:t>п</w:t>
            </w:r>
            <w:r w:rsidRPr="00AD6939">
              <w:rPr>
                <w:sz w:val="24"/>
                <w:szCs w:val="24"/>
              </w:rPr>
              <w:t>тимизация и пов</w:t>
            </w:r>
            <w:r w:rsidRPr="00AD6939">
              <w:rPr>
                <w:sz w:val="24"/>
                <w:szCs w:val="24"/>
              </w:rPr>
              <w:t>ы</w:t>
            </w:r>
            <w:r w:rsidRPr="00AD6939">
              <w:rPr>
                <w:sz w:val="24"/>
                <w:szCs w:val="24"/>
              </w:rPr>
              <w:t>шение качества предоставления гос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дарственных и мун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ципальных услуг в Октябрьском районе, в том числе на базе многофункционал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lastRenderedPageBreak/>
              <w:t>ных центров пред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ставления госуда</w:t>
            </w:r>
            <w:r w:rsidRPr="00AD6939">
              <w:rPr>
                <w:sz w:val="24"/>
                <w:szCs w:val="24"/>
              </w:rPr>
              <w:t>р</w:t>
            </w:r>
            <w:r w:rsidRPr="00AD6939">
              <w:rPr>
                <w:sz w:val="24"/>
                <w:szCs w:val="24"/>
              </w:rPr>
              <w:t>ственных и муниц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пальных услуг"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 xml:space="preserve">МФЦ </w:t>
            </w:r>
            <w:r w:rsidRPr="00AD6939">
              <w:rPr>
                <w:sz w:val="24"/>
                <w:szCs w:val="24"/>
              </w:rPr>
              <w:t>Октябр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ского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  <w:lang w:eastAsia="en-US"/>
              </w:rPr>
              <w:t>Обеспечение техн</w:t>
            </w:r>
            <w:r w:rsidRPr="00AD6939">
              <w:rPr>
                <w:sz w:val="24"/>
                <w:szCs w:val="24"/>
                <w:lang w:eastAsia="en-US"/>
              </w:rPr>
              <w:t>о</w:t>
            </w:r>
            <w:r w:rsidRPr="00AD6939">
              <w:rPr>
                <w:sz w:val="24"/>
                <w:szCs w:val="24"/>
                <w:lang w:eastAsia="en-US"/>
              </w:rPr>
              <w:t>логической возмо</w:t>
            </w:r>
            <w:r w:rsidRPr="00AD6939">
              <w:rPr>
                <w:sz w:val="24"/>
                <w:szCs w:val="24"/>
                <w:lang w:eastAsia="en-US"/>
              </w:rPr>
              <w:t>ж</w:t>
            </w:r>
            <w:r w:rsidRPr="00AD6939">
              <w:rPr>
                <w:sz w:val="24"/>
                <w:szCs w:val="24"/>
                <w:lang w:eastAsia="en-US"/>
              </w:rPr>
              <w:t>ности использования межведомственного электронного док</w:t>
            </w:r>
            <w:r w:rsidRPr="00AD6939">
              <w:rPr>
                <w:sz w:val="24"/>
                <w:szCs w:val="24"/>
                <w:lang w:eastAsia="en-US"/>
              </w:rPr>
              <w:t>у</w:t>
            </w:r>
            <w:r w:rsidRPr="00AD6939">
              <w:rPr>
                <w:sz w:val="24"/>
                <w:szCs w:val="24"/>
                <w:lang w:eastAsia="en-US"/>
              </w:rPr>
              <w:t>ментооборота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7F6321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21 544,6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21 544,6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D5491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CE36B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5491A" w:rsidRPr="00AD6939" w:rsidRDefault="00D5491A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Расходы на обеспеч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ние деятельности (оказание услуг) м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ниципальных учр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ждений в рамках подпрограммы "О</w:t>
            </w:r>
            <w:r w:rsidRPr="00AD6939">
              <w:rPr>
                <w:sz w:val="24"/>
                <w:szCs w:val="24"/>
              </w:rPr>
              <w:t>п</w:t>
            </w:r>
            <w:r w:rsidRPr="00AD6939">
              <w:rPr>
                <w:sz w:val="24"/>
                <w:szCs w:val="24"/>
              </w:rPr>
              <w:t>тимизация и пов</w:t>
            </w:r>
            <w:r w:rsidRPr="00AD6939">
              <w:rPr>
                <w:sz w:val="24"/>
                <w:szCs w:val="24"/>
              </w:rPr>
              <w:t>ы</w:t>
            </w:r>
            <w:r w:rsidRPr="00AD6939">
              <w:rPr>
                <w:sz w:val="24"/>
                <w:szCs w:val="24"/>
              </w:rPr>
              <w:t>шение качества предоставления гос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дарственных и мун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ципальных услуг в Октябрьском районе, в том числе на базе многофункционал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ных центров пред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ставления госуда</w:t>
            </w:r>
            <w:r w:rsidRPr="00AD6939">
              <w:rPr>
                <w:sz w:val="24"/>
                <w:szCs w:val="24"/>
              </w:rPr>
              <w:t>р</w:t>
            </w:r>
            <w:r w:rsidRPr="00AD6939">
              <w:rPr>
                <w:sz w:val="24"/>
                <w:szCs w:val="24"/>
              </w:rPr>
              <w:t>ственных и муниц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пальных услуг" м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ниципальной пр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граммы "Электро</w:t>
            </w:r>
            <w:r w:rsidRPr="00AD6939">
              <w:rPr>
                <w:sz w:val="24"/>
                <w:szCs w:val="24"/>
              </w:rPr>
              <w:t>н</w:t>
            </w:r>
            <w:r w:rsidRPr="00AD6939">
              <w:rPr>
                <w:sz w:val="24"/>
                <w:szCs w:val="24"/>
              </w:rPr>
              <w:t>ный муниципалитет" (Субсидии автоно</w:t>
            </w:r>
            <w:r w:rsidRPr="00AD6939">
              <w:rPr>
                <w:sz w:val="24"/>
                <w:szCs w:val="24"/>
              </w:rPr>
              <w:t>м</w:t>
            </w:r>
            <w:r w:rsidRPr="00AD6939">
              <w:rPr>
                <w:sz w:val="24"/>
                <w:szCs w:val="24"/>
              </w:rPr>
              <w:t>ным учреждениям)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 xml:space="preserve">МФЦ </w:t>
            </w:r>
            <w:r w:rsidRPr="00AD6939">
              <w:rPr>
                <w:sz w:val="24"/>
                <w:szCs w:val="24"/>
              </w:rPr>
              <w:t>Октябр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ского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Повышение досту</w:t>
            </w:r>
            <w:r w:rsidRPr="00AD6939">
              <w:rPr>
                <w:sz w:val="24"/>
                <w:szCs w:val="24"/>
              </w:rPr>
              <w:t>п</w:t>
            </w:r>
            <w:r w:rsidRPr="00AD6939">
              <w:rPr>
                <w:sz w:val="24"/>
                <w:szCs w:val="24"/>
              </w:rPr>
              <w:t>ности государстве</w:t>
            </w:r>
            <w:r w:rsidRPr="00AD6939">
              <w:rPr>
                <w:sz w:val="24"/>
                <w:szCs w:val="24"/>
              </w:rPr>
              <w:t>н</w:t>
            </w:r>
            <w:r w:rsidRPr="00AD6939">
              <w:rPr>
                <w:sz w:val="24"/>
                <w:szCs w:val="24"/>
              </w:rPr>
              <w:t>ных и муниципал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ных услуг, знач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тельно сократить к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личество посещений органов исполн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тельной власти, п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тем расширения ф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лиальной сети МФЦ на территории О</w:t>
            </w:r>
            <w:r w:rsidRPr="00AD6939">
              <w:rPr>
                <w:sz w:val="24"/>
                <w:szCs w:val="24"/>
              </w:rPr>
              <w:t>к</w:t>
            </w:r>
            <w:r w:rsidRPr="00AD6939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7F632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20 261,0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20 261,0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D5491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Реализация принципа экстерриториальн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сти при предоставл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нии государственных и муниципальных услуг в рамках по</w:t>
            </w:r>
            <w:r w:rsidRPr="00AD6939">
              <w:rPr>
                <w:sz w:val="24"/>
                <w:szCs w:val="24"/>
              </w:rPr>
              <w:t>д</w:t>
            </w:r>
            <w:r w:rsidRPr="00AD6939">
              <w:rPr>
                <w:sz w:val="24"/>
                <w:szCs w:val="24"/>
              </w:rPr>
              <w:lastRenderedPageBreak/>
              <w:t>программы "Оптим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зация и повышение качества предоста</w:t>
            </w:r>
            <w:r w:rsidRPr="00AD6939">
              <w:rPr>
                <w:sz w:val="24"/>
                <w:szCs w:val="24"/>
              </w:rPr>
              <w:t>в</w:t>
            </w:r>
            <w:r w:rsidRPr="00AD6939">
              <w:rPr>
                <w:sz w:val="24"/>
                <w:szCs w:val="24"/>
              </w:rPr>
              <w:t>ления государстве</w:t>
            </w:r>
            <w:r w:rsidRPr="00AD6939">
              <w:rPr>
                <w:sz w:val="24"/>
                <w:szCs w:val="24"/>
              </w:rPr>
              <w:t>н</w:t>
            </w:r>
            <w:r w:rsidRPr="00AD6939">
              <w:rPr>
                <w:sz w:val="24"/>
                <w:szCs w:val="24"/>
              </w:rPr>
              <w:t>ных и муниципал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ных услуг в Октябр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ском районе, в том числе на базе мн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гофункциональных центров предоставл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ния государственных и муниципальных услуг" муниципал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ной программы "Электронный мун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ципалитет " (Субс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дии автономным учреждениям)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 xml:space="preserve">МФЦ </w:t>
            </w:r>
            <w:r w:rsidRPr="00AD6939">
              <w:rPr>
                <w:sz w:val="24"/>
                <w:szCs w:val="24"/>
              </w:rPr>
              <w:t>Октябр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ского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Реализация принципа экстерриториальн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сти при предоставл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нии государственных и муниципальных услуг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78,1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78,1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D5491A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Расходы на организ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цию предоставления областных услуг на базе многофункци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нального центра предоставления гос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дарственных и мун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ципальных услуг в рамках подпрогра</w:t>
            </w:r>
            <w:r w:rsidRPr="00AD6939">
              <w:rPr>
                <w:sz w:val="24"/>
                <w:szCs w:val="24"/>
              </w:rPr>
              <w:t>м</w:t>
            </w:r>
            <w:r w:rsidRPr="00AD6939">
              <w:rPr>
                <w:sz w:val="24"/>
                <w:szCs w:val="24"/>
              </w:rPr>
              <w:t xml:space="preserve">мы "Оптимизация и повышение качества предоставляемых государственных и муниципальных услуг в Октябрьском </w:t>
            </w:r>
            <w:r w:rsidRPr="00AD6939">
              <w:rPr>
                <w:sz w:val="24"/>
                <w:szCs w:val="24"/>
              </w:rPr>
              <w:lastRenderedPageBreak/>
              <w:t>районе, в том числе на базе многофун</w:t>
            </w:r>
            <w:r w:rsidRPr="00AD6939">
              <w:rPr>
                <w:sz w:val="24"/>
                <w:szCs w:val="24"/>
              </w:rPr>
              <w:t>к</w:t>
            </w:r>
            <w:r w:rsidRPr="00AD6939">
              <w:rPr>
                <w:sz w:val="24"/>
                <w:szCs w:val="24"/>
              </w:rPr>
              <w:t>циональных центров предоставления гос</w:t>
            </w:r>
            <w:r w:rsidRPr="00AD6939">
              <w:rPr>
                <w:sz w:val="24"/>
                <w:szCs w:val="24"/>
              </w:rPr>
              <w:t>у</w:t>
            </w:r>
            <w:r w:rsidRPr="00AD6939">
              <w:rPr>
                <w:sz w:val="24"/>
                <w:szCs w:val="24"/>
              </w:rPr>
              <w:t>дарственных и мун</w:t>
            </w:r>
            <w:r w:rsidRPr="00AD6939">
              <w:rPr>
                <w:sz w:val="24"/>
                <w:szCs w:val="24"/>
              </w:rPr>
              <w:t>и</w:t>
            </w:r>
            <w:r w:rsidRPr="00AD6939">
              <w:rPr>
                <w:sz w:val="24"/>
                <w:szCs w:val="24"/>
              </w:rPr>
              <w:t>ципальных услуг" муниципальной пр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граммы "Электро</w:t>
            </w:r>
            <w:r w:rsidRPr="00AD6939">
              <w:rPr>
                <w:sz w:val="24"/>
                <w:szCs w:val="24"/>
              </w:rPr>
              <w:t>н</w:t>
            </w:r>
            <w:r w:rsidRPr="00AD6939">
              <w:rPr>
                <w:sz w:val="24"/>
                <w:szCs w:val="24"/>
              </w:rPr>
              <w:t>ный муниципалитет" (Субсидии автоно</w:t>
            </w:r>
            <w:r w:rsidRPr="00AD6939">
              <w:rPr>
                <w:sz w:val="24"/>
                <w:szCs w:val="24"/>
              </w:rPr>
              <w:t>м</w:t>
            </w:r>
            <w:r w:rsidRPr="00AD6939">
              <w:rPr>
                <w:sz w:val="24"/>
                <w:szCs w:val="24"/>
              </w:rPr>
              <w:t>ным учреждениям)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 xml:space="preserve">МФЦ </w:t>
            </w:r>
            <w:r w:rsidRPr="00AD6939">
              <w:rPr>
                <w:sz w:val="24"/>
                <w:szCs w:val="24"/>
              </w:rPr>
              <w:t>Октябр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ского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671C7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Организация пред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ставления областных услуг на базе мн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гофункционального центра предоставл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ния государственных и муниципальных услуг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131,0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491A" w:rsidRPr="00AD6939" w:rsidRDefault="00D5491A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7F6321" w:rsidRPr="00AD6939" w:rsidTr="007F6321"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 w:rsidP="008F6CC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F6321">
              <w:rPr>
                <w:sz w:val="24"/>
                <w:szCs w:val="24"/>
              </w:rPr>
              <w:t>Субсидия на изгото</w:t>
            </w:r>
            <w:r w:rsidRPr="007F6321">
              <w:rPr>
                <w:sz w:val="24"/>
                <w:szCs w:val="24"/>
              </w:rPr>
              <w:t>в</w:t>
            </w:r>
            <w:r w:rsidRPr="007F6321">
              <w:rPr>
                <w:sz w:val="24"/>
                <w:szCs w:val="24"/>
              </w:rPr>
              <w:t>ление, доставку и монтаж стациона</w:t>
            </w:r>
            <w:r w:rsidRPr="007F6321">
              <w:rPr>
                <w:sz w:val="24"/>
                <w:szCs w:val="24"/>
              </w:rPr>
              <w:t>р</w:t>
            </w:r>
            <w:r w:rsidRPr="007F6321">
              <w:rPr>
                <w:sz w:val="24"/>
                <w:szCs w:val="24"/>
              </w:rPr>
              <w:t>ных информацио</w:t>
            </w:r>
            <w:r w:rsidRPr="007F6321">
              <w:rPr>
                <w:sz w:val="24"/>
                <w:szCs w:val="24"/>
              </w:rPr>
              <w:t>н</w:t>
            </w:r>
            <w:r w:rsidRPr="007F6321">
              <w:rPr>
                <w:sz w:val="24"/>
                <w:szCs w:val="24"/>
              </w:rPr>
              <w:t>ных стендов в рамках подпрограммы "О</w:t>
            </w:r>
            <w:r w:rsidRPr="007F6321">
              <w:rPr>
                <w:sz w:val="24"/>
                <w:szCs w:val="24"/>
              </w:rPr>
              <w:t>п</w:t>
            </w:r>
            <w:r w:rsidRPr="007F6321">
              <w:rPr>
                <w:sz w:val="24"/>
                <w:szCs w:val="24"/>
              </w:rPr>
              <w:t>тимизация и пов</w:t>
            </w:r>
            <w:r w:rsidRPr="007F6321">
              <w:rPr>
                <w:sz w:val="24"/>
                <w:szCs w:val="24"/>
              </w:rPr>
              <w:t>ы</w:t>
            </w:r>
            <w:r w:rsidRPr="007F6321">
              <w:rPr>
                <w:sz w:val="24"/>
                <w:szCs w:val="24"/>
              </w:rPr>
              <w:t>шение качества предоставления гос</w:t>
            </w:r>
            <w:r w:rsidRPr="007F6321">
              <w:rPr>
                <w:sz w:val="24"/>
                <w:szCs w:val="24"/>
              </w:rPr>
              <w:t>у</w:t>
            </w:r>
            <w:r w:rsidRPr="007F6321">
              <w:rPr>
                <w:sz w:val="24"/>
                <w:szCs w:val="24"/>
              </w:rPr>
              <w:t>дарственных и мун</w:t>
            </w:r>
            <w:r w:rsidRPr="007F6321">
              <w:rPr>
                <w:sz w:val="24"/>
                <w:szCs w:val="24"/>
              </w:rPr>
              <w:t>и</w:t>
            </w:r>
            <w:r w:rsidRPr="007F6321">
              <w:rPr>
                <w:sz w:val="24"/>
                <w:szCs w:val="24"/>
              </w:rPr>
              <w:t>ципальных услуг в Октябрьском районе, в том числе на базе многофункционал</w:t>
            </w:r>
            <w:r w:rsidRPr="007F6321">
              <w:rPr>
                <w:sz w:val="24"/>
                <w:szCs w:val="24"/>
              </w:rPr>
              <w:t>ь</w:t>
            </w:r>
            <w:r w:rsidRPr="007F6321">
              <w:rPr>
                <w:sz w:val="24"/>
                <w:szCs w:val="24"/>
              </w:rPr>
              <w:t>ных центров пред</w:t>
            </w:r>
            <w:r w:rsidRPr="007F6321">
              <w:rPr>
                <w:sz w:val="24"/>
                <w:szCs w:val="24"/>
              </w:rPr>
              <w:t>о</w:t>
            </w:r>
            <w:r w:rsidRPr="007F6321">
              <w:rPr>
                <w:sz w:val="24"/>
                <w:szCs w:val="24"/>
              </w:rPr>
              <w:t>ставления госуда</w:t>
            </w:r>
            <w:r w:rsidRPr="007F6321">
              <w:rPr>
                <w:sz w:val="24"/>
                <w:szCs w:val="24"/>
              </w:rPr>
              <w:t>р</w:t>
            </w:r>
            <w:r w:rsidRPr="007F6321">
              <w:rPr>
                <w:sz w:val="24"/>
                <w:szCs w:val="24"/>
              </w:rPr>
              <w:t>ственных и муниц</w:t>
            </w:r>
            <w:r w:rsidRPr="007F6321">
              <w:rPr>
                <w:sz w:val="24"/>
                <w:szCs w:val="24"/>
              </w:rPr>
              <w:t>и</w:t>
            </w:r>
            <w:r w:rsidRPr="007F6321">
              <w:rPr>
                <w:sz w:val="24"/>
                <w:szCs w:val="24"/>
              </w:rPr>
              <w:t>пальных услуг" м</w:t>
            </w:r>
            <w:r w:rsidRPr="007F6321">
              <w:rPr>
                <w:sz w:val="24"/>
                <w:szCs w:val="24"/>
              </w:rPr>
              <w:t>у</w:t>
            </w:r>
            <w:r w:rsidRPr="007F6321">
              <w:rPr>
                <w:sz w:val="24"/>
                <w:szCs w:val="24"/>
              </w:rPr>
              <w:t>ниципальной пр</w:t>
            </w:r>
            <w:r w:rsidRPr="007F6321">
              <w:rPr>
                <w:sz w:val="24"/>
                <w:szCs w:val="24"/>
              </w:rPr>
              <w:t>о</w:t>
            </w:r>
            <w:r w:rsidRPr="007F6321">
              <w:rPr>
                <w:sz w:val="24"/>
                <w:szCs w:val="24"/>
              </w:rPr>
              <w:t>граммы "Электро</w:t>
            </w:r>
            <w:r w:rsidRPr="007F6321">
              <w:rPr>
                <w:sz w:val="24"/>
                <w:szCs w:val="24"/>
              </w:rPr>
              <w:t>н</w:t>
            </w:r>
            <w:r w:rsidRPr="007F6321">
              <w:rPr>
                <w:sz w:val="24"/>
                <w:szCs w:val="24"/>
              </w:rPr>
              <w:t>ный муниципалитет" (Субсидии автоно</w:t>
            </w:r>
            <w:r w:rsidRPr="007F6321">
              <w:rPr>
                <w:sz w:val="24"/>
                <w:szCs w:val="24"/>
              </w:rPr>
              <w:t>м</w:t>
            </w:r>
            <w:r w:rsidRPr="007F6321">
              <w:rPr>
                <w:sz w:val="24"/>
                <w:szCs w:val="24"/>
              </w:rPr>
              <w:lastRenderedPageBreak/>
              <w:t>ным учреждениям)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 w:rsidP="00F6763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lastRenderedPageBreak/>
              <w:t xml:space="preserve">МФЦ </w:t>
            </w:r>
            <w:r w:rsidRPr="00AD6939">
              <w:rPr>
                <w:sz w:val="24"/>
                <w:szCs w:val="24"/>
              </w:rPr>
              <w:t>Октябр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ского района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 w:rsidP="00F6763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Организация пред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ставления областных услуг на базе мн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гофункционального центра предоставл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ния государственных и муниципальных услуг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Default="007F6321" w:rsidP="00C4241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1 074,5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Default="007F6321" w:rsidP="00F6763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1 074,5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 w:rsidP="00EF2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321" w:rsidRPr="00AD6939" w:rsidRDefault="007F6321" w:rsidP="00EF2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42DB1" w:rsidRDefault="00BF01D1" w:rsidP="00F1759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F17592">
        <w:rPr>
          <w:sz w:val="28"/>
          <w:szCs w:val="28"/>
        </w:rPr>
        <w:t xml:space="preserve">                  </w:t>
      </w:r>
    </w:p>
    <w:p w:rsidR="00F9661C" w:rsidRDefault="00F9661C" w:rsidP="00F17592">
      <w:pPr>
        <w:rPr>
          <w:sz w:val="28"/>
          <w:szCs w:val="28"/>
        </w:rPr>
      </w:pPr>
    </w:p>
    <w:p w:rsidR="00F9661C" w:rsidRDefault="00F9661C" w:rsidP="00F17592">
      <w:pPr>
        <w:rPr>
          <w:sz w:val="28"/>
          <w:szCs w:val="28"/>
        </w:rPr>
      </w:pPr>
    </w:p>
    <w:p w:rsidR="0072708B" w:rsidRPr="00D07E0B" w:rsidRDefault="00F17592" w:rsidP="00F17592">
      <w:pPr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72708B" w:rsidRPr="00D07E0B">
        <w:rPr>
          <w:sz w:val="28"/>
          <w:szCs w:val="28"/>
        </w:rPr>
        <w:t xml:space="preserve"> делами</w:t>
      </w:r>
    </w:p>
    <w:p w:rsidR="004C5D03" w:rsidRDefault="0072708B" w:rsidP="00F44F6D">
      <w:r w:rsidRPr="00D07E0B">
        <w:rPr>
          <w:sz w:val="28"/>
          <w:szCs w:val="28"/>
        </w:rPr>
        <w:t xml:space="preserve">Администрации Октябрьского района                                  </w:t>
      </w:r>
      <w:r w:rsidR="00AD6939">
        <w:rPr>
          <w:sz w:val="28"/>
          <w:szCs w:val="28"/>
        </w:rPr>
        <w:t xml:space="preserve">                   </w:t>
      </w:r>
      <w:r w:rsidR="0000171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</w:t>
      </w:r>
      <w:r w:rsidRPr="00D07E0B">
        <w:rPr>
          <w:sz w:val="28"/>
          <w:szCs w:val="28"/>
        </w:rPr>
        <w:t xml:space="preserve">       </w:t>
      </w:r>
      <w:r w:rsidR="00F17592">
        <w:rPr>
          <w:sz w:val="28"/>
          <w:szCs w:val="28"/>
        </w:rPr>
        <w:t xml:space="preserve">  </w:t>
      </w:r>
      <w:r w:rsidRPr="00D07E0B">
        <w:rPr>
          <w:sz w:val="28"/>
          <w:szCs w:val="28"/>
        </w:rPr>
        <w:t xml:space="preserve">   </w:t>
      </w:r>
      <w:r w:rsidR="00402E07">
        <w:rPr>
          <w:sz w:val="28"/>
          <w:szCs w:val="28"/>
        </w:rPr>
        <w:t xml:space="preserve">             </w:t>
      </w:r>
      <w:r w:rsidRPr="00D07E0B">
        <w:rPr>
          <w:sz w:val="28"/>
          <w:szCs w:val="28"/>
        </w:rPr>
        <w:t xml:space="preserve">  </w:t>
      </w:r>
      <w:r w:rsidR="00F17592">
        <w:rPr>
          <w:sz w:val="28"/>
          <w:szCs w:val="28"/>
        </w:rPr>
        <w:t>Н.Н. Савченко</w:t>
      </w:r>
    </w:p>
    <w:sectPr w:rsidR="004C5D03" w:rsidSect="00AD6939">
      <w:footerReference w:type="even" r:id="rId12"/>
      <w:footerReference w:type="default" r:id="rId13"/>
      <w:pgSz w:w="16820" w:h="11900" w:orient="landscape"/>
      <w:pgMar w:top="1701" w:right="1134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F8" w:rsidRDefault="00876BF8">
      <w:r>
        <w:separator/>
      </w:r>
    </w:p>
  </w:endnote>
  <w:endnote w:type="continuationSeparator" w:id="0">
    <w:p w:rsidR="00876BF8" w:rsidRDefault="0087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B9" w:rsidRDefault="00CE36B9" w:rsidP="00263D2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28</w:t>
    </w:r>
    <w:r>
      <w:rPr>
        <w:rStyle w:val="a7"/>
      </w:rPr>
      <w:fldChar w:fldCharType="end"/>
    </w:r>
  </w:p>
  <w:p w:rsidR="00CE36B9" w:rsidRDefault="00CE36B9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B9" w:rsidRDefault="00CE36B9" w:rsidP="00263D2B">
    <w:pPr>
      <w:pStyle w:val="a5"/>
      <w:framePr w:wrap="around" w:vAnchor="text" w:hAnchor="margin" w:xAlign="right" w:y="1"/>
      <w:rPr>
        <w:rStyle w:val="a7"/>
      </w:rPr>
    </w:pPr>
  </w:p>
  <w:p w:rsidR="00CE36B9" w:rsidRPr="00AA6FE5" w:rsidRDefault="00CE36B9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B9" w:rsidRDefault="00CE36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28</w:t>
    </w:r>
    <w:r>
      <w:rPr>
        <w:rStyle w:val="a7"/>
      </w:rPr>
      <w:fldChar w:fldCharType="end"/>
    </w:r>
  </w:p>
  <w:p w:rsidR="00CE36B9" w:rsidRDefault="00CE36B9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B9" w:rsidRDefault="00CE36B9">
    <w:pPr>
      <w:pStyle w:val="a5"/>
      <w:framePr w:wrap="around" w:vAnchor="text" w:hAnchor="margin" w:xAlign="right" w:y="1"/>
      <w:rPr>
        <w:rStyle w:val="a7"/>
      </w:rPr>
    </w:pPr>
  </w:p>
  <w:p w:rsidR="00CE36B9" w:rsidRPr="00D56D24" w:rsidRDefault="00CE36B9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F8" w:rsidRDefault="00876BF8">
      <w:r>
        <w:separator/>
      </w:r>
    </w:p>
  </w:footnote>
  <w:footnote w:type="continuationSeparator" w:id="0">
    <w:p w:rsidR="00876BF8" w:rsidRDefault="00876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42BC"/>
    <w:rsid w:val="00144C0D"/>
    <w:rsid w:val="00151247"/>
    <w:rsid w:val="001551C2"/>
    <w:rsid w:val="00155F9B"/>
    <w:rsid w:val="00157548"/>
    <w:rsid w:val="00160D94"/>
    <w:rsid w:val="001708E8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924"/>
    <w:rsid w:val="0021089F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70865"/>
    <w:rsid w:val="002709B2"/>
    <w:rsid w:val="002713A5"/>
    <w:rsid w:val="00272AFE"/>
    <w:rsid w:val="00273C9F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24F7"/>
    <w:rsid w:val="003041E7"/>
    <w:rsid w:val="0030749D"/>
    <w:rsid w:val="00313764"/>
    <w:rsid w:val="00313DC4"/>
    <w:rsid w:val="00314E25"/>
    <w:rsid w:val="00320442"/>
    <w:rsid w:val="00320819"/>
    <w:rsid w:val="00320922"/>
    <w:rsid w:val="003260C4"/>
    <w:rsid w:val="00326728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6F38"/>
    <w:rsid w:val="00637411"/>
    <w:rsid w:val="0063764D"/>
    <w:rsid w:val="0064240B"/>
    <w:rsid w:val="00646614"/>
    <w:rsid w:val="0064790B"/>
    <w:rsid w:val="00650E92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E0CDA"/>
    <w:rsid w:val="006E63D8"/>
    <w:rsid w:val="00700D88"/>
    <w:rsid w:val="00704843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26D6"/>
    <w:rsid w:val="007B0DBD"/>
    <w:rsid w:val="007B1616"/>
    <w:rsid w:val="007B24B9"/>
    <w:rsid w:val="007B744D"/>
    <w:rsid w:val="007C1AED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7045"/>
    <w:rsid w:val="0084721C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4AAC"/>
    <w:rsid w:val="008A5586"/>
    <w:rsid w:val="008B3A82"/>
    <w:rsid w:val="008B3E69"/>
    <w:rsid w:val="008B4BD3"/>
    <w:rsid w:val="008C1018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16167"/>
    <w:rsid w:val="00917824"/>
    <w:rsid w:val="00933271"/>
    <w:rsid w:val="00933908"/>
    <w:rsid w:val="0093448A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245C"/>
    <w:rsid w:val="009A563E"/>
    <w:rsid w:val="009B02D1"/>
    <w:rsid w:val="009B2735"/>
    <w:rsid w:val="009C165E"/>
    <w:rsid w:val="009C18A3"/>
    <w:rsid w:val="009D061D"/>
    <w:rsid w:val="009D7C0C"/>
    <w:rsid w:val="009E495A"/>
    <w:rsid w:val="009E6BC8"/>
    <w:rsid w:val="009E7701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2007C"/>
    <w:rsid w:val="00A22221"/>
    <w:rsid w:val="00A22D45"/>
    <w:rsid w:val="00A23CF7"/>
    <w:rsid w:val="00A25777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3A23"/>
    <w:rsid w:val="00A849BC"/>
    <w:rsid w:val="00A87500"/>
    <w:rsid w:val="00A87A05"/>
    <w:rsid w:val="00AA3D0E"/>
    <w:rsid w:val="00AA6FE5"/>
    <w:rsid w:val="00AA797B"/>
    <w:rsid w:val="00AB0C65"/>
    <w:rsid w:val="00AB47A6"/>
    <w:rsid w:val="00AB5D1E"/>
    <w:rsid w:val="00AC096E"/>
    <w:rsid w:val="00AC43D2"/>
    <w:rsid w:val="00AD6939"/>
    <w:rsid w:val="00AE6E0D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701FE"/>
    <w:rsid w:val="00C713D8"/>
    <w:rsid w:val="00C724C2"/>
    <w:rsid w:val="00C74513"/>
    <w:rsid w:val="00C8137B"/>
    <w:rsid w:val="00C813E3"/>
    <w:rsid w:val="00C9529F"/>
    <w:rsid w:val="00CA27B4"/>
    <w:rsid w:val="00CB0206"/>
    <w:rsid w:val="00CB255E"/>
    <w:rsid w:val="00CB44E6"/>
    <w:rsid w:val="00CB4E82"/>
    <w:rsid w:val="00CB5335"/>
    <w:rsid w:val="00CB6801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82716"/>
    <w:rsid w:val="00D86D9E"/>
    <w:rsid w:val="00D876C1"/>
    <w:rsid w:val="00D90308"/>
    <w:rsid w:val="00D9214A"/>
    <w:rsid w:val="00D948C4"/>
    <w:rsid w:val="00DA0B97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5152"/>
    <w:rsid w:val="00E33813"/>
    <w:rsid w:val="00E46216"/>
    <w:rsid w:val="00E47E81"/>
    <w:rsid w:val="00E510F9"/>
    <w:rsid w:val="00E52086"/>
    <w:rsid w:val="00E5742C"/>
    <w:rsid w:val="00E57D40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2DE"/>
    <w:rsid w:val="00E82560"/>
    <w:rsid w:val="00E82A7F"/>
    <w:rsid w:val="00E84254"/>
    <w:rsid w:val="00E94AB3"/>
    <w:rsid w:val="00EA061D"/>
    <w:rsid w:val="00EA0E72"/>
    <w:rsid w:val="00EA2B66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3659"/>
    <w:rsid w:val="00F643CF"/>
    <w:rsid w:val="00F71351"/>
    <w:rsid w:val="00F723DF"/>
    <w:rsid w:val="00F72EE0"/>
    <w:rsid w:val="00F744E7"/>
    <w:rsid w:val="00F74A8C"/>
    <w:rsid w:val="00F75D2A"/>
    <w:rsid w:val="00F77736"/>
    <w:rsid w:val="00F8094C"/>
    <w:rsid w:val="00F83CC6"/>
    <w:rsid w:val="00F87BDC"/>
    <w:rsid w:val="00F92168"/>
    <w:rsid w:val="00F9400F"/>
    <w:rsid w:val="00F9403D"/>
    <w:rsid w:val="00F953E1"/>
    <w:rsid w:val="00F9661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D558E"/>
    <w:rsid w:val="00FE1497"/>
    <w:rsid w:val="00FE5700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customStyle="1" w:styleId="a8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9">
    <w:name w:val="ком"/>
    <w:basedOn w:val="a"/>
    <w:rsid w:val="00263D2B"/>
    <w:pPr>
      <w:spacing w:before="80" w:after="80"/>
      <w:jc w:val="center"/>
    </w:pPr>
  </w:style>
  <w:style w:type="table" w:styleId="aa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c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d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e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0">
    <w:name w:val="Balloon Text"/>
    <w:basedOn w:val="a"/>
    <w:link w:val="af1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3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3">
    <w:name w:val="List"/>
    <w:basedOn w:val="a"/>
    <w:rsid w:val="006C039D"/>
    <w:pPr>
      <w:ind w:left="283" w:hanging="283"/>
      <w:contextualSpacing/>
    </w:pPr>
  </w:style>
  <w:style w:type="paragraph" w:customStyle="1" w:styleId="af4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customStyle="1" w:styleId="a8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9">
    <w:name w:val="ком"/>
    <w:basedOn w:val="a"/>
    <w:rsid w:val="00263D2B"/>
    <w:pPr>
      <w:spacing w:before="80" w:after="80"/>
      <w:jc w:val="center"/>
    </w:pPr>
  </w:style>
  <w:style w:type="table" w:styleId="aa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c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d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e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0">
    <w:name w:val="Balloon Text"/>
    <w:basedOn w:val="a"/>
    <w:link w:val="af1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3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3">
    <w:name w:val="List"/>
    <w:basedOn w:val="a"/>
    <w:rsid w:val="006C039D"/>
    <w:pPr>
      <w:ind w:left="283" w:hanging="283"/>
      <w:contextualSpacing/>
    </w:pPr>
  </w:style>
  <w:style w:type="paragraph" w:customStyle="1" w:styleId="af4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1D6CC-6030-40EA-A953-C847E467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</Template>
  <TotalTime>1</TotalTime>
  <Pages>7</Pages>
  <Words>914</Words>
  <Characters>5215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2</cp:revision>
  <cp:lastPrinted>2019-03-28T07:52:00Z</cp:lastPrinted>
  <dcterms:created xsi:type="dcterms:W3CDTF">2020-04-08T02:29:00Z</dcterms:created>
  <dcterms:modified xsi:type="dcterms:W3CDTF">2020-04-08T02:29:00Z</dcterms:modified>
</cp:coreProperties>
</file>