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130" w:rsidRPr="00D07E0B" w:rsidRDefault="00AB47A6" w:rsidP="001E2130">
      <w:pPr>
        <w:jc w:val="both"/>
      </w:pPr>
      <w:r>
        <w:rPr>
          <w:noProof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-81280</wp:posOffset>
            </wp:positionV>
            <wp:extent cx="572135" cy="897890"/>
            <wp:effectExtent l="0" t="0" r="0" b="0"/>
            <wp:wrapTopAndBottom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2130" w:rsidRPr="00D07E0B">
        <w:tab/>
      </w:r>
      <w:r w:rsidR="001E2130" w:rsidRPr="00D07E0B">
        <w:tab/>
      </w:r>
    </w:p>
    <w:p w:rsidR="001E2130" w:rsidRPr="00D07E0B" w:rsidRDefault="001E2130" w:rsidP="001E2130">
      <w:pPr>
        <w:jc w:val="center"/>
        <w:rPr>
          <w:b/>
          <w:caps/>
          <w:sz w:val="32"/>
          <w:szCs w:val="32"/>
        </w:rPr>
      </w:pPr>
      <w:r w:rsidRPr="00D07E0B">
        <w:rPr>
          <w:b/>
          <w:caps/>
          <w:sz w:val="32"/>
          <w:szCs w:val="32"/>
        </w:rPr>
        <w:t xml:space="preserve">Российская Федерация </w:t>
      </w:r>
    </w:p>
    <w:p w:rsidR="001E2130" w:rsidRPr="00D07E0B" w:rsidRDefault="001E2130" w:rsidP="001E2130">
      <w:pPr>
        <w:spacing w:line="360" w:lineRule="auto"/>
        <w:jc w:val="center"/>
        <w:rPr>
          <w:b/>
          <w:caps/>
          <w:sz w:val="32"/>
          <w:szCs w:val="32"/>
        </w:rPr>
      </w:pPr>
      <w:r w:rsidRPr="00D07E0B">
        <w:rPr>
          <w:b/>
          <w:caps/>
          <w:sz w:val="32"/>
          <w:szCs w:val="32"/>
        </w:rPr>
        <w:t>Ростовская область</w:t>
      </w:r>
    </w:p>
    <w:p w:rsidR="001E2130" w:rsidRPr="00D07E0B" w:rsidRDefault="001E2130" w:rsidP="001E2130">
      <w:pPr>
        <w:jc w:val="center"/>
        <w:rPr>
          <w:b/>
          <w:sz w:val="28"/>
          <w:szCs w:val="28"/>
        </w:rPr>
      </w:pPr>
      <w:r w:rsidRPr="00D07E0B">
        <w:rPr>
          <w:b/>
          <w:sz w:val="28"/>
          <w:szCs w:val="28"/>
        </w:rPr>
        <w:t>Муниципальное образование «Октябрьский район»</w:t>
      </w:r>
    </w:p>
    <w:p w:rsidR="001E2130" w:rsidRPr="00D07E0B" w:rsidRDefault="001E2130" w:rsidP="001E2130">
      <w:pPr>
        <w:jc w:val="center"/>
        <w:rPr>
          <w:b/>
          <w:sz w:val="28"/>
          <w:szCs w:val="28"/>
        </w:rPr>
      </w:pPr>
      <w:r w:rsidRPr="00D07E0B">
        <w:rPr>
          <w:b/>
          <w:sz w:val="28"/>
          <w:szCs w:val="28"/>
        </w:rPr>
        <w:t xml:space="preserve">Администрация  Октябрьского  района </w:t>
      </w:r>
    </w:p>
    <w:p w:rsidR="001E2130" w:rsidRPr="00D07E0B" w:rsidRDefault="001E2130" w:rsidP="001E2130">
      <w:pPr>
        <w:jc w:val="center"/>
        <w:rPr>
          <w:sz w:val="28"/>
          <w:szCs w:val="28"/>
        </w:rPr>
      </w:pPr>
    </w:p>
    <w:p w:rsidR="001E2130" w:rsidRPr="00D07E0B" w:rsidRDefault="001E2130" w:rsidP="001E2130">
      <w:pPr>
        <w:jc w:val="center"/>
        <w:rPr>
          <w:b/>
          <w:caps/>
          <w:sz w:val="46"/>
          <w:szCs w:val="46"/>
        </w:rPr>
      </w:pPr>
      <w:r w:rsidRPr="00D07E0B">
        <w:rPr>
          <w:b/>
          <w:caps/>
          <w:sz w:val="46"/>
          <w:szCs w:val="46"/>
        </w:rPr>
        <w:t>постановление</w:t>
      </w:r>
    </w:p>
    <w:p w:rsidR="001E2130" w:rsidRPr="00BE08F0" w:rsidRDefault="001E2130" w:rsidP="001E2130">
      <w:pPr>
        <w:jc w:val="center"/>
        <w:rPr>
          <w:b/>
          <w:caps/>
          <w:sz w:val="24"/>
          <w:szCs w:val="24"/>
        </w:rPr>
      </w:pPr>
    </w:p>
    <w:p w:rsidR="001E2130" w:rsidRPr="00D07E0B" w:rsidRDefault="00B366A5" w:rsidP="001E2130">
      <w:pPr>
        <w:jc w:val="center"/>
        <w:rPr>
          <w:b/>
          <w:sz w:val="28"/>
        </w:rPr>
      </w:pPr>
      <w:r>
        <w:rPr>
          <w:b/>
          <w:sz w:val="28"/>
        </w:rPr>
        <w:t>30</w:t>
      </w:r>
      <w:r w:rsidR="00F77736">
        <w:rPr>
          <w:b/>
          <w:sz w:val="28"/>
        </w:rPr>
        <w:t>.</w:t>
      </w:r>
      <w:r>
        <w:rPr>
          <w:b/>
          <w:sz w:val="28"/>
        </w:rPr>
        <w:t>12</w:t>
      </w:r>
      <w:r w:rsidR="00286585">
        <w:rPr>
          <w:b/>
          <w:sz w:val="28"/>
        </w:rPr>
        <w:t>.</w:t>
      </w:r>
      <w:r>
        <w:rPr>
          <w:b/>
          <w:sz w:val="28"/>
        </w:rPr>
        <w:t>2020</w:t>
      </w:r>
      <w:r w:rsidR="001E2130" w:rsidRPr="00D07E0B">
        <w:rPr>
          <w:b/>
          <w:sz w:val="28"/>
        </w:rPr>
        <w:t xml:space="preserve">           </w:t>
      </w:r>
      <w:r w:rsidR="001E2130" w:rsidRPr="00D07E0B">
        <w:rPr>
          <w:b/>
          <w:sz w:val="28"/>
        </w:rPr>
        <w:tab/>
        <w:t xml:space="preserve">     </w:t>
      </w:r>
      <w:r w:rsidR="001E2130" w:rsidRPr="00D07E0B">
        <w:rPr>
          <w:b/>
          <w:sz w:val="28"/>
        </w:rPr>
        <w:tab/>
      </w:r>
      <w:r w:rsidR="001E2130" w:rsidRPr="00D07E0B">
        <w:rPr>
          <w:b/>
          <w:sz w:val="28"/>
        </w:rPr>
        <w:tab/>
        <w:t xml:space="preserve">         №</w:t>
      </w:r>
      <w:bookmarkStart w:id="0" w:name="_GoBack"/>
      <w:bookmarkEnd w:id="0"/>
      <w:r w:rsidR="00A87500">
        <w:rPr>
          <w:b/>
          <w:sz w:val="28"/>
        </w:rPr>
        <w:t xml:space="preserve"> </w:t>
      </w:r>
      <w:r>
        <w:rPr>
          <w:b/>
          <w:sz w:val="28"/>
        </w:rPr>
        <w:t>370</w:t>
      </w:r>
      <w:r w:rsidR="001E2130" w:rsidRPr="00D07E0B">
        <w:rPr>
          <w:b/>
          <w:sz w:val="28"/>
        </w:rPr>
        <w:t xml:space="preserve">    </w:t>
      </w:r>
      <w:r w:rsidR="00870561">
        <w:rPr>
          <w:b/>
          <w:sz w:val="28"/>
        </w:rPr>
        <w:t xml:space="preserve"> </w:t>
      </w:r>
      <w:r w:rsidR="001E2130" w:rsidRPr="00D07E0B">
        <w:rPr>
          <w:b/>
          <w:sz w:val="28"/>
        </w:rPr>
        <w:t xml:space="preserve">                          </w:t>
      </w:r>
      <w:r w:rsidR="002A5193">
        <w:rPr>
          <w:b/>
          <w:sz w:val="28"/>
        </w:rPr>
        <w:t xml:space="preserve">р.п. </w:t>
      </w:r>
      <w:r w:rsidR="001E2130" w:rsidRPr="00D07E0B">
        <w:rPr>
          <w:b/>
          <w:sz w:val="28"/>
        </w:rPr>
        <w:t>Каменоломни</w:t>
      </w:r>
    </w:p>
    <w:p w:rsidR="001E2130" w:rsidRPr="00C46437" w:rsidRDefault="001E2130" w:rsidP="001E2130">
      <w:pPr>
        <w:jc w:val="both"/>
        <w:rPr>
          <w:sz w:val="22"/>
          <w:szCs w:val="22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4536"/>
      </w:tblGrid>
      <w:tr w:rsidR="001E2130" w:rsidRPr="00D07E0B" w:rsidTr="00EE7374">
        <w:tc>
          <w:tcPr>
            <w:tcW w:w="4536" w:type="dxa"/>
          </w:tcPr>
          <w:p w:rsidR="001E2130" w:rsidRPr="00AD6939" w:rsidRDefault="001E2130" w:rsidP="00054AFB">
            <w:pPr>
              <w:spacing w:before="120" w:after="120"/>
              <w:jc w:val="both"/>
              <w:rPr>
                <w:b/>
                <w:sz w:val="28"/>
                <w:szCs w:val="28"/>
              </w:rPr>
            </w:pPr>
            <w:r w:rsidRPr="00AD6939">
              <w:rPr>
                <w:b/>
                <w:sz w:val="28"/>
                <w:szCs w:val="28"/>
              </w:rPr>
              <w:t>О</w:t>
            </w:r>
            <w:r w:rsidR="00FE5700" w:rsidRPr="00AD6939">
              <w:rPr>
                <w:b/>
                <w:sz w:val="28"/>
                <w:szCs w:val="28"/>
              </w:rPr>
              <w:t xml:space="preserve"> внесении изменений в</w:t>
            </w:r>
            <w:r w:rsidRPr="00AD6939">
              <w:rPr>
                <w:b/>
                <w:sz w:val="28"/>
                <w:szCs w:val="28"/>
              </w:rPr>
              <w:t xml:space="preserve"> </w:t>
            </w:r>
            <w:r w:rsidR="001948CE" w:rsidRPr="00AD6939">
              <w:rPr>
                <w:b/>
                <w:sz w:val="28"/>
                <w:szCs w:val="28"/>
              </w:rPr>
              <w:t>пост</w:t>
            </w:r>
            <w:r w:rsidR="001948CE" w:rsidRPr="00AD6939">
              <w:rPr>
                <w:b/>
                <w:sz w:val="28"/>
                <w:szCs w:val="28"/>
              </w:rPr>
              <w:t>а</w:t>
            </w:r>
            <w:r w:rsidR="001948CE" w:rsidRPr="00AD6939">
              <w:rPr>
                <w:b/>
                <w:sz w:val="28"/>
                <w:szCs w:val="28"/>
              </w:rPr>
              <w:t>новление Администрации О</w:t>
            </w:r>
            <w:r w:rsidR="001948CE" w:rsidRPr="00AD6939">
              <w:rPr>
                <w:b/>
                <w:sz w:val="28"/>
                <w:szCs w:val="28"/>
              </w:rPr>
              <w:t>к</w:t>
            </w:r>
            <w:r w:rsidR="001948CE" w:rsidRPr="00AD6939">
              <w:rPr>
                <w:b/>
                <w:sz w:val="28"/>
                <w:szCs w:val="28"/>
              </w:rPr>
              <w:t xml:space="preserve">тябрьского района от </w:t>
            </w:r>
            <w:r w:rsidR="00054AFB">
              <w:rPr>
                <w:b/>
                <w:sz w:val="28"/>
                <w:szCs w:val="28"/>
              </w:rPr>
              <w:t>31.12.2019</w:t>
            </w:r>
            <w:r w:rsidR="001948CE" w:rsidRPr="00AD6939">
              <w:rPr>
                <w:b/>
                <w:sz w:val="28"/>
                <w:szCs w:val="28"/>
              </w:rPr>
              <w:t xml:space="preserve"> № </w:t>
            </w:r>
            <w:r w:rsidR="00054AFB">
              <w:rPr>
                <w:b/>
                <w:sz w:val="28"/>
                <w:szCs w:val="28"/>
              </w:rPr>
              <w:t>1661</w:t>
            </w:r>
          </w:p>
        </w:tc>
      </w:tr>
    </w:tbl>
    <w:p w:rsidR="001E2130" w:rsidRPr="00C46437" w:rsidRDefault="001E2130" w:rsidP="001E213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1E2130" w:rsidRPr="00D07E0B" w:rsidRDefault="001E2130" w:rsidP="009377FC">
      <w:pPr>
        <w:pStyle w:val="ConsPlusNormal"/>
        <w:suppressAutoHyphens/>
        <w:spacing w:before="240" w:after="120"/>
        <w:jc w:val="both"/>
        <w:rPr>
          <w:rFonts w:ascii="Times New Roman" w:hAnsi="Times New Roman" w:cs="Times New Roman"/>
          <w:sz w:val="28"/>
          <w:szCs w:val="28"/>
        </w:rPr>
      </w:pPr>
      <w:r w:rsidRPr="00D07E0B">
        <w:rPr>
          <w:rFonts w:ascii="Times New Roman" w:hAnsi="Times New Roman" w:cs="Times New Roman"/>
          <w:sz w:val="28"/>
          <w:szCs w:val="28"/>
        </w:rPr>
        <w:t>В соответствии с постановлени</w:t>
      </w:r>
      <w:r w:rsidR="00697E8D">
        <w:rPr>
          <w:rFonts w:ascii="Times New Roman" w:hAnsi="Times New Roman" w:cs="Times New Roman"/>
          <w:sz w:val="28"/>
          <w:szCs w:val="28"/>
        </w:rPr>
        <w:t>ем</w:t>
      </w:r>
      <w:r w:rsidRPr="00D07E0B">
        <w:rPr>
          <w:rFonts w:ascii="Times New Roman" w:hAnsi="Times New Roman" w:cs="Times New Roman"/>
          <w:sz w:val="28"/>
          <w:szCs w:val="28"/>
        </w:rPr>
        <w:t xml:space="preserve"> Администрации  Октябрьского района </w:t>
      </w:r>
      <w:r w:rsidR="002B6BD1" w:rsidRPr="002B6BD1">
        <w:rPr>
          <w:rFonts w:ascii="Times New Roman" w:hAnsi="Times New Roman" w:cs="Times New Roman"/>
          <w:sz w:val="28"/>
          <w:szCs w:val="28"/>
        </w:rPr>
        <w:t xml:space="preserve">от 04.10.2018 № 1354 «Об утверждении Порядка разработки, реализации </w:t>
      </w:r>
      <w:r w:rsidR="00EE0B6C">
        <w:rPr>
          <w:rFonts w:ascii="Times New Roman" w:hAnsi="Times New Roman" w:cs="Times New Roman"/>
          <w:sz w:val="28"/>
          <w:szCs w:val="28"/>
        </w:rPr>
        <w:br/>
      </w:r>
      <w:r w:rsidR="002B6BD1" w:rsidRPr="002B6BD1">
        <w:rPr>
          <w:rFonts w:ascii="Times New Roman" w:hAnsi="Times New Roman" w:cs="Times New Roman"/>
          <w:sz w:val="28"/>
          <w:szCs w:val="28"/>
        </w:rPr>
        <w:t xml:space="preserve">и оценки эффективности муниципальных программ Октябрьского района», </w:t>
      </w:r>
      <w:r w:rsidR="00EE0B6C" w:rsidRPr="00EE0B6C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Октябрьского района  </w:t>
      </w:r>
      <w:r w:rsidR="001948CE" w:rsidRPr="002B6BD1">
        <w:rPr>
          <w:rFonts w:ascii="Times New Roman" w:hAnsi="Times New Roman" w:cs="Times New Roman"/>
          <w:sz w:val="28"/>
          <w:szCs w:val="28"/>
        </w:rPr>
        <w:t xml:space="preserve">от 29.09.2018 № 1331 </w:t>
      </w:r>
      <w:r w:rsidR="00EE0B6C" w:rsidRPr="00EE0B6C">
        <w:rPr>
          <w:rFonts w:ascii="Times New Roman" w:hAnsi="Times New Roman" w:cs="Times New Roman"/>
          <w:sz w:val="28"/>
          <w:szCs w:val="28"/>
        </w:rPr>
        <w:t>«Об утверждении Перечня муниципальных программ Октябрьского района»</w:t>
      </w:r>
      <w:r w:rsidR="00AC7FED">
        <w:rPr>
          <w:rFonts w:ascii="Times New Roman" w:hAnsi="Times New Roman" w:cs="Times New Roman"/>
          <w:sz w:val="28"/>
          <w:szCs w:val="28"/>
        </w:rPr>
        <w:t>,</w:t>
      </w:r>
      <w:r w:rsidR="00EE0B6C" w:rsidRPr="00EE0B6C">
        <w:rPr>
          <w:rFonts w:ascii="Times New Roman" w:hAnsi="Times New Roman" w:cs="Times New Roman"/>
          <w:sz w:val="28"/>
          <w:szCs w:val="28"/>
        </w:rPr>
        <w:t xml:space="preserve">  </w:t>
      </w:r>
      <w:r w:rsidR="00EE0B6C">
        <w:rPr>
          <w:rFonts w:ascii="Times New Roman" w:hAnsi="Times New Roman" w:cs="Times New Roman"/>
          <w:sz w:val="28"/>
          <w:szCs w:val="28"/>
        </w:rPr>
        <w:br/>
      </w:r>
      <w:r w:rsidR="00F201C0">
        <w:rPr>
          <w:rFonts w:ascii="Times New Roman" w:hAnsi="Times New Roman" w:cs="Times New Roman"/>
          <w:sz w:val="28"/>
          <w:szCs w:val="28"/>
        </w:rPr>
        <w:t>руководствуясь ч</w:t>
      </w:r>
      <w:r w:rsidR="00697E8D">
        <w:rPr>
          <w:rFonts w:ascii="Times New Roman" w:hAnsi="Times New Roman" w:cs="Times New Roman"/>
          <w:sz w:val="28"/>
          <w:szCs w:val="28"/>
        </w:rPr>
        <w:t>астью</w:t>
      </w:r>
      <w:r w:rsidR="00F201C0">
        <w:rPr>
          <w:rFonts w:ascii="Times New Roman" w:hAnsi="Times New Roman" w:cs="Times New Roman"/>
          <w:sz w:val="28"/>
          <w:szCs w:val="28"/>
        </w:rPr>
        <w:t xml:space="preserve"> 9 ст</w:t>
      </w:r>
      <w:r w:rsidR="00697E8D">
        <w:rPr>
          <w:rFonts w:ascii="Times New Roman" w:hAnsi="Times New Roman" w:cs="Times New Roman"/>
          <w:sz w:val="28"/>
          <w:szCs w:val="28"/>
        </w:rPr>
        <w:t>атьи</w:t>
      </w:r>
      <w:r w:rsidR="00F201C0">
        <w:rPr>
          <w:rFonts w:ascii="Times New Roman" w:hAnsi="Times New Roman" w:cs="Times New Roman"/>
          <w:sz w:val="28"/>
          <w:szCs w:val="28"/>
        </w:rPr>
        <w:t xml:space="preserve"> 5</w:t>
      </w:r>
      <w:r w:rsidR="00334643">
        <w:rPr>
          <w:rFonts w:ascii="Times New Roman" w:hAnsi="Times New Roman" w:cs="Times New Roman"/>
          <w:sz w:val="28"/>
          <w:szCs w:val="28"/>
        </w:rPr>
        <w:t>2</w:t>
      </w:r>
      <w:r w:rsidR="00F201C0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</w:t>
      </w:r>
      <w:r w:rsidRPr="00D07E0B">
        <w:rPr>
          <w:rFonts w:ascii="Times New Roman" w:hAnsi="Times New Roman" w:cs="Times New Roman"/>
          <w:sz w:val="28"/>
          <w:szCs w:val="28"/>
        </w:rPr>
        <w:t>,</w:t>
      </w:r>
    </w:p>
    <w:p w:rsidR="001E2130" w:rsidRPr="00C46437" w:rsidRDefault="001E2130" w:rsidP="001E2130">
      <w:pPr>
        <w:suppressAutoHyphens/>
        <w:ind w:firstLine="709"/>
        <w:jc w:val="both"/>
        <w:rPr>
          <w:sz w:val="22"/>
          <w:szCs w:val="22"/>
        </w:rPr>
      </w:pPr>
    </w:p>
    <w:p w:rsidR="001E2130" w:rsidRDefault="001E2130" w:rsidP="00F17592">
      <w:pPr>
        <w:suppressAutoHyphens/>
        <w:jc w:val="center"/>
        <w:rPr>
          <w:sz w:val="28"/>
          <w:szCs w:val="28"/>
        </w:rPr>
      </w:pPr>
      <w:r w:rsidRPr="00D07E0B">
        <w:rPr>
          <w:sz w:val="28"/>
          <w:szCs w:val="28"/>
        </w:rPr>
        <w:t>ПОСТАНОВЛЯЮ:</w:t>
      </w:r>
    </w:p>
    <w:p w:rsidR="00F17592" w:rsidRPr="00C46437" w:rsidRDefault="00F17592" w:rsidP="00F17592">
      <w:pPr>
        <w:suppressAutoHyphens/>
        <w:jc w:val="center"/>
        <w:rPr>
          <w:sz w:val="22"/>
          <w:szCs w:val="22"/>
        </w:rPr>
      </w:pPr>
    </w:p>
    <w:p w:rsidR="00335538" w:rsidRDefault="001E2130" w:rsidP="009377FC">
      <w:pPr>
        <w:spacing w:before="120" w:after="120"/>
        <w:ind w:firstLine="720"/>
        <w:jc w:val="both"/>
        <w:rPr>
          <w:sz w:val="28"/>
          <w:szCs w:val="28"/>
        </w:rPr>
      </w:pPr>
      <w:r w:rsidRPr="00D07E0B">
        <w:rPr>
          <w:sz w:val="28"/>
          <w:szCs w:val="28"/>
        </w:rPr>
        <w:t xml:space="preserve">1. </w:t>
      </w:r>
      <w:r w:rsidR="00FE5700">
        <w:rPr>
          <w:sz w:val="28"/>
          <w:szCs w:val="28"/>
        </w:rPr>
        <w:t xml:space="preserve">Внести изменения </w:t>
      </w:r>
      <w:r w:rsidR="001948CE">
        <w:rPr>
          <w:sz w:val="28"/>
          <w:szCs w:val="28"/>
        </w:rPr>
        <w:t>в</w:t>
      </w:r>
      <w:r w:rsidR="001948CE" w:rsidRPr="006E0CDA">
        <w:rPr>
          <w:sz w:val="28"/>
          <w:szCs w:val="28"/>
        </w:rPr>
        <w:t xml:space="preserve"> </w:t>
      </w:r>
      <w:r w:rsidR="001948CE">
        <w:rPr>
          <w:sz w:val="28"/>
          <w:szCs w:val="28"/>
        </w:rPr>
        <w:t>постановление Администрации Октябрьского ра</w:t>
      </w:r>
      <w:r w:rsidR="001948CE">
        <w:rPr>
          <w:sz w:val="28"/>
          <w:szCs w:val="28"/>
        </w:rPr>
        <w:t>й</w:t>
      </w:r>
      <w:r w:rsidR="001948CE">
        <w:rPr>
          <w:sz w:val="28"/>
          <w:szCs w:val="28"/>
        </w:rPr>
        <w:t xml:space="preserve">она от </w:t>
      </w:r>
      <w:r w:rsidR="00054AFB">
        <w:rPr>
          <w:sz w:val="28"/>
          <w:szCs w:val="28"/>
        </w:rPr>
        <w:t>31</w:t>
      </w:r>
      <w:r w:rsidR="007A0DE9" w:rsidRPr="007A0DE9">
        <w:rPr>
          <w:sz w:val="28"/>
          <w:szCs w:val="28"/>
        </w:rPr>
        <w:t>.</w:t>
      </w:r>
      <w:r w:rsidR="00054AFB">
        <w:rPr>
          <w:sz w:val="28"/>
          <w:szCs w:val="28"/>
        </w:rPr>
        <w:t>12</w:t>
      </w:r>
      <w:r w:rsidR="007A0DE9" w:rsidRPr="007A0DE9">
        <w:rPr>
          <w:sz w:val="28"/>
          <w:szCs w:val="28"/>
        </w:rPr>
        <w:t>.20</w:t>
      </w:r>
      <w:r w:rsidR="00054AFB">
        <w:rPr>
          <w:sz w:val="28"/>
          <w:szCs w:val="28"/>
        </w:rPr>
        <w:t>19</w:t>
      </w:r>
      <w:r w:rsidR="007A0DE9" w:rsidRPr="007A0DE9">
        <w:rPr>
          <w:sz w:val="28"/>
          <w:szCs w:val="28"/>
        </w:rPr>
        <w:t xml:space="preserve"> № </w:t>
      </w:r>
      <w:r w:rsidR="00054AFB">
        <w:rPr>
          <w:sz w:val="28"/>
          <w:szCs w:val="28"/>
        </w:rPr>
        <w:t>1661</w:t>
      </w:r>
      <w:r w:rsidR="007A0DE9" w:rsidRPr="007A0DE9">
        <w:rPr>
          <w:sz w:val="28"/>
          <w:szCs w:val="28"/>
        </w:rPr>
        <w:t xml:space="preserve"> </w:t>
      </w:r>
      <w:r w:rsidR="002031DC" w:rsidRPr="002C5D4B">
        <w:rPr>
          <w:sz w:val="28"/>
          <w:szCs w:val="28"/>
        </w:rPr>
        <w:t>«</w:t>
      </w:r>
      <w:r w:rsidR="002031DC" w:rsidRPr="006E0CDA">
        <w:rPr>
          <w:sz w:val="28"/>
          <w:szCs w:val="28"/>
        </w:rPr>
        <w:t xml:space="preserve">Об утверждении плана реализации  </w:t>
      </w:r>
      <w:r w:rsidR="002031DC">
        <w:rPr>
          <w:rFonts w:eastAsia="Calibri"/>
          <w:sz w:val="28"/>
          <w:szCs w:val="28"/>
          <w:lang w:eastAsia="en-US"/>
        </w:rPr>
        <w:t xml:space="preserve">муниципальной программы </w:t>
      </w:r>
      <w:r w:rsidR="002031DC" w:rsidRPr="006E0CDA">
        <w:rPr>
          <w:rFonts w:eastAsia="Calibri"/>
          <w:sz w:val="28"/>
          <w:szCs w:val="28"/>
          <w:lang w:eastAsia="en-US"/>
        </w:rPr>
        <w:t xml:space="preserve">«Электронный муниципалитет» </w:t>
      </w:r>
      <w:r w:rsidR="00B92B7A" w:rsidRPr="00BE66FD">
        <w:rPr>
          <w:sz w:val="28"/>
          <w:szCs w:val="28"/>
        </w:rPr>
        <w:t>н</w:t>
      </w:r>
      <w:r w:rsidRPr="00BE66FD">
        <w:rPr>
          <w:sz w:val="28"/>
          <w:szCs w:val="28"/>
        </w:rPr>
        <w:t>а 20</w:t>
      </w:r>
      <w:r w:rsidR="007F6321">
        <w:rPr>
          <w:sz w:val="28"/>
          <w:szCs w:val="28"/>
        </w:rPr>
        <w:t>20</w:t>
      </w:r>
      <w:r w:rsidR="00342DB1">
        <w:rPr>
          <w:sz w:val="28"/>
          <w:szCs w:val="28"/>
        </w:rPr>
        <w:t xml:space="preserve"> год</w:t>
      </w:r>
      <w:r w:rsidR="003B068B">
        <w:rPr>
          <w:sz w:val="28"/>
          <w:szCs w:val="28"/>
        </w:rPr>
        <w:t>,</w:t>
      </w:r>
      <w:r w:rsidR="001948CE">
        <w:rPr>
          <w:sz w:val="28"/>
          <w:szCs w:val="28"/>
        </w:rPr>
        <w:t xml:space="preserve"> изложив приложение</w:t>
      </w:r>
      <w:r w:rsidR="00342DB1">
        <w:rPr>
          <w:sz w:val="28"/>
          <w:szCs w:val="28"/>
        </w:rPr>
        <w:t xml:space="preserve"> </w:t>
      </w:r>
      <w:r w:rsidRPr="00D07E0B">
        <w:rPr>
          <w:sz w:val="28"/>
          <w:szCs w:val="28"/>
        </w:rPr>
        <w:t>согласно приложению</w:t>
      </w:r>
      <w:r w:rsidR="001948CE">
        <w:rPr>
          <w:sz w:val="28"/>
          <w:szCs w:val="28"/>
        </w:rPr>
        <w:t xml:space="preserve"> к настоящему постановлению</w:t>
      </w:r>
      <w:r w:rsidRPr="00D07E0B">
        <w:rPr>
          <w:sz w:val="28"/>
          <w:szCs w:val="28"/>
        </w:rPr>
        <w:t>.</w:t>
      </w:r>
    </w:p>
    <w:p w:rsidR="006D5FB0" w:rsidRDefault="006D5FB0" w:rsidP="009377FC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C5D4B">
        <w:rPr>
          <w:sz w:val="28"/>
          <w:szCs w:val="28"/>
        </w:rPr>
        <w:t xml:space="preserve">Постановление Администрации Октябрьского района </w:t>
      </w:r>
      <w:r w:rsidR="00E64BD7">
        <w:rPr>
          <w:sz w:val="28"/>
          <w:szCs w:val="28"/>
        </w:rPr>
        <w:t>от 09</w:t>
      </w:r>
      <w:r w:rsidR="00E64BD7" w:rsidRPr="007A0DE9">
        <w:rPr>
          <w:sz w:val="28"/>
          <w:szCs w:val="28"/>
        </w:rPr>
        <w:t>.</w:t>
      </w:r>
      <w:r w:rsidR="00E64BD7">
        <w:rPr>
          <w:sz w:val="28"/>
          <w:szCs w:val="28"/>
        </w:rPr>
        <w:t>07</w:t>
      </w:r>
      <w:r w:rsidR="00E64BD7" w:rsidRPr="007A0DE9">
        <w:rPr>
          <w:sz w:val="28"/>
          <w:szCs w:val="28"/>
        </w:rPr>
        <w:t>.20</w:t>
      </w:r>
      <w:r w:rsidR="00E64BD7">
        <w:rPr>
          <w:sz w:val="28"/>
          <w:szCs w:val="28"/>
        </w:rPr>
        <w:t>20</w:t>
      </w:r>
      <w:r w:rsidR="00E64BD7" w:rsidRPr="007A0DE9">
        <w:rPr>
          <w:sz w:val="28"/>
          <w:szCs w:val="28"/>
        </w:rPr>
        <w:t xml:space="preserve"> </w:t>
      </w:r>
      <w:r w:rsidR="00E64BD7">
        <w:rPr>
          <w:sz w:val="28"/>
          <w:szCs w:val="28"/>
        </w:rPr>
        <w:br/>
      </w:r>
      <w:r w:rsidR="00E64BD7" w:rsidRPr="007A0DE9">
        <w:rPr>
          <w:sz w:val="28"/>
          <w:szCs w:val="28"/>
        </w:rPr>
        <w:t xml:space="preserve">№ </w:t>
      </w:r>
      <w:r w:rsidR="00E64BD7">
        <w:rPr>
          <w:sz w:val="28"/>
          <w:szCs w:val="28"/>
        </w:rPr>
        <w:t>883</w:t>
      </w:r>
      <w:r w:rsidR="00E64BD7" w:rsidRPr="007A0DE9">
        <w:rPr>
          <w:sz w:val="28"/>
          <w:szCs w:val="28"/>
        </w:rPr>
        <w:t xml:space="preserve"> </w:t>
      </w:r>
      <w:r w:rsidR="00E64BD7" w:rsidRPr="002C5D4B">
        <w:rPr>
          <w:sz w:val="28"/>
          <w:szCs w:val="28"/>
        </w:rPr>
        <w:t>«</w:t>
      </w:r>
      <w:r w:rsidR="00E64BD7" w:rsidRPr="00EE6DE1">
        <w:rPr>
          <w:sz w:val="28"/>
          <w:szCs w:val="28"/>
        </w:rPr>
        <w:t xml:space="preserve">О внесении изменений в </w:t>
      </w:r>
      <w:r w:rsidR="00E64BD7">
        <w:rPr>
          <w:sz w:val="28"/>
          <w:szCs w:val="28"/>
        </w:rPr>
        <w:t>постановление Администрации Ок</w:t>
      </w:r>
      <w:r w:rsidR="00E64BD7" w:rsidRPr="00EE6DE1">
        <w:rPr>
          <w:sz w:val="28"/>
          <w:szCs w:val="28"/>
        </w:rPr>
        <w:t>тябрьского района от 17.03.2020 № 309</w:t>
      </w:r>
      <w:r w:rsidR="00E64BD7">
        <w:rPr>
          <w:sz w:val="28"/>
          <w:szCs w:val="28"/>
        </w:rPr>
        <w:t>»</w:t>
      </w:r>
      <w:r w:rsidR="00E64BD7" w:rsidRPr="006E0CDA">
        <w:rPr>
          <w:rFonts w:eastAsia="Calibri"/>
          <w:sz w:val="28"/>
          <w:szCs w:val="28"/>
          <w:lang w:eastAsia="en-US"/>
        </w:rPr>
        <w:t xml:space="preserve"> </w:t>
      </w:r>
      <w:r w:rsidR="00E64BD7" w:rsidRPr="002C5D4B">
        <w:rPr>
          <w:sz w:val="28"/>
          <w:szCs w:val="28"/>
        </w:rPr>
        <w:t>признать утратившим силу.</w:t>
      </w:r>
    </w:p>
    <w:p w:rsidR="00D724B4" w:rsidRPr="00A42E2B" w:rsidRDefault="006D5FB0" w:rsidP="009377FC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724B4">
        <w:rPr>
          <w:sz w:val="28"/>
          <w:szCs w:val="28"/>
        </w:rPr>
        <w:t xml:space="preserve">. </w:t>
      </w:r>
      <w:r w:rsidR="00D724B4" w:rsidRPr="00A42E2B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9377FC" w:rsidRDefault="006D5FB0" w:rsidP="009377FC">
      <w:pPr>
        <w:spacing w:before="120"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E2130" w:rsidRPr="00D07E0B">
        <w:rPr>
          <w:sz w:val="28"/>
          <w:szCs w:val="28"/>
        </w:rPr>
        <w:t xml:space="preserve">. </w:t>
      </w:r>
      <w:r w:rsidR="00A87A05" w:rsidRPr="00A87A05">
        <w:rPr>
          <w:sz w:val="28"/>
          <w:szCs w:val="28"/>
        </w:rPr>
        <w:t>Контроль за исполнением постановления возложить на заместителя</w:t>
      </w:r>
    </w:p>
    <w:p w:rsidR="009377FC" w:rsidRDefault="009377FC" w:rsidP="009377FC">
      <w:pPr>
        <w:spacing w:before="120" w:after="120"/>
        <w:ind w:firstLine="709"/>
        <w:jc w:val="both"/>
        <w:rPr>
          <w:sz w:val="28"/>
          <w:szCs w:val="28"/>
        </w:rPr>
      </w:pPr>
    </w:p>
    <w:p w:rsidR="00870561" w:rsidRDefault="00A87A05" w:rsidP="009377FC">
      <w:pPr>
        <w:spacing w:before="120" w:after="120"/>
        <w:jc w:val="both"/>
        <w:rPr>
          <w:b/>
          <w:sz w:val="16"/>
          <w:szCs w:val="16"/>
        </w:rPr>
      </w:pPr>
      <w:r w:rsidRPr="00A87A05">
        <w:rPr>
          <w:sz w:val="28"/>
          <w:szCs w:val="28"/>
        </w:rPr>
        <w:lastRenderedPageBreak/>
        <w:t xml:space="preserve">главы Администрации Октябрьского района </w:t>
      </w:r>
      <w:r w:rsidR="003260C4" w:rsidRPr="00AA6FE5">
        <w:rPr>
          <w:sz w:val="28"/>
          <w:szCs w:val="28"/>
        </w:rPr>
        <w:t>Ушакова</w:t>
      </w:r>
      <w:r w:rsidR="00FC2C0B" w:rsidRPr="00AA6FE5">
        <w:rPr>
          <w:sz w:val="28"/>
          <w:szCs w:val="28"/>
        </w:rPr>
        <w:t xml:space="preserve"> А.И.</w:t>
      </w:r>
    </w:p>
    <w:p w:rsidR="00342DB1" w:rsidRPr="00C46437" w:rsidRDefault="00342DB1" w:rsidP="00342DB1">
      <w:pPr>
        <w:ind w:firstLine="709"/>
        <w:jc w:val="both"/>
        <w:rPr>
          <w:b/>
          <w:sz w:val="22"/>
          <w:szCs w:val="22"/>
        </w:rPr>
      </w:pPr>
    </w:p>
    <w:p w:rsidR="00870561" w:rsidRPr="007C6ADB" w:rsidRDefault="00870561" w:rsidP="00870561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92B7A">
        <w:rPr>
          <w:sz w:val="28"/>
          <w:szCs w:val="28"/>
        </w:rPr>
        <w:t>Глава Администрации</w:t>
      </w:r>
    </w:p>
    <w:p w:rsidR="00342DB1" w:rsidRPr="00C46437" w:rsidRDefault="00B92B7A" w:rsidP="00342DB1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</w:t>
      </w:r>
      <w:r w:rsidR="00870561">
        <w:rPr>
          <w:sz w:val="28"/>
          <w:szCs w:val="28"/>
        </w:rPr>
        <w:t xml:space="preserve"> </w:t>
      </w:r>
      <w:r w:rsidR="00870561" w:rsidRPr="007C6ADB">
        <w:rPr>
          <w:sz w:val="28"/>
          <w:szCs w:val="28"/>
        </w:rPr>
        <w:t xml:space="preserve">  </w:t>
      </w:r>
      <w:r>
        <w:rPr>
          <w:sz w:val="28"/>
          <w:szCs w:val="28"/>
        </w:rPr>
        <w:t>Л.В. Овчиева</w:t>
      </w:r>
    </w:p>
    <w:p w:rsidR="00C46437" w:rsidRPr="00C46437" w:rsidRDefault="00C46437" w:rsidP="00901121">
      <w:pPr>
        <w:jc w:val="both"/>
        <w:rPr>
          <w:snapToGrid w:val="0"/>
          <w:sz w:val="16"/>
          <w:szCs w:val="16"/>
        </w:rPr>
      </w:pPr>
    </w:p>
    <w:p w:rsidR="00AA6FE5" w:rsidRDefault="00AA6FE5" w:rsidP="00AA6FE5">
      <w:pPr>
        <w:jc w:val="both"/>
        <w:rPr>
          <w:snapToGrid w:val="0"/>
          <w:sz w:val="28"/>
        </w:rPr>
      </w:pPr>
    </w:p>
    <w:p w:rsidR="00AA6FE5" w:rsidRPr="00AA6FE5" w:rsidRDefault="00AA6FE5" w:rsidP="00AA6FE5">
      <w:pPr>
        <w:jc w:val="both"/>
        <w:rPr>
          <w:snapToGrid w:val="0"/>
          <w:sz w:val="28"/>
        </w:rPr>
      </w:pPr>
      <w:r w:rsidRPr="00AA6FE5">
        <w:rPr>
          <w:snapToGrid w:val="0"/>
          <w:sz w:val="28"/>
        </w:rPr>
        <w:t xml:space="preserve">Постановление вносит отдел информатизации </w:t>
      </w:r>
    </w:p>
    <w:p w:rsidR="00AA6FE5" w:rsidRPr="00AA6FE5" w:rsidRDefault="00AA6FE5" w:rsidP="00AA6FE5">
      <w:pPr>
        <w:jc w:val="both"/>
        <w:rPr>
          <w:snapToGrid w:val="0"/>
          <w:sz w:val="28"/>
        </w:rPr>
      </w:pPr>
      <w:r w:rsidRPr="00AA6FE5">
        <w:rPr>
          <w:snapToGrid w:val="0"/>
          <w:sz w:val="28"/>
        </w:rPr>
        <w:t>Администрации Октябрьского района</w:t>
      </w:r>
    </w:p>
    <w:p w:rsidR="0044310B" w:rsidRPr="00901121" w:rsidRDefault="0044310B" w:rsidP="00901121">
      <w:pPr>
        <w:rPr>
          <w:sz w:val="28"/>
          <w:szCs w:val="28"/>
        </w:rPr>
        <w:sectPr w:rsidR="0044310B" w:rsidRPr="00901121" w:rsidSect="00AF5334">
          <w:headerReference w:type="default" r:id="rId10"/>
          <w:footerReference w:type="even" r:id="rId11"/>
          <w:footerReference w:type="default" r:id="rId12"/>
          <w:pgSz w:w="11907" w:h="16840"/>
          <w:pgMar w:top="1134" w:right="567" w:bottom="1134" w:left="1701" w:header="720" w:footer="0" w:gutter="0"/>
          <w:cols w:space="720"/>
          <w:titlePg/>
          <w:docGrid w:linePitch="272"/>
        </w:sectPr>
      </w:pPr>
    </w:p>
    <w:p w:rsidR="005124D1" w:rsidRDefault="005124D1" w:rsidP="005124D1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</w:p>
    <w:p w:rsidR="00B0497F" w:rsidRPr="005A63A3" w:rsidRDefault="00B0497F" w:rsidP="00B0497F">
      <w:pPr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</w:p>
    <w:p w:rsidR="00012391" w:rsidRDefault="00012391" w:rsidP="00012391">
      <w:pPr>
        <w:autoSpaceDE w:val="0"/>
        <w:autoSpaceDN w:val="0"/>
        <w:adjustRightInd w:val="0"/>
        <w:ind w:left="12049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2"/>
        <w:gridCol w:w="2304"/>
        <w:gridCol w:w="2842"/>
        <w:gridCol w:w="2304"/>
        <w:gridCol w:w="1212"/>
        <w:gridCol w:w="932"/>
        <w:gridCol w:w="1516"/>
        <w:gridCol w:w="1632"/>
        <w:gridCol w:w="1534"/>
      </w:tblGrid>
      <w:tr w:rsidR="00C92C35" w:rsidRPr="00C92C35" w:rsidTr="00C92C35">
        <w:trPr>
          <w:trHeight w:val="1560"/>
        </w:trPr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2C35" w:rsidRPr="00C92C35" w:rsidRDefault="00C92C35" w:rsidP="00B366A5">
            <w:pPr>
              <w:jc w:val="center"/>
              <w:rPr>
                <w:color w:val="000000"/>
                <w:sz w:val="28"/>
                <w:szCs w:val="28"/>
              </w:rPr>
            </w:pPr>
            <w:r w:rsidRPr="00C92C35">
              <w:rPr>
                <w:color w:val="000000"/>
                <w:sz w:val="28"/>
                <w:szCs w:val="28"/>
              </w:rPr>
              <w:t>Приложение</w:t>
            </w:r>
            <w:r w:rsidRPr="00C92C35">
              <w:rPr>
                <w:color w:val="000000"/>
                <w:sz w:val="28"/>
                <w:szCs w:val="28"/>
              </w:rPr>
              <w:br/>
              <w:t>к постановлению Администрации Октябр</w:t>
            </w:r>
            <w:r w:rsidRPr="00C92C35">
              <w:rPr>
                <w:color w:val="000000"/>
                <w:sz w:val="28"/>
                <w:szCs w:val="28"/>
              </w:rPr>
              <w:t>ь</w:t>
            </w:r>
            <w:r w:rsidRPr="00C92C35">
              <w:rPr>
                <w:color w:val="000000"/>
                <w:sz w:val="28"/>
                <w:szCs w:val="28"/>
              </w:rPr>
              <w:t xml:space="preserve">ского района </w:t>
            </w:r>
            <w:r w:rsidRPr="00C92C35">
              <w:rPr>
                <w:color w:val="000000"/>
                <w:sz w:val="28"/>
                <w:szCs w:val="28"/>
              </w:rPr>
              <w:br/>
              <w:t xml:space="preserve">от </w:t>
            </w:r>
            <w:r w:rsidR="00B366A5">
              <w:rPr>
                <w:color w:val="000000"/>
                <w:sz w:val="28"/>
                <w:szCs w:val="28"/>
              </w:rPr>
              <w:t>30</w:t>
            </w:r>
            <w:r w:rsidRPr="00C92C35">
              <w:rPr>
                <w:color w:val="000000"/>
                <w:sz w:val="28"/>
                <w:szCs w:val="28"/>
              </w:rPr>
              <w:t>.</w:t>
            </w:r>
            <w:r w:rsidR="00B366A5">
              <w:rPr>
                <w:color w:val="000000"/>
                <w:sz w:val="28"/>
                <w:szCs w:val="28"/>
              </w:rPr>
              <w:t>12</w:t>
            </w:r>
            <w:r w:rsidRPr="00C92C35">
              <w:rPr>
                <w:color w:val="000000"/>
                <w:sz w:val="28"/>
                <w:szCs w:val="28"/>
              </w:rPr>
              <w:t>.</w:t>
            </w:r>
            <w:r w:rsidR="00B366A5">
              <w:rPr>
                <w:color w:val="000000"/>
                <w:sz w:val="28"/>
                <w:szCs w:val="28"/>
              </w:rPr>
              <w:t>2020</w:t>
            </w:r>
            <w:r w:rsidRPr="00C92C35">
              <w:rPr>
                <w:color w:val="000000"/>
                <w:sz w:val="28"/>
                <w:szCs w:val="28"/>
              </w:rPr>
              <w:t xml:space="preserve">  №</w:t>
            </w:r>
            <w:r w:rsidR="00B366A5">
              <w:rPr>
                <w:color w:val="000000"/>
                <w:sz w:val="28"/>
                <w:szCs w:val="28"/>
              </w:rPr>
              <w:t xml:space="preserve"> 370</w:t>
            </w:r>
          </w:p>
        </w:tc>
      </w:tr>
      <w:tr w:rsidR="00C92C35" w:rsidRPr="00C92C35" w:rsidTr="00C92C35">
        <w:trPr>
          <w:trHeight w:val="37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8"/>
                <w:szCs w:val="28"/>
              </w:rPr>
            </w:pPr>
            <w:r w:rsidRPr="00C92C35">
              <w:rPr>
                <w:color w:val="000000"/>
                <w:sz w:val="28"/>
                <w:szCs w:val="28"/>
              </w:rPr>
              <w:t>ПЛАН РЕАЛИЗАЦИИ</w:t>
            </w:r>
            <w:r w:rsidRPr="00C92C35">
              <w:rPr>
                <w:color w:val="000000"/>
                <w:sz w:val="28"/>
                <w:szCs w:val="28"/>
              </w:rPr>
              <w:br/>
              <w:t>муниципальной программы «Электронный муниципалитет» на 2020 год</w:t>
            </w:r>
          </w:p>
        </w:tc>
      </w:tr>
      <w:tr w:rsidR="00C92C35" w:rsidRPr="00C92C35" w:rsidTr="00C92C35">
        <w:trPr>
          <w:trHeight w:val="315"/>
        </w:trPr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</w:tr>
      <w:tr w:rsidR="00C92C35" w:rsidRPr="00C92C35" w:rsidTr="00C92C35">
        <w:trPr>
          <w:trHeight w:val="315"/>
        </w:trPr>
        <w:tc>
          <w:tcPr>
            <w:tcW w:w="1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Номер и наимен</w:t>
            </w:r>
            <w:r w:rsidRPr="00C92C35">
              <w:rPr>
                <w:color w:val="000000"/>
                <w:sz w:val="24"/>
                <w:szCs w:val="24"/>
              </w:rPr>
              <w:t>о</w:t>
            </w:r>
            <w:r w:rsidRPr="00C92C35">
              <w:rPr>
                <w:color w:val="000000"/>
                <w:sz w:val="24"/>
                <w:szCs w:val="24"/>
              </w:rPr>
              <w:t>вание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Ответственный исполн</w:t>
            </w:r>
            <w:r w:rsidRPr="00C92C35">
              <w:rPr>
                <w:color w:val="000000"/>
                <w:sz w:val="24"/>
                <w:szCs w:val="24"/>
              </w:rPr>
              <w:t>и</w:t>
            </w:r>
            <w:r w:rsidRPr="00C92C35">
              <w:rPr>
                <w:color w:val="000000"/>
                <w:sz w:val="24"/>
                <w:szCs w:val="24"/>
              </w:rPr>
              <w:t>тель, соисполнитель, участник (дол</w:t>
            </w:r>
            <w:r w:rsidRPr="00C92C35">
              <w:rPr>
                <w:color w:val="000000"/>
                <w:sz w:val="24"/>
                <w:szCs w:val="24"/>
              </w:rPr>
              <w:t>ж</w:t>
            </w:r>
            <w:r w:rsidRPr="00C92C35">
              <w:rPr>
                <w:color w:val="000000"/>
                <w:sz w:val="24"/>
                <w:szCs w:val="24"/>
              </w:rPr>
              <w:t xml:space="preserve">ность/ФИО) 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Ожидаемый резул</w:t>
            </w:r>
            <w:r w:rsidRPr="00C92C35">
              <w:rPr>
                <w:color w:val="000000"/>
                <w:sz w:val="24"/>
                <w:szCs w:val="24"/>
              </w:rPr>
              <w:t>ь</w:t>
            </w:r>
            <w:r w:rsidRPr="00C92C35">
              <w:rPr>
                <w:color w:val="000000"/>
                <w:sz w:val="24"/>
                <w:szCs w:val="24"/>
              </w:rPr>
              <w:t>тат (краткое опис</w:t>
            </w:r>
            <w:r w:rsidRPr="00C92C35">
              <w:rPr>
                <w:color w:val="000000"/>
                <w:sz w:val="24"/>
                <w:szCs w:val="24"/>
              </w:rPr>
              <w:t>а</w:t>
            </w:r>
            <w:r w:rsidRPr="00C92C35">
              <w:rPr>
                <w:color w:val="000000"/>
                <w:sz w:val="24"/>
                <w:szCs w:val="24"/>
              </w:rPr>
              <w:t>ние)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План</w:t>
            </w:r>
            <w:r w:rsidRPr="00C92C35">
              <w:rPr>
                <w:color w:val="000000"/>
                <w:sz w:val="24"/>
                <w:szCs w:val="24"/>
              </w:rPr>
              <w:t>о</w:t>
            </w:r>
            <w:r w:rsidRPr="00C92C35">
              <w:rPr>
                <w:color w:val="000000"/>
                <w:sz w:val="24"/>
                <w:szCs w:val="24"/>
              </w:rPr>
              <w:t>вый срок реализ</w:t>
            </w:r>
            <w:r w:rsidRPr="00C92C35">
              <w:rPr>
                <w:color w:val="000000"/>
                <w:sz w:val="24"/>
                <w:szCs w:val="24"/>
              </w:rPr>
              <w:t>а</w:t>
            </w:r>
            <w:r w:rsidRPr="00C92C35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190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Объем расходов, (тыс. рублей)**</w:t>
            </w:r>
          </w:p>
        </w:tc>
      </w:tr>
      <w:tr w:rsidR="00C92C35" w:rsidRPr="00C92C35" w:rsidTr="00C92C35">
        <w:trPr>
          <w:trHeight w:val="315"/>
        </w:trPr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 xml:space="preserve">Бюджет </w:t>
            </w:r>
          </w:p>
        </w:tc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  <w:lang w:eastAsia="en-US"/>
              </w:rPr>
              <w:t>Бюджет м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у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ниципальных образований Октябрьск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о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го района</w:t>
            </w:r>
          </w:p>
        </w:tc>
        <w:tc>
          <w:tcPr>
            <w:tcW w:w="5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внебюдже</w:t>
            </w:r>
            <w:r w:rsidRPr="00C92C35">
              <w:rPr>
                <w:color w:val="000000"/>
                <w:sz w:val="24"/>
                <w:szCs w:val="24"/>
              </w:rPr>
              <w:t>т</w:t>
            </w:r>
            <w:r w:rsidRPr="00C92C35">
              <w:rPr>
                <w:color w:val="000000"/>
                <w:sz w:val="24"/>
                <w:szCs w:val="24"/>
              </w:rPr>
              <w:t>ные исто</w:t>
            </w:r>
            <w:r w:rsidRPr="00C92C35">
              <w:rPr>
                <w:color w:val="000000"/>
                <w:sz w:val="24"/>
                <w:szCs w:val="24"/>
              </w:rPr>
              <w:t>ч</w:t>
            </w:r>
            <w:r w:rsidRPr="00C92C35">
              <w:rPr>
                <w:color w:val="000000"/>
                <w:sz w:val="24"/>
                <w:szCs w:val="24"/>
              </w:rPr>
              <w:t>ники</w:t>
            </w:r>
          </w:p>
        </w:tc>
      </w:tr>
      <w:tr w:rsidR="00C92C35" w:rsidRPr="00C92C35" w:rsidTr="00C92C35">
        <w:trPr>
          <w:trHeight w:val="3090"/>
        </w:trPr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Октябрьск</w:t>
            </w:r>
            <w:r w:rsidRPr="00C92C35">
              <w:rPr>
                <w:color w:val="000000"/>
                <w:sz w:val="24"/>
                <w:szCs w:val="24"/>
              </w:rPr>
              <w:t>о</w:t>
            </w:r>
            <w:r w:rsidRPr="00C92C35">
              <w:rPr>
                <w:color w:val="000000"/>
                <w:sz w:val="24"/>
                <w:szCs w:val="24"/>
              </w:rPr>
              <w:t>го района и безвозмез</w:t>
            </w:r>
            <w:r w:rsidRPr="00C92C35">
              <w:rPr>
                <w:color w:val="000000"/>
                <w:sz w:val="24"/>
                <w:szCs w:val="24"/>
              </w:rPr>
              <w:t>д</w:t>
            </w:r>
            <w:r w:rsidRPr="00C92C35">
              <w:rPr>
                <w:color w:val="000000"/>
                <w:sz w:val="24"/>
                <w:szCs w:val="24"/>
              </w:rPr>
              <w:t>ные посту</w:t>
            </w:r>
            <w:r w:rsidRPr="00C92C35">
              <w:rPr>
                <w:color w:val="000000"/>
                <w:sz w:val="24"/>
                <w:szCs w:val="24"/>
              </w:rPr>
              <w:t>п</w:t>
            </w:r>
            <w:r w:rsidRPr="00C92C35">
              <w:rPr>
                <w:color w:val="000000"/>
                <w:sz w:val="24"/>
                <w:szCs w:val="24"/>
              </w:rPr>
              <w:t>ления в бюджет О</w:t>
            </w:r>
            <w:r w:rsidRPr="00C92C35">
              <w:rPr>
                <w:color w:val="000000"/>
                <w:sz w:val="24"/>
                <w:szCs w:val="24"/>
              </w:rPr>
              <w:t>к</w:t>
            </w:r>
            <w:r w:rsidRPr="00C92C35">
              <w:rPr>
                <w:color w:val="000000"/>
                <w:sz w:val="24"/>
                <w:szCs w:val="24"/>
              </w:rPr>
              <w:t>тябрьского района</w:t>
            </w:r>
          </w:p>
        </w:tc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</w:tr>
      <w:tr w:rsidR="00C92C35" w:rsidRPr="00C92C35" w:rsidTr="00C92C35">
        <w:trPr>
          <w:trHeight w:val="31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9</w:t>
            </w:r>
          </w:p>
        </w:tc>
      </w:tr>
      <w:tr w:rsidR="00C92C35" w:rsidRPr="00C92C35" w:rsidTr="00C92C35">
        <w:trPr>
          <w:trHeight w:val="2340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Подпрограмма "Развитие цифр</w:t>
            </w:r>
            <w:r w:rsidRPr="00C92C35">
              <w:rPr>
                <w:color w:val="000000"/>
                <w:sz w:val="24"/>
                <w:szCs w:val="24"/>
              </w:rPr>
              <w:t>о</w:t>
            </w:r>
            <w:r w:rsidRPr="00C92C35">
              <w:rPr>
                <w:color w:val="000000"/>
                <w:sz w:val="24"/>
                <w:szCs w:val="24"/>
              </w:rPr>
              <w:t>вых технологий и цифрового взаим</w:t>
            </w:r>
            <w:r w:rsidRPr="00C92C35">
              <w:rPr>
                <w:color w:val="000000"/>
                <w:sz w:val="24"/>
                <w:szCs w:val="24"/>
              </w:rPr>
              <w:t>о</w:t>
            </w:r>
            <w:r w:rsidRPr="00C92C35">
              <w:rPr>
                <w:color w:val="000000"/>
                <w:sz w:val="24"/>
                <w:szCs w:val="24"/>
              </w:rPr>
              <w:t>действия"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  <w:lang w:eastAsia="en-US"/>
              </w:rPr>
              <w:t>Ответственный исполн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тель: Управление инн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о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вационного развития - отдел информатизации Администрации О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к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тябрьского района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both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  <w:lang w:eastAsia="en-US"/>
              </w:rPr>
              <w:t>Обеспечение реал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зации мероприятий по защите инфо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р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мации;внедрение информационных систем по отдел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ь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ным отраслевым направлениям;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весь п</w:t>
            </w:r>
            <w:r w:rsidRPr="00C92C35">
              <w:rPr>
                <w:color w:val="000000"/>
                <w:sz w:val="24"/>
                <w:szCs w:val="24"/>
              </w:rPr>
              <w:t>е</w:t>
            </w:r>
            <w:r w:rsidRPr="00C92C35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  <w:lang w:eastAsia="en-US"/>
              </w:rPr>
              <w:t>737,1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  <w:lang w:eastAsia="en-US"/>
              </w:rPr>
              <w:t>737,1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-</w:t>
            </w:r>
          </w:p>
        </w:tc>
      </w:tr>
      <w:tr w:rsidR="00C92C35" w:rsidRPr="00C92C35" w:rsidTr="00C92C35">
        <w:trPr>
          <w:trHeight w:val="3465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both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Обеспечение де</w:t>
            </w:r>
            <w:r w:rsidRPr="00C92C35">
              <w:rPr>
                <w:color w:val="000000"/>
                <w:sz w:val="24"/>
                <w:szCs w:val="24"/>
              </w:rPr>
              <w:t>я</w:t>
            </w:r>
            <w:r w:rsidRPr="00C92C35">
              <w:rPr>
                <w:color w:val="000000"/>
                <w:sz w:val="24"/>
                <w:szCs w:val="24"/>
              </w:rPr>
              <w:t>тельности инфо</w:t>
            </w:r>
            <w:r w:rsidRPr="00C92C35">
              <w:rPr>
                <w:color w:val="000000"/>
                <w:sz w:val="24"/>
                <w:szCs w:val="24"/>
              </w:rPr>
              <w:t>р</w:t>
            </w:r>
            <w:r w:rsidRPr="00C92C35">
              <w:rPr>
                <w:color w:val="000000"/>
                <w:sz w:val="24"/>
                <w:szCs w:val="24"/>
              </w:rPr>
              <w:t>мационной системы (07. Образование) в сфере дошкольного образования в ра</w:t>
            </w:r>
            <w:r w:rsidRPr="00C92C35">
              <w:rPr>
                <w:color w:val="000000"/>
                <w:sz w:val="24"/>
                <w:szCs w:val="24"/>
              </w:rPr>
              <w:t>м</w:t>
            </w:r>
            <w:r w:rsidRPr="00C92C35">
              <w:rPr>
                <w:color w:val="000000"/>
                <w:sz w:val="24"/>
                <w:szCs w:val="24"/>
              </w:rPr>
              <w:t>ках подпрограммы "Развитие инфо</w:t>
            </w:r>
            <w:r w:rsidRPr="00C92C35">
              <w:rPr>
                <w:color w:val="000000"/>
                <w:sz w:val="24"/>
                <w:szCs w:val="24"/>
              </w:rPr>
              <w:t>р</w:t>
            </w:r>
            <w:r w:rsidRPr="00C92C35">
              <w:rPr>
                <w:color w:val="000000"/>
                <w:sz w:val="24"/>
                <w:szCs w:val="24"/>
              </w:rPr>
              <w:t>мационных техн</w:t>
            </w:r>
            <w:r w:rsidRPr="00C92C35">
              <w:rPr>
                <w:color w:val="000000"/>
                <w:sz w:val="24"/>
                <w:szCs w:val="24"/>
              </w:rPr>
              <w:t>о</w:t>
            </w:r>
            <w:r w:rsidRPr="00C92C35">
              <w:rPr>
                <w:color w:val="000000"/>
                <w:sz w:val="24"/>
                <w:szCs w:val="24"/>
              </w:rPr>
              <w:t>логий" муниц</w:t>
            </w:r>
            <w:r w:rsidRPr="00C92C35">
              <w:rPr>
                <w:color w:val="000000"/>
                <w:sz w:val="24"/>
                <w:szCs w:val="24"/>
              </w:rPr>
              <w:t>и</w:t>
            </w:r>
            <w:r w:rsidRPr="00C92C35">
              <w:rPr>
                <w:color w:val="000000"/>
                <w:sz w:val="24"/>
                <w:szCs w:val="24"/>
              </w:rPr>
              <w:t>пальной программы "Электронный м</w:t>
            </w:r>
            <w:r w:rsidRPr="00C92C35">
              <w:rPr>
                <w:color w:val="000000"/>
                <w:sz w:val="24"/>
                <w:szCs w:val="24"/>
              </w:rPr>
              <w:t>у</w:t>
            </w:r>
            <w:r w:rsidRPr="00C92C35">
              <w:rPr>
                <w:color w:val="000000"/>
                <w:sz w:val="24"/>
                <w:szCs w:val="24"/>
              </w:rPr>
              <w:t>ниципалитет" (Иные закупки т</w:t>
            </w:r>
            <w:r w:rsidRPr="00C92C35">
              <w:rPr>
                <w:color w:val="000000"/>
                <w:sz w:val="24"/>
                <w:szCs w:val="24"/>
              </w:rPr>
              <w:t>о</w:t>
            </w:r>
            <w:r w:rsidRPr="00C92C35">
              <w:rPr>
                <w:color w:val="000000"/>
                <w:sz w:val="24"/>
                <w:szCs w:val="24"/>
              </w:rPr>
              <w:t>варов, работ и услуг для обеспечения государственных (муниципальных) нужд)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both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 xml:space="preserve">Соисполнитель:  </w:t>
            </w:r>
            <w:r w:rsidRPr="00C92C35">
              <w:rPr>
                <w:color w:val="000000"/>
                <w:sz w:val="24"/>
                <w:szCs w:val="24"/>
              </w:rPr>
              <w:br/>
              <w:t>Отдел образования А</w:t>
            </w:r>
            <w:r w:rsidRPr="00C92C35">
              <w:rPr>
                <w:color w:val="000000"/>
                <w:sz w:val="24"/>
                <w:szCs w:val="24"/>
              </w:rPr>
              <w:t>д</w:t>
            </w:r>
            <w:r w:rsidRPr="00C92C35">
              <w:rPr>
                <w:color w:val="000000"/>
                <w:sz w:val="24"/>
                <w:szCs w:val="24"/>
              </w:rPr>
              <w:t>министрации Октябр</w:t>
            </w:r>
            <w:r w:rsidRPr="00C92C35">
              <w:rPr>
                <w:color w:val="000000"/>
                <w:sz w:val="24"/>
                <w:szCs w:val="24"/>
              </w:rPr>
              <w:t>ь</w:t>
            </w:r>
            <w:r w:rsidRPr="00C92C35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both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  <w:lang w:eastAsia="en-US"/>
              </w:rPr>
              <w:t>Обеспечена де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я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тельность инфо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р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мационной системы "07.Образование" в сфере дошкольного образования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весь п</w:t>
            </w:r>
            <w:r w:rsidRPr="00C92C35">
              <w:rPr>
                <w:color w:val="000000"/>
                <w:sz w:val="24"/>
                <w:szCs w:val="24"/>
              </w:rPr>
              <w:t>е</w:t>
            </w:r>
            <w:r w:rsidRPr="00C92C35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561,3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  <w:lang w:eastAsia="en-US"/>
              </w:rPr>
              <w:t>561,3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-</w:t>
            </w:r>
          </w:p>
        </w:tc>
      </w:tr>
      <w:tr w:rsidR="00C92C35" w:rsidRPr="00C92C35" w:rsidTr="00C92C35">
        <w:trPr>
          <w:trHeight w:val="1890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both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Оплата услуг по внедрению АИС «Электронное д</w:t>
            </w:r>
            <w:r w:rsidRPr="00C92C35">
              <w:rPr>
                <w:color w:val="000000"/>
                <w:sz w:val="24"/>
                <w:szCs w:val="24"/>
              </w:rPr>
              <w:t>о</w:t>
            </w:r>
            <w:r w:rsidRPr="00C92C35">
              <w:rPr>
                <w:color w:val="000000"/>
                <w:sz w:val="24"/>
                <w:szCs w:val="24"/>
              </w:rPr>
              <w:t>полнительное обр</w:t>
            </w:r>
            <w:r w:rsidRPr="00C92C35">
              <w:rPr>
                <w:color w:val="000000"/>
                <w:sz w:val="24"/>
                <w:szCs w:val="24"/>
              </w:rPr>
              <w:t>а</w:t>
            </w:r>
            <w:r w:rsidRPr="00C92C35">
              <w:rPr>
                <w:color w:val="000000"/>
                <w:sz w:val="24"/>
                <w:szCs w:val="24"/>
              </w:rPr>
              <w:t>зование» и «Эле</w:t>
            </w:r>
            <w:r w:rsidRPr="00C92C35">
              <w:rPr>
                <w:color w:val="000000"/>
                <w:sz w:val="24"/>
                <w:szCs w:val="24"/>
              </w:rPr>
              <w:t>к</w:t>
            </w:r>
            <w:r w:rsidRPr="00C92C35">
              <w:rPr>
                <w:color w:val="000000"/>
                <w:sz w:val="24"/>
                <w:szCs w:val="24"/>
              </w:rPr>
              <w:t>тронная школа». (Иные закупки т</w:t>
            </w:r>
            <w:r w:rsidRPr="00C92C35">
              <w:rPr>
                <w:color w:val="000000"/>
                <w:sz w:val="24"/>
                <w:szCs w:val="24"/>
              </w:rPr>
              <w:t>о</w:t>
            </w:r>
            <w:r w:rsidRPr="00C92C35">
              <w:rPr>
                <w:color w:val="000000"/>
                <w:sz w:val="24"/>
                <w:szCs w:val="24"/>
              </w:rPr>
              <w:t>варов, работ и услуг для обеспечения государственных (муниципальных) нужд)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both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 xml:space="preserve">Соисполнитель:  </w:t>
            </w:r>
            <w:r w:rsidRPr="00C92C35">
              <w:rPr>
                <w:color w:val="000000"/>
                <w:sz w:val="24"/>
                <w:szCs w:val="24"/>
              </w:rPr>
              <w:br/>
              <w:t>Отдел образования А</w:t>
            </w:r>
            <w:r w:rsidRPr="00C92C35">
              <w:rPr>
                <w:color w:val="000000"/>
                <w:sz w:val="24"/>
                <w:szCs w:val="24"/>
              </w:rPr>
              <w:t>д</w:t>
            </w:r>
            <w:r w:rsidRPr="00C92C35">
              <w:rPr>
                <w:color w:val="000000"/>
                <w:sz w:val="24"/>
                <w:szCs w:val="24"/>
              </w:rPr>
              <w:t>министрации Октябр</w:t>
            </w:r>
            <w:r w:rsidRPr="00C92C35">
              <w:rPr>
                <w:color w:val="000000"/>
                <w:sz w:val="24"/>
                <w:szCs w:val="24"/>
              </w:rPr>
              <w:t>ь</w:t>
            </w:r>
            <w:r w:rsidRPr="00C92C35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both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  <w:lang w:eastAsia="en-US"/>
              </w:rPr>
              <w:t>Обеспечена де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я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тельность инфо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р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мационной системы «Электронное д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о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полнительное обр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а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зование» и «Эле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к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тронная школа»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весь п</w:t>
            </w:r>
            <w:r w:rsidRPr="00C92C35">
              <w:rPr>
                <w:color w:val="000000"/>
                <w:sz w:val="24"/>
                <w:szCs w:val="24"/>
              </w:rPr>
              <w:t>е</w:t>
            </w:r>
            <w:r w:rsidRPr="00C92C35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175,8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  <w:lang w:eastAsia="en-US"/>
              </w:rPr>
              <w:t>175,8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  <w:lang w:eastAsia="en-US"/>
              </w:rPr>
              <w:t>-</w:t>
            </w:r>
          </w:p>
        </w:tc>
      </w:tr>
      <w:tr w:rsidR="00C92C35" w:rsidRPr="00C92C35" w:rsidTr="00C92C35">
        <w:trPr>
          <w:trHeight w:val="2520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both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Подпрограмма "О</w:t>
            </w:r>
            <w:r w:rsidRPr="00C92C35">
              <w:rPr>
                <w:color w:val="000000"/>
                <w:sz w:val="24"/>
                <w:szCs w:val="24"/>
              </w:rPr>
              <w:t>п</w:t>
            </w:r>
            <w:r w:rsidRPr="00C92C35">
              <w:rPr>
                <w:color w:val="000000"/>
                <w:sz w:val="24"/>
                <w:szCs w:val="24"/>
              </w:rPr>
              <w:t>тимизация и пов</w:t>
            </w:r>
            <w:r w:rsidRPr="00C92C35">
              <w:rPr>
                <w:color w:val="000000"/>
                <w:sz w:val="24"/>
                <w:szCs w:val="24"/>
              </w:rPr>
              <w:t>ы</w:t>
            </w:r>
            <w:r w:rsidRPr="00C92C35">
              <w:rPr>
                <w:color w:val="000000"/>
                <w:sz w:val="24"/>
                <w:szCs w:val="24"/>
              </w:rPr>
              <w:t>шение качества предоставления государственных и муниципальных услуг в Октябр</w:t>
            </w:r>
            <w:r w:rsidRPr="00C92C35">
              <w:rPr>
                <w:color w:val="000000"/>
                <w:sz w:val="24"/>
                <w:szCs w:val="24"/>
              </w:rPr>
              <w:t>ь</w:t>
            </w:r>
            <w:r w:rsidRPr="00C92C35">
              <w:rPr>
                <w:color w:val="000000"/>
                <w:sz w:val="24"/>
                <w:szCs w:val="24"/>
              </w:rPr>
              <w:t>ском районе, в том числе на базе мн</w:t>
            </w:r>
            <w:r w:rsidRPr="00C92C35">
              <w:rPr>
                <w:color w:val="000000"/>
                <w:sz w:val="24"/>
                <w:szCs w:val="24"/>
              </w:rPr>
              <w:t>о</w:t>
            </w:r>
            <w:r w:rsidRPr="00C92C35">
              <w:rPr>
                <w:color w:val="000000"/>
                <w:sz w:val="24"/>
                <w:szCs w:val="24"/>
              </w:rPr>
              <w:t>гофункциональных центров предоста</w:t>
            </w:r>
            <w:r w:rsidRPr="00C92C35">
              <w:rPr>
                <w:color w:val="000000"/>
                <w:sz w:val="24"/>
                <w:szCs w:val="24"/>
              </w:rPr>
              <w:t>в</w:t>
            </w:r>
            <w:r w:rsidRPr="00C92C35">
              <w:rPr>
                <w:color w:val="000000"/>
                <w:sz w:val="24"/>
                <w:szCs w:val="24"/>
              </w:rPr>
              <w:t>ления госуда</w:t>
            </w:r>
            <w:r w:rsidRPr="00C92C35">
              <w:rPr>
                <w:color w:val="000000"/>
                <w:sz w:val="24"/>
                <w:szCs w:val="24"/>
              </w:rPr>
              <w:t>р</w:t>
            </w:r>
            <w:r w:rsidRPr="00C92C35">
              <w:rPr>
                <w:color w:val="000000"/>
                <w:sz w:val="24"/>
                <w:szCs w:val="24"/>
              </w:rPr>
              <w:t>ственных и мун</w:t>
            </w:r>
            <w:r w:rsidRPr="00C92C35">
              <w:rPr>
                <w:color w:val="000000"/>
                <w:sz w:val="24"/>
                <w:szCs w:val="24"/>
              </w:rPr>
              <w:t>и</w:t>
            </w:r>
            <w:r w:rsidRPr="00C92C35">
              <w:rPr>
                <w:color w:val="000000"/>
                <w:sz w:val="24"/>
                <w:szCs w:val="24"/>
              </w:rPr>
              <w:t>ципальных услуг"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both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Ответственный исполн</w:t>
            </w:r>
            <w:r w:rsidRPr="00C92C35">
              <w:rPr>
                <w:color w:val="000000"/>
                <w:sz w:val="24"/>
                <w:szCs w:val="24"/>
              </w:rPr>
              <w:t>и</w:t>
            </w:r>
            <w:r w:rsidRPr="00C92C35">
              <w:rPr>
                <w:color w:val="000000"/>
                <w:sz w:val="24"/>
                <w:szCs w:val="24"/>
              </w:rPr>
              <w:t>тель: Управление инн</w:t>
            </w:r>
            <w:r w:rsidRPr="00C92C35">
              <w:rPr>
                <w:color w:val="000000"/>
                <w:sz w:val="24"/>
                <w:szCs w:val="24"/>
              </w:rPr>
              <w:t>о</w:t>
            </w:r>
            <w:r w:rsidRPr="00C92C35">
              <w:rPr>
                <w:color w:val="000000"/>
                <w:sz w:val="24"/>
                <w:szCs w:val="24"/>
              </w:rPr>
              <w:t>вационного развития - отдел информатизации Администрации О</w:t>
            </w:r>
            <w:r w:rsidRPr="00C92C35">
              <w:rPr>
                <w:color w:val="000000"/>
                <w:sz w:val="24"/>
                <w:szCs w:val="24"/>
              </w:rPr>
              <w:t>к</w:t>
            </w:r>
            <w:r w:rsidRPr="00C92C35">
              <w:rPr>
                <w:color w:val="000000"/>
                <w:sz w:val="24"/>
                <w:szCs w:val="24"/>
              </w:rPr>
              <w:t xml:space="preserve">тябрьского района      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both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  <w:lang w:eastAsia="en-US"/>
              </w:rPr>
              <w:t>Обеспечение те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х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нологической во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з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можности испол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ь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зования межведо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м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ственного эле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к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тронного докуме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н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тооборота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весь п</w:t>
            </w:r>
            <w:r w:rsidRPr="00C92C35">
              <w:rPr>
                <w:color w:val="000000"/>
                <w:sz w:val="24"/>
                <w:szCs w:val="24"/>
              </w:rPr>
              <w:t>е</w:t>
            </w:r>
            <w:r w:rsidRPr="00C92C35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20 470,1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20 470,1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-</w:t>
            </w:r>
          </w:p>
        </w:tc>
      </w:tr>
      <w:tr w:rsidR="00C92C35" w:rsidRPr="00C92C35" w:rsidTr="00C92C35">
        <w:trPr>
          <w:trHeight w:val="4095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both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Расходы на обесп</w:t>
            </w:r>
            <w:r w:rsidRPr="00C92C35">
              <w:rPr>
                <w:color w:val="000000"/>
                <w:sz w:val="24"/>
                <w:szCs w:val="24"/>
              </w:rPr>
              <w:t>е</w:t>
            </w:r>
            <w:r w:rsidRPr="00C92C35">
              <w:rPr>
                <w:color w:val="000000"/>
                <w:sz w:val="24"/>
                <w:szCs w:val="24"/>
              </w:rPr>
              <w:t>чение деятельности (оказание услуг) муниципальных учреждений в ра</w:t>
            </w:r>
            <w:r w:rsidRPr="00C92C35">
              <w:rPr>
                <w:color w:val="000000"/>
                <w:sz w:val="24"/>
                <w:szCs w:val="24"/>
              </w:rPr>
              <w:t>м</w:t>
            </w:r>
            <w:r w:rsidRPr="00C92C35">
              <w:rPr>
                <w:color w:val="000000"/>
                <w:sz w:val="24"/>
                <w:szCs w:val="24"/>
              </w:rPr>
              <w:t>ках подпрограммы "Оптимизация и повышение кач</w:t>
            </w:r>
            <w:r w:rsidRPr="00C92C35">
              <w:rPr>
                <w:color w:val="000000"/>
                <w:sz w:val="24"/>
                <w:szCs w:val="24"/>
              </w:rPr>
              <w:t>е</w:t>
            </w:r>
            <w:r w:rsidRPr="00C92C35">
              <w:rPr>
                <w:color w:val="000000"/>
                <w:sz w:val="24"/>
                <w:szCs w:val="24"/>
              </w:rPr>
              <w:t>ства предоставл</w:t>
            </w:r>
            <w:r w:rsidRPr="00C92C35">
              <w:rPr>
                <w:color w:val="000000"/>
                <w:sz w:val="24"/>
                <w:szCs w:val="24"/>
              </w:rPr>
              <w:t>е</w:t>
            </w:r>
            <w:r w:rsidRPr="00C92C35">
              <w:rPr>
                <w:color w:val="000000"/>
                <w:sz w:val="24"/>
                <w:szCs w:val="24"/>
              </w:rPr>
              <w:t>ния государстве</w:t>
            </w:r>
            <w:r w:rsidRPr="00C92C35">
              <w:rPr>
                <w:color w:val="000000"/>
                <w:sz w:val="24"/>
                <w:szCs w:val="24"/>
              </w:rPr>
              <w:t>н</w:t>
            </w:r>
            <w:r w:rsidRPr="00C92C35">
              <w:rPr>
                <w:color w:val="000000"/>
                <w:sz w:val="24"/>
                <w:szCs w:val="24"/>
              </w:rPr>
              <w:t>ных и муниципал</w:t>
            </w:r>
            <w:r w:rsidRPr="00C92C35">
              <w:rPr>
                <w:color w:val="000000"/>
                <w:sz w:val="24"/>
                <w:szCs w:val="24"/>
              </w:rPr>
              <w:t>ь</w:t>
            </w:r>
            <w:r w:rsidRPr="00C92C35">
              <w:rPr>
                <w:color w:val="000000"/>
                <w:sz w:val="24"/>
                <w:szCs w:val="24"/>
              </w:rPr>
              <w:t>ных услуг в О</w:t>
            </w:r>
            <w:r w:rsidRPr="00C92C35">
              <w:rPr>
                <w:color w:val="000000"/>
                <w:sz w:val="24"/>
                <w:szCs w:val="24"/>
              </w:rPr>
              <w:t>к</w:t>
            </w:r>
            <w:r w:rsidRPr="00C92C35">
              <w:rPr>
                <w:color w:val="000000"/>
                <w:sz w:val="24"/>
                <w:szCs w:val="24"/>
              </w:rPr>
              <w:t>тябрьском районе, в том числе на базе многофункци</w:t>
            </w:r>
            <w:r w:rsidRPr="00C92C35">
              <w:rPr>
                <w:color w:val="000000"/>
                <w:sz w:val="24"/>
                <w:szCs w:val="24"/>
              </w:rPr>
              <w:t>о</w:t>
            </w:r>
            <w:r w:rsidRPr="00C92C35">
              <w:rPr>
                <w:color w:val="000000"/>
                <w:sz w:val="24"/>
                <w:szCs w:val="24"/>
              </w:rPr>
              <w:t>нальных центров предоставления государственных и муниципальных услуг" муниц</w:t>
            </w:r>
            <w:r w:rsidRPr="00C92C35">
              <w:rPr>
                <w:color w:val="000000"/>
                <w:sz w:val="24"/>
                <w:szCs w:val="24"/>
              </w:rPr>
              <w:t>и</w:t>
            </w:r>
            <w:r w:rsidRPr="00C92C35">
              <w:rPr>
                <w:color w:val="000000"/>
                <w:sz w:val="24"/>
                <w:szCs w:val="24"/>
              </w:rPr>
              <w:t>пальной программы "Электронный м</w:t>
            </w:r>
            <w:r w:rsidRPr="00C92C35">
              <w:rPr>
                <w:color w:val="000000"/>
                <w:sz w:val="24"/>
                <w:szCs w:val="24"/>
              </w:rPr>
              <w:t>у</w:t>
            </w:r>
            <w:r w:rsidRPr="00C92C35">
              <w:rPr>
                <w:color w:val="000000"/>
                <w:sz w:val="24"/>
                <w:szCs w:val="24"/>
              </w:rPr>
              <w:t>ниципалитет" (Су</w:t>
            </w:r>
            <w:r w:rsidRPr="00C92C35">
              <w:rPr>
                <w:color w:val="000000"/>
                <w:sz w:val="24"/>
                <w:szCs w:val="24"/>
              </w:rPr>
              <w:t>б</w:t>
            </w:r>
            <w:r w:rsidRPr="00C92C35">
              <w:rPr>
                <w:color w:val="000000"/>
                <w:sz w:val="24"/>
                <w:szCs w:val="24"/>
              </w:rPr>
              <w:t>сидии автономным учреждениям)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both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Исполн</w:t>
            </w:r>
            <w:r w:rsidRPr="00C92C35">
              <w:rPr>
                <w:color w:val="000000"/>
                <w:sz w:val="24"/>
                <w:szCs w:val="24"/>
              </w:rPr>
              <w:t>и</w:t>
            </w:r>
            <w:r w:rsidRPr="00C92C35">
              <w:rPr>
                <w:color w:val="000000"/>
                <w:sz w:val="24"/>
                <w:szCs w:val="24"/>
              </w:rPr>
              <w:t>тель:</w:t>
            </w:r>
            <w:r w:rsidRPr="00C92C35">
              <w:rPr>
                <w:color w:val="000000"/>
                <w:sz w:val="24"/>
                <w:szCs w:val="24"/>
              </w:rPr>
              <w:br w:type="page"/>
              <w:t>Муниципальное а</w:t>
            </w:r>
            <w:r w:rsidRPr="00C92C35">
              <w:rPr>
                <w:color w:val="000000"/>
                <w:sz w:val="24"/>
                <w:szCs w:val="24"/>
              </w:rPr>
              <w:t>в</w:t>
            </w:r>
            <w:r w:rsidRPr="00C92C35">
              <w:rPr>
                <w:color w:val="000000"/>
                <w:sz w:val="24"/>
                <w:szCs w:val="24"/>
              </w:rPr>
              <w:t>тономное учреждение Октябрьского района «Многофункциональный центр предоставления государственных и м</w:t>
            </w:r>
            <w:r w:rsidRPr="00C92C35">
              <w:rPr>
                <w:color w:val="000000"/>
                <w:sz w:val="24"/>
                <w:szCs w:val="24"/>
              </w:rPr>
              <w:t>у</w:t>
            </w:r>
            <w:r w:rsidRPr="00C92C35">
              <w:rPr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both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Повышение д</w:t>
            </w:r>
            <w:r w:rsidRPr="00C92C35">
              <w:rPr>
                <w:color w:val="000000"/>
                <w:sz w:val="24"/>
                <w:szCs w:val="24"/>
              </w:rPr>
              <w:t>о</w:t>
            </w:r>
            <w:r w:rsidRPr="00C92C35">
              <w:rPr>
                <w:color w:val="000000"/>
                <w:sz w:val="24"/>
                <w:szCs w:val="24"/>
              </w:rPr>
              <w:t>ступности госуда</w:t>
            </w:r>
            <w:r w:rsidRPr="00C92C35">
              <w:rPr>
                <w:color w:val="000000"/>
                <w:sz w:val="24"/>
                <w:szCs w:val="24"/>
              </w:rPr>
              <w:t>р</w:t>
            </w:r>
            <w:r w:rsidRPr="00C92C35">
              <w:rPr>
                <w:color w:val="000000"/>
                <w:sz w:val="24"/>
                <w:szCs w:val="24"/>
              </w:rPr>
              <w:t>ственных и мун</w:t>
            </w:r>
            <w:r w:rsidRPr="00C92C35">
              <w:rPr>
                <w:color w:val="000000"/>
                <w:sz w:val="24"/>
                <w:szCs w:val="24"/>
              </w:rPr>
              <w:t>и</w:t>
            </w:r>
            <w:r w:rsidRPr="00C92C35">
              <w:rPr>
                <w:color w:val="000000"/>
                <w:sz w:val="24"/>
                <w:szCs w:val="24"/>
              </w:rPr>
              <w:t>ципальных услуг, значительно сокр</w:t>
            </w:r>
            <w:r w:rsidRPr="00C92C35">
              <w:rPr>
                <w:color w:val="000000"/>
                <w:sz w:val="24"/>
                <w:szCs w:val="24"/>
              </w:rPr>
              <w:t>а</w:t>
            </w:r>
            <w:r w:rsidRPr="00C92C35">
              <w:rPr>
                <w:color w:val="000000"/>
                <w:sz w:val="24"/>
                <w:szCs w:val="24"/>
              </w:rPr>
              <w:t>тить количество п</w:t>
            </w:r>
            <w:r w:rsidRPr="00C92C35">
              <w:rPr>
                <w:color w:val="000000"/>
                <w:sz w:val="24"/>
                <w:szCs w:val="24"/>
              </w:rPr>
              <w:t>о</w:t>
            </w:r>
            <w:r w:rsidRPr="00C92C35">
              <w:rPr>
                <w:color w:val="000000"/>
                <w:sz w:val="24"/>
                <w:szCs w:val="24"/>
              </w:rPr>
              <w:t>сещений органов исполнительной власти, путем ра</w:t>
            </w:r>
            <w:r w:rsidRPr="00C92C35">
              <w:rPr>
                <w:color w:val="000000"/>
                <w:sz w:val="24"/>
                <w:szCs w:val="24"/>
              </w:rPr>
              <w:t>с</w:t>
            </w:r>
            <w:r w:rsidRPr="00C92C35">
              <w:rPr>
                <w:color w:val="000000"/>
                <w:sz w:val="24"/>
                <w:szCs w:val="24"/>
              </w:rPr>
              <w:t>ширения филиал</w:t>
            </w:r>
            <w:r w:rsidRPr="00C92C35">
              <w:rPr>
                <w:color w:val="000000"/>
                <w:sz w:val="24"/>
                <w:szCs w:val="24"/>
              </w:rPr>
              <w:t>ь</w:t>
            </w:r>
            <w:r w:rsidRPr="00C92C35">
              <w:rPr>
                <w:color w:val="000000"/>
                <w:sz w:val="24"/>
                <w:szCs w:val="24"/>
              </w:rPr>
              <w:t>ной сети МФЦ на территории О</w:t>
            </w:r>
            <w:r w:rsidRPr="00C92C35">
              <w:rPr>
                <w:color w:val="000000"/>
                <w:sz w:val="24"/>
                <w:szCs w:val="24"/>
              </w:rPr>
              <w:t>к</w:t>
            </w:r>
            <w:r w:rsidRPr="00C92C35">
              <w:rPr>
                <w:color w:val="000000"/>
                <w:sz w:val="24"/>
                <w:szCs w:val="24"/>
              </w:rPr>
              <w:t>тябрьского района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весь п</w:t>
            </w:r>
            <w:r w:rsidRPr="00C92C35">
              <w:rPr>
                <w:color w:val="000000"/>
                <w:sz w:val="24"/>
                <w:szCs w:val="24"/>
              </w:rPr>
              <w:t>е</w:t>
            </w:r>
            <w:r w:rsidRPr="00C92C35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20 261,0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20 261,0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-</w:t>
            </w:r>
          </w:p>
        </w:tc>
      </w:tr>
      <w:tr w:rsidR="00C92C35" w:rsidRPr="00C92C35" w:rsidTr="00C92C35">
        <w:trPr>
          <w:trHeight w:val="4410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both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Реализация при</w:t>
            </w:r>
            <w:r w:rsidRPr="00C92C35">
              <w:rPr>
                <w:color w:val="000000"/>
                <w:sz w:val="24"/>
                <w:szCs w:val="24"/>
              </w:rPr>
              <w:t>н</w:t>
            </w:r>
            <w:r w:rsidRPr="00C92C35">
              <w:rPr>
                <w:color w:val="000000"/>
                <w:sz w:val="24"/>
                <w:szCs w:val="24"/>
              </w:rPr>
              <w:t>ципа экстерритор</w:t>
            </w:r>
            <w:r w:rsidRPr="00C92C35">
              <w:rPr>
                <w:color w:val="000000"/>
                <w:sz w:val="24"/>
                <w:szCs w:val="24"/>
              </w:rPr>
              <w:t>и</w:t>
            </w:r>
            <w:r w:rsidRPr="00C92C35">
              <w:rPr>
                <w:color w:val="000000"/>
                <w:sz w:val="24"/>
                <w:szCs w:val="24"/>
              </w:rPr>
              <w:t>альности при предоставлении государственных и муниципальных услуг в рамках по</w:t>
            </w:r>
            <w:r w:rsidRPr="00C92C35">
              <w:rPr>
                <w:color w:val="000000"/>
                <w:sz w:val="24"/>
                <w:szCs w:val="24"/>
              </w:rPr>
              <w:t>д</w:t>
            </w:r>
            <w:r w:rsidRPr="00C92C35">
              <w:rPr>
                <w:color w:val="000000"/>
                <w:sz w:val="24"/>
                <w:szCs w:val="24"/>
              </w:rPr>
              <w:t>программы "Опт</w:t>
            </w:r>
            <w:r w:rsidRPr="00C92C35">
              <w:rPr>
                <w:color w:val="000000"/>
                <w:sz w:val="24"/>
                <w:szCs w:val="24"/>
              </w:rPr>
              <w:t>и</w:t>
            </w:r>
            <w:r w:rsidRPr="00C92C35">
              <w:rPr>
                <w:color w:val="000000"/>
                <w:sz w:val="24"/>
                <w:szCs w:val="24"/>
              </w:rPr>
              <w:t>мизация и повыш</w:t>
            </w:r>
            <w:r w:rsidRPr="00C92C35">
              <w:rPr>
                <w:color w:val="000000"/>
                <w:sz w:val="24"/>
                <w:szCs w:val="24"/>
              </w:rPr>
              <w:t>е</w:t>
            </w:r>
            <w:r w:rsidRPr="00C92C35">
              <w:rPr>
                <w:color w:val="000000"/>
                <w:sz w:val="24"/>
                <w:szCs w:val="24"/>
              </w:rPr>
              <w:t>ние качества пред</w:t>
            </w:r>
            <w:r w:rsidRPr="00C92C35">
              <w:rPr>
                <w:color w:val="000000"/>
                <w:sz w:val="24"/>
                <w:szCs w:val="24"/>
              </w:rPr>
              <w:t>о</w:t>
            </w:r>
            <w:r w:rsidRPr="00C92C35">
              <w:rPr>
                <w:color w:val="000000"/>
                <w:sz w:val="24"/>
                <w:szCs w:val="24"/>
              </w:rPr>
              <w:t>ставления госуда</w:t>
            </w:r>
            <w:r w:rsidRPr="00C92C35">
              <w:rPr>
                <w:color w:val="000000"/>
                <w:sz w:val="24"/>
                <w:szCs w:val="24"/>
              </w:rPr>
              <w:t>р</w:t>
            </w:r>
            <w:r w:rsidRPr="00C92C35">
              <w:rPr>
                <w:color w:val="000000"/>
                <w:sz w:val="24"/>
                <w:szCs w:val="24"/>
              </w:rPr>
              <w:t>ственных и мун</w:t>
            </w:r>
            <w:r w:rsidRPr="00C92C35">
              <w:rPr>
                <w:color w:val="000000"/>
                <w:sz w:val="24"/>
                <w:szCs w:val="24"/>
              </w:rPr>
              <w:t>и</w:t>
            </w:r>
            <w:r w:rsidRPr="00C92C35">
              <w:rPr>
                <w:color w:val="000000"/>
                <w:sz w:val="24"/>
                <w:szCs w:val="24"/>
              </w:rPr>
              <w:t>ципальных услуг в Октябрьском ра</w:t>
            </w:r>
            <w:r w:rsidRPr="00C92C35">
              <w:rPr>
                <w:color w:val="000000"/>
                <w:sz w:val="24"/>
                <w:szCs w:val="24"/>
              </w:rPr>
              <w:t>й</w:t>
            </w:r>
            <w:r w:rsidRPr="00C92C35">
              <w:rPr>
                <w:color w:val="000000"/>
                <w:sz w:val="24"/>
                <w:szCs w:val="24"/>
              </w:rPr>
              <w:t>оне, в том числе на базе многофункц</w:t>
            </w:r>
            <w:r w:rsidRPr="00C92C35">
              <w:rPr>
                <w:color w:val="000000"/>
                <w:sz w:val="24"/>
                <w:szCs w:val="24"/>
              </w:rPr>
              <w:t>и</w:t>
            </w:r>
            <w:r w:rsidRPr="00C92C35">
              <w:rPr>
                <w:color w:val="000000"/>
                <w:sz w:val="24"/>
                <w:szCs w:val="24"/>
              </w:rPr>
              <w:t>ональных центров предоставления государственных и муниципальных услуг" муниц</w:t>
            </w:r>
            <w:r w:rsidRPr="00C92C35">
              <w:rPr>
                <w:color w:val="000000"/>
                <w:sz w:val="24"/>
                <w:szCs w:val="24"/>
              </w:rPr>
              <w:t>и</w:t>
            </w:r>
            <w:r w:rsidRPr="00C92C35">
              <w:rPr>
                <w:color w:val="000000"/>
                <w:sz w:val="24"/>
                <w:szCs w:val="24"/>
              </w:rPr>
              <w:t>пальной программы "Электронный м</w:t>
            </w:r>
            <w:r w:rsidRPr="00C92C35">
              <w:rPr>
                <w:color w:val="000000"/>
                <w:sz w:val="24"/>
                <w:szCs w:val="24"/>
              </w:rPr>
              <w:t>у</w:t>
            </w:r>
            <w:r w:rsidRPr="00C92C35">
              <w:rPr>
                <w:color w:val="000000"/>
                <w:sz w:val="24"/>
                <w:szCs w:val="24"/>
              </w:rPr>
              <w:t>ниципалитет " (Субсидии авт</w:t>
            </w:r>
            <w:r w:rsidRPr="00C92C35">
              <w:rPr>
                <w:color w:val="000000"/>
                <w:sz w:val="24"/>
                <w:szCs w:val="24"/>
              </w:rPr>
              <w:t>о</w:t>
            </w:r>
            <w:r w:rsidRPr="00C92C35">
              <w:rPr>
                <w:color w:val="000000"/>
                <w:sz w:val="24"/>
                <w:szCs w:val="24"/>
              </w:rPr>
              <w:t>номным учрежд</w:t>
            </w:r>
            <w:r w:rsidRPr="00C92C35">
              <w:rPr>
                <w:color w:val="000000"/>
                <w:sz w:val="24"/>
                <w:szCs w:val="24"/>
              </w:rPr>
              <w:t>е</w:t>
            </w:r>
            <w:r w:rsidRPr="00C92C35">
              <w:rPr>
                <w:color w:val="000000"/>
                <w:sz w:val="24"/>
                <w:szCs w:val="24"/>
              </w:rPr>
              <w:t>ниям)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both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Исполнитель:</w:t>
            </w:r>
            <w:r w:rsidRPr="00C92C35">
              <w:rPr>
                <w:color w:val="000000"/>
                <w:sz w:val="24"/>
                <w:szCs w:val="24"/>
              </w:rPr>
              <w:br/>
              <w:t>Муниципальное авт</w:t>
            </w:r>
            <w:r w:rsidRPr="00C92C35">
              <w:rPr>
                <w:color w:val="000000"/>
                <w:sz w:val="24"/>
                <w:szCs w:val="24"/>
              </w:rPr>
              <w:t>о</w:t>
            </w:r>
            <w:r w:rsidRPr="00C92C35">
              <w:rPr>
                <w:color w:val="000000"/>
                <w:sz w:val="24"/>
                <w:szCs w:val="24"/>
              </w:rPr>
              <w:t>номное учреждение О</w:t>
            </w:r>
            <w:r w:rsidRPr="00C92C35">
              <w:rPr>
                <w:color w:val="000000"/>
                <w:sz w:val="24"/>
                <w:szCs w:val="24"/>
              </w:rPr>
              <w:t>к</w:t>
            </w:r>
            <w:r w:rsidRPr="00C92C35">
              <w:rPr>
                <w:color w:val="000000"/>
                <w:sz w:val="24"/>
                <w:szCs w:val="24"/>
              </w:rPr>
              <w:t>тябрьского района «Многофункциональный центр предоставления государственных и м</w:t>
            </w:r>
            <w:r w:rsidRPr="00C92C35">
              <w:rPr>
                <w:color w:val="000000"/>
                <w:sz w:val="24"/>
                <w:szCs w:val="24"/>
              </w:rPr>
              <w:t>у</w:t>
            </w:r>
            <w:r w:rsidRPr="00C92C35">
              <w:rPr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both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Реализация при</w:t>
            </w:r>
            <w:r w:rsidRPr="00C92C35">
              <w:rPr>
                <w:color w:val="000000"/>
                <w:sz w:val="24"/>
                <w:szCs w:val="24"/>
              </w:rPr>
              <w:t>н</w:t>
            </w:r>
            <w:r w:rsidRPr="00C92C35">
              <w:rPr>
                <w:color w:val="000000"/>
                <w:sz w:val="24"/>
                <w:szCs w:val="24"/>
              </w:rPr>
              <w:t>ципа экстерритор</w:t>
            </w:r>
            <w:r w:rsidRPr="00C92C35">
              <w:rPr>
                <w:color w:val="000000"/>
                <w:sz w:val="24"/>
                <w:szCs w:val="24"/>
              </w:rPr>
              <w:t>и</w:t>
            </w:r>
            <w:r w:rsidRPr="00C92C35">
              <w:rPr>
                <w:color w:val="000000"/>
                <w:sz w:val="24"/>
                <w:szCs w:val="24"/>
              </w:rPr>
              <w:t>альности при предоставлении государственных и муниципальных услуг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весь п</w:t>
            </w:r>
            <w:r w:rsidRPr="00C92C35">
              <w:rPr>
                <w:color w:val="000000"/>
                <w:sz w:val="24"/>
                <w:szCs w:val="24"/>
              </w:rPr>
              <w:t>е</w:t>
            </w:r>
            <w:r w:rsidRPr="00C92C35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78,1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78,1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-</w:t>
            </w:r>
          </w:p>
        </w:tc>
      </w:tr>
      <w:tr w:rsidR="00C92C35" w:rsidRPr="00C92C35" w:rsidTr="00C92C35">
        <w:trPr>
          <w:trHeight w:val="4725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both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Расходы на орган</w:t>
            </w:r>
            <w:r w:rsidRPr="00C92C35">
              <w:rPr>
                <w:color w:val="000000"/>
                <w:sz w:val="24"/>
                <w:szCs w:val="24"/>
              </w:rPr>
              <w:t>и</w:t>
            </w:r>
            <w:r w:rsidRPr="00C92C35">
              <w:rPr>
                <w:color w:val="000000"/>
                <w:sz w:val="24"/>
                <w:szCs w:val="24"/>
              </w:rPr>
              <w:t>зацию предоставл</w:t>
            </w:r>
            <w:r w:rsidRPr="00C92C35">
              <w:rPr>
                <w:color w:val="000000"/>
                <w:sz w:val="24"/>
                <w:szCs w:val="24"/>
              </w:rPr>
              <w:t>е</w:t>
            </w:r>
            <w:r w:rsidRPr="00C92C35">
              <w:rPr>
                <w:color w:val="000000"/>
                <w:sz w:val="24"/>
                <w:szCs w:val="24"/>
              </w:rPr>
              <w:t>ния областных услуг на базе мн</w:t>
            </w:r>
            <w:r w:rsidRPr="00C92C35">
              <w:rPr>
                <w:color w:val="000000"/>
                <w:sz w:val="24"/>
                <w:szCs w:val="24"/>
              </w:rPr>
              <w:t>о</w:t>
            </w:r>
            <w:r w:rsidRPr="00C92C35">
              <w:rPr>
                <w:color w:val="000000"/>
                <w:sz w:val="24"/>
                <w:szCs w:val="24"/>
              </w:rPr>
              <w:t>гофункционального центра предоста</w:t>
            </w:r>
            <w:r w:rsidRPr="00C92C35">
              <w:rPr>
                <w:color w:val="000000"/>
                <w:sz w:val="24"/>
                <w:szCs w:val="24"/>
              </w:rPr>
              <w:t>в</w:t>
            </w:r>
            <w:r w:rsidRPr="00C92C35">
              <w:rPr>
                <w:color w:val="000000"/>
                <w:sz w:val="24"/>
                <w:szCs w:val="24"/>
              </w:rPr>
              <w:t>ления госуда</w:t>
            </w:r>
            <w:r w:rsidRPr="00C92C35">
              <w:rPr>
                <w:color w:val="000000"/>
                <w:sz w:val="24"/>
                <w:szCs w:val="24"/>
              </w:rPr>
              <w:t>р</w:t>
            </w:r>
            <w:r w:rsidRPr="00C92C35">
              <w:rPr>
                <w:color w:val="000000"/>
                <w:sz w:val="24"/>
                <w:szCs w:val="24"/>
              </w:rPr>
              <w:t>ственных и мун</w:t>
            </w:r>
            <w:r w:rsidRPr="00C92C35">
              <w:rPr>
                <w:color w:val="000000"/>
                <w:sz w:val="24"/>
                <w:szCs w:val="24"/>
              </w:rPr>
              <w:t>и</w:t>
            </w:r>
            <w:r w:rsidRPr="00C92C35">
              <w:rPr>
                <w:color w:val="000000"/>
                <w:sz w:val="24"/>
                <w:szCs w:val="24"/>
              </w:rPr>
              <w:t>ципальных услуг в рамках подпр</w:t>
            </w:r>
            <w:r w:rsidRPr="00C92C35">
              <w:rPr>
                <w:color w:val="000000"/>
                <w:sz w:val="24"/>
                <w:szCs w:val="24"/>
              </w:rPr>
              <w:t>о</w:t>
            </w:r>
            <w:r w:rsidRPr="00C92C35">
              <w:rPr>
                <w:color w:val="000000"/>
                <w:sz w:val="24"/>
                <w:szCs w:val="24"/>
              </w:rPr>
              <w:t>граммы "Оптим</w:t>
            </w:r>
            <w:r w:rsidRPr="00C92C35">
              <w:rPr>
                <w:color w:val="000000"/>
                <w:sz w:val="24"/>
                <w:szCs w:val="24"/>
              </w:rPr>
              <w:t>и</w:t>
            </w:r>
            <w:r w:rsidRPr="00C92C35">
              <w:rPr>
                <w:color w:val="000000"/>
                <w:sz w:val="24"/>
                <w:szCs w:val="24"/>
              </w:rPr>
              <w:t>зация и повышение качества пред</w:t>
            </w:r>
            <w:r w:rsidRPr="00C92C35">
              <w:rPr>
                <w:color w:val="000000"/>
                <w:sz w:val="24"/>
                <w:szCs w:val="24"/>
              </w:rPr>
              <w:t>о</w:t>
            </w:r>
            <w:r w:rsidRPr="00C92C35">
              <w:rPr>
                <w:color w:val="000000"/>
                <w:sz w:val="24"/>
                <w:szCs w:val="24"/>
              </w:rPr>
              <w:t>ставляемых гос</w:t>
            </w:r>
            <w:r w:rsidRPr="00C92C35">
              <w:rPr>
                <w:color w:val="000000"/>
                <w:sz w:val="24"/>
                <w:szCs w:val="24"/>
              </w:rPr>
              <w:t>у</w:t>
            </w:r>
            <w:r w:rsidRPr="00C92C35">
              <w:rPr>
                <w:color w:val="000000"/>
                <w:sz w:val="24"/>
                <w:szCs w:val="24"/>
              </w:rPr>
              <w:t>дарственных и м</w:t>
            </w:r>
            <w:r w:rsidRPr="00C92C35">
              <w:rPr>
                <w:color w:val="000000"/>
                <w:sz w:val="24"/>
                <w:szCs w:val="24"/>
              </w:rPr>
              <w:t>у</w:t>
            </w:r>
            <w:r w:rsidRPr="00C92C35">
              <w:rPr>
                <w:color w:val="000000"/>
                <w:sz w:val="24"/>
                <w:szCs w:val="24"/>
              </w:rPr>
              <w:t>ниципальных услуг в Октябрьском ра</w:t>
            </w:r>
            <w:r w:rsidRPr="00C92C35">
              <w:rPr>
                <w:color w:val="000000"/>
                <w:sz w:val="24"/>
                <w:szCs w:val="24"/>
              </w:rPr>
              <w:t>й</w:t>
            </w:r>
            <w:r w:rsidRPr="00C92C35">
              <w:rPr>
                <w:color w:val="000000"/>
                <w:sz w:val="24"/>
                <w:szCs w:val="24"/>
              </w:rPr>
              <w:t>оне, в том числе на базе многофункц</w:t>
            </w:r>
            <w:r w:rsidRPr="00C92C35">
              <w:rPr>
                <w:color w:val="000000"/>
                <w:sz w:val="24"/>
                <w:szCs w:val="24"/>
              </w:rPr>
              <w:t>и</w:t>
            </w:r>
            <w:r w:rsidRPr="00C92C35">
              <w:rPr>
                <w:color w:val="000000"/>
                <w:sz w:val="24"/>
                <w:szCs w:val="24"/>
              </w:rPr>
              <w:t>ональных центров предоставления государственных и муниципальных услуг" муниц</w:t>
            </w:r>
            <w:r w:rsidRPr="00C92C35">
              <w:rPr>
                <w:color w:val="000000"/>
                <w:sz w:val="24"/>
                <w:szCs w:val="24"/>
              </w:rPr>
              <w:t>и</w:t>
            </w:r>
            <w:r w:rsidRPr="00C92C35">
              <w:rPr>
                <w:color w:val="000000"/>
                <w:sz w:val="24"/>
                <w:szCs w:val="24"/>
              </w:rPr>
              <w:t>пальной программы "Электронный м</w:t>
            </w:r>
            <w:r w:rsidRPr="00C92C35">
              <w:rPr>
                <w:color w:val="000000"/>
                <w:sz w:val="24"/>
                <w:szCs w:val="24"/>
              </w:rPr>
              <w:t>у</w:t>
            </w:r>
            <w:r w:rsidRPr="00C92C35">
              <w:rPr>
                <w:color w:val="000000"/>
                <w:sz w:val="24"/>
                <w:szCs w:val="24"/>
              </w:rPr>
              <w:t>ниципалитет" (Су</w:t>
            </w:r>
            <w:r w:rsidRPr="00C92C35">
              <w:rPr>
                <w:color w:val="000000"/>
                <w:sz w:val="24"/>
                <w:szCs w:val="24"/>
              </w:rPr>
              <w:t>б</w:t>
            </w:r>
            <w:r w:rsidRPr="00C92C35">
              <w:rPr>
                <w:color w:val="000000"/>
                <w:sz w:val="24"/>
                <w:szCs w:val="24"/>
              </w:rPr>
              <w:t>сидии автономным учреждениям)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both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Исполнитель:</w:t>
            </w:r>
            <w:r w:rsidRPr="00C92C35">
              <w:rPr>
                <w:color w:val="000000"/>
                <w:sz w:val="24"/>
                <w:szCs w:val="24"/>
              </w:rPr>
              <w:br/>
              <w:t>Муниципальное авт</w:t>
            </w:r>
            <w:r w:rsidRPr="00C92C35">
              <w:rPr>
                <w:color w:val="000000"/>
                <w:sz w:val="24"/>
                <w:szCs w:val="24"/>
              </w:rPr>
              <w:t>о</w:t>
            </w:r>
            <w:r w:rsidRPr="00C92C35">
              <w:rPr>
                <w:color w:val="000000"/>
                <w:sz w:val="24"/>
                <w:szCs w:val="24"/>
              </w:rPr>
              <w:t>номное учреждение О</w:t>
            </w:r>
            <w:r w:rsidRPr="00C92C35">
              <w:rPr>
                <w:color w:val="000000"/>
                <w:sz w:val="24"/>
                <w:szCs w:val="24"/>
              </w:rPr>
              <w:t>к</w:t>
            </w:r>
            <w:r w:rsidRPr="00C92C35">
              <w:rPr>
                <w:color w:val="000000"/>
                <w:sz w:val="24"/>
                <w:szCs w:val="24"/>
              </w:rPr>
              <w:t>тябрьского района «Многофункциональный центр предоставления государственных и м</w:t>
            </w:r>
            <w:r w:rsidRPr="00C92C35">
              <w:rPr>
                <w:color w:val="000000"/>
                <w:sz w:val="24"/>
                <w:szCs w:val="24"/>
              </w:rPr>
              <w:t>у</w:t>
            </w:r>
            <w:r w:rsidRPr="00C92C35">
              <w:rPr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both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Организация пред</w:t>
            </w:r>
            <w:r w:rsidRPr="00C92C35">
              <w:rPr>
                <w:color w:val="000000"/>
                <w:sz w:val="24"/>
                <w:szCs w:val="24"/>
              </w:rPr>
              <w:t>о</w:t>
            </w:r>
            <w:r w:rsidRPr="00C92C35">
              <w:rPr>
                <w:color w:val="000000"/>
                <w:sz w:val="24"/>
                <w:szCs w:val="24"/>
              </w:rPr>
              <w:t>ставления облас</w:t>
            </w:r>
            <w:r w:rsidRPr="00C92C35">
              <w:rPr>
                <w:color w:val="000000"/>
                <w:sz w:val="24"/>
                <w:szCs w:val="24"/>
              </w:rPr>
              <w:t>т</w:t>
            </w:r>
            <w:r w:rsidRPr="00C92C35">
              <w:rPr>
                <w:color w:val="000000"/>
                <w:sz w:val="24"/>
                <w:szCs w:val="24"/>
              </w:rPr>
              <w:t>ных услуг на базе многофункци</w:t>
            </w:r>
            <w:r w:rsidRPr="00C92C35">
              <w:rPr>
                <w:color w:val="000000"/>
                <w:sz w:val="24"/>
                <w:szCs w:val="24"/>
              </w:rPr>
              <w:t>о</w:t>
            </w:r>
            <w:r w:rsidRPr="00C92C35">
              <w:rPr>
                <w:color w:val="000000"/>
                <w:sz w:val="24"/>
                <w:szCs w:val="24"/>
              </w:rPr>
              <w:t>нального центра предоставления государственных и муниципальных услуг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весь п</w:t>
            </w:r>
            <w:r w:rsidRPr="00C92C35">
              <w:rPr>
                <w:color w:val="000000"/>
                <w:sz w:val="24"/>
                <w:szCs w:val="24"/>
              </w:rPr>
              <w:t>е</w:t>
            </w:r>
            <w:r w:rsidRPr="00C92C35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-</w:t>
            </w:r>
          </w:p>
        </w:tc>
      </w:tr>
      <w:tr w:rsidR="00C92C35" w:rsidRPr="00C92C35" w:rsidTr="00C92C35">
        <w:trPr>
          <w:trHeight w:val="315"/>
        </w:trPr>
        <w:tc>
          <w:tcPr>
            <w:tcW w:w="1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8</w:t>
            </w:r>
          </w:p>
          <w:p w:rsid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both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lastRenderedPageBreak/>
              <w:t>Итого по муниц</w:t>
            </w:r>
            <w:r w:rsidRPr="00C92C35">
              <w:rPr>
                <w:color w:val="000000"/>
                <w:sz w:val="24"/>
                <w:szCs w:val="24"/>
              </w:rPr>
              <w:t>и</w:t>
            </w:r>
            <w:r w:rsidRPr="00C92C35">
              <w:rPr>
                <w:color w:val="000000"/>
                <w:sz w:val="24"/>
                <w:szCs w:val="24"/>
              </w:rPr>
              <w:t>пальной программе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2"/>
                <w:szCs w:val="22"/>
              </w:rPr>
            </w:pPr>
            <w:r w:rsidRPr="00C92C35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2"/>
                <w:szCs w:val="22"/>
              </w:rPr>
            </w:pPr>
            <w:r w:rsidRPr="00C92C35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2"/>
                <w:szCs w:val="22"/>
              </w:rPr>
            </w:pPr>
            <w:r w:rsidRPr="00C92C35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21 207,2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21 207,2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-</w:t>
            </w:r>
          </w:p>
        </w:tc>
      </w:tr>
      <w:tr w:rsidR="00C92C35" w:rsidRPr="00C92C35" w:rsidTr="00C92C35">
        <w:trPr>
          <w:trHeight w:val="1890"/>
        </w:trPr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2"/>
                <w:szCs w:val="22"/>
              </w:rPr>
            </w:pPr>
            <w:r w:rsidRPr="00C92C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  <w:lang w:eastAsia="en-US"/>
              </w:rPr>
              <w:t>Ответственный исполн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тель: Управление инн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о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вационного развития - отдел информатизации Администрации О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к</w:t>
            </w:r>
            <w:r w:rsidRPr="00C92C35">
              <w:rPr>
                <w:color w:val="000000"/>
                <w:sz w:val="24"/>
                <w:szCs w:val="24"/>
                <w:lang w:eastAsia="en-US"/>
              </w:rPr>
              <w:t>тябрьского района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2"/>
                <w:szCs w:val="22"/>
              </w:rPr>
            </w:pPr>
            <w:r w:rsidRPr="00C92C35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2"/>
                <w:szCs w:val="22"/>
              </w:rPr>
            </w:pPr>
            <w:r w:rsidRPr="00C92C35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-</w:t>
            </w:r>
          </w:p>
        </w:tc>
      </w:tr>
      <w:tr w:rsidR="00C92C35" w:rsidRPr="00C92C35" w:rsidTr="00C92C35">
        <w:trPr>
          <w:trHeight w:val="1260"/>
        </w:trPr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2"/>
                <w:szCs w:val="22"/>
              </w:rPr>
            </w:pPr>
            <w:r w:rsidRPr="00C92C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both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 xml:space="preserve">Соисполнитель:  </w:t>
            </w:r>
            <w:r w:rsidRPr="00C92C35">
              <w:rPr>
                <w:color w:val="000000"/>
                <w:sz w:val="24"/>
                <w:szCs w:val="24"/>
              </w:rPr>
              <w:br/>
              <w:t>Отдел образования А</w:t>
            </w:r>
            <w:r w:rsidRPr="00C92C35">
              <w:rPr>
                <w:color w:val="000000"/>
                <w:sz w:val="24"/>
                <w:szCs w:val="24"/>
              </w:rPr>
              <w:t>д</w:t>
            </w:r>
            <w:r w:rsidRPr="00C92C35">
              <w:rPr>
                <w:color w:val="000000"/>
                <w:sz w:val="24"/>
                <w:szCs w:val="24"/>
              </w:rPr>
              <w:t>министрации Октябр</w:t>
            </w:r>
            <w:r w:rsidRPr="00C92C35">
              <w:rPr>
                <w:color w:val="000000"/>
                <w:sz w:val="24"/>
                <w:szCs w:val="24"/>
              </w:rPr>
              <w:t>ь</w:t>
            </w:r>
            <w:r w:rsidRPr="00C92C35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2"/>
                <w:szCs w:val="22"/>
              </w:rPr>
            </w:pPr>
            <w:r w:rsidRPr="00C92C35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2"/>
                <w:szCs w:val="22"/>
              </w:rPr>
            </w:pPr>
            <w:r w:rsidRPr="00C92C35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737,1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737,1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-</w:t>
            </w:r>
          </w:p>
        </w:tc>
      </w:tr>
      <w:tr w:rsidR="00C92C35" w:rsidRPr="00C92C35" w:rsidTr="00C92C35">
        <w:trPr>
          <w:trHeight w:val="2520"/>
        </w:trPr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2"/>
                <w:szCs w:val="22"/>
              </w:rPr>
            </w:pPr>
            <w:r w:rsidRPr="00C92C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both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Исполнитель:</w:t>
            </w:r>
            <w:r w:rsidRPr="00C92C35">
              <w:rPr>
                <w:color w:val="000000"/>
                <w:sz w:val="24"/>
                <w:szCs w:val="24"/>
              </w:rPr>
              <w:br/>
              <w:t>Муниципальное авт</w:t>
            </w:r>
            <w:r w:rsidRPr="00C92C35">
              <w:rPr>
                <w:color w:val="000000"/>
                <w:sz w:val="24"/>
                <w:szCs w:val="24"/>
              </w:rPr>
              <w:t>о</w:t>
            </w:r>
            <w:r w:rsidRPr="00C92C35">
              <w:rPr>
                <w:color w:val="000000"/>
                <w:sz w:val="24"/>
                <w:szCs w:val="24"/>
              </w:rPr>
              <w:t>номное учреждение О</w:t>
            </w:r>
            <w:r w:rsidRPr="00C92C35">
              <w:rPr>
                <w:color w:val="000000"/>
                <w:sz w:val="24"/>
                <w:szCs w:val="24"/>
              </w:rPr>
              <w:t>к</w:t>
            </w:r>
            <w:r w:rsidRPr="00C92C35">
              <w:rPr>
                <w:color w:val="000000"/>
                <w:sz w:val="24"/>
                <w:szCs w:val="24"/>
              </w:rPr>
              <w:t>тябрьского района «Многофункциональный центр предоставления государственных и м</w:t>
            </w:r>
            <w:r w:rsidRPr="00C92C35">
              <w:rPr>
                <w:color w:val="000000"/>
                <w:sz w:val="24"/>
                <w:szCs w:val="24"/>
              </w:rPr>
              <w:t>у</w:t>
            </w:r>
            <w:r w:rsidRPr="00C92C35">
              <w:rPr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2"/>
                <w:szCs w:val="22"/>
              </w:rPr>
            </w:pPr>
            <w:r w:rsidRPr="00C92C35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2"/>
                <w:szCs w:val="22"/>
              </w:rPr>
            </w:pPr>
            <w:r w:rsidRPr="00C92C35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20 470,1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20 470,1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C35" w:rsidRPr="00C92C35" w:rsidRDefault="00C92C35" w:rsidP="00C92C35">
            <w:pPr>
              <w:jc w:val="center"/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4"/>
                <w:szCs w:val="24"/>
              </w:rPr>
              <w:t>-</w:t>
            </w:r>
          </w:p>
        </w:tc>
      </w:tr>
      <w:tr w:rsidR="00C92C35" w:rsidRPr="00C92C35" w:rsidTr="00C92C35">
        <w:trPr>
          <w:trHeight w:val="315"/>
        </w:trPr>
        <w:tc>
          <w:tcPr>
            <w:tcW w:w="1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</w:tr>
      <w:tr w:rsidR="00C92C35" w:rsidRPr="00C92C35" w:rsidTr="00C92C35">
        <w:trPr>
          <w:trHeight w:val="315"/>
        </w:trPr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</w:tr>
      <w:tr w:rsidR="00C92C35" w:rsidRPr="00C92C35" w:rsidTr="00C92C35">
        <w:trPr>
          <w:trHeight w:val="375"/>
        </w:trPr>
        <w:tc>
          <w:tcPr>
            <w:tcW w:w="19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  <w:r w:rsidRPr="00C92C35">
              <w:rPr>
                <w:color w:val="000000"/>
                <w:sz w:val="28"/>
                <w:szCs w:val="28"/>
              </w:rPr>
              <w:t>Управляющий дела</w:t>
            </w:r>
            <w:r>
              <w:rPr>
                <w:color w:val="000000"/>
                <w:sz w:val="28"/>
                <w:szCs w:val="28"/>
              </w:rPr>
              <w:t>м</w:t>
            </w:r>
            <w:r w:rsidRPr="00C92C35">
              <w:rPr>
                <w:color w:val="000000"/>
                <w:sz w:val="28"/>
                <w:szCs w:val="28"/>
              </w:rPr>
              <w:t>и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4"/>
                <w:szCs w:val="24"/>
              </w:rPr>
            </w:pPr>
          </w:p>
        </w:tc>
      </w:tr>
      <w:tr w:rsidR="00C92C35" w:rsidRPr="00C92C35" w:rsidTr="00C92C35">
        <w:trPr>
          <w:trHeight w:val="375"/>
        </w:trPr>
        <w:tc>
          <w:tcPr>
            <w:tcW w:w="19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2C35" w:rsidRPr="00C92C35" w:rsidRDefault="00C92C35" w:rsidP="00C92C35">
            <w:pPr>
              <w:rPr>
                <w:color w:val="000000"/>
                <w:sz w:val="28"/>
                <w:szCs w:val="28"/>
              </w:rPr>
            </w:pPr>
            <w:r w:rsidRPr="00C92C35">
              <w:rPr>
                <w:color w:val="000000"/>
                <w:sz w:val="28"/>
                <w:szCs w:val="28"/>
              </w:rPr>
              <w:t xml:space="preserve">Администрации Октябрьского района 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C35" w:rsidRPr="00C92C35" w:rsidRDefault="00C92C35" w:rsidP="00C92C35">
            <w:pPr>
              <w:jc w:val="right"/>
              <w:rPr>
                <w:color w:val="000000"/>
                <w:sz w:val="28"/>
                <w:szCs w:val="28"/>
              </w:rPr>
            </w:pPr>
            <w:r w:rsidRPr="00C92C35">
              <w:rPr>
                <w:color w:val="000000"/>
                <w:sz w:val="28"/>
                <w:szCs w:val="28"/>
              </w:rPr>
              <w:t>Н.Н. Савченко</w:t>
            </w:r>
          </w:p>
        </w:tc>
      </w:tr>
    </w:tbl>
    <w:p w:rsidR="004C5D03" w:rsidRDefault="004C5D03" w:rsidP="00F44F6D"/>
    <w:sectPr w:rsidR="004C5D03" w:rsidSect="006E7F48">
      <w:headerReference w:type="default" r:id="rId13"/>
      <w:footerReference w:type="even" r:id="rId14"/>
      <w:footerReference w:type="default" r:id="rId15"/>
      <w:pgSz w:w="16820" w:h="11900" w:orient="landscape"/>
      <w:pgMar w:top="1701" w:right="1134" w:bottom="567" w:left="1134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CA3" w:rsidRDefault="00634CA3">
      <w:r>
        <w:separator/>
      </w:r>
    </w:p>
  </w:endnote>
  <w:endnote w:type="continuationSeparator" w:id="0">
    <w:p w:rsidR="00634CA3" w:rsidRDefault="00634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9A3" w:rsidRDefault="00FE59A3" w:rsidP="00263D2B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28</w:t>
    </w:r>
    <w:r>
      <w:rPr>
        <w:rStyle w:val="a8"/>
      </w:rPr>
      <w:fldChar w:fldCharType="end"/>
    </w:r>
  </w:p>
  <w:p w:rsidR="00FE59A3" w:rsidRDefault="00FE59A3" w:rsidP="00263D2B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9A3" w:rsidRDefault="00FE59A3" w:rsidP="00263D2B">
    <w:pPr>
      <w:pStyle w:val="a5"/>
      <w:framePr w:wrap="around" w:vAnchor="text" w:hAnchor="margin" w:xAlign="right" w:y="1"/>
      <w:rPr>
        <w:rStyle w:val="a8"/>
      </w:rPr>
    </w:pPr>
  </w:p>
  <w:p w:rsidR="00FE59A3" w:rsidRPr="00AA6FE5" w:rsidRDefault="00FE59A3" w:rsidP="008C4AE3">
    <w:pPr>
      <w:pStyle w:val="a5"/>
      <w:ind w:right="360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9A3" w:rsidRDefault="00FE59A3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28</w:t>
    </w:r>
    <w:r>
      <w:rPr>
        <w:rStyle w:val="a8"/>
      </w:rPr>
      <w:fldChar w:fldCharType="end"/>
    </w:r>
  </w:p>
  <w:p w:rsidR="00FE59A3" w:rsidRDefault="00FE59A3">
    <w:pPr>
      <w:pStyle w:val="a5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9A3" w:rsidRDefault="00FE59A3">
    <w:pPr>
      <w:pStyle w:val="a5"/>
      <w:framePr w:wrap="around" w:vAnchor="text" w:hAnchor="margin" w:xAlign="right" w:y="1"/>
      <w:rPr>
        <w:rStyle w:val="a8"/>
      </w:rPr>
    </w:pPr>
  </w:p>
  <w:p w:rsidR="00FE59A3" w:rsidRPr="00D56D24" w:rsidRDefault="00FE59A3">
    <w:pPr>
      <w:pStyle w:val="a5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CA3" w:rsidRDefault="00634CA3">
      <w:r>
        <w:separator/>
      </w:r>
    </w:p>
  </w:footnote>
  <w:footnote w:type="continuationSeparator" w:id="0">
    <w:p w:rsidR="00634CA3" w:rsidRDefault="00634C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4259529"/>
      <w:docPartObj>
        <w:docPartGallery w:val="Page Numbers (Top of Page)"/>
        <w:docPartUnique/>
      </w:docPartObj>
    </w:sdtPr>
    <w:sdtEndPr/>
    <w:sdtContent>
      <w:p w:rsidR="006E7F48" w:rsidRDefault="006E7F4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66A5">
          <w:rPr>
            <w:noProof/>
          </w:rPr>
          <w:t>2</w:t>
        </w:r>
        <w:r>
          <w:fldChar w:fldCharType="end"/>
        </w:r>
      </w:p>
    </w:sdtContent>
  </w:sdt>
  <w:p w:rsidR="006E7F48" w:rsidRDefault="006E7F4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919761"/>
      <w:docPartObj>
        <w:docPartGallery w:val="Page Numbers (Top of Page)"/>
        <w:docPartUnique/>
      </w:docPartObj>
    </w:sdtPr>
    <w:sdtEndPr/>
    <w:sdtContent>
      <w:p w:rsidR="006E7F48" w:rsidRDefault="006E7F4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66A5">
          <w:rPr>
            <w:noProof/>
          </w:rPr>
          <w:t>3</w:t>
        </w:r>
        <w:r>
          <w:fldChar w:fldCharType="end"/>
        </w:r>
      </w:p>
    </w:sdtContent>
  </w:sdt>
  <w:p w:rsidR="006E7F48" w:rsidRDefault="006E7F4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B1325"/>
    <w:multiLevelType w:val="hybridMultilevel"/>
    <w:tmpl w:val="1BB8E58A"/>
    <w:lvl w:ilvl="0" w:tplc="DA22D1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37677"/>
    <w:multiLevelType w:val="hybridMultilevel"/>
    <w:tmpl w:val="CF4416A8"/>
    <w:lvl w:ilvl="0" w:tplc="EA404C20">
      <w:start w:val="1"/>
      <w:numFmt w:val="decimal"/>
      <w:suff w:val="space"/>
      <w:lvlText w:val="%1."/>
      <w:lvlJc w:val="left"/>
      <w:pPr>
        <w:ind w:left="1170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1367C77"/>
    <w:multiLevelType w:val="multilevel"/>
    <w:tmpl w:val="4E80D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9C5E27"/>
    <w:multiLevelType w:val="hybridMultilevel"/>
    <w:tmpl w:val="248ED7B8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C554F9"/>
    <w:multiLevelType w:val="multilevel"/>
    <w:tmpl w:val="26FAB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4B1C54"/>
    <w:multiLevelType w:val="multilevel"/>
    <w:tmpl w:val="020A9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10222E"/>
    <w:multiLevelType w:val="hybridMultilevel"/>
    <w:tmpl w:val="9E3CE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45762F"/>
    <w:multiLevelType w:val="multilevel"/>
    <w:tmpl w:val="5246A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800859"/>
    <w:multiLevelType w:val="singleLevel"/>
    <w:tmpl w:val="FBF21342"/>
    <w:lvl w:ilvl="0">
      <w:start w:val="2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9">
    <w:nsid w:val="54C41A7F"/>
    <w:multiLevelType w:val="hybridMultilevel"/>
    <w:tmpl w:val="BC409012"/>
    <w:lvl w:ilvl="0" w:tplc="30AA65A4">
      <w:start w:val="1"/>
      <w:numFmt w:val="decimal"/>
      <w:lvlText w:val="%1."/>
      <w:lvlJc w:val="left"/>
      <w:pPr>
        <w:tabs>
          <w:tab w:val="num" w:pos="1110"/>
        </w:tabs>
        <w:ind w:left="1110" w:hanging="7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A5D5AD2"/>
    <w:multiLevelType w:val="hybridMultilevel"/>
    <w:tmpl w:val="9E3CE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444082"/>
    <w:multiLevelType w:val="multilevel"/>
    <w:tmpl w:val="EEBC5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1"/>
  </w:num>
  <w:num w:numId="5">
    <w:abstractNumId w:val="7"/>
  </w:num>
  <w:num w:numId="6">
    <w:abstractNumId w:val="3"/>
  </w:num>
  <w:num w:numId="7">
    <w:abstractNumId w:val="9"/>
  </w:num>
  <w:num w:numId="8">
    <w:abstractNumId w:val="8"/>
  </w:num>
  <w:num w:numId="9">
    <w:abstractNumId w:val="10"/>
  </w:num>
  <w:num w:numId="10">
    <w:abstractNumId w:val="6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D2B"/>
    <w:rsid w:val="00000D0A"/>
    <w:rsid w:val="00000EDB"/>
    <w:rsid w:val="00001711"/>
    <w:rsid w:val="000045FC"/>
    <w:rsid w:val="00011D3A"/>
    <w:rsid w:val="00012391"/>
    <w:rsid w:val="000152BE"/>
    <w:rsid w:val="000169B9"/>
    <w:rsid w:val="000306F1"/>
    <w:rsid w:val="00032739"/>
    <w:rsid w:val="000329A1"/>
    <w:rsid w:val="000355CA"/>
    <w:rsid w:val="00040BB9"/>
    <w:rsid w:val="00052A90"/>
    <w:rsid w:val="00054AFB"/>
    <w:rsid w:val="00060F8F"/>
    <w:rsid w:val="00073DA5"/>
    <w:rsid w:val="0007514B"/>
    <w:rsid w:val="000752BE"/>
    <w:rsid w:val="00091DD5"/>
    <w:rsid w:val="000A380B"/>
    <w:rsid w:val="000A4DA4"/>
    <w:rsid w:val="000A7DB1"/>
    <w:rsid w:val="000A7FB6"/>
    <w:rsid w:val="000B06EC"/>
    <w:rsid w:val="000B19C2"/>
    <w:rsid w:val="000B71A3"/>
    <w:rsid w:val="000B7CC1"/>
    <w:rsid w:val="000C1F0F"/>
    <w:rsid w:val="000C5C50"/>
    <w:rsid w:val="000D191C"/>
    <w:rsid w:val="000D1A70"/>
    <w:rsid w:val="000D1B0E"/>
    <w:rsid w:val="000D4B92"/>
    <w:rsid w:val="000D61A6"/>
    <w:rsid w:val="000D7F3E"/>
    <w:rsid w:val="000E7CEF"/>
    <w:rsid w:val="000F2C65"/>
    <w:rsid w:val="000F52CD"/>
    <w:rsid w:val="000F658F"/>
    <w:rsid w:val="000F7B0A"/>
    <w:rsid w:val="001007AB"/>
    <w:rsid w:val="001017C9"/>
    <w:rsid w:val="00110149"/>
    <w:rsid w:val="00112D32"/>
    <w:rsid w:val="0013326C"/>
    <w:rsid w:val="00137486"/>
    <w:rsid w:val="00137F66"/>
    <w:rsid w:val="00141077"/>
    <w:rsid w:val="0014261F"/>
    <w:rsid w:val="00143F15"/>
    <w:rsid w:val="001442BC"/>
    <w:rsid w:val="00144C0D"/>
    <w:rsid w:val="00151247"/>
    <w:rsid w:val="001551C2"/>
    <w:rsid w:val="00155F9B"/>
    <w:rsid w:val="00157548"/>
    <w:rsid w:val="00160D94"/>
    <w:rsid w:val="001708E8"/>
    <w:rsid w:val="00173362"/>
    <w:rsid w:val="00176E33"/>
    <w:rsid w:val="001928FC"/>
    <w:rsid w:val="001940C1"/>
    <w:rsid w:val="001948CE"/>
    <w:rsid w:val="00194D6B"/>
    <w:rsid w:val="00196920"/>
    <w:rsid w:val="001A309E"/>
    <w:rsid w:val="001A3C69"/>
    <w:rsid w:val="001A6751"/>
    <w:rsid w:val="001B776A"/>
    <w:rsid w:val="001B7DAC"/>
    <w:rsid w:val="001C0F00"/>
    <w:rsid w:val="001C20B7"/>
    <w:rsid w:val="001C4000"/>
    <w:rsid w:val="001C565D"/>
    <w:rsid w:val="001C6136"/>
    <w:rsid w:val="001D2A15"/>
    <w:rsid w:val="001E17CE"/>
    <w:rsid w:val="001E2130"/>
    <w:rsid w:val="001E35B3"/>
    <w:rsid w:val="001E772D"/>
    <w:rsid w:val="00202997"/>
    <w:rsid w:val="002031DC"/>
    <w:rsid w:val="0020332B"/>
    <w:rsid w:val="00204BEE"/>
    <w:rsid w:val="00204E14"/>
    <w:rsid w:val="00206924"/>
    <w:rsid w:val="0021089F"/>
    <w:rsid w:val="00216863"/>
    <w:rsid w:val="002179CA"/>
    <w:rsid w:val="00222CEC"/>
    <w:rsid w:val="00224BA9"/>
    <w:rsid w:val="00224FEE"/>
    <w:rsid w:val="002259F6"/>
    <w:rsid w:val="002268EC"/>
    <w:rsid w:val="00231472"/>
    <w:rsid w:val="002326DD"/>
    <w:rsid w:val="00236E6D"/>
    <w:rsid w:val="002429B1"/>
    <w:rsid w:val="00244B2F"/>
    <w:rsid w:val="0025111D"/>
    <w:rsid w:val="002547AD"/>
    <w:rsid w:val="002563BC"/>
    <w:rsid w:val="00257A87"/>
    <w:rsid w:val="00261552"/>
    <w:rsid w:val="00262F37"/>
    <w:rsid w:val="0026361E"/>
    <w:rsid w:val="00263D2B"/>
    <w:rsid w:val="00270865"/>
    <w:rsid w:val="002709B2"/>
    <w:rsid w:val="002713A5"/>
    <w:rsid w:val="00272AFE"/>
    <w:rsid w:val="00273C9F"/>
    <w:rsid w:val="00280224"/>
    <w:rsid w:val="002819AB"/>
    <w:rsid w:val="002844FA"/>
    <w:rsid w:val="00286585"/>
    <w:rsid w:val="002871F7"/>
    <w:rsid w:val="00287784"/>
    <w:rsid w:val="00291793"/>
    <w:rsid w:val="002920E5"/>
    <w:rsid w:val="00297BAC"/>
    <w:rsid w:val="002A1B1D"/>
    <w:rsid w:val="002A2810"/>
    <w:rsid w:val="002A5193"/>
    <w:rsid w:val="002A51E6"/>
    <w:rsid w:val="002A5371"/>
    <w:rsid w:val="002A72E7"/>
    <w:rsid w:val="002B0C99"/>
    <w:rsid w:val="002B6BD1"/>
    <w:rsid w:val="002D02E4"/>
    <w:rsid w:val="002D5794"/>
    <w:rsid w:val="002D5AFA"/>
    <w:rsid w:val="002E129F"/>
    <w:rsid w:val="002E2A6E"/>
    <w:rsid w:val="002E7DB3"/>
    <w:rsid w:val="002F3866"/>
    <w:rsid w:val="002F5D61"/>
    <w:rsid w:val="002F6837"/>
    <w:rsid w:val="00300555"/>
    <w:rsid w:val="003024F7"/>
    <w:rsid w:val="003041E7"/>
    <w:rsid w:val="0030749D"/>
    <w:rsid w:val="0031361A"/>
    <w:rsid w:val="00313764"/>
    <w:rsid w:val="00313DC4"/>
    <w:rsid w:val="00314E25"/>
    <w:rsid w:val="00320442"/>
    <w:rsid w:val="00320819"/>
    <w:rsid w:val="00320922"/>
    <w:rsid w:val="003260C4"/>
    <w:rsid w:val="00326728"/>
    <w:rsid w:val="00334643"/>
    <w:rsid w:val="00335538"/>
    <w:rsid w:val="0033623B"/>
    <w:rsid w:val="00342041"/>
    <w:rsid w:val="0034251C"/>
    <w:rsid w:val="00342DB1"/>
    <w:rsid w:val="003461D0"/>
    <w:rsid w:val="00350851"/>
    <w:rsid w:val="00354A2E"/>
    <w:rsid w:val="00354FC8"/>
    <w:rsid w:val="00356EC2"/>
    <w:rsid w:val="0036178F"/>
    <w:rsid w:val="003627F3"/>
    <w:rsid w:val="00362BEF"/>
    <w:rsid w:val="0037223E"/>
    <w:rsid w:val="00376299"/>
    <w:rsid w:val="0038166E"/>
    <w:rsid w:val="003816C3"/>
    <w:rsid w:val="00382A92"/>
    <w:rsid w:val="003A2C41"/>
    <w:rsid w:val="003A39B1"/>
    <w:rsid w:val="003B0126"/>
    <w:rsid w:val="003B068B"/>
    <w:rsid w:val="003C3CED"/>
    <w:rsid w:val="003C59C3"/>
    <w:rsid w:val="003E001E"/>
    <w:rsid w:val="003E74EC"/>
    <w:rsid w:val="003E785F"/>
    <w:rsid w:val="003F1F28"/>
    <w:rsid w:val="004013EB"/>
    <w:rsid w:val="00402E07"/>
    <w:rsid w:val="00403BA6"/>
    <w:rsid w:val="00407F07"/>
    <w:rsid w:val="0041273D"/>
    <w:rsid w:val="00415C71"/>
    <w:rsid w:val="00421231"/>
    <w:rsid w:val="0042496A"/>
    <w:rsid w:val="0044119D"/>
    <w:rsid w:val="0044310B"/>
    <w:rsid w:val="00447A9B"/>
    <w:rsid w:val="00447BA4"/>
    <w:rsid w:val="00451D9E"/>
    <w:rsid w:val="004558AC"/>
    <w:rsid w:val="00481F54"/>
    <w:rsid w:val="004826AD"/>
    <w:rsid w:val="004832AE"/>
    <w:rsid w:val="00483B74"/>
    <w:rsid w:val="00483E8A"/>
    <w:rsid w:val="00490379"/>
    <w:rsid w:val="00490E14"/>
    <w:rsid w:val="00491F2E"/>
    <w:rsid w:val="00494B6E"/>
    <w:rsid w:val="004952FA"/>
    <w:rsid w:val="004A04B4"/>
    <w:rsid w:val="004B47D2"/>
    <w:rsid w:val="004C10E9"/>
    <w:rsid w:val="004C5D03"/>
    <w:rsid w:val="004D049C"/>
    <w:rsid w:val="004F416B"/>
    <w:rsid w:val="004F4E4C"/>
    <w:rsid w:val="004F68D7"/>
    <w:rsid w:val="005124D1"/>
    <w:rsid w:val="005139F1"/>
    <w:rsid w:val="0051449F"/>
    <w:rsid w:val="00523B9E"/>
    <w:rsid w:val="0053167F"/>
    <w:rsid w:val="00544B64"/>
    <w:rsid w:val="0055712C"/>
    <w:rsid w:val="0056132A"/>
    <w:rsid w:val="00581B20"/>
    <w:rsid w:val="005915F0"/>
    <w:rsid w:val="00591655"/>
    <w:rsid w:val="005A0E92"/>
    <w:rsid w:val="005A101F"/>
    <w:rsid w:val="005A3A11"/>
    <w:rsid w:val="005A71DD"/>
    <w:rsid w:val="005B044C"/>
    <w:rsid w:val="005B147C"/>
    <w:rsid w:val="005C60ED"/>
    <w:rsid w:val="005E7062"/>
    <w:rsid w:val="005F64EC"/>
    <w:rsid w:val="005F66AB"/>
    <w:rsid w:val="005F7F2F"/>
    <w:rsid w:val="00602F6B"/>
    <w:rsid w:val="006050C6"/>
    <w:rsid w:val="006066EA"/>
    <w:rsid w:val="00610528"/>
    <w:rsid w:val="00610A6B"/>
    <w:rsid w:val="00617F34"/>
    <w:rsid w:val="00622D3B"/>
    <w:rsid w:val="0063086D"/>
    <w:rsid w:val="0063279A"/>
    <w:rsid w:val="00632A5C"/>
    <w:rsid w:val="006335E7"/>
    <w:rsid w:val="00634CA3"/>
    <w:rsid w:val="00636F38"/>
    <w:rsid w:val="00637411"/>
    <w:rsid w:val="0063764D"/>
    <w:rsid w:val="0064240B"/>
    <w:rsid w:val="00646614"/>
    <w:rsid w:val="0064790B"/>
    <w:rsid w:val="00650E92"/>
    <w:rsid w:val="00650ED4"/>
    <w:rsid w:val="006529BD"/>
    <w:rsid w:val="0065531A"/>
    <w:rsid w:val="00655DFE"/>
    <w:rsid w:val="00660326"/>
    <w:rsid w:val="006629BE"/>
    <w:rsid w:val="00663955"/>
    <w:rsid w:val="00671142"/>
    <w:rsid w:val="0067185E"/>
    <w:rsid w:val="00671AC7"/>
    <w:rsid w:val="00671C7C"/>
    <w:rsid w:val="0067266F"/>
    <w:rsid w:val="00673452"/>
    <w:rsid w:val="00681798"/>
    <w:rsid w:val="00684F65"/>
    <w:rsid w:val="00686D21"/>
    <w:rsid w:val="0068751B"/>
    <w:rsid w:val="006878DC"/>
    <w:rsid w:val="006906D7"/>
    <w:rsid w:val="00691536"/>
    <w:rsid w:val="00697177"/>
    <w:rsid w:val="00697E8D"/>
    <w:rsid w:val="006A259A"/>
    <w:rsid w:val="006A332A"/>
    <w:rsid w:val="006A4CAE"/>
    <w:rsid w:val="006A6508"/>
    <w:rsid w:val="006C039D"/>
    <w:rsid w:val="006C1E40"/>
    <w:rsid w:val="006C26C6"/>
    <w:rsid w:val="006C38AF"/>
    <w:rsid w:val="006C4D05"/>
    <w:rsid w:val="006C6CC8"/>
    <w:rsid w:val="006D3E34"/>
    <w:rsid w:val="006D5FB0"/>
    <w:rsid w:val="006E0CDA"/>
    <w:rsid w:val="006E63D8"/>
    <w:rsid w:val="006E7F48"/>
    <w:rsid w:val="00700D88"/>
    <w:rsid w:val="00704843"/>
    <w:rsid w:val="00711FBB"/>
    <w:rsid w:val="00713B84"/>
    <w:rsid w:val="00714854"/>
    <w:rsid w:val="00715D40"/>
    <w:rsid w:val="00716D90"/>
    <w:rsid w:val="007179F3"/>
    <w:rsid w:val="00720938"/>
    <w:rsid w:val="007212A9"/>
    <w:rsid w:val="0072708B"/>
    <w:rsid w:val="0073761D"/>
    <w:rsid w:val="00742E54"/>
    <w:rsid w:val="00745DBA"/>
    <w:rsid w:val="007473A8"/>
    <w:rsid w:val="0075027E"/>
    <w:rsid w:val="007507AC"/>
    <w:rsid w:val="00760A08"/>
    <w:rsid w:val="00760B2D"/>
    <w:rsid w:val="00763AD0"/>
    <w:rsid w:val="007640C0"/>
    <w:rsid w:val="00767663"/>
    <w:rsid w:val="00777D1D"/>
    <w:rsid w:val="007909EE"/>
    <w:rsid w:val="00792F16"/>
    <w:rsid w:val="007935A8"/>
    <w:rsid w:val="00795E26"/>
    <w:rsid w:val="00796F4A"/>
    <w:rsid w:val="007A0786"/>
    <w:rsid w:val="007A0DE9"/>
    <w:rsid w:val="007A26D6"/>
    <w:rsid w:val="007B0DBD"/>
    <w:rsid w:val="007B1616"/>
    <w:rsid w:val="007B24B9"/>
    <w:rsid w:val="007B744D"/>
    <w:rsid w:val="007C1AED"/>
    <w:rsid w:val="007C7373"/>
    <w:rsid w:val="007C760E"/>
    <w:rsid w:val="007D0708"/>
    <w:rsid w:val="007D4BCA"/>
    <w:rsid w:val="007D5944"/>
    <w:rsid w:val="007E5D6D"/>
    <w:rsid w:val="007E615F"/>
    <w:rsid w:val="007F251D"/>
    <w:rsid w:val="007F6321"/>
    <w:rsid w:val="00804F99"/>
    <w:rsid w:val="008107C2"/>
    <w:rsid w:val="00813AB5"/>
    <w:rsid w:val="00824894"/>
    <w:rsid w:val="00826613"/>
    <w:rsid w:val="0082661F"/>
    <w:rsid w:val="0083192E"/>
    <w:rsid w:val="008333A2"/>
    <w:rsid w:val="0083378F"/>
    <w:rsid w:val="00837045"/>
    <w:rsid w:val="0084721C"/>
    <w:rsid w:val="00852B9D"/>
    <w:rsid w:val="00860517"/>
    <w:rsid w:val="00860A45"/>
    <w:rsid w:val="008611B9"/>
    <w:rsid w:val="00870561"/>
    <w:rsid w:val="00875B4F"/>
    <w:rsid w:val="00876BF8"/>
    <w:rsid w:val="00880423"/>
    <w:rsid w:val="008823DB"/>
    <w:rsid w:val="00883AD9"/>
    <w:rsid w:val="0088716D"/>
    <w:rsid w:val="00894AAC"/>
    <w:rsid w:val="008A5586"/>
    <w:rsid w:val="008B3A82"/>
    <w:rsid w:val="008B3E69"/>
    <w:rsid w:val="008B4BD3"/>
    <w:rsid w:val="008C1018"/>
    <w:rsid w:val="008C27D5"/>
    <w:rsid w:val="008C4AE3"/>
    <w:rsid w:val="008E1C76"/>
    <w:rsid w:val="008E7542"/>
    <w:rsid w:val="008F0E1B"/>
    <w:rsid w:val="008F7598"/>
    <w:rsid w:val="00901121"/>
    <w:rsid w:val="00903163"/>
    <w:rsid w:val="009040D8"/>
    <w:rsid w:val="00904B64"/>
    <w:rsid w:val="00905C3A"/>
    <w:rsid w:val="00916167"/>
    <w:rsid w:val="00917824"/>
    <w:rsid w:val="00933271"/>
    <w:rsid w:val="00933908"/>
    <w:rsid w:val="0093448A"/>
    <w:rsid w:val="009377FC"/>
    <w:rsid w:val="00943469"/>
    <w:rsid w:val="0094552C"/>
    <w:rsid w:val="00946235"/>
    <w:rsid w:val="00954124"/>
    <w:rsid w:val="00962421"/>
    <w:rsid w:val="00962E6C"/>
    <w:rsid w:val="009642AD"/>
    <w:rsid w:val="00971029"/>
    <w:rsid w:val="0097109B"/>
    <w:rsid w:val="00971895"/>
    <w:rsid w:val="009833BB"/>
    <w:rsid w:val="00986945"/>
    <w:rsid w:val="0099095F"/>
    <w:rsid w:val="009913D2"/>
    <w:rsid w:val="009926EB"/>
    <w:rsid w:val="00993F10"/>
    <w:rsid w:val="00994D3C"/>
    <w:rsid w:val="00995BC5"/>
    <w:rsid w:val="009A245C"/>
    <w:rsid w:val="009A563E"/>
    <w:rsid w:val="009B02D1"/>
    <w:rsid w:val="009B2735"/>
    <w:rsid w:val="009C165E"/>
    <w:rsid w:val="009C18A3"/>
    <w:rsid w:val="009D061D"/>
    <w:rsid w:val="009D7C0C"/>
    <w:rsid w:val="009E495A"/>
    <w:rsid w:val="009E6BC8"/>
    <w:rsid w:val="009E7701"/>
    <w:rsid w:val="009F15D5"/>
    <w:rsid w:val="009F2682"/>
    <w:rsid w:val="009F3F1D"/>
    <w:rsid w:val="009F42DC"/>
    <w:rsid w:val="009F489E"/>
    <w:rsid w:val="009F5193"/>
    <w:rsid w:val="009F5A62"/>
    <w:rsid w:val="00A0433A"/>
    <w:rsid w:val="00A10586"/>
    <w:rsid w:val="00A13622"/>
    <w:rsid w:val="00A2007C"/>
    <w:rsid w:val="00A22221"/>
    <w:rsid w:val="00A22D45"/>
    <w:rsid w:val="00A23CF7"/>
    <w:rsid w:val="00A25777"/>
    <w:rsid w:val="00A26390"/>
    <w:rsid w:val="00A27A52"/>
    <w:rsid w:val="00A31822"/>
    <w:rsid w:val="00A465D3"/>
    <w:rsid w:val="00A50D9A"/>
    <w:rsid w:val="00A54637"/>
    <w:rsid w:val="00A567C9"/>
    <w:rsid w:val="00A56D4E"/>
    <w:rsid w:val="00A56F46"/>
    <w:rsid w:val="00A60D8D"/>
    <w:rsid w:val="00A62C0D"/>
    <w:rsid w:val="00A63980"/>
    <w:rsid w:val="00A639E1"/>
    <w:rsid w:val="00A72CA2"/>
    <w:rsid w:val="00A74175"/>
    <w:rsid w:val="00A76A7F"/>
    <w:rsid w:val="00A81D1E"/>
    <w:rsid w:val="00A83A23"/>
    <w:rsid w:val="00A849BC"/>
    <w:rsid w:val="00A87500"/>
    <w:rsid w:val="00A87A05"/>
    <w:rsid w:val="00A91992"/>
    <w:rsid w:val="00AA3D0E"/>
    <w:rsid w:val="00AA6FE5"/>
    <w:rsid w:val="00AA797B"/>
    <w:rsid w:val="00AB0C65"/>
    <w:rsid w:val="00AB47A6"/>
    <w:rsid w:val="00AB5D1E"/>
    <w:rsid w:val="00AC096E"/>
    <w:rsid w:val="00AC43D2"/>
    <w:rsid w:val="00AC7FED"/>
    <w:rsid w:val="00AD6939"/>
    <w:rsid w:val="00AE6E0D"/>
    <w:rsid w:val="00AF5334"/>
    <w:rsid w:val="00AF6000"/>
    <w:rsid w:val="00AF661A"/>
    <w:rsid w:val="00B003BC"/>
    <w:rsid w:val="00B01AF6"/>
    <w:rsid w:val="00B0497F"/>
    <w:rsid w:val="00B055DA"/>
    <w:rsid w:val="00B15AFB"/>
    <w:rsid w:val="00B15C0D"/>
    <w:rsid w:val="00B16A2D"/>
    <w:rsid w:val="00B26E20"/>
    <w:rsid w:val="00B30B47"/>
    <w:rsid w:val="00B362F8"/>
    <w:rsid w:val="00B366A5"/>
    <w:rsid w:val="00B4291D"/>
    <w:rsid w:val="00B44810"/>
    <w:rsid w:val="00B44AAF"/>
    <w:rsid w:val="00B44B5F"/>
    <w:rsid w:val="00B466D1"/>
    <w:rsid w:val="00B51EE8"/>
    <w:rsid w:val="00B53F1C"/>
    <w:rsid w:val="00B6361A"/>
    <w:rsid w:val="00B63BC0"/>
    <w:rsid w:val="00B6481C"/>
    <w:rsid w:val="00B67505"/>
    <w:rsid w:val="00B678FD"/>
    <w:rsid w:val="00B705D8"/>
    <w:rsid w:val="00B7181A"/>
    <w:rsid w:val="00B77F4C"/>
    <w:rsid w:val="00B81FD1"/>
    <w:rsid w:val="00B83FD8"/>
    <w:rsid w:val="00B8456A"/>
    <w:rsid w:val="00B85617"/>
    <w:rsid w:val="00B92B7A"/>
    <w:rsid w:val="00B92F51"/>
    <w:rsid w:val="00B93834"/>
    <w:rsid w:val="00B940B4"/>
    <w:rsid w:val="00B96B42"/>
    <w:rsid w:val="00BA1F75"/>
    <w:rsid w:val="00BA470D"/>
    <w:rsid w:val="00BB2382"/>
    <w:rsid w:val="00BB342F"/>
    <w:rsid w:val="00BB42E4"/>
    <w:rsid w:val="00BB5594"/>
    <w:rsid w:val="00BB617E"/>
    <w:rsid w:val="00BC0754"/>
    <w:rsid w:val="00BC369A"/>
    <w:rsid w:val="00BC6030"/>
    <w:rsid w:val="00BE08F0"/>
    <w:rsid w:val="00BE66FD"/>
    <w:rsid w:val="00BF01D1"/>
    <w:rsid w:val="00BF2DAC"/>
    <w:rsid w:val="00BF31ED"/>
    <w:rsid w:val="00BF55C4"/>
    <w:rsid w:val="00C02DDB"/>
    <w:rsid w:val="00C05575"/>
    <w:rsid w:val="00C062A0"/>
    <w:rsid w:val="00C07FD0"/>
    <w:rsid w:val="00C12A01"/>
    <w:rsid w:val="00C13D9A"/>
    <w:rsid w:val="00C22964"/>
    <w:rsid w:val="00C22B93"/>
    <w:rsid w:val="00C25B10"/>
    <w:rsid w:val="00C328F9"/>
    <w:rsid w:val="00C32EE0"/>
    <w:rsid w:val="00C34DF1"/>
    <w:rsid w:val="00C35E9E"/>
    <w:rsid w:val="00C375F8"/>
    <w:rsid w:val="00C411B6"/>
    <w:rsid w:val="00C413C3"/>
    <w:rsid w:val="00C45233"/>
    <w:rsid w:val="00C46437"/>
    <w:rsid w:val="00C50482"/>
    <w:rsid w:val="00C5388A"/>
    <w:rsid w:val="00C54293"/>
    <w:rsid w:val="00C5739C"/>
    <w:rsid w:val="00C57D0B"/>
    <w:rsid w:val="00C60A7F"/>
    <w:rsid w:val="00C701FE"/>
    <w:rsid w:val="00C713D8"/>
    <w:rsid w:val="00C724C2"/>
    <w:rsid w:val="00C74513"/>
    <w:rsid w:val="00C8137B"/>
    <w:rsid w:val="00C813E3"/>
    <w:rsid w:val="00C92C35"/>
    <w:rsid w:val="00C9529F"/>
    <w:rsid w:val="00CA27B4"/>
    <w:rsid w:val="00CB0206"/>
    <w:rsid w:val="00CB255E"/>
    <w:rsid w:val="00CB44E6"/>
    <w:rsid w:val="00CB4E82"/>
    <w:rsid w:val="00CB5335"/>
    <w:rsid w:val="00CB6801"/>
    <w:rsid w:val="00CC02E3"/>
    <w:rsid w:val="00CC29E0"/>
    <w:rsid w:val="00CC5570"/>
    <w:rsid w:val="00CC5E5B"/>
    <w:rsid w:val="00CD3AA7"/>
    <w:rsid w:val="00CD6633"/>
    <w:rsid w:val="00CE144D"/>
    <w:rsid w:val="00CE1A3A"/>
    <w:rsid w:val="00CE2592"/>
    <w:rsid w:val="00CE36B9"/>
    <w:rsid w:val="00CE65B9"/>
    <w:rsid w:val="00CE7EF4"/>
    <w:rsid w:val="00CF091F"/>
    <w:rsid w:val="00D00A8D"/>
    <w:rsid w:val="00D01C5C"/>
    <w:rsid w:val="00D03231"/>
    <w:rsid w:val="00D13585"/>
    <w:rsid w:val="00D214FB"/>
    <w:rsid w:val="00D25D3E"/>
    <w:rsid w:val="00D26A00"/>
    <w:rsid w:val="00D27ACC"/>
    <w:rsid w:val="00D300FC"/>
    <w:rsid w:val="00D320C6"/>
    <w:rsid w:val="00D42576"/>
    <w:rsid w:val="00D43820"/>
    <w:rsid w:val="00D51818"/>
    <w:rsid w:val="00D5434F"/>
    <w:rsid w:val="00D5491A"/>
    <w:rsid w:val="00D55060"/>
    <w:rsid w:val="00D56D24"/>
    <w:rsid w:val="00D65073"/>
    <w:rsid w:val="00D724B4"/>
    <w:rsid w:val="00D72598"/>
    <w:rsid w:val="00D72847"/>
    <w:rsid w:val="00D72BB7"/>
    <w:rsid w:val="00D743F6"/>
    <w:rsid w:val="00D82716"/>
    <w:rsid w:val="00D86D9E"/>
    <w:rsid w:val="00D876C1"/>
    <w:rsid w:val="00D90308"/>
    <w:rsid w:val="00D9214A"/>
    <w:rsid w:val="00D948C4"/>
    <w:rsid w:val="00DA0B97"/>
    <w:rsid w:val="00DA16D8"/>
    <w:rsid w:val="00DA1AB4"/>
    <w:rsid w:val="00DA35EB"/>
    <w:rsid w:val="00DA4B2B"/>
    <w:rsid w:val="00DB1530"/>
    <w:rsid w:val="00DB2800"/>
    <w:rsid w:val="00DB7D86"/>
    <w:rsid w:val="00DC5CAE"/>
    <w:rsid w:val="00DC6D1A"/>
    <w:rsid w:val="00DD6643"/>
    <w:rsid w:val="00DE317B"/>
    <w:rsid w:val="00DE33BB"/>
    <w:rsid w:val="00DF05CF"/>
    <w:rsid w:val="00DF0AE0"/>
    <w:rsid w:val="00DF2610"/>
    <w:rsid w:val="00DF677B"/>
    <w:rsid w:val="00E01A9D"/>
    <w:rsid w:val="00E0245D"/>
    <w:rsid w:val="00E04A71"/>
    <w:rsid w:val="00E12488"/>
    <w:rsid w:val="00E22B07"/>
    <w:rsid w:val="00E25152"/>
    <w:rsid w:val="00E33813"/>
    <w:rsid w:val="00E46216"/>
    <w:rsid w:val="00E47E81"/>
    <w:rsid w:val="00E510F9"/>
    <w:rsid w:val="00E52086"/>
    <w:rsid w:val="00E5742C"/>
    <w:rsid w:val="00E57D40"/>
    <w:rsid w:val="00E64BD7"/>
    <w:rsid w:val="00E64C52"/>
    <w:rsid w:val="00E660BA"/>
    <w:rsid w:val="00E70B4B"/>
    <w:rsid w:val="00E7450C"/>
    <w:rsid w:val="00E753BA"/>
    <w:rsid w:val="00E75720"/>
    <w:rsid w:val="00E764DD"/>
    <w:rsid w:val="00E771EA"/>
    <w:rsid w:val="00E77559"/>
    <w:rsid w:val="00E82005"/>
    <w:rsid w:val="00E822DE"/>
    <w:rsid w:val="00E82560"/>
    <w:rsid w:val="00E82A7F"/>
    <w:rsid w:val="00E84254"/>
    <w:rsid w:val="00E94AB3"/>
    <w:rsid w:val="00EA061D"/>
    <w:rsid w:val="00EA0E72"/>
    <w:rsid w:val="00EA2B66"/>
    <w:rsid w:val="00EB2C2B"/>
    <w:rsid w:val="00EB42DD"/>
    <w:rsid w:val="00EC16DD"/>
    <w:rsid w:val="00EC1983"/>
    <w:rsid w:val="00EC274F"/>
    <w:rsid w:val="00EC3925"/>
    <w:rsid w:val="00EC599A"/>
    <w:rsid w:val="00ED200A"/>
    <w:rsid w:val="00ED2405"/>
    <w:rsid w:val="00ED3966"/>
    <w:rsid w:val="00ED50E4"/>
    <w:rsid w:val="00EE0922"/>
    <w:rsid w:val="00EE0B6C"/>
    <w:rsid w:val="00EE7374"/>
    <w:rsid w:val="00EF2EE1"/>
    <w:rsid w:val="00EF4D2B"/>
    <w:rsid w:val="00F020D8"/>
    <w:rsid w:val="00F037E2"/>
    <w:rsid w:val="00F0713E"/>
    <w:rsid w:val="00F10F38"/>
    <w:rsid w:val="00F13DDA"/>
    <w:rsid w:val="00F16AA2"/>
    <w:rsid w:val="00F17592"/>
    <w:rsid w:val="00F201C0"/>
    <w:rsid w:val="00F236E9"/>
    <w:rsid w:val="00F24F32"/>
    <w:rsid w:val="00F353EA"/>
    <w:rsid w:val="00F374DB"/>
    <w:rsid w:val="00F4403F"/>
    <w:rsid w:val="00F44F6D"/>
    <w:rsid w:val="00F50055"/>
    <w:rsid w:val="00F526FC"/>
    <w:rsid w:val="00F55B76"/>
    <w:rsid w:val="00F5620B"/>
    <w:rsid w:val="00F562EA"/>
    <w:rsid w:val="00F57FBA"/>
    <w:rsid w:val="00F63659"/>
    <w:rsid w:val="00F643CF"/>
    <w:rsid w:val="00F71351"/>
    <w:rsid w:val="00F723DF"/>
    <w:rsid w:val="00F72EE0"/>
    <w:rsid w:val="00F744E7"/>
    <w:rsid w:val="00F74A8C"/>
    <w:rsid w:val="00F75D2A"/>
    <w:rsid w:val="00F77736"/>
    <w:rsid w:val="00F8094C"/>
    <w:rsid w:val="00F83CC6"/>
    <w:rsid w:val="00F87BDC"/>
    <w:rsid w:val="00F92168"/>
    <w:rsid w:val="00F9400F"/>
    <w:rsid w:val="00F9403D"/>
    <w:rsid w:val="00F953E1"/>
    <w:rsid w:val="00F9661C"/>
    <w:rsid w:val="00FA1C9C"/>
    <w:rsid w:val="00FA3D02"/>
    <w:rsid w:val="00FA43B1"/>
    <w:rsid w:val="00FB08B3"/>
    <w:rsid w:val="00FB1852"/>
    <w:rsid w:val="00FB7C54"/>
    <w:rsid w:val="00FC07FB"/>
    <w:rsid w:val="00FC2C0B"/>
    <w:rsid w:val="00FC3200"/>
    <w:rsid w:val="00FC336E"/>
    <w:rsid w:val="00FC67F0"/>
    <w:rsid w:val="00FD1CBF"/>
    <w:rsid w:val="00FD558E"/>
    <w:rsid w:val="00FE1497"/>
    <w:rsid w:val="00FE5700"/>
    <w:rsid w:val="00FE59A3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customStyle="1" w:styleId="a9">
    <w:name w:val="Знак Знак Знак Знак"/>
    <w:basedOn w:val="a"/>
    <w:rsid w:val="00263D2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ком"/>
    <w:basedOn w:val="a"/>
    <w:rsid w:val="00263D2B"/>
    <w:pPr>
      <w:spacing w:before="80" w:after="80"/>
      <w:jc w:val="center"/>
    </w:pPr>
  </w:style>
  <w:style w:type="table" w:styleId="ab">
    <w:name w:val="Table Grid"/>
    <w:basedOn w:val="a1"/>
    <w:uiPriority w:val="59"/>
    <w:rsid w:val="00263D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Таблицы (моноширинный)"/>
    <w:basedOn w:val="a"/>
    <w:next w:val="a"/>
    <w:rsid w:val="00263D2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Nonformat">
    <w:name w:val="ConsNonformat"/>
    <w:rsid w:val="00263D2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HTML">
    <w:name w:val="HTML Preformatted"/>
    <w:basedOn w:val="a"/>
    <w:rsid w:val="00263D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</w:rPr>
  </w:style>
  <w:style w:type="paragraph" w:customStyle="1" w:styleId="contentheader2cols">
    <w:name w:val="contentheader2cols"/>
    <w:basedOn w:val="a"/>
    <w:rsid w:val="00263D2B"/>
    <w:pPr>
      <w:spacing w:before="51"/>
      <w:ind w:left="257"/>
    </w:pPr>
    <w:rPr>
      <w:rFonts w:eastAsia="Arial Unicode MS"/>
      <w:b/>
      <w:bCs/>
      <w:color w:val="3560A7"/>
      <w:sz w:val="22"/>
      <w:szCs w:val="22"/>
    </w:rPr>
  </w:style>
  <w:style w:type="paragraph" w:styleId="ad">
    <w:name w:val="Plain Text"/>
    <w:basedOn w:val="a"/>
    <w:rsid w:val="00263D2B"/>
    <w:rPr>
      <w:rFonts w:ascii="Courier New" w:hAnsi="Courier New" w:cs="Courier New"/>
    </w:rPr>
  </w:style>
  <w:style w:type="paragraph" w:customStyle="1" w:styleId="ConsPlusNormal">
    <w:name w:val="ConsPlusNormal"/>
    <w:rsid w:val="00263D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263D2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e">
    <w:name w:val="Hyperlink"/>
    <w:rsid w:val="00263D2B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styleId="20">
    <w:name w:val="List Bullet 2"/>
    <w:basedOn w:val="a"/>
    <w:autoRedefine/>
    <w:rsid w:val="00263D2B"/>
    <w:pPr>
      <w:ind w:left="283" w:hanging="283"/>
      <w:jc w:val="both"/>
    </w:pPr>
    <w:rPr>
      <w:color w:val="000000"/>
      <w:sz w:val="28"/>
      <w:szCs w:val="28"/>
    </w:rPr>
  </w:style>
  <w:style w:type="paragraph" w:styleId="af">
    <w:name w:val="Normal (Web)"/>
    <w:basedOn w:val="a"/>
    <w:rsid w:val="00263D2B"/>
    <w:rPr>
      <w:color w:val="000000"/>
      <w:sz w:val="24"/>
      <w:szCs w:val="24"/>
    </w:rPr>
  </w:style>
  <w:style w:type="paragraph" w:customStyle="1" w:styleId="postan0">
    <w:name w:val="postan"/>
    <w:basedOn w:val="a"/>
    <w:rsid w:val="00263D2B"/>
    <w:pPr>
      <w:spacing w:before="94" w:after="94"/>
    </w:pPr>
    <w:rPr>
      <w:rFonts w:ascii="Arial" w:hAnsi="Arial" w:cs="Arial"/>
      <w:color w:val="000000"/>
    </w:rPr>
  </w:style>
  <w:style w:type="paragraph" w:customStyle="1" w:styleId="ConsPlusNonformat">
    <w:name w:val="ConsPlusNonformat"/>
    <w:uiPriority w:val="99"/>
    <w:rsid w:val="00263D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1">
    <w:name w:val="Основной текст 2 Знак"/>
    <w:link w:val="22"/>
    <w:semiHidden/>
    <w:locked/>
    <w:rsid w:val="00263D2B"/>
    <w:rPr>
      <w:lang w:val="ru-RU" w:eastAsia="ru-RU" w:bidi="ar-SA"/>
    </w:rPr>
  </w:style>
  <w:style w:type="paragraph" w:styleId="22">
    <w:name w:val="Body Text 2"/>
    <w:basedOn w:val="a"/>
    <w:link w:val="21"/>
    <w:semiHidden/>
    <w:rsid w:val="00263D2B"/>
    <w:pPr>
      <w:spacing w:after="120" w:line="480" w:lineRule="auto"/>
    </w:pPr>
  </w:style>
  <w:style w:type="character" w:customStyle="1" w:styleId="3">
    <w:name w:val="Основной текст с отступом 3 Знак"/>
    <w:link w:val="30"/>
    <w:semiHidden/>
    <w:locked/>
    <w:rsid w:val="00263D2B"/>
    <w:rPr>
      <w:sz w:val="16"/>
      <w:szCs w:val="16"/>
      <w:lang w:val="ru-RU" w:eastAsia="ru-RU" w:bidi="ar-SA"/>
    </w:rPr>
  </w:style>
  <w:style w:type="paragraph" w:styleId="30">
    <w:name w:val="Body Text Indent 3"/>
    <w:basedOn w:val="a"/>
    <w:link w:val="3"/>
    <w:semiHidden/>
    <w:rsid w:val="00263D2B"/>
    <w:pPr>
      <w:spacing w:after="120"/>
      <w:ind w:left="283"/>
    </w:pPr>
    <w:rPr>
      <w:sz w:val="16"/>
      <w:szCs w:val="16"/>
    </w:rPr>
  </w:style>
  <w:style w:type="paragraph" w:customStyle="1" w:styleId="Web">
    <w:name w:val="Обычный (Web)"/>
    <w:basedOn w:val="a"/>
    <w:rsid w:val="00263D2B"/>
    <w:pPr>
      <w:widowControl w:val="0"/>
    </w:pPr>
    <w:rPr>
      <w:sz w:val="24"/>
      <w:szCs w:val="24"/>
      <w:lang w:eastAsia="ar-SA"/>
    </w:rPr>
  </w:style>
  <w:style w:type="paragraph" w:customStyle="1" w:styleId="af0">
    <w:name w:val="Отчетный"/>
    <w:basedOn w:val="a"/>
    <w:rsid w:val="00263D2B"/>
    <w:pPr>
      <w:spacing w:after="120"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rsid w:val="000D4B92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0D4B92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E822D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f4"/>
    <w:autoRedefine/>
    <w:rsid w:val="006C039D"/>
    <w:pPr>
      <w:ind w:left="0" w:firstLine="0"/>
      <w:contextualSpacing w:val="0"/>
      <w:jc w:val="center"/>
    </w:pPr>
    <w:rPr>
      <w:sz w:val="28"/>
      <w:szCs w:val="28"/>
    </w:rPr>
  </w:style>
  <w:style w:type="paragraph" w:styleId="af4">
    <w:name w:val="List"/>
    <w:basedOn w:val="a"/>
    <w:rsid w:val="006C039D"/>
    <w:pPr>
      <w:ind w:left="283" w:hanging="283"/>
      <w:contextualSpacing/>
    </w:pPr>
  </w:style>
  <w:style w:type="paragraph" w:customStyle="1" w:styleId="af5">
    <w:name w:val="Содержимое таблицы"/>
    <w:basedOn w:val="a"/>
    <w:rsid w:val="00F037E2"/>
    <w:pPr>
      <w:suppressLineNumbers/>
    </w:pPr>
    <w:rPr>
      <w:sz w:val="24"/>
      <w:szCs w:val="24"/>
      <w:lang w:eastAsia="zh-CN"/>
    </w:rPr>
  </w:style>
  <w:style w:type="paragraph" w:customStyle="1" w:styleId="10">
    <w:name w:val="Знак1"/>
    <w:basedOn w:val="a"/>
    <w:rsid w:val="00760A0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6">
    <w:name w:val="List Paragraph"/>
    <w:basedOn w:val="a"/>
    <w:uiPriority w:val="34"/>
    <w:qFormat/>
    <w:rsid w:val="006D5FB0"/>
    <w:pPr>
      <w:ind w:left="720"/>
      <w:contextualSpacing/>
    </w:pPr>
  </w:style>
  <w:style w:type="character" w:styleId="af7">
    <w:name w:val="line number"/>
    <w:basedOn w:val="a0"/>
    <w:semiHidden/>
    <w:unhideWhenUsed/>
    <w:rsid w:val="00AF5334"/>
  </w:style>
  <w:style w:type="character" w:customStyle="1" w:styleId="a7">
    <w:name w:val="Верхний колонтитул Знак"/>
    <w:basedOn w:val="a0"/>
    <w:link w:val="a6"/>
    <w:uiPriority w:val="99"/>
    <w:rsid w:val="00AF53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customStyle="1" w:styleId="a9">
    <w:name w:val="Знак Знак Знак Знак"/>
    <w:basedOn w:val="a"/>
    <w:rsid w:val="00263D2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ком"/>
    <w:basedOn w:val="a"/>
    <w:rsid w:val="00263D2B"/>
    <w:pPr>
      <w:spacing w:before="80" w:after="80"/>
      <w:jc w:val="center"/>
    </w:pPr>
  </w:style>
  <w:style w:type="table" w:styleId="ab">
    <w:name w:val="Table Grid"/>
    <w:basedOn w:val="a1"/>
    <w:uiPriority w:val="59"/>
    <w:rsid w:val="00263D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Таблицы (моноширинный)"/>
    <w:basedOn w:val="a"/>
    <w:next w:val="a"/>
    <w:rsid w:val="00263D2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Nonformat">
    <w:name w:val="ConsNonformat"/>
    <w:rsid w:val="00263D2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HTML">
    <w:name w:val="HTML Preformatted"/>
    <w:basedOn w:val="a"/>
    <w:rsid w:val="00263D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</w:rPr>
  </w:style>
  <w:style w:type="paragraph" w:customStyle="1" w:styleId="contentheader2cols">
    <w:name w:val="contentheader2cols"/>
    <w:basedOn w:val="a"/>
    <w:rsid w:val="00263D2B"/>
    <w:pPr>
      <w:spacing w:before="51"/>
      <w:ind w:left="257"/>
    </w:pPr>
    <w:rPr>
      <w:rFonts w:eastAsia="Arial Unicode MS"/>
      <w:b/>
      <w:bCs/>
      <w:color w:val="3560A7"/>
      <w:sz w:val="22"/>
      <w:szCs w:val="22"/>
    </w:rPr>
  </w:style>
  <w:style w:type="paragraph" w:styleId="ad">
    <w:name w:val="Plain Text"/>
    <w:basedOn w:val="a"/>
    <w:rsid w:val="00263D2B"/>
    <w:rPr>
      <w:rFonts w:ascii="Courier New" w:hAnsi="Courier New" w:cs="Courier New"/>
    </w:rPr>
  </w:style>
  <w:style w:type="paragraph" w:customStyle="1" w:styleId="ConsPlusNormal">
    <w:name w:val="ConsPlusNormal"/>
    <w:rsid w:val="00263D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263D2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e">
    <w:name w:val="Hyperlink"/>
    <w:rsid w:val="00263D2B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styleId="20">
    <w:name w:val="List Bullet 2"/>
    <w:basedOn w:val="a"/>
    <w:autoRedefine/>
    <w:rsid w:val="00263D2B"/>
    <w:pPr>
      <w:ind w:left="283" w:hanging="283"/>
      <w:jc w:val="both"/>
    </w:pPr>
    <w:rPr>
      <w:color w:val="000000"/>
      <w:sz w:val="28"/>
      <w:szCs w:val="28"/>
    </w:rPr>
  </w:style>
  <w:style w:type="paragraph" w:styleId="af">
    <w:name w:val="Normal (Web)"/>
    <w:basedOn w:val="a"/>
    <w:rsid w:val="00263D2B"/>
    <w:rPr>
      <w:color w:val="000000"/>
      <w:sz w:val="24"/>
      <w:szCs w:val="24"/>
    </w:rPr>
  </w:style>
  <w:style w:type="paragraph" w:customStyle="1" w:styleId="postan0">
    <w:name w:val="postan"/>
    <w:basedOn w:val="a"/>
    <w:rsid w:val="00263D2B"/>
    <w:pPr>
      <w:spacing w:before="94" w:after="94"/>
    </w:pPr>
    <w:rPr>
      <w:rFonts w:ascii="Arial" w:hAnsi="Arial" w:cs="Arial"/>
      <w:color w:val="000000"/>
    </w:rPr>
  </w:style>
  <w:style w:type="paragraph" w:customStyle="1" w:styleId="ConsPlusNonformat">
    <w:name w:val="ConsPlusNonformat"/>
    <w:uiPriority w:val="99"/>
    <w:rsid w:val="00263D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1">
    <w:name w:val="Основной текст 2 Знак"/>
    <w:link w:val="22"/>
    <w:semiHidden/>
    <w:locked/>
    <w:rsid w:val="00263D2B"/>
    <w:rPr>
      <w:lang w:val="ru-RU" w:eastAsia="ru-RU" w:bidi="ar-SA"/>
    </w:rPr>
  </w:style>
  <w:style w:type="paragraph" w:styleId="22">
    <w:name w:val="Body Text 2"/>
    <w:basedOn w:val="a"/>
    <w:link w:val="21"/>
    <w:semiHidden/>
    <w:rsid w:val="00263D2B"/>
    <w:pPr>
      <w:spacing w:after="120" w:line="480" w:lineRule="auto"/>
    </w:pPr>
  </w:style>
  <w:style w:type="character" w:customStyle="1" w:styleId="3">
    <w:name w:val="Основной текст с отступом 3 Знак"/>
    <w:link w:val="30"/>
    <w:semiHidden/>
    <w:locked/>
    <w:rsid w:val="00263D2B"/>
    <w:rPr>
      <w:sz w:val="16"/>
      <w:szCs w:val="16"/>
      <w:lang w:val="ru-RU" w:eastAsia="ru-RU" w:bidi="ar-SA"/>
    </w:rPr>
  </w:style>
  <w:style w:type="paragraph" w:styleId="30">
    <w:name w:val="Body Text Indent 3"/>
    <w:basedOn w:val="a"/>
    <w:link w:val="3"/>
    <w:semiHidden/>
    <w:rsid w:val="00263D2B"/>
    <w:pPr>
      <w:spacing w:after="120"/>
      <w:ind w:left="283"/>
    </w:pPr>
    <w:rPr>
      <w:sz w:val="16"/>
      <w:szCs w:val="16"/>
    </w:rPr>
  </w:style>
  <w:style w:type="paragraph" w:customStyle="1" w:styleId="Web">
    <w:name w:val="Обычный (Web)"/>
    <w:basedOn w:val="a"/>
    <w:rsid w:val="00263D2B"/>
    <w:pPr>
      <w:widowControl w:val="0"/>
    </w:pPr>
    <w:rPr>
      <w:sz w:val="24"/>
      <w:szCs w:val="24"/>
      <w:lang w:eastAsia="ar-SA"/>
    </w:rPr>
  </w:style>
  <w:style w:type="paragraph" w:customStyle="1" w:styleId="af0">
    <w:name w:val="Отчетный"/>
    <w:basedOn w:val="a"/>
    <w:rsid w:val="00263D2B"/>
    <w:pPr>
      <w:spacing w:after="120"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rsid w:val="000D4B92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0D4B92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E822D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f4"/>
    <w:autoRedefine/>
    <w:rsid w:val="006C039D"/>
    <w:pPr>
      <w:ind w:left="0" w:firstLine="0"/>
      <w:contextualSpacing w:val="0"/>
      <w:jc w:val="center"/>
    </w:pPr>
    <w:rPr>
      <w:sz w:val="28"/>
      <w:szCs w:val="28"/>
    </w:rPr>
  </w:style>
  <w:style w:type="paragraph" w:styleId="af4">
    <w:name w:val="List"/>
    <w:basedOn w:val="a"/>
    <w:rsid w:val="006C039D"/>
    <w:pPr>
      <w:ind w:left="283" w:hanging="283"/>
      <w:contextualSpacing/>
    </w:pPr>
  </w:style>
  <w:style w:type="paragraph" w:customStyle="1" w:styleId="af5">
    <w:name w:val="Содержимое таблицы"/>
    <w:basedOn w:val="a"/>
    <w:rsid w:val="00F037E2"/>
    <w:pPr>
      <w:suppressLineNumbers/>
    </w:pPr>
    <w:rPr>
      <w:sz w:val="24"/>
      <w:szCs w:val="24"/>
      <w:lang w:eastAsia="zh-CN"/>
    </w:rPr>
  </w:style>
  <w:style w:type="paragraph" w:customStyle="1" w:styleId="10">
    <w:name w:val="Знак1"/>
    <w:basedOn w:val="a"/>
    <w:rsid w:val="00760A0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6">
    <w:name w:val="List Paragraph"/>
    <w:basedOn w:val="a"/>
    <w:uiPriority w:val="34"/>
    <w:qFormat/>
    <w:rsid w:val="006D5FB0"/>
    <w:pPr>
      <w:ind w:left="720"/>
      <w:contextualSpacing/>
    </w:pPr>
  </w:style>
  <w:style w:type="character" w:styleId="af7">
    <w:name w:val="line number"/>
    <w:basedOn w:val="a0"/>
    <w:semiHidden/>
    <w:unhideWhenUsed/>
    <w:rsid w:val="00AF5334"/>
  </w:style>
  <w:style w:type="character" w:customStyle="1" w:styleId="a7">
    <w:name w:val="Верхний колонтитул Знак"/>
    <w:basedOn w:val="a0"/>
    <w:link w:val="a6"/>
    <w:uiPriority w:val="99"/>
    <w:rsid w:val="00AF5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9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64;&#1072;&#1073;&#1083;&#1086;&#1085;&#1099;\&#1055;&#1086;&#1089;&#1090;&#1072;&#1085;&#1086;&#1074;&#1083;&#1077;&#1085;&#1080;&#1077;%20&#1040;&#1056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13D11-47F7-44F0-BAED-5CD33EEC2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АРО.dot</Template>
  <TotalTime>1</TotalTime>
  <Pages>9</Pages>
  <Words>744</Words>
  <Characters>6076</Characters>
  <Application>Microsoft Office Word</Application>
  <DocSecurity>4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6807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103A</dc:creator>
  <cp:lastModifiedBy>RePack by Diakov</cp:lastModifiedBy>
  <cp:revision>2</cp:revision>
  <cp:lastPrinted>2019-03-28T07:52:00Z</cp:lastPrinted>
  <dcterms:created xsi:type="dcterms:W3CDTF">2021-03-10T13:20:00Z</dcterms:created>
  <dcterms:modified xsi:type="dcterms:W3CDTF">2021-03-10T13:20:00Z</dcterms:modified>
</cp:coreProperties>
</file>