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130" w:rsidRPr="00D07E0B" w:rsidRDefault="00AB47A6" w:rsidP="001E2130">
      <w:pPr>
        <w:jc w:val="both"/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-81280</wp:posOffset>
            </wp:positionV>
            <wp:extent cx="572135" cy="897890"/>
            <wp:effectExtent l="0" t="0" r="0" b="0"/>
            <wp:wrapTopAndBottom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130" w:rsidRPr="00D07E0B">
        <w:tab/>
      </w:r>
      <w:r w:rsidR="001E2130" w:rsidRPr="00D07E0B">
        <w:tab/>
      </w:r>
    </w:p>
    <w:p w:rsidR="001E2130" w:rsidRPr="00D07E0B" w:rsidRDefault="001E2130" w:rsidP="001E2130">
      <w:pPr>
        <w:jc w:val="center"/>
        <w:rPr>
          <w:b/>
          <w:caps/>
          <w:sz w:val="32"/>
          <w:szCs w:val="32"/>
        </w:rPr>
      </w:pPr>
      <w:r w:rsidRPr="00D07E0B">
        <w:rPr>
          <w:b/>
          <w:caps/>
          <w:sz w:val="32"/>
          <w:szCs w:val="32"/>
        </w:rPr>
        <w:t xml:space="preserve">Российская Федерация </w:t>
      </w:r>
    </w:p>
    <w:p w:rsidR="001E2130" w:rsidRPr="00D07E0B" w:rsidRDefault="001E2130" w:rsidP="001E2130">
      <w:pPr>
        <w:spacing w:line="360" w:lineRule="auto"/>
        <w:jc w:val="center"/>
        <w:rPr>
          <w:b/>
          <w:caps/>
          <w:sz w:val="32"/>
          <w:szCs w:val="32"/>
        </w:rPr>
      </w:pPr>
      <w:r w:rsidRPr="00D07E0B">
        <w:rPr>
          <w:b/>
          <w:caps/>
          <w:sz w:val="32"/>
          <w:szCs w:val="32"/>
        </w:rPr>
        <w:t>Ростовская область</w:t>
      </w:r>
    </w:p>
    <w:p w:rsidR="001E2130" w:rsidRPr="00D07E0B" w:rsidRDefault="001E2130" w:rsidP="001E2130">
      <w:pPr>
        <w:jc w:val="center"/>
        <w:rPr>
          <w:b/>
          <w:sz w:val="28"/>
          <w:szCs w:val="28"/>
        </w:rPr>
      </w:pPr>
      <w:r w:rsidRPr="00D07E0B">
        <w:rPr>
          <w:b/>
          <w:sz w:val="28"/>
          <w:szCs w:val="28"/>
        </w:rPr>
        <w:t>Муниципальное образование «Октябрьский район»</w:t>
      </w:r>
    </w:p>
    <w:p w:rsidR="001E2130" w:rsidRPr="00D07E0B" w:rsidRDefault="001E2130" w:rsidP="001E2130">
      <w:pPr>
        <w:jc w:val="center"/>
        <w:rPr>
          <w:b/>
          <w:sz w:val="28"/>
          <w:szCs w:val="28"/>
        </w:rPr>
      </w:pPr>
      <w:r w:rsidRPr="00D07E0B">
        <w:rPr>
          <w:b/>
          <w:sz w:val="28"/>
          <w:szCs w:val="28"/>
        </w:rPr>
        <w:t xml:space="preserve">Администрация  Октябрьского  района </w:t>
      </w:r>
    </w:p>
    <w:p w:rsidR="001E2130" w:rsidRPr="00D07E0B" w:rsidRDefault="001E2130" w:rsidP="001E2130">
      <w:pPr>
        <w:jc w:val="center"/>
        <w:rPr>
          <w:sz w:val="28"/>
          <w:szCs w:val="28"/>
        </w:rPr>
      </w:pPr>
    </w:p>
    <w:p w:rsidR="001E2130" w:rsidRPr="00D07E0B" w:rsidRDefault="001E2130" w:rsidP="001E2130">
      <w:pPr>
        <w:jc w:val="center"/>
        <w:rPr>
          <w:b/>
          <w:caps/>
          <w:sz w:val="46"/>
          <w:szCs w:val="46"/>
        </w:rPr>
      </w:pPr>
      <w:r w:rsidRPr="00D07E0B">
        <w:rPr>
          <w:b/>
          <w:caps/>
          <w:sz w:val="46"/>
          <w:szCs w:val="46"/>
        </w:rPr>
        <w:t>постановление</w:t>
      </w:r>
    </w:p>
    <w:p w:rsidR="001E2130" w:rsidRPr="00BE08F0" w:rsidRDefault="001E2130" w:rsidP="001E2130">
      <w:pPr>
        <w:jc w:val="center"/>
        <w:rPr>
          <w:b/>
          <w:caps/>
          <w:sz w:val="24"/>
          <w:szCs w:val="24"/>
        </w:rPr>
      </w:pPr>
    </w:p>
    <w:p w:rsidR="001E2130" w:rsidRPr="00D07E0B" w:rsidRDefault="00D320C6" w:rsidP="001E2130">
      <w:pPr>
        <w:jc w:val="center"/>
        <w:rPr>
          <w:b/>
          <w:sz w:val="28"/>
        </w:rPr>
      </w:pPr>
      <w:r>
        <w:rPr>
          <w:b/>
          <w:sz w:val="28"/>
        </w:rPr>
        <w:t>09</w:t>
      </w:r>
      <w:r w:rsidR="00F77736">
        <w:rPr>
          <w:b/>
          <w:sz w:val="28"/>
        </w:rPr>
        <w:t>.</w:t>
      </w:r>
      <w:r>
        <w:rPr>
          <w:b/>
          <w:sz w:val="28"/>
        </w:rPr>
        <w:t>07</w:t>
      </w:r>
      <w:r w:rsidR="00286585">
        <w:rPr>
          <w:b/>
          <w:sz w:val="28"/>
        </w:rPr>
        <w:t>.</w:t>
      </w:r>
      <w:r w:rsidR="00F723DF">
        <w:rPr>
          <w:b/>
          <w:sz w:val="28"/>
        </w:rPr>
        <w:t>20</w:t>
      </w:r>
      <w:r w:rsidR="00A87500">
        <w:rPr>
          <w:b/>
          <w:sz w:val="28"/>
        </w:rPr>
        <w:t>20</w:t>
      </w:r>
      <w:r w:rsidR="001E2130" w:rsidRPr="00D07E0B">
        <w:rPr>
          <w:b/>
          <w:sz w:val="28"/>
        </w:rPr>
        <w:t xml:space="preserve">           </w:t>
      </w:r>
      <w:r w:rsidR="001E2130" w:rsidRPr="00D07E0B">
        <w:rPr>
          <w:b/>
          <w:sz w:val="28"/>
        </w:rPr>
        <w:tab/>
        <w:t xml:space="preserve">     </w:t>
      </w:r>
      <w:r w:rsidR="001E2130" w:rsidRPr="00D07E0B">
        <w:rPr>
          <w:b/>
          <w:sz w:val="28"/>
        </w:rPr>
        <w:tab/>
      </w:r>
      <w:r w:rsidR="001E2130" w:rsidRPr="00D07E0B">
        <w:rPr>
          <w:b/>
          <w:sz w:val="28"/>
        </w:rPr>
        <w:tab/>
        <w:t xml:space="preserve">         №</w:t>
      </w:r>
      <w:r w:rsidR="00A87500">
        <w:rPr>
          <w:b/>
          <w:sz w:val="28"/>
        </w:rPr>
        <w:t xml:space="preserve"> </w:t>
      </w:r>
      <w:r>
        <w:rPr>
          <w:b/>
          <w:sz w:val="28"/>
        </w:rPr>
        <w:t>883</w:t>
      </w:r>
      <w:r w:rsidR="001E2130" w:rsidRPr="00D07E0B">
        <w:rPr>
          <w:b/>
          <w:sz w:val="28"/>
        </w:rPr>
        <w:t xml:space="preserve">    </w:t>
      </w:r>
      <w:r w:rsidR="00870561">
        <w:rPr>
          <w:b/>
          <w:sz w:val="28"/>
        </w:rPr>
        <w:t xml:space="preserve"> </w:t>
      </w:r>
      <w:r w:rsidR="001E2130" w:rsidRPr="00D07E0B">
        <w:rPr>
          <w:b/>
          <w:sz w:val="28"/>
        </w:rPr>
        <w:t xml:space="preserve">                          </w:t>
      </w:r>
      <w:proofErr w:type="spellStart"/>
      <w:r w:rsidR="002A5193">
        <w:rPr>
          <w:b/>
          <w:sz w:val="28"/>
        </w:rPr>
        <w:t>р.п</w:t>
      </w:r>
      <w:proofErr w:type="spellEnd"/>
      <w:r w:rsidR="002A5193">
        <w:rPr>
          <w:b/>
          <w:sz w:val="28"/>
        </w:rPr>
        <w:t xml:space="preserve">. </w:t>
      </w:r>
      <w:r w:rsidR="001E2130" w:rsidRPr="00D07E0B">
        <w:rPr>
          <w:b/>
          <w:sz w:val="28"/>
        </w:rPr>
        <w:t>Каменоломни</w:t>
      </w:r>
    </w:p>
    <w:p w:rsidR="001E2130" w:rsidRPr="00C46437" w:rsidRDefault="001E2130" w:rsidP="001E2130">
      <w:pPr>
        <w:jc w:val="both"/>
        <w:rPr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536"/>
      </w:tblGrid>
      <w:tr w:rsidR="001E2130" w:rsidRPr="00D07E0B" w:rsidTr="00EE7374">
        <w:tc>
          <w:tcPr>
            <w:tcW w:w="4536" w:type="dxa"/>
          </w:tcPr>
          <w:p w:rsidR="001E2130" w:rsidRPr="00AD6939" w:rsidRDefault="001E2130" w:rsidP="007A0DE9">
            <w:pPr>
              <w:spacing w:before="120" w:after="120"/>
              <w:jc w:val="both"/>
              <w:rPr>
                <w:b/>
                <w:sz w:val="28"/>
                <w:szCs w:val="28"/>
              </w:rPr>
            </w:pPr>
            <w:r w:rsidRPr="00AD6939">
              <w:rPr>
                <w:b/>
                <w:sz w:val="28"/>
                <w:szCs w:val="28"/>
              </w:rPr>
              <w:t>О</w:t>
            </w:r>
            <w:r w:rsidR="00FE5700" w:rsidRPr="00AD6939">
              <w:rPr>
                <w:b/>
                <w:sz w:val="28"/>
                <w:szCs w:val="28"/>
              </w:rPr>
              <w:t xml:space="preserve"> внесении изменений в</w:t>
            </w:r>
            <w:r w:rsidRPr="00AD6939">
              <w:rPr>
                <w:b/>
                <w:sz w:val="28"/>
                <w:szCs w:val="28"/>
              </w:rPr>
              <w:t xml:space="preserve"> </w:t>
            </w:r>
            <w:r w:rsidR="001948CE" w:rsidRPr="00AD6939">
              <w:rPr>
                <w:b/>
                <w:sz w:val="28"/>
                <w:szCs w:val="28"/>
              </w:rPr>
              <w:t>пост</w:t>
            </w:r>
            <w:r w:rsidR="001948CE" w:rsidRPr="00AD6939">
              <w:rPr>
                <w:b/>
                <w:sz w:val="28"/>
                <w:szCs w:val="28"/>
              </w:rPr>
              <w:t>а</w:t>
            </w:r>
            <w:r w:rsidR="001948CE" w:rsidRPr="00AD6939">
              <w:rPr>
                <w:b/>
                <w:sz w:val="28"/>
                <w:szCs w:val="28"/>
              </w:rPr>
              <w:t>новление Администрации О</w:t>
            </w:r>
            <w:r w:rsidR="001948CE" w:rsidRPr="00AD6939">
              <w:rPr>
                <w:b/>
                <w:sz w:val="28"/>
                <w:szCs w:val="28"/>
              </w:rPr>
              <w:t>к</w:t>
            </w:r>
            <w:r w:rsidR="001948CE" w:rsidRPr="00AD6939">
              <w:rPr>
                <w:b/>
                <w:sz w:val="28"/>
                <w:szCs w:val="28"/>
              </w:rPr>
              <w:t xml:space="preserve">тябрьского района от </w:t>
            </w:r>
            <w:r w:rsidR="007A0DE9">
              <w:rPr>
                <w:b/>
                <w:sz w:val="28"/>
                <w:szCs w:val="28"/>
              </w:rPr>
              <w:t>17</w:t>
            </w:r>
            <w:r w:rsidR="002031DC" w:rsidRPr="00AD6939">
              <w:rPr>
                <w:b/>
                <w:sz w:val="28"/>
                <w:szCs w:val="28"/>
              </w:rPr>
              <w:t>.</w:t>
            </w:r>
            <w:r w:rsidR="00636F38">
              <w:rPr>
                <w:b/>
                <w:sz w:val="28"/>
                <w:szCs w:val="28"/>
              </w:rPr>
              <w:t>0</w:t>
            </w:r>
            <w:r w:rsidR="007A0DE9">
              <w:rPr>
                <w:b/>
                <w:sz w:val="28"/>
                <w:szCs w:val="28"/>
              </w:rPr>
              <w:t>3</w:t>
            </w:r>
            <w:r w:rsidR="002031DC" w:rsidRPr="00AD6939">
              <w:rPr>
                <w:b/>
                <w:sz w:val="28"/>
                <w:szCs w:val="28"/>
              </w:rPr>
              <w:t>.20</w:t>
            </w:r>
            <w:r w:rsidR="00636F38">
              <w:rPr>
                <w:b/>
                <w:sz w:val="28"/>
                <w:szCs w:val="28"/>
              </w:rPr>
              <w:t>20</w:t>
            </w:r>
            <w:r w:rsidR="001948CE" w:rsidRPr="00AD6939">
              <w:rPr>
                <w:b/>
                <w:sz w:val="28"/>
                <w:szCs w:val="28"/>
              </w:rPr>
              <w:t xml:space="preserve"> № </w:t>
            </w:r>
            <w:r w:rsidR="007A0DE9">
              <w:rPr>
                <w:b/>
                <w:sz w:val="28"/>
                <w:szCs w:val="28"/>
              </w:rPr>
              <w:t>309</w:t>
            </w:r>
          </w:p>
        </w:tc>
      </w:tr>
    </w:tbl>
    <w:p w:rsidR="001E2130" w:rsidRPr="00C46437" w:rsidRDefault="001E2130" w:rsidP="001E213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E2130" w:rsidRPr="00D07E0B" w:rsidRDefault="001E2130" w:rsidP="009377FC">
      <w:pPr>
        <w:pStyle w:val="ConsPlusNormal"/>
        <w:suppressAutoHyphens/>
        <w:spacing w:before="240" w:after="120"/>
        <w:jc w:val="both"/>
        <w:rPr>
          <w:rFonts w:ascii="Times New Roman" w:hAnsi="Times New Roman" w:cs="Times New Roman"/>
          <w:sz w:val="28"/>
          <w:szCs w:val="28"/>
        </w:rPr>
      </w:pPr>
      <w:r w:rsidRPr="00D07E0B">
        <w:rPr>
          <w:rFonts w:ascii="Times New Roman" w:hAnsi="Times New Roman" w:cs="Times New Roman"/>
          <w:sz w:val="28"/>
          <w:szCs w:val="28"/>
        </w:rPr>
        <w:t>В соответствии с постановлени</w:t>
      </w:r>
      <w:r w:rsidR="00697E8D">
        <w:rPr>
          <w:rFonts w:ascii="Times New Roman" w:hAnsi="Times New Roman" w:cs="Times New Roman"/>
          <w:sz w:val="28"/>
          <w:szCs w:val="28"/>
        </w:rPr>
        <w:t>ем</w:t>
      </w:r>
      <w:r w:rsidRPr="00D07E0B">
        <w:rPr>
          <w:rFonts w:ascii="Times New Roman" w:hAnsi="Times New Roman" w:cs="Times New Roman"/>
          <w:sz w:val="28"/>
          <w:szCs w:val="28"/>
        </w:rPr>
        <w:t xml:space="preserve"> Администрации  Октябрьского района </w:t>
      </w:r>
      <w:r w:rsidR="002B6BD1" w:rsidRPr="002B6BD1">
        <w:rPr>
          <w:rFonts w:ascii="Times New Roman" w:hAnsi="Times New Roman" w:cs="Times New Roman"/>
          <w:sz w:val="28"/>
          <w:szCs w:val="28"/>
        </w:rPr>
        <w:t xml:space="preserve">от 04.10.2018 № 1354 «Об утверждении Порядка разработки, реализации </w:t>
      </w:r>
      <w:r w:rsidR="00EE0B6C">
        <w:rPr>
          <w:rFonts w:ascii="Times New Roman" w:hAnsi="Times New Roman" w:cs="Times New Roman"/>
          <w:sz w:val="28"/>
          <w:szCs w:val="28"/>
        </w:rPr>
        <w:br/>
      </w:r>
      <w:r w:rsidR="002B6BD1" w:rsidRPr="002B6BD1">
        <w:rPr>
          <w:rFonts w:ascii="Times New Roman" w:hAnsi="Times New Roman" w:cs="Times New Roman"/>
          <w:sz w:val="28"/>
          <w:szCs w:val="28"/>
        </w:rPr>
        <w:t xml:space="preserve">и оценки эффективности муниципальных программ Октябрьского района», </w:t>
      </w:r>
      <w:r w:rsidR="00EE0B6C" w:rsidRPr="00EE0B6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Октябрьского района  </w:t>
      </w:r>
      <w:r w:rsidR="001948CE" w:rsidRPr="002B6BD1">
        <w:rPr>
          <w:rFonts w:ascii="Times New Roman" w:hAnsi="Times New Roman" w:cs="Times New Roman"/>
          <w:sz w:val="28"/>
          <w:szCs w:val="28"/>
        </w:rPr>
        <w:t xml:space="preserve">от 29.09.2018 № 1331 </w:t>
      </w:r>
      <w:r w:rsidR="00EE0B6C" w:rsidRPr="00EE0B6C">
        <w:rPr>
          <w:rFonts w:ascii="Times New Roman" w:hAnsi="Times New Roman" w:cs="Times New Roman"/>
          <w:sz w:val="28"/>
          <w:szCs w:val="28"/>
        </w:rPr>
        <w:t xml:space="preserve">«Об утверждении Перечня муниципальных программ Октябрьского района»  </w:t>
      </w:r>
      <w:r w:rsidR="00EE0B6C">
        <w:rPr>
          <w:rFonts w:ascii="Times New Roman" w:hAnsi="Times New Roman" w:cs="Times New Roman"/>
          <w:sz w:val="28"/>
          <w:szCs w:val="28"/>
        </w:rPr>
        <w:br/>
      </w:r>
      <w:r w:rsidR="002B6BD1" w:rsidRPr="002B6BD1">
        <w:rPr>
          <w:rFonts w:ascii="Times New Roman" w:hAnsi="Times New Roman" w:cs="Times New Roman"/>
          <w:sz w:val="28"/>
          <w:szCs w:val="28"/>
        </w:rPr>
        <w:t xml:space="preserve">и </w:t>
      </w:r>
      <w:r w:rsidR="00F201C0">
        <w:rPr>
          <w:rFonts w:ascii="Times New Roman" w:hAnsi="Times New Roman" w:cs="Times New Roman"/>
          <w:sz w:val="28"/>
          <w:szCs w:val="28"/>
        </w:rPr>
        <w:t>руководствуясь ч</w:t>
      </w:r>
      <w:r w:rsidR="00697E8D">
        <w:rPr>
          <w:rFonts w:ascii="Times New Roman" w:hAnsi="Times New Roman" w:cs="Times New Roman"/>
          <w:sz w:val="28"/>
          <w:szCs w:val="28"/>
        </w:rPr>
        <w:t>астью</w:t>
      </w:r>
      <w:r w:rsidR="00F201C0">
        <w:rPr>
          <w:rFonts w:ascii="Times New Roman" w:hAnsi="Times New Roman" w:cs="Times New Roman"/>
          <w:sz w:val="28"/>
          <w:szCs w:val="28"/>
        </w:rPr>
        <w:t xml:space="preserve"> 9 ст</w:t>
      </w:r>
      <w:r w:rsidR="00697E8D">
        <w:rPr>
          <w:rFonts w:ascii="Times New Roman" w:hAnsi="Times New Roman" w:cs="Times New Roman"/>
          <w:sz w:val="28"/>
          <w:szCs w:val="28"/>
        </w:rPr>
        <w:t>атьи</w:t>
      </w:r>
      <w:r w:rsidR="00F201C0">
        <w:rPr>
          <w:rFonts w:ascii="Times New Roman" w:hAnsi="Times New Roman" w:cs="Times New Roman"/>
          <w:sz w:val="28"/>
          <w:szCs w:val="28"/>
        </w:rPr>
        <w:t xml:space="preserve"> 56 Устава муниципального образования «Октябрьский район»</w:t>
      </w:r>
      <w:r w:rsidRPr="00D07E0B">
        <w:rPr>
          <w:rFonts w:ascii="Times New Roman" w:hAnsi="Times New Roman" w:cs="Times New Roman"/>
          <w:sz w:val="28"/>
          <w:szCs w:val="28"/>
        </w:rPr>
        <w:t>,</w:t>
      </w:r>
    </w:p>
    <w:p w:rsidR="001E2130" w:rsidRPr="00C46437" w:rsidRDefault="001E2130" w:rsidP="001E2130">
      <w:pPr>
        <w:suppressAutoHyphens/>
        <w:ind w:firstLine="709"/>
        <w:jc w:val="both"/>
        <w:rPr>
          <w:sz w:val="22"/>
          <w:szCs w:val="22"/>
        </w:rPr>
      </w:pPr>
    </w:p>
    <w:p w:rsidR="001E2130" w:rsidRDefault="001E2130" w:rsidP="00F17592">
      <w:pPr>
        <w:suppressAutoHyphens/>
        <w:jc w:val="center"/>
        <w:rPr>
          <w:sz w:val="28"/>
          <w:szCs w:val="28"/>
        </w:rPr>
      </w:pPr>
      <w:r w:rsidRPr="00D07E0B">
        <w:rPr>
          <w:sz w:val="28"/>
          <w:szCs w:val="28"/>
        </w:rPr>
        <w:t>ПОСТАНОВЛЯЮ:</w:t>
      </w:r>
    </w:p>
    <w:p w:rsidR="00F17592" w:rsidRPr="00C46437" w:rsidRDefault="00F17592" w:rsidP="00F17592">
      <w:pPr>
        <w:suppressAutoHyphens/>
        <w:jc w:val="center"/>
        <w:rPr>
          <w:sz w:val="22"/>
          <w:szCs w:val="22"/>
        </w:rPr>
      </w:pPr>
    </w:p>
    <w:p w:rsidR="00335538" w:rsidRDefault="001E2130" w:rsidP="009377FC">
      <w:pPr>
        <w:spacing w:before="120" w:after="120"/>
        <w:ind w:firstLine="720"/>
        <w:jc w:val="both"/>
        <w:rPr>
          <w:sz w:val="28"/>
          <w:szCs w:val="28"/>
        </w:rPr>
      </w:pPr>
      <w:r w:rsidRPr="00D07E0B">
        <w:rPr>
          <w:sz w:val="28"/>
          <w:szCs w:val="28"/>
        </w:rPr>
        <w:t xml:space="preserve">1. </w:t>
      </w:r>
      <w:r w:rsidR="00FE5700">
        <w:rPr>
          <w:sz w:val="28"/>
          <w:szCs w:val="28"/>
        </w:rPr>
        <w:t xml:space="preserve">Внести изменения </w:t>
      </w:r>
      <w:r w:rsidR="001948CE">
        <w:rPr>
          <w:sz w:val="28"/>
          <w:szCs w:val="28"/>
        </w:rPr>
        <w:t>в</w:t>
      </w:r>
      <w:r w:rsidR="001948CE" w:rsidRPr="006E0CDA">
        <w:rPr>
          <w:sz w:val="28"/>
          <w:szCs w:val="28"/>
        </w:rPr>
        <w:t xml:space="preserve"> </w:t>
      </w:r>
      <w:r w:rsidR="001948CE">
        <w:rPr>
          <w:sz w:val="28"/>
          <w:szCs w:val="28"/>
        </w:rPr>
        <w:t>постановление Администрации Октябрьского ра</w:t>
      </w:r>
      <w:r w:rsidR="001948CE">
        <w:rPr>
          <w:sz w:val="28"/>
          <w:szCs w:val="28"/>
        </w:rPr>
        <w:t>й</w:t>
      </w:r>
      <w:r w:rsidR="001948CE">
        <w:rPr>
          <w:sz w:val="28"/>
          <w:szCs w:val="28"/>
        </w:rPr>
        <w:t xml:space="preserve">она от </w:t>
      </w:r>
      <w:r w:rsidR="007A0DE9" w:rsidRPr="007A0DE9">
        <w:rPr>
          <w:sz w:val="28"/>
          <w:szCs w:val="28"/>
        </w:rPr>
        <w:t xml:space="preserve">17.03.2020 № 309 </w:t>
      </w:r>
      <w:r w:rsidR="002031DC" w:rsidRPr="002C5D4B">
        <w:rPr>
          <w:sz w:val="28"/>
          <w:szCs w:val="28"/>
        </w:rPr>
        <w:t>«</w:t>
      </w:r>
      <w:r w:rsidR="002031DC" w:rsidRPr="006E0CDA">
        <w:rPr>
          <w:sz w:val="28"/>
          <w:szCs w:val="28"/>
        </w:rPr>
        <w:t xml:space="preserve">Об утверждении плана реализации  </w:t>
      </w:r>
      <w:r w:rsidR="002031DC"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  <w:r w:rsidR="002031DC" w:rsidRPr="006E0CDA">
        <w:rPr>
          <w:rFonts w:eastAsia="Calibri"/>
          <w:sz w:val="28"/>
          <w:szCs w:val="28"/>
          <w:lang w:eastAsia="en-US"/>
        </w:rPr>
        <w:t xml:space="preserve">«Электронный муниципалитет» </w:t>
      </w:r>
      <w:r w:rsidR="00B92B7A" w:rsidRPr="00BE66FD">
        <w:rPr>
          <w:sz w:val="28"/>
          <w:szCs w:val="28"/>
        </w:rPr>
        <w:t>н</w:t>
      </w:r>
      <w:r w:rsidRPr="00BE66FD">
        <w:rPr>
          <w:sz w:val="28"/>
          <w:szCs w:val="28"/>
        </w:rPr>
        <w:t>а 20</w:t>
      </w:r>
      <w:r w:rsidR="007F6321">
        <w:rPr>
          <w:sz w:val="28"/>
          <w:szCs w:val="28"/>
        </w:rPr>
        <w:t>20</w:t>
      </w:r>
      <w:r w:rsidR="00342DB1">
        <w:rPr>
          <w:sz w:val="28"/>
          <w:szCs w:val="28"/>
        </w:rPr>
        <w:t xml:space="preserve"> год</w:t>
      </w:r>
      <w:r w:rsidR="003B068B">
        <w:rPr>
          <w:sz w:val="28"/>
          <w:szCs w:val="28"/>
        </w:rPr>
        <w:t>,</w:t>
      </w:r>
      <w:r w:rsidR="001948CE">
        <w:rPr>
          <w:sz w:val="28"/>
          <w:szCs w:val="28"/>
        </w:rPr>
        <w:t xml:space="preserve"> изложив приложение</w:t>
      </w:r>
      <w:r w:rsidR="00342DB1">
        <w:rPr>
          <w:sz w:val="28"/>
          <w:szCs w:val="28"/>
        </w:rPr>
        <w:t xml:space="preserve"> </w:t>
      </w:r>
      <w:r w:rsidRPr="00D07E0B">
        <w:rPr>
          <w:sz w:val="28"/>
          <w:szCs w:val="28"/>
        </w:rPr>
        <w:t>согласно приложению</w:t>
      </w:r>
      <w:r w:rsidR="001948CE">
        <w:rPr>
          <w:sz w:val="28"/>
          <w:szCs w:val="28"/>
        </w:rPr>
        <w:t xml:space="preserve"> к настоящему постановлению</w:t>
      </w:r>
      <w:r w:rsidRPr="00D07E0B">
        <w:rPr>
          <w:sz w:val="28"/>
          <w:szCs w:val="28"/>
        </w:rPr>
        <w:t>.</w:t>
      </w:r>
    </w:p>
    <w:p w:rsidR="006D5FB0" w:rsidRDefault="006D5FB0" w:rsidP="009377FC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C5D4B">
        <w:rPr>
          <w:sz w:val="28"/>
          <w:szCs w:val="28"/>
        </w:rPr>
        <w:t xml:space="preserve">Постановление Администрации Октябрьского района от </w:t>
      </w:r>
      <w:r>
        <w:rPr>
          <w:sz w:val="28"/>
          <w:szCs w:val="28"/>
        </w:rPr>
        <w:t>03.04.2020</w:t>
      </w:r>
      <w:r w:rsidRPr="002C5D4B">
        <w:rPr>
          <w:sz w:val="28"/>
          <w:szCs w:val="28"/>
        </w:rPr>
        <w:t xml:space="preserve"> </w:t>
      </w:r>
      <w:r w:rsidR="007A0DE9">
        <w:rPr>
          <w:sz w:val="28"/>
          <w:szCs w:val="28"/>
        </w:rPr>
        <w:br/>
      </w:r>
      <w:r w:rsidRPr="002C5D4B">
        <w:rPr>
          <w:sz w:val="28"/>
          <w:szCs w:val="28"/>
        </w:rPr>
        <w:t xml:space="preserve">№ </w:t>
      </w:r>
      <w:r>
        <w:rPr>
          <w:sz w:val="28"/>
          <w:szCs w:val="28"/>
        </w:rPr>
        <w:t>424</w:t>
      </w:r>
      <w:r w:rsidRPr="002C5D4B">
        <w:rPr>
          <w:sz w:val="28"/>
          <w:szCs w:val="28"/>
        </w:rPr>
        <w:t xml:space="preserve"> «</w:t>
      </w:r>
      <w:r w:rsidRPr="006D5FB0">
        <w:rPr>
          <w:sz w:val="28"/>
          <w:szCs w:val="28"/>
        </w:rPr>
        <w:t xml:space="preserve">О внесении изменений в постановление Администрации Октябрьского района </w:t>
      </w:r>
      <w:r w:rsidRPr="002C5D4B">
        <w:rPr>
          <w:sz w:val="28"/>
          <w:szCs w:val="28"/>
        </w:rPr>
        <w:t>признать утратившим силу.</w:t>
      </w:r>
    </w:p>
    <w:p w:rsidR="00D724B4" w:rsidRPr="00A42E2B" w:rsidRDefault="006D5FB0" w:rsidP="009377FC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724B4">
        <w:rPr>
          <w:sz w:val="28"/>
          <w:szCs w:val="28"/>
        </w:rPr>
        <w:t xml:space="preserve">. </w:t>
      </w:r>
      <w:r w:rsidR="00D724B4" w:rsidRPr="00A42E2B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9377FC" w:rsidRDefault="006D5FB0" w:rsidP="009377FC">
      <w:pPr>
        <w:spacing w:before="120"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E2130" w:rsidRPr="00D07E0B">
        <w:rPr>
          <w:sz w:val="28"/>
          <w:szCs w:val="28"/>
        </w:rPr>
        <w:t xml:space="preserve">. </w:t>
      </w:r>
      <w:proofErr w:type="gramStart"/>
      <w:r w:rsidR="00A87A05" w:rsidRPr="00A87A05">
        <w:rPr>
          <w:sz w:val="28"/>
          <w:szCs w:val="28"/>
        </w:rPr>
        <w:t>Контроль за</w:t>
      </w:r>
      <w:proofErr w:type="gramEnd"/>
      <w:r w:rsidR="00A87A05" w:rsidRPr="00A87A05">
        <w:rPr>
          <w:sz w:val="28"/>
          <w:szCs w:val="28"/>
        </w:rPr>
        <w:t xml:space="preserve"> исполнением постановления возложить на заместителя</w:t>
      </w:r>
    </w:p>
    <w:p w:rsidR="009377FC" w:rsidRDefault="009377FC" w:rsidP="009377FC">
      <w:pPr>
        <w:spacing w:before="120" w:after="120"/>
        <w:ind w:firstLine="709"/>
        <w:jc w:val="both"/>
        <w:rPr>
          <w:sz w:val="28"/>
          <w:szCs w:val="28"/>
        </w:rPr>
      </w:pPr>
    </w:p>
    <w:p w:rsidR="00870561" w:rsidRDefault="00A87A05" w:rsidP="009377FC">
      <w:pPr>
        <w:spacing w:before="120" w:after="120"/>
        <w:jc w:val="both"/>
        <w:rPr>
          <w:b/>
          <w:sz w:val="16"/>
          <w:szCs w:val="16"/>
        </w:rPr>
      </w:pPr>
      <w:r w:rsidRPr="00A87A05">
        <w:rPr>
          <w:sz w:val="28"/>
          <w:szCs w:val="28"/>
        </w:rPr>
        <w:lastRenderedPageBreak/>
        <w:t xml:space="preserve">главы Администрации Октябрьского района </w:t>
      </w:r>
      <w:r w:rsidR="003260C4" w:rsidRPr="00AA6FE5">
        <w:rPr>
          <w:sz w:val="28"/>
          <w:szCs w:val="28"/>
        </w:rPr>
        <w:t>Ушакова</w:t>
      </w:r>
      <w:r w:rsidR="00FC2C0B" w:rsidRPr="00AA6FE5">
        <w:rPr>
          <w:sz w:val="28"/>
          <w:szCs w:val="28"/>
        </w:rPr>
        <w:t xml:space="preserve"> А.И.</w:t>
      </w:r>
    </w:p>
    <w:p w:rsidR="00342DB1" w:rsidRPr="00C46437" w:rsidRDefault="00342DB1" w:rsidP="00342DB1">
      <w:pPr>
        <w:ind w:firstLine="709"/>
        <w:jc w:val="both"/>
        <w:rPr>
          <w:b/>
          <w:sz w:val="22"/>
          <w:szCs w:val="22"/>
        </w:rPr>
      </w:pPr>
    </w:p>
    <w:p w:rsidR="00870561" w:rsidRPr="007C6ADB" w:rsidRDefault="00870561" w:rsidP="00870561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92B7A">
        <w:rPr>
          <w:sz w:val="28"/>
          <w:szCs w:val="28"/>
        </w:rPr>
        <w:t>Глава Администрации</w:t>
      </w:r>
    </w:p>
    <w:p w:rsidR="00342DB1" w:rsidRPr="00C46437" w:rsidRDefault="00B92B7A" w:rsidP="00342DB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 w:rsidR="00870561">
        <w:rPr>
          <w:sz w:val="28"/>
          <w:szCs w:val="28"/>
        </w:rPr>
        <w:t xml:space="preserve"> </w:t>
      </w:r>
      <w:r w:rsidR="00870561" w:rsidRPr="007C6ADB">
        <w:rPr>
          <w:sz w:val="28"/>
          <w:szCs w:val="28"/>
        </w:rPr>
        <w:t xml:space="preserve">  </w:t>
      </w:r>
      <w:r>
        <w:rPr>
          <w:sz w:val="28"/>
          <w:szCs w:val="28"/>
        </w:rPr>
        <w:t>Л.В. Овчиева</w:t>
      </w:r>
    </w:p>
    <w:p w:rsidR="00C46437" w:rsidRPr="00C46437" w:rsidRDefault="00C46437" w:rsidP="00901121">
      <w:pPr>
        <w:jc w:val="both"/>
        <w:rPr>
          <w:snapToGrid w:val="0"/>
          <w:sz w:val="16"/>
          <w:szCs w:val="16"/>
        </w:rPr>
      </w:pPr>
    </w:p>
    <w:p w:rsidR="00AA6FE5" w:rsidRDefault="00AA6FE5" w:rsidP="00AA6FE5">
      <w:pPr>
        <w:jc w:val="both"/>
        <w:rPr>
          <w:snapToGrid w:val="0"/>
          <w:sz w:val="28"/>
        </w:rPr>
      </w:pPr>
    </w:p>
    <w:p w:rsidR="00AA6FE5" w:rsidRPr="00AA6FE5" w:rsidRDefault="00AA6FE5" w:rsidP="00AA6FE5">
      <w:pPr>
        <w:jc w:val="both"/>
        <w:rPr>
          <w:snapToGrid w:val="0"/>
          <w:sz w:val="28"/>
        </w:rPr>
      </w:pPr>
      <w:r w:rsidRPr="00AA6FE5">
        <w:rPr>
          <w:snapToGrid w:val="0"/>
          <w:sz w:val="28"/>
        </w:rPr>
        <w:t xml:space="preserve">Постановление вносит отдел информатизации </w:t>
      </w:r>
    </w:p>
    <w:p w:rsidR="00AA6FE5" w:rsidRPr="00AA6FE5" w:rsidRDefault="00AA6FE5" w:rsidP="00AA6FE5">
      <w:pPr>
        <w:jc w:val="both"/>
        <w:rPr>
          <w:snapToGrid w:val="0"/>
          <w:sz w:val="28"/>
        </w:rPr>
      </w:pPr>
      <w:r w:rsidRPr="00AA6FE5">
        <w:rPr>
          <w:snapToGrid w:val="0"/>
          <w:sz w:val="28"/>
        </w:rPr>
        <w:t>Администрации Октябрьского района</w:t>
      </w:r>
    </w:p>
    <w:p w:rsidR="0044310B" w:rsidRPr="00901121" w:rsidRDefault="0044310B" w:rsidP="00901121">
      <w:pPr>
        <w:rPr>
          <w:sz w:val="28"/>
          <w:szCs w:val="28"/>
        </w:rPr>
        <w:sectPr w:rsidR="0044310B" w:rsidRPr="00901121" w:rsidSect="00AF5334">
          <w:headerReference w:type="default" r:id="rId10"/>
          <w:footerReference w:type="even" r:id="rId11"/>
          <w:footerReference w:type="default" r:id="rId12"/>
          <w:pgSz w:w="11907" w:h="16840"/>
          <w:pgMar w:top="1134" w:right="567" w:bottom="1134" w:left="1701" w:header="720" w:footer="0" w:gutter="0"/>
          <w:cols w:space="720"/>
          <w:titlePg/>
          <w:docGrid w:linePitch="272"/>
        </w:sectPr>
      </w:pPr>
    </w:p>
    <w:p w:rsidR="005124D1" w:rsidRDefault="00AB47A6" w:rsidP="005124D1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6557010</wp:posOffset>
                </wp:positionH>
                <wp:positionV relativeFrom="paragraph">
                  <wp:posOffset>-3810</wp:posOffset>
                </wp:positionV>
                <wp:extent cx="2660400" cy="801370"/>
                <wp:effectExtent l="0" t="0" r="26035" b="17780"/>
                <wp:wrapTopAndBottom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400" cy="801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59A3" w:rsidRPr="00320922" w:rsidRDefault="00FE59A3" w:rsidP="00B0497F">
                            <w:pPr>
                              <w:jc w:val="center"/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</w:pP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Приложение</w:t>
                            </w:r>
                          </w:p>
                          <w:p w:rsidR="00FE59A3" w:rsidRPr="00320922" w:rsidRDefault="00FE59A3" w:rsidP="00BF01D1">
                            <w:pPr>
                              <w:jc w:val="center"/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</w:pP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к постановлению Администр</w:t>
                            </w: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а</w:t>
                            </w: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 xml:space="preserve">ции Октябрьского района </w:t>
                            </w:r>
                          </w:p>
                          <w:p w:rsidR="00FE59A3" w:rsidRPr="00320922" w:rsidRDefault="00FE59A3" w:rsidP="00BF01D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 xml:space="preserve">от </w:t>
                            </w:r>
                            <w:r w:rsidR="00D320C6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09</w:t>
                            </w: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.</w:t>
                            </w:r>
                            <w:r w:rsidR="00D320C6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07</w:t>
                            </w: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.20</w:t>
                            </w:r>
                            <w:r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20</w:t>
                            </w:r>
                            <w:r w:rsidRPr="00320922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 xml:space="preserve">  № </w:t>
                            </w:r>
                            <w:r w:rsidR="00D320C6">
                              <w:rPr>
                                <w:rFonts w:eastAsia="Calibri"/>
                                <w:sz w:val="28"/>
                                <w:szCs w:val="24"/>
                                <w:lang w:eastAsia="en-US"/>
                              </w:rPr>
                              <w:t>883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16.3pt;margin-top:-.3pt;width:209.5pt;height:63.1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" strokecolor="white">
                <v:textbox style="mso-fit-shape-to-text:t">
                  <w:txbxContent>
                    <w:p w:rsidR="00FE59A3" w:rsidRPr="00320922" w:rsidRDefault="00FE59A3" w:rsidP="00B0497F">
                      <w:pPr>
                        <w:jc w:val="center"/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</w:pP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Приложение</w:t>
                      </w:r>
                    </w:p>
                    <w:p w:rsidR="00FE59A3" w:rsidRPr="00320922" w:rsidRDefault="00FE59A3" w:rsidP="00BF01D1">
                      <w:pPr>
                        <w:jc w:val="center"/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</w:pP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к постановлению Администр</w:t>
                      </w: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а</w:t>
                      </w: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 xml:space="preserve">ции Октябрьского района </w:t>
                      </w:r>
                    </w:p>
                    <w:p w:rsidR="00FE59A3" w:rsidRPr="00320922" w:rsidRDefault="00FE59A3" w:rsidP="00BF01D1">
                      <w:pPr>
                        <w:jc w:val="center"/>
                        <w:rPr>
                          <w:sz w:val="22"/>
                        </w:rPr>
                      </w:pP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 xml:space="preserve">от </w:t>
                      </w:r>
                      <w:r w:rsidR="00D320C6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09</w:t>
                      </w: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.</w:t>
                      </w:r>
                      <w:r w:rsidR="00D320C6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07</w:t>
                      </w: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.20</w:t>
                      </w:r>
                      <w:r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20</w:t>
                      </w:r>
                      <w:r w:rsidRPr="00320922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 xml:space="preserve">  № </w:t>
                      </w:r>
                      <w:r w:rsidR="00D320C6">
                        <w:rPr>
                          <w:rFonts w:eastAsia="Calibri"/>
                          <w:sz w:val="28"/>
                          <w:szCs w:val="24"/>
                          <w:lang w:eastAsia="en-US"/>
                        </w:rPr>
                        <w:t>883</w:t>
                      </w:r>
                      <w:bookmarkStart w:id="1" w:name="_GoBack"/>
                      <w:bookmarkEnd w:id="1"/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B0497F" w:rsidRPr="005A63A3" w:rsidRDefault="00B0497F" w:rsidP="00B0497F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012391" w:rsidRDefault="00012391" w:rsidP="00012391">
      <w:pPr>
        <w:autoSpaceDE w:val="0"/>
        <w:autoSpaceDN w:val="0"/>
        <w:adjustRightInd w:val="0"/>
        <w:ind w:left="12049"/>
        <w:jc w:val="center"/>
        <w:rPr>
          <w:rFonts w:eastAsia="Calibri"/>
          <w:sz w:val="24"/>
          <w:szCs w:val="24"/>
          <w:lang w:eastAsia="en-US"/>
        </w:rPr>
      </w:pPr>
    </w:p>
    <w:p w:rsidR="00B92B7A" w:rsidRPr="00AD6939" w:rsidRDefault="00B92B7A" w:rsidP="00B92B7A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4"/>
        </w:rPr>
      </w:pPr>
      <w:r w:rsidRPr="00AD6939">
        <w:rPr>
          <w:sz w:val="28"/>
          <w:szCs w:val="24"/>
        </w:rPr>
        <w:t>ПЛАН РЕАЛИЗАЦИИ</w:t>
      </w:r>
    </w:p>
    <w:p w:rsidR="00B92B7A" w:rsidRPr="00AD6939" w:rsidRDefault="00C22B93" w:rsidP="00B92B7A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4"/>
        </w:rPr>
      </w:pPr>
      <w:r w:rsidRPr="00AD6939">
        <w:rPr>
          <w:sz w:val="28"/>
          <w:szCs w:val="24"/>
        </w:rPr>
        <w:t>муниципальной программы</w:t>
      </w:r>
      <w:r w:rsidR="00B92B7A" w:rsidRPr="00AD6939">
        <w:rPr>
          <w:sz w:val="28"/>
          <w:szCs w:val="24"/>
        </w:rPr>
        <w:t xml:space="preserve"> «</w:t>
      </w:r>
      <w:r w:rsidRPr="00AD6939">
        <w:rPr>
          <w:sz w:val="28"/>
          <w:szCs w:val="24"/>
        </w:rPr>
        <w:t>Электронный муниципалитет</w:t>
      </w:r>
      <w:r w:rsidR="000A4DA4" w:rsidRPr="00AD6939">
        <w:rPr>
          <w:sz w:val="28"/>
          <w:szCs w:val="24"/>
        </w:rPr>
        <w:t xml:space="preserve">» </w:t>
      </w:r>
      <w:r w:rsidRPr="00AD6939">
        <w:rPr>
          <w:sz w:val="28"/>
          <w:szCs w:val="24"/>
        </w:rPr>
        <w:t>на</w:t>
      </w:r>
      <w:r w:rsidR="000A4DA4" w:rsidRPr="00AD6939">
        <w:rPr>
          <w:sz w:val="28"/>
          <w:szCs w:val="24"/>
        </w:rPr>
        <w:t xml:space="preserve"> </w:t>
      </w:r>
      <w:r w:rsidR="00BE66FD" w:rsidRPr="00AD6939">
        <w:rPr>
          <w:sz w:val="28"/>
          <w:szCs w:val="24"/>
        </w:rPr>
        <w:t>20</w:t>
      </w:r>
      <w:r w:rsidR="007F6321">
        <w:rPr>
          <w:sz w:val="28"/>
          <w:szCs w:val="24"/>
        </w:rPr>
        <w:t>20</w:t>
      </w:r>
      <w:r w:rsidR="00B92B7A" w:rsidRPr="00AD6939">
        <w:rPr>
          <w:sz w:val="28"/>
          <w:szCs w:val="24"/>
        </w:rPr>
        <w:t xml:space="preserve"> </w:t>
      </w:r>
      <w:r w:rsidRPr="00AD6939">
        <w:rPr>
          <w:sz w:val="28"/>
          <w:szCs w:val="24"/>
        </w:rPr>
        <w:t>год</w:t>
      </w:r>
    </w:p>
    <w:p w:rsidR="00B92B7A" w:rsidRPr="00AD6939" w:rsidRDefault="00B92B7A" w:rsidP="00B92B7A">
      <w:pPr>
        <w:widowControl w:val="0"/>
        <w:autoSpaceDE w:val="0"/>
        <w:autoSpaceDN w:val="0"/>
        <w:adjustRightInd w:val="0"/>
        <w:jc w:val="center"/>
        <w:outlineLvl w:val="1"/>
        <w:rPr>
          <w:sz w:val="22"/>
        </w:rPr>
      </w:pPr>
    </w:p>
    <w:tbl>
      <w:tblPr>
        <w:tblW w:w="50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08"/>
        <w:gridCol w:w="2426"/>
        <w:gridCol w:w="2174"/>
        <w:gridCol w:w="2426"/>
        <w:gridCol w:w="1286"/>
        <w:gridCol w:w="1072"/>
        <w:gridCol w:w="1607"/>
        <w:gridCol w:w="1728"/>
        <w:gridCol w:w="1621"/>
      </w:tblGrid>
      <w:tr w:rsidR="00B92B7A" w:rsidRPr="00AD6939" w:rsidTr="00CC02E3">
        <w:tc>
          <w:tcPr>
            <w:tcW w:w="1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2B7A" w:rsidRPr="00AD6939" w:rsidRDefault="00B92B7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 xml:space="preserve">№ </w:t>
            </w:r>
            <w:proofErr w:type="gramStart"/>
            <w:r w:rsidRPr="00AD6939">
              <w:rPr>
                <w:sz w:val="24"/>
                <w:szCs w:val="24"/>
              </w:rPr>
              <w:t>п</w:t>
            </w:r>
            <w:proofErr w:type="gramEnd"/>
            <w:r w:rsidRPr="00AD6939">
              <w:rPr>
                <w:sz w:val="24"/>
                <w:szCs w:val="24"/>
              </w:rPr>
              <w:t>/п</w:t>
            </w:r>
          </w:p>
        </w:tc>
        <w:tc>
          <w:tcPr>
            <w:tcW w:w="8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2B7A" w:rsidRPr="00AD6939" w:rsidRDefault="00B92B7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Номер и наименов</w:t>
            </w:r>
            <w:r w:rsidRPr="00AD6939">
              <w:rPr>
                <w:sz w:val="24"/>
                <w:szCs w:val="24"/>
              </w:rPr>
              <w:t>а</w:t>
            </w:r>
            <w:r w:rsidRPr="00AD6939">
              <w:rPr>
                <w:sz w:val="24"/>
                <w:szCs w:val="24"/>
              </w:rPr>
              <w:t>ние</w:t>
            </w:r>
          </w:p>
        </w:tc>
        <w:tc>
          <w:tcPr>
            <w:tcW w:w="7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2B7A" w:rsidRPr="00AD6939" w:rsidRDefault="00B92B7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Ответственный исполнитель, с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исполнитель</w:t>
            </w:r>
            <w:r w:rsidR="00B7181A" w:rsidRPr="00AD6939">
              <w:rPr>
                <w:sz w:val="24"/>
                <w:szCs w:val="24"/>
              </w:rPr>
              <w:t>, участник (дол</w:t>
            </w:r>
            <w:r w:rsidR="00B7181A" w:rsidRPr="00AD6939">
              <w:rPr>
                <w:sz w:val="24"/>
                <w:szCs w:val="24"/>
              </w:rPr>
              <w:t>ж</w:t>
            </w:r>
            <w:r w:rsidR="00B7181A" w:rsidRPr="00AD6939">
              <w:rPr>
                <w:sz w:val="24"/>
                <w:szCs w:val="24"/>
              </w:rPr>
              <w:t>ность/ФИО)</w:t>
            </w:r>
            <w:r w:rsidRPr="00AD69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8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2B7A" w:rsidRPr="00AD6939" w:rsidRDefault="00B92B7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Ожидаемый резул</w:t>
            </w:r>
            <w:r w:rsidRPr="00AD6939">
              <w:rPr>
                <w:sz w:val="24"/>
                <w:szCs w:val="24"/>
              </w:rPr>
              <w:t>ь</w:t>
            </w:r>
            <w:r w:rsidRPr="00AD6939">
              <w:rPr>
                <w:sz w:val="24"/>
                <w:szCs w:val="24"/>
              </w:rPr>
              <w:t>тат (краткое опис</w:t>
            </w:r>
            <w:r w:rsidRPr="00AD6939">
              <w:rPr>
                <w:sz w:val="24"/>
                <w:szCs w:val="24"/>
              </w:rPr>
              <w:t>а</w:t>
            </w:r>
            <w:r w:rsidRPr="00AD6939">
              <w:rPr>
                <w:sz w:val="24"/>
                <w:szCs w:val="24"/>
              </w:rPr>
              <w:t>ние)</w:t>
            </w:r>
          </w:p>
        </w:tc>
        <w:tc>
          <w:tcPr>
            <w:tcW w:w="4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2B7A" w:rsidRPr="00AD6939" w:rsidRDefault="00B7181A" w:rsidP="00B7181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Плановый с</w:t>
            </w:r>
            <w:r w:rsidR="00B92B7A" w:rsidRPr="00AD6939">
              <w:rPr>
                <w:sz w:val="24"/>
                <w:szCs w:val="24"/>
              </w:rPr>
              <w:t>рок ре</w:t>
            </w:r>
            <w:r w:rsidR="00B92B7A" w:rsidRPr="00AD6939">
              <w:rPr>
                <w:sz w:val="24"/>
                <w:szCs w:val="24"/>
              </w:rPr>
              <w:t>а</w:t>
            </w:r>
            <w:r w:rsidR="00B92B7A" w:rsidRPr="00AD6939">
              <w:rPr>
                <w:sz w:val="24"/>
                <w:szCs w:val="24"/>
              </w:rPr>
              <w:t>лизации</w:t>
            </w:r>
          </w:p>
        </w:tc>
        <w:tc>
          <w:tcPr>
            <w:tcW w:w="203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2B7A" w:rsidRPr="00AD6939" w:rsidRDefault="00B92B7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Объем расходов, (тыс.</w:t>
            </w:r>
            <w:r w:rsidR="002A5193" w:rsidRPr="00AD6939">
              <w:rPr>
                <w:sz w:val="24"/>
                <w:szCs w:val="24"/>
              </w:rPr>
              <w:t xml:space="preserve"> </w:t>
            </w:r>
            <w:r w:rsidRPr="00AD6939">
              <w:rPr>
                <w:sz w:val="24"/>
                <w:szCs w:val="24"/>
              </w:rPr>
              <w:t>рублей)**</w:t>
            </w:r>
          </w:p>
        </w:tc>
      </w:tr>
      <w:tr w:rsidR="00D9214A" w:rsidRPr="00AD6939" w:rsidTr="00CC02E3">
        <w:tc>
          <w:tcPr>
            <w:tcW w:w="1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214A" w:rsidRPr="00AD6939" w:rsidRDefault="00D9214A" w:rsidP="00671C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214A" w:rsidRPr="00AD6939" w:rsidRDefault="00D9214A" w:rsidP="00671C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214A" w:rsidRPr="00AD6939" w:rsidRDefault="00D9214A" w:rsidP="00671C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214A" w:rsidRPr="00AD6939" w:rsidRDefault="00D9214A" w:rsidP="00671C7C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214A" w:rsidRPr="00AD6939" w:rsidRDefault="00D9214A" w:rsidP="00671C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всего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345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 xml:space="preserve">Бюджет </w:t>
            </w:r>
          </w:p>
          <w:p w:rsidR="00D9214A" w:rsidRPr="00AD6939" w:rsidRDefault="00D9214A" w:rsidP="0067345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Октябрьск</w:t>
            </w:r>
            <w:r w:rsidRPr="00AD6939">
              <w:rPr>
                <w:sz w:val="24"/>
                <w:szCs w:val="24"/>
              </w:rPr>
              <w:t>о</w:t>
            </w:r>
            <w:r w:rsidRPr="00AD6939">
              <w:rPr>
                <w:sz w:val="24"/>
                <w:szCs w:val="24"/>
              </w:rPr>
              <w:t>го района и безвозмез</w:t>
            </w:r>
            <w:r w:rsidRPr="00AD6939">
              <w:rPr>
                <w:sz w:val="24"/>
                <w:szCs w:val="24"/>
              </w:rPr>
              <w:t>д</w:t>
            </w:r>
            <w:r w:rsidRPr="00AD6939">
              <w:rPr>
                <w:sz w:val="24"/>
                <w:szCs w:val="24"/>
              </w:rPr>
              <w:t>ные посту</w:t>
            </w:r>
            <w:r w:rsidRPr="00AD6939">
              <w:rPr>
                <w:sz w:val="24"/>
                <w:szCs w:val="24"/>
              </w:rPr>
              <w:t>п</w:t>
            </w:r>
            <w:r w:rsidRPr="00AD6939">
              <w:rPr>
                <w:sz w:val="24"/>
                <w:szCs w:val="24"/>
              </w:rPr>
              <w:t>ления в бюджет О</w:t>
            </w:r>
            <w:r w:rsidRPr="00AD6939">
              <w:rPr>
                <w:sz w:val="24"/>
                <w:szCs w:val="24"/>
              </w:rPr>
              <w:t>к</w:t>
            </w:r>
            <w:r w:rsidRPr="00AD6939">
              <w:rPr>
                <w:sz w:val="24"/>
                <w:szCs w:val="24"/>
              </w:rPr>
              <w:t>тябрьского района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>Бюджет м</w:t>
            </w:r>
            <w:r w:rsidRPr="00AD6939">
              <w:rPr>
                <w:sz w:val="24"/>
                <w:szCs w:val="24"/>
                <w:lang w:eastAsia="en-US"/>
              </w:rPr>
              <w:t>у</w:t>
            </w:r>
            <w:r w:rsidRPr="00AD6939">
              <w:rPr>
                <w:sz w:val="24"/>
                <w:szCs w:val="24"/>
                <w:lang w:eastAsia="en-US"/>
              </w:rPr>
              <w:t>ниципальных образований Октябрьского района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внебюдже</w:t>
            </w:r>
            <w:r w:rsidRPr="00AD6939">
              <w:rPr>
                <w:sz w:val="24"/>
                <w:szCs w:val="24"/>
              </w:rPr>
              <w:t>т</w:t>
            </w:r>
            <w:r w:rsidRPr="00AD6939">
              <w:rPr>
                <w:sz w:val="24"/>
                <w:szCs w:val="24"/>
              </w:rPr>
              <w:t>ные исто</w:t>
            </w:r>
            <w:r w:rsidRPr="00AD6939">
              <w:rPr>
                <w:sz w:val="24"/>
                <w:szCs w:val="24"/>
              </w:rPr>
              <w:t>ч</w:t>
            </w:r>
            <w:r w:rsidRPr="00AD6939">
              <w:rPr>
                <w:sz w:val="24"/>
                <w:szCs w:val="24"/>
              </w:rPr>
              <w:t>ники</w:t>
            </w:r>
          </w:p>
        </w:tc>
      </w:tr>
      <w:tr w:rsidR="00D9214A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1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2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3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4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5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6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7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8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9214A" w:rsidRPr="00AD6939" w:rsidRDefault="00D9214A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</w:rPr>
              <w:t>9</w:t>
            </w:r>
          </w:p>
        </w:tc>
      </w:tr>
      <w:tr w:rsidR="00CA27B4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CC02E3" w:rsidRDefault="00CA27B4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A27B4" w:rsidRPr="00CC02E3" w:rsidRDefault="00D5491A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</w:rPr>
              <w:t>Подпрограмма "Ра</w:t>
            </w:r>
            <w:r w:rsidRPr="00CC02E3">
              <w:rPr>
                <w:sz w:val="24"/>
                <w:szCs w:val="24"/>
              </w:rPr>
              <w:t>з</w:t>
            </w:r>
            <w:r w:rsidRPr="00CC02E3">
              <w:rPr>
                <w:sz w:val="24"/>
                <w:szCs w:val="24"/>
              </w:rPr>
              <w:t>витие цифровых те</w:t>
            </w:r>
            <w:r w:rsidRPr="00CC02E3">
              <w:rPr>
                <w:sz w:val="24"/>
                <w:szCs w:val="24"/>
              </w:rPr>
              <w:t>х</w:t>
            </w:r>
            <w:r w:rsidRPr="00CC02E3">
              <w:rPr>
                <w:sz w:val="24"/>
                <w:szCs w:val="24"/>
              </w:rPr>
              <w:t>нологий и цифрового взаимодействия"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CC02E3" w:rsidRDefault="0042496A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t>Ответственный исполнитель: Управление инн</w:t>
            </w:r>
            <w:r w:rsidRPr="00CC02E3">
              <w:rPr>
                <w:color w:val="000000"/>
                <w:sz w:val="24"/>
                <w:szCs w:val="24"/>
              </w:rPr>
              <w:t>о</w:t>
            </w:r>
            <w:r w:rsidRPr="00CC02E3">
              <w:rPr>
                <w:color w:val="000000"/>
                <w:sz w:val="24"/>
                <w:szCs w:val="24"/>
              </w:rPr>
              <w:t>вационного разв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тия - отдел и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форматизации Администрации Октябрьского ра</w:t>
            </w:r>
            <w:r w:rsidRPr="00CC02E3">
              <w:rPr>
                <w:color w:val="000000"/>
                <w:sz w:val="24"/>
                <w:szCs w:val="24"/>
              </w:rPr>
              <w:t>й</w:t>
            </w:r>
            <w:r w:rsidRPr="00CC02E3">
              <w:rPr>
                <w:color w:val="000000"/>
                <w:sz w:val="24"/>
                <w:szCs w:val="24"/>
              </w:rPr>
              <w:t>она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D743F6" w:rsidRDefault="00CA27B4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sz w:val="24"/>
                <w:szCs w:val="24"/>
                <w:lang w:eastAsia="en-US"/>
              </w:rPr>
              <w:t>Обеспечение реал</w:t>
            </w:r>
            <w:r w:rsidRPr="00D743F6">
              <w:rPr>
                <w:sz w:val="24"/>
                <w:szCs w:val="24"/>
                <w:lang w:eastAsia="en-US"/>
              </w:rPr>
              <w:t>и</w:t>
            </w:r>
            <w:r w:rsidRPr="00D743F6">
              <w:rPr>
                <w:sz w:val="24"/>
                <w:szCs w:val="24"/>
                <w:lang w:eastAsia="en-US"/>
              </w:rPr>
              <w:t>зации мероприятий по защите информ</w:t>
            </w:r>
            <w:r w:rsidRPr="00D743F6">
              <w:rPr>
                <w:sz w:val="24"/>
                <w:szCs w:val="24"/>
                <w:lang w:eastAsia="en-US"/>
              </w:rPr>
              <w:t>а</w:t>
            </w:r>
            <w:r w:rsidRPr="00D743F6">
              <w:rPr>
                <w:sz w:val="24"/>
                <w:szCs w:val="24"/>
                <w:lang w:eastAsia="en-US"/>
              </w:rPr>
              <w:t>ции;</w:t>
            </w:r>
          </w:p>
          <w:p w:rsidR="00CA27B4" w:rsidRPr="00D743F6" w:rsidRDefault="00CA27B4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sz w:val="24"/>
                <w:szCs w:val="24"/>
                <w:lang w:eastAsia="en-US"/>
              </w:rPr>
              <w:t>внедрение информ</w:t>
            </w:r>
            <w:r w:rsidRPr="00D743F6">
              <w:rPr>
                <w:sz w:val="24"/>
                <w:szCs w:val="24"/>
                <w:lang w:eastAsia="en-US"/>
              </w:rPr>
              <w:t>а</w:t>
            </w:r>
            <w:r w:rsidRPr="00D743F6">
              <w:rPr>
                <w:sz w:val="24"/>
                <w:szCs w:val="24"/>
                <w:lang w:eastAsia="en-US"/>
              </w:rPr>
              <w:t>ционных систем по отдельным отрасл</w:t>
            </w:r>
            <w:r w:rsidRPr="00D743F6">
              <w:rPr>
                <w:sz w:val="24"/>
                <w:szCs w:val="24"/>
                <w:lang w:eastAsia="en-US"/>
              </w:rPr>
              <w:t>е</w:t>
            </w:r>
            <w:r w:rsidRPr="00D743F6">
              <w:rPr>
                <w:sz w:val="24"/>
                <w:szCs w:val="24"/>
                <w:lang w:eastAsia="en-US"/>
              </w:rPr>
              <w:t>вым направлениям;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AD6939" w:rsidRDefault="00CA27B4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AD6939" w:rsidRDefault="007F6321" w:rsidP="007F632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516,1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AD6939" w:rsidRDefault="007F6321" w:rsidP="009F15D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516,</w:t>
            </w:r>
            <w:r w:rsidR="009F15D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AD6939" w:rsidRDefault="00CA27B4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AD6939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27B4" w:rsidRPr="00AD6939" w:rsidRDefault="00CA27B4" w:rsidP="00671C7C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</w:tr>
      <w:tr w:rsidR="0042496A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2496A" w:rsidRPr="00CC02E3" w:rsidRDefault="00CC02E3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2496A" w:rsidRPr="00CC02E3" w:rsidRDefault="0042496A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Основное меропри</w:t>
            </w:r>
            <w:r w:rsidRPr="00CC02E3">
              <w:rPr>
                <w:color w:val="000000"/>
                <w:sz w:val="24"/>
                <w:szCs w:val="24"/>
              </w:rPr>
              <w:t>я</w:t>
            </w:r>
            <w:r w:rsidRPr="00CC02E3">
              <w:rPr>
                <w:color w:val="000000"/>
                <w:sz w:val="24"/>
                <w:szCs w:val="24"/>
              </w:rPr>
              <w:lastRenderedPageBreak/>
              <w:t>тие 1.1. Создание и развитие цифровой инфраструктуры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2496A" w:rsidRPr="00CC02E3" w:rsidRDefault="0042496A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lastRenderedPageBreak/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lastRenderedPageBreak/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ятия 1.1 (управл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ние инновацио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ного развития - отдел информат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зации Админ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страции Октябр</w:t>
            </w:r>
            <w:r w:rsidRPr="00CC02E3">
              <w:rPr>
                <w:color w:val="000000"/>
                <w:sz w:val="24"/>
                <w:szCs w:val="24"/>
              </w:rPr>
              <w:t>ь</w:t>
            </w:r>
            <w:r w:rsidRPr="00CC02E3">
              <w:rPr>
                <w:color w:val="000000"/>
                <w:sz w:val="24"/>
                <w:szCs w:val="24"/>
              </w:rPr>
              <w:t>ского района)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2496A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color w:val="000000"/>
                <w:sz w:val="24"/>
                <w:szCs w:val="24"/>
              </w:rPr>
              <w:lastRenderedPageBreak/>
              <w:t>Наличие на террит</w:t>
            </w:r>
            <w:r w:rsidRPr="00D743F6">
              <w:rPr>
                <w:color w:val="000000"/>
                <w:sz w:val="24"/>
                <w:szCs w:val="24"/>
              </w:rPr>
              <w:t>о</w:t>
            </w:r>
            <w:r w:rsidRPr="00D743F6">
              <w:rPr>
                <w:color w:val="000000"/>
                <w:sz w:val="24"/>
                <w:szCs w:val="24"/>
              </w:rPr>
              <w:lastRenderedPageBreak/>
              <w:t>рии Октябрьского района современной информационной и телекоммуникац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онной инфрастру</w:t>
            </w:r>
            <w:r w:rsidRPr="00D743F6">
              <w:rPr>
                <w:color w:val="000000"/>
                <w:sz w:val="24"/>
                <w:szCs w:val="24"/>
              </w:rPr>
              <w:t>к</w:t>
            </w:r>
            <w:r w:rsidRPr="00D743F6">
              <w:rPr>
                <w:color w:val="000000"/>
                <w:sz w:val="24"/>
                <w:szCs w:val="24"/>
              </w:rPr>
              <w:t>туры;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2496A" w:rsidRPr="00AD6939" w:rsidRDefault="00CC02E3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lastRenderedPageBreak/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lastRenderedPageBreak/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2496A" w:rsidRDefault="00CC02E3" w:rsidP="0094346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2496A" w:rsidRDefault="00CC02E3" w:rsidP="009434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2496A" w:rsidRPr="00AD6939" w:rsidRDefault="00CC02E3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2496A" w:rsidRPr="00AD6939" w:rsidRDefault="00CC02E3" w:rsidP="00671C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Основное меропри</w:t>
            </w:r>
            <w:r w:rsidRPr="00CC02E3">
              <w:rPr>
                <w:color w:val="000000"/>
                <w:sz w:val="24"/>
                <w:szCs w:val="24"/>
              </w:rPr>
              <w:t>я</w:t>
            </w:r>
            <w:r w:rsidRPr="00CC02E3">
              <w:rPr>
                <w:color w:val="000000"/>
                <w:sz w:val="24"/>
                <w:szCs w:val="24"/>
              </w:rPr>
              <w:t>тие 1.2. Защита и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формации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ятия 1.2 (управл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ние инновацио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ного развития - отдел информат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зации Админ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страции Октябр</w:t>
            </w:r>
            <w:r w:rsidRPr="00CC02E3">
              <w:rPr>
                <w:color w:val="000000"/>
                <w:sz w:val="24"/>
                <w:szCs w:val="24"/>
              </w:rPr>
              <w:t>ь</w:t>
            </w:r>
            <w:r w:rsidRPr="00CC02E3">
              <w:rPr>
                <w:color w:val="000000"/>
                <w:sz w:val="24"/>
                <w:szCs w:val="24"/>
              </w:rPr>
              <w:t>ского района)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color w:val="000000"/>
                <w:sz w:val="24"/>
                <w:szCs w:val="24"/>
              </w:rPr>
              <w:t>обеспечение защиты информации, и</w:t>
            </w:r>
            <w:r w:rsidRPr="00D743F6">
              <w:rPr>
                <w:color w:val="000000"/>
                <w:sz w:val="24"/>
                <w:szCs w:val="24"/>
              </w:rPr>
              <w:t>с</w:t>
            </w:r>
            <w:r w:rsidRPr="00D743F6">
              <w:rPr>
                <w:color w:val="000000"/>
                <w:sz w:val="24"/>
                <w:szCs w:val="24"/>
              </w:rPr>
              <w:t>пользуемой при в</w:t>
            </w:r>
            <w:r w:rsidRPr="00D743F6">
              <w:rPr>
                <w:color w:val="000000"/>
                <w:sz w:val="24"/>
                <w:szCs w:val="24"/>
              </w:rPr>
              <w:t>ы</w:t>
            </w:r>
            <w:r w:rsidRPr="00D743F6">
              <w:rPr>
                <w:color w:val="000000"/>
                <w:sz w:val="24"/>
                <w:szCs w:val="24"/>
              </w:rPr>
              <w:t>полнении функций и полномочий орган</w:t>
            </w:r>
            <w:r w:rsidRPr="00D743F6">
              <w:rPr>
                <w:color w:val="000000"/>
                <w:sz w:val="24"/>
                <w:szCs w:val="24"/>
              </w:rPr>
              <w:t>а</w:t>
            </w:r>
            <w:r w:rsidRPr="00D743F6">
              <w:rPr>
                <w:color w:val="000000"/>
                <w:sz w:val="24"/>
                <w:szCs w:val="24"/>
              </w:rPr>
              <w:t>ми местного сам</w:t>
            </w:r>
            <w:r w:rsidRPr="00D743F6">
              <w:rPr>
                <w:color w:val="000000"/>
                <w:sz w:val="24"/>
                <w:szCs w:val="24"/>
              </w:rPr>
              <w:t>о</w:t>
            </w:r>
            <w:r w:rsidRPr="00D743F6">
              <w:rPr>
                <w:color w:val="000000"/>
                <w:sz w:val="24"/>
                <w:szCs w:val="24"/>
              </w:rPr>
              <w:t>управления, в том числе организация защиты персонал</w:t>
            </w:r>
            <w:r w:rsidRPr="00D743F6">
              <w:rPr>
                <w:color w:val="000000"/>
                <w:sz w:val="24"/>
                <w:szCs w:val="24"/>
              </w:rPr>
              <w:t>ь</w:t>
            </w:r>
            <w:r w:rsidRPr="00D743F6">
              <w:rPr>
                <w:color w:val="000000"/>
                <w:sz w:val="24"/>
                <w:szCs w:val="24"/>
              </w:rPr>
              <w:t>ных данных и иной информации, и</w:t>
            </w:r>
            <w:r w:rsidRPr="00D743F6">
              <w:rPr>
                <w:color w:val="000000"/>
                <w:sz w:val="24"/>
                <w:szCs w:val="24"/>
              </w:rPr>
              <w:t>с</w:t>
            </w:r>
            <w:r w:rsidRPr="00D743F6">
              <w:rPr>
                <w:color w:val="000000"/>
                <w:sz w:val="24"/>
                <w:szCs w:val="24"/>
              </w:rPr>
              <w:t>пользуемой при о</w:t>
            </w:r>
            <w:r w:rsidRPr="00D743F6">
              <w:rPr>
                <w:color w:val="000000"/>
                <w:sz w:val="24"/>
                <w:szCs w:val="24"/>
              </w:rPr>
              <w:t>р</w:t>
            </w:r>
            <w:r w:rsidRPr="00D743F6">
              <w:rPr>
                <w:color w:val="000000"/>
                <w:sz w:val="24"/>
                <w:szCs w:val="24"/>
              </w:rPr>
              <w:t>ганизации межв</w:t>
            </w:r>
            <w:r w:rsidRPr="00D743F6">
              <w:rPr>
                <w:color w:val="000000"/>
                <w:sz w:val="24"/>
                <w:szCs w:val="24"/>
              </w:rPr>
              <w:t>е</w:t>
            </w:r>
            <w:r w:rsidRPr="00D743F6">
              <w:rPr>
                <w:color w:val="000000"/>
                <w:sz w:val="24"/>
                <w:szCs w:val="24"/>
              </w:rPr>
              <w:t>домственного вза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модействия и оказ</w:t>
            </w:r>
            <w:r w:rsidRPr="00D743F6">
              <w:rPr>
                <w:color w:val="000000"/>
                <w:sz w:val="24"/>
                <w:szCs w:val="24"/>
              </w:rPr>
              <w:t>а</w:t>
            </w:r>
            <w:r w:rsidRPr="00D743F6">
              <w:rPr>
                <w:color w:val="000000"/>
                <w:sz w:val="24"/>
                <w:szCs w:val="24"/>
              </w:rPr>
              <w:t>нии государственных и муниципальных услуг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Основное меропри</w:t>
            </w:r>
            <w:r w:rsidRPr="00CC02E3">
              <w:rPr>
                <w:color w:val="000000"/>
                <w:sz w:val="24"/>
                <w:szCs w:val="24"/>
              </w:rPr>
              <w:t>я</w:t>
            </w:r>
            <w:r w:rsidRPr="00CC02E3">
              <w:rPr>
                <w:color w:val="000000"/>
                <w:sz w:val="24"/>
                <w:szCs w:val="24"/>
              </w:rPr>
              <w:t>тие 1.3. Увеличение количества рабочих мест в органах мес</w:t>
            </w:r>
            <w:r w:rsidRPr="00CC02E3">
              <w:rPr>
                <w:color w:val="000000"/>
                <w:sz w:val="24"/>
                <w:szCs w:val="24"/>
              </w:rPr>
              <w:t>т</w:t>
            </w:r>
            <w:r w:rsidRPr="00CC02E3">
              <w:rPr>
                <w:color w:val="000000"/>
                <w:sz w:val="24"/>
                <w:szCs w:val="24"/>
              </w:rPr>
              <w:t>ного самоуправления Октябрьского рай</w:t>
            </w:r>
            <w:r w:rsidRPr="00CC02E3">
              <w:rPr>
                <w:color w:val="000000"/>
                <w:sz w:val="24"/>
                <w:szCs w:val="24"/>
              </w:rPr>
              <w:t>о</w:t>
            </w:r>
            <w:r w:rsidRPr="00CC02E3">
              <w:rPr>
                <w:color w:val="000000"/>
                <w:sz w:val="24"/>
                <w:szCs w:val="24"/>
              </w:rPr>
              <w:t xml:space="preserve">на, включенных в </w:t>
            </w:r>
            <w:r w:rsidRPr="00CC02E3">
              <w:rPr>
                <w:color w:val="000000"/>
                <w:sz w:val="24"/>
                <w:szCs w:val="24"/>
              </w:rPr>
              <w:lastRenderedPageBreak/>
              <w:t>межведомственную систему электронн</w:t>
            </w:r>
            <w:r w:rsidRPr="00CC02E3">
              <w:rPr>
                <w:color w:val="000000"/>
                <w:sz w:val="24"/>
                <w:szCs w:val="24"/>
              </w:rPr>
              <w:t>о</w:t>
            </w:r>
            <w:r w:rsidRPr="00CC02E3">
              <w:rPr>
                <w:color w:val="000000"/>
                <w:sz w:val="24"/>
                <w:szCs w:val="24"/>
              </w:rPr>
              <w:t>го документооборота и делопроизводства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lastRenderedPageBreak/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ятия 1.3 (управл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ние инновацио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ного развития - отдел информат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зации Админ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lastRenderedPageBreak/>
              <w:t>страции Октябр</w:t>
            </w:r>
            <w:r w:rsidRPr="00CC02E3">
              <w:rPr>
                <w:color w:val="000000"/>
                <w:sz w:val="24"/>
                <w:szCs w:val="24"/>
              </w:rPr>
              <w:t>ь</w:t>
            </w:r>
            <w:r w:rsidRPr="00CC02E3">
              <w:rPr>
                <w:color w:val="000000"/>
                <w:sz w:val="24"/>
                <w:szCs w:val="24"/>
              </w:rPr>
              <w:t>ского района)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color w:val="000000"/>
                <w:sz w:val="24"/>
                <w:szCs w:val="24"/>
              </w:rPr>
              <w:lastRenderedPageBreak/>
              <w:t>Строгий учет движ</w:t>
            </w:r>
            <w:r w:rsidRPr="00D743F6">
              <w:rPr>
                <w:color w:val="000000"/>
                <w:sz w:val="24"/>
                <w:szCs w:val="24"/>
              </w:rPr>
              <w:t>е</w:t>
            </w:r>
            <w:r w:rsidRPr="00D743F6">
              <w:rPr>
                <w:color w:val="000000"/>
                <w:sz w:val="24"/>
                <w:szCs w:val="24"/>
              </w:rPr>
              <w:t>ния электронных д</w:t>
            </w:r>
            <w:r w:rsidRPr="00D743F6">
              <w:rPr>
                <w:color w:val="000000"/>
                <w:sz w:val="24"/>
                <w:szCs w:val="24"/>
              </w:rPr>
              <w:t>о</w:t>
            </w:r>
            <w:r w:rsidRPr="00D743F6">
              <w:rPr>
                <w:color w:val="000000"/>
                <w:sz w:val="24"/>
                <w:szCs w:val="24"/>
              </w:rPr>
              <w:t>кументов и контроль сроков исполнения поручений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Основное меропри</w:t>
            </w:r>
            <w:r w:rsidRPr="00CC02E3">
              <w:rPr>
                <w:color w:val="000000"/>
                <w:sz w:val="24"/>
                <w:szCs w:val="24"/>
              </w:rPr>
              <w:t>я</w:t>
            </w:r>
            <w:r w:rsidRPr="00CC02E3">
              <w:rPr>
                <w:color w:val="000000"/>
                <w:sz w:val="24"/>
                <w:szCs w:val="24"/>
              </w:rPr>
              <w:t xml:space="preserve">тие 1.4.  Развитие системы цифровой аудио и видео </w:t>
            </w:r>
            <w:proofErr w:type="gramStart"/>
            <w:r w:rsidRPr="00CC02E3">
              <w:rPr>
                <w:color w:val="000000"/>
                <w:sz w:val="24"/>
                <w:szCs w:val="24"/>
              </w:rPr>
              <w:t>ко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ференц связи</w:t>
            </w:r>
            <w:proofErr w:type="gramEnd"/>
            <w:r w:rsidRPr="00CC02E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jc w:val="both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ятия 1.4 (управл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ние инновацио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ного развития - отдел информат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зации Админ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страции Октябр</w:t>
            </w:r>
            <w:r w:rsidRPr="00CC02E3">
              <w:rPr>
                <w:color w:val="000000"/>
                <w:sz w:val="24"/>
                <w:szCs w:val="24"/>
              </w:rPr>
              <w:t>ь</w:t>
            </w:r>
            <w:r w:rsidRPr="00CC02E3">
              <w:rPr>
                <w:color w:val="000000"/>
                <w:sz w:val="24"/>
                <w:szCs w:val="24"/>
              </w:rPr>
              <w:t>ского района)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color w:val="000000"/>
                <w:sz w:val="24"/>
                <w:szCs w:val="24"/>
              </w:rPr>
              <w:t>Оперативное реш</w:t>
            </w:r>
            <w:r w:rsidRPr="00D743F6">
              <w:rPr>
                <w:color w:val="000000"/>
                <w:sz w:val="24"/>
                <w:szCs w:val="24"/>
              </w:rPr>
              <w:t>е</w:t>
            </w:r>
            <w:r w:rsidRPr="00D743F6">
              <w:rPr>
                <w:color w:val="000000"/>
                <w:sz w:val="24"/>
                <w:szCs w:val="24"/>
              </w:rPr>
              <w:t>ние задач, в которых задействовано н</w:t>
            </w:r>
            <w:r w:rsidRPr="00D743F6">
              <w:rPr>
                <w:color w:val="000000"/>
                <w:sz w:val="24"/>
                <w:szCs w:val="24"/>
              </w:rPr>
              <w:t>е</w:t>
            </w:r>
            <w:r w:rsidRPr="00D743F6">
              <w:rPr>
                <w:color w:val="000000"/>
                <w:sz w:val="24"/>
                <w:szCs w:val="24"/>
              </w:rPr>
              <w:t>сколько участников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Основное меропри</w:t>
            </w:r>
            <w:r w:rsidRPr="00CC02E3">
              <w:rPr>
                <w:color w:val="000000"/>
                <w:sz w:val="24"/>
                <w:szCs w:val="24"/>
              </w:rPr>
              <w:t>я</w:t>
            </w:r>
            <w:r w:rsidRPr="00CC02E3">
              <w:rPr>
                <w:color w:val="000000"/>
                <w:sz w:val="24"/>
                <w:szCs w:val="24"/>
              </w:rPr>
              <w:t>тие 1.5.  Внедрение специализированн</w:t>
            </w:r>
            <w:r w:rsidRPr="00CC02E3">
              <w:rPr>
                <w:color w:val="000000"/>
                <w:sz w:val="24"/>
                <w:szCs w:val="24"/>
              </w:rPr>
              <w:t>о</w:t>
            </w:r>
            <w:r w:rsidRPr="00CC02E3">
              <w:rPr>
                <w:color w:val="000000"/>
                <w:sz w:val="24"/>
                <w:szCs w:val="24"/>
              </w:rPr>
              <w:t>го программного обеспечения, обе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печивающего защиту рабочих станций и локальной сети.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ятия 1.5 (управл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ние инновацио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ного развития - отдел информат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зации Админ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страции Октябр</w:t>
            </w:r>
            <w:r w:rsidRPr="00CC02E3">
              <w:rPr>
                <w:color w:val="000000"/>
                <w:sz w:val="24"/>
                <w:szCs w:val="24"/>
              </w:rPr>
              <w:t>ь</w:t>
            </w:r>
            <w:r w:rsidRPr="00CC02E3">
              <w:rPr>
                <w:color w:val="000000"/>
                <w:sz w:val="24"/>
                <w:szCs w:val="24"/>
              </w:rPr>
              <w:t>ского района)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color w:val="000000"/>
                <w:sz w:val="24"/>
                <w:szCs w:val="24"/>
              </w:rPr>
              <w:t>Обеспечение усто</w:t>
            </w:r>
            <w:r w:rsidRPr="00D743F6">
              <w:rPr>
                <w:color w:val="000000"/>
                <w:sz w:val="24"/>
                <w:szCs w:val="24"/>
              </w:rPr>
              <w:t>й</w:t>
            </w:r>
            <w:r w:rsidRPr="00D743F6">
              <w:rPr>
                <w:color w:val="000000"/>
                <w:sz w:val="24"/>
                <w:szCs w:val="24"/>
              </w:rPr>
              <w:t>чивой работы и</w:t>
            </w:r>
            <w:r w:rsidRPr="00D743F6">
              <w:rPr>
                <w:color w:val="000000"/>
                <w:sz w:val="24"/>
                <w:szCs w:val="24"/>
              </w:rPr>
              <w:t>н</w:t>
            </w:r>
            <w:r w:rsidRPr="00D743F6">
              <w:rPr>
                <w:color w:val="000000"/>
                <w:sz w:val="24"/>
                <w:szCs w:val="24"/>
              </w:rPr>
              <w:t>формационных с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стем и информац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онной инфрастру</w:t>
            </w:r>
            <w:r w:rsidRPr="00D743F6">
              <w:rPr>
                <w:color w:val="000000"/>
                <w:sz w:val="24"/>
                <w:szCs w:val="24"/>
              </w:rPr>
              <w:t>к</w:t>
            </w:r>
            <w:r w:rsidRPr="00D743F6">
              <w:rPr>
                <w:color w:val="000000"/>
                <w:sz w:val="24"/>
                <w:szCs w:val="24"/>
              </w:rPr>
              <w:t>туры органов мун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ципальной власти.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Основное меропри</w:t>
            </w:r>
            <w:r w:rsidRPr="00CC02E3">
              <w:rPr>
                <w:color w:val="000000"/>
                <w:sz w:val="24"/>
                <w:szCs w:val="24"/>
              </w:rPr>
              <w:t>я</w:t>
            </w:r>
            <w:r w:rsidRPr="00CC02E3">
              <w:rPr>
                <w:color w:val="000000"/>
                <w:sz w:val="24"/>
                <w:szCs w:val="24"/>
              </w:rPr>
              <w:t>тие 1.6.  Модерниз</w:t>
            </w:r>
            <w:r w:rsidRPr="00CC02E3">
              <w:rPr>
                <w:color w:val="000000"/>
                <w:sz w:val="24"/>
                <w:szCs w:val="24"/>
              </w:rPr>
              <w:t>а</w:t>
            </w:r>
            <w:r w:rsidRPr="00CC02E3">
              <w:rPr>
                <w:color w:val="000000"/>
                <w:sz w:val="24"/>
                <w:szCs w:val="24"/>
              </w:rPr>
              <w:t>ция компьютерного, сетевого и офисного оборудования.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ятия 1.6 (управл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ние инновацио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ного развития - отдел информат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зации Админ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страции Октябр</w:t>
            </w:r>
            <w:r w:rsidRPr="00CC02E3">
              <w:rPr>
                <w:color w:val="000000"/>
                <w:sz w:val="24"/>
                <w:szCs w:val="24"/>
              </w:rPr>
              <w:t>ь</w:t>
            </w:r>
            <w:r w:rsidRPr="00CC02E3">
              <w:rPr>
                <w:color w:val="000000"/>
                <w:sz w:val="24"/>
                <w:szCs w:val="24"/>
              </w:rPr>
              <w:t>ского района)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color w:val="000000"/>
                <w:sz w:val="24"/>
                <w:szCs w:val="24"/>
              </w:rPr>
              <w:t>Положительное вл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яние на работу всей системы управления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Основное меропри</w:t>
            </w:r>
            <w:r w:rsidRPr="00CC02E3">
              <w:rPr>
                <w:color w:val="000000"/>
                <w:sz w:val="24"/>
                <w:szCs w:val="24"/>
              </w:rPr>
              <w:t>я</w:t>
            </w:r>
            <w:r w:rsidRPr="00CC02E3">
              <w:rPr>
                <w:color w:val="000000"/>
                <w:sz w:val="24"/>
                <w:szCs w:val="24"/>
              </w:rPr>
              <w:t xml:space="preserve">тие 1.7. Внедрение </w:t>
            </w:r>
            <w:r w:rsidRPr="00CC02E3">
              <w:rPr>
                <w:color w:val="000000"/>
                <w:sz w:val="24"/>
                <w:szCs w:val="24"/>
              </w:rPr>
              <w:lastRenderedPageBreak/>
              <w:t>отечественного пр</w:t>
            </w:r>
            <w:r w:rsidRPr="00CC02E3">
              <w:rPr>
                <w:color w:val="000000"/>
                <w:sz w:val="24"/>
                <w:szCs w:val="24"/>
              </w:rPr>
              <w:t>о</w:t>
            </w:r>
            <w:r w:rsidRPr="00CC02E3">
              <w:rPr>
                <w:color w:val="000000"/>
                <w:sz w:val="24"/>
                <w:szCs w:val="24"/>
              </w:rPr>
              <w:t>граммного обеспеч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ния.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lastRenderedPageBreak/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lastRenderedPageBreak/>
              <w:t>ятия 1.7 (управл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ние инновацио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ного развития - отдел информат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зации Админ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страции Октябр</w:t>
            </w:r>
            <w:r w:rsidRPr="00CC02E3">
              <w:rPr>
                <w:color w:val="000000"/>
                <w:sz w:val="24"/>
                <w:szCs w:val="24"/>
              </w:rPr>
              <w:t>ь</w:t>
            </w:r>
            <w:r w:rsidRPr="00CC02E3">
              <w:rPr>
                <w:color w:val="000000"/>
                <w:sz w:val="24"/>
                <w:szCs w:val="24"/>
              </w:rPr>
              <w:t>ского района)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color w:val="000000"/>
                <w:sz w:val="24"/>
                <w:szCs w:val="24"/>
              </w:rPr>
              <w:lastRenderedPageBreak/>
              <w:t>Обеспечение усто</w:t>
            </w:r>
            <w:r w:rsidRPr="00D743F6">
              <w:rPr>
                <w:color w:val="000000"/>
                <w:sz w:val="24"/>
                <w:szCs w:val="24"/>
              </w:rPr>
              <w:t>й</w:t>
            </w:r>
            <w:r w:rsidRPr="00D743F6">
              <w:rPr>
                <w:color w:val="000000"/>
                <w:sz w:val="24"/>
                <w:szCs w:val="24"/>
              </w:rPr>
              <w:t>чивой работы и</w:t>
            </w:r>
            <w:r w:rsidRPr="00D743F6">
              <w:rPr>
                <w:color w:val="000000"/>
                <w:sz w:val="24"/>
                <w:szCs w:val="24"/>
              </w:rPr>
              <w:t>н</w:t>
            </w:r>
            <w:r w:rsidRPr="00D743F6">
              <w:rPr>
                <w:color w:val="000000"/>
                <w:sz w:val="24"/>
                <w:szCs w:val="24"/>
              </w:rPr>
              <w:lastRenderedPageBreak/>
              <w:t>формационных с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стем и информац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онной инфрастру</w:t>
            </w:r>
            <w:r w:rsidRPr="00D743F6">
              <w:rPr>
                <w:color w:val="000000"/>
                <w:sz w:val="24"/>
                <w:szCs w:val="24"/>
              </w:rPr>
              <w:t>к</w:t>
            </w:r>
            <w:r w:rsidRPr="00D743F6">
              <w:rPr>
                <w:color w:val="000000"/>
                <w:sz w:val="24"/>
                <w:szCs w:val="24"/>
              </w:rPr>
              <w:t>туры органов мун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ципальной власти.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lastRenderedPageBreak/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Основное меропри</w:t>
            </w:r>
            <w:r w:rsidRPr="00CC02E3">
              <w:rPr>
                <w:color w:val="000000"/>
                <w:sz w:val="24"/>
                <w:szCs w:val="24"/>
              </w:rPr>
              <w:t>я</w:t>
            </w:r>
            <w:r w:rsidRPr="00CC02E3">
              <w:rPr>
                <w:color w:val="000000"/>
                <w:sz w:val="24"/>
                <w:szCs w:val="24"/>
              </w:rPr>
              <w:t>тие 1.8. Повышение квалификации с</w:t>
            </w:r>
            <w:r w:rsidRPr="00CC02E3">
              <w:rPr>
                <w:color w:val="000000"/>
                <w:sz w:val="24"/>
                <w:szCs w:val="24"/>
              </w:rPr>
              <w:t>о</w:t>
            </w:r>
            <w:r w:rsidRPr="00CC02E3">
              <w:rPr>
                <w:color w:val="000000"/>
                <w:sz w:val="24"/>
                <w:szCs w:val="24"/>
              </w:rPr>
              <w:t>трудников органов власти в области и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формационных те</w:t>
            </w:r>
            <w:r w:rsidRPr="00CC02E3">
              <w:rPr>
                <w:color w:val="000000"/>
                <w:sz w:val="24"/>
                <w:szCs w:val="24"/>
              </w:rPr>
              <w:t>х</w:t>
            </w:r>
            <w:r w:rsidRPr="00CC02E3">
              <w:rPr>
                <w:color w:val="000000"/>
                <w:sz w:val="24"/>
                <w:szCs w:val="24"/>
              </w:rPr>
              <w:t>нологий.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jc w:val="both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ятия 1.8 (управл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ние инновацио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ного развития - отдел информат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зации Админ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страции Октябр</w:t>
            </w:r>
            <w:r w:rsidRPr="00CC02E3">
              <w:rPr>
                <w:color w:val="000000"/>
                <w:sz w:val="24"/>
                <w:szCs w:val="24"/>
              </w:rPr>
              <w:t>ь</w:t>
            </w:r>
            <w:r w:rsidRPr="00CC02E3">
              <w:rPr>
                <w:color w:val="000000"/>
                <w:sz w:val="24"/>
                <w:szCs w:val="24"/>
              </w:rPr>
              <w:t>ского района)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color w:val="000000"/>
                <w:sz w:val="24"/>
                <w:szCs w:val="24"/>
              </w:rPr>
              <w:t>Качественное влад</w:t>
            </w:r>
            <w:r w:rsidRPr="00D743F6">
              <w:rPr>
                <w:color w:val="000000"/>
                <w:sz w:val="24"/>
                <w:szCs w:val="24"/>
              </w:rPr>
              <w:t>е</w:t>
            </w:r>
            <w:r w:rsidRPr="00D743F6">
              <w:rPr>
                <w:color w:val="000000"/>
                <w:sz w:val="24"/>
                <w:szCs w:val="24"/>
              </w:rPr>
              <w:t>ние информацио</w:t>
            </w:r>
            <w:r w:rsidRPr="00D743F6">
              <w:rPr>
                <w:color w:val="000000"/>
                <w:sz w:val="24"/>
                <w:szCs w:val="24"/>
              </w:rPr>
              <w:t>н</w:t>
            </w:r>
            <w:r w:rsidRPr="00D743F6">
              <w:rPr>
                <w:color w:val="000000"/>
                <w:sz w:val="24"/>
                <w:szCs w:val="24"/>
              </w:rPr>
              <w:t>ными ресурсами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02E3" w:rsidRPr="00CC02E3" w:rsidRDefault="00CC02E3" w:rsidP="00CC02E3">
            <w:pPr>
              <w:jc w:val="both"/>
              <w:rPr>
                <w:color w:val="000000"/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Основное меропри</w:t>
            </w:r>
            <w:r w:rsidRPr="00CC02E3">
              <w:rPr>
                <w:color w:val="000000"/>
                <w:sz w:val="24"/>
                <w:szCs w:val="24"/>
              </w:rPr>
              <w:t>я</w:t>
            </w:r>
            <w:r w:rsidRPr="00CC02E3">
              <w:rPr>
                <w:color w:val="000000"/>
                <w:sz w:val="24"/>
                <w:szCs w:val="24"/>
              </w:rPr>
              <w:t>тие 1.9. Внедрение системы шифров</w:t>
            </w:r>
            <w:r w:rsidRPr="00CC02E3">
              <w:rPr>
                <w:color w:val="000000"/>
                <w:sz w:val="24"/>
                <w:szCs w:val="24"/>
              </w:rPr>
              <w:t>а</w:t>
            </w:r>
            <w:r w:rsidRPr="00CC02E3">
              <w:rPr>
                <w:color w:val="000000"/>
                <w:sz w:val="24"/>
                <w:szCs w:val="24"/>
              </w:rPr>
              <w:t>ния и защиты всех видов связи, план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рующихся к внедр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нию.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ятия 1.9 (управл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ние инновацио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ного развития - отдел информат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зации Админ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страции Октябр</w:t>
            </w:r>
            <w:r w:rsidRPr="00CC02E3">
              <w:rPr>
                <w:color w:val="000000"/>
                <w:sz w:val="24"/>
                <w:szCs w:val="24"/>
              </w:rPr>
              <w:t>ь</w:t>
            </w:r>
            <w:r w:rsidRPr="00CC02E3">
              <w:rPr>
                <w:color w:val="000000"/>
                <w:sz w:val="24"/>
                <w:szCs w:val="24"/>
              </w:rPr>
              <w:t>ского района)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color w:val="000000"/>
                <w:sz w:val="24"/>
                <w:szCs w:val="24"/>
              </w:rPr>
              <w:t>Обеспечит надежной дополнительной св</w:t>
            </w:r>
            <w:r w:rsidRPr="00D743F6">
              <w:rPr>
                <w:color w:val="000000"/>
                <w:sz w:val="24"/>
                <w:szCs w:val="24"/>
              </w:rPr>
              <w:t>я</w:t>
            </w:r>
            <w:r w:rsidRPr="00D743F6">
              <w:rPr>
                <w:color w:val="000000"/>
                <w:sz w:val="24"/>
                <w:szCs w:val="24"/>
              </w:rPr>
              <w:t>зью удаленно-находящиеся стру</w:t>
            </w:r>
            <w:r w:rsidRPr="00D743F6">
              <w:rPr>
                <w:color w:val="000000"/>
                <w:sz w:val="24"/>
                <w:szCs w:val="24"/>
              </w:rPr>
              <w:t>к</w:t>
            </w:r>
            <w:r w:rsidRPr="00D743F6">
              <w:rPr>
                <w:color w:val="000000"/>
                <w:sz w:val="24"/>
                <w:szCs w:val="24"/>
              </w:rPr>
              <w:t>туры муниципальной власти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02E3" w:rsidRPr="00CC02E3" w:rsidRDefault="00CC02E3" w:rsidP="00CC02E3">
            <w:pPr>
              <w:jc w:val="both"/>
              <w:rPr>
                <w:color w:val="000000"/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Основное меропри</w:t>
            </w:r>
            <w:r w:rsidRPr="00CC02E3">
              <w:rPr>
                <w:color w:val="000000"/>
                <w:sz w:val="24"/>
                <w:szCs w:val="24"/>
              </w:rPr>
              <w:t>я</w:t>
            </w:r>
            <w:r w:rsidRPr="00CC02E3">
              <w:rPr>
                <w:color w:val="000000"/>
                <w:sz w:val="24"/>
                <w:szCs w:val="24"/>
              </w:rPr>
              <w:t>тие 1.10. Внедрение автоматизированных технологий принятия решений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ятия 1.10 (упра</w:t>
            </w:r>
            <w:r w:rsidRPr="00CC02E3">
              <w:rPr>
                <w:color w:val="000000"/>
                <w:sz w:val="24"/>
                <w:szCs w:val="24"/>
              </w:rPr>
              <w:t>в</w:t>
            </w:r>
            <w:r w:rsidRPr="00CC02E3">
              <w:rPr>
                <w:color w:val="000000"/>
                <w:sz w:val="24"/>
                <w:szCs w:val="24"/>
              </w:rPr>
              <w:t>ление инновац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онного развития - отдел информат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зации Админ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страции Октябр</w:t>
            </w:r>
            <w:r w:rsidRPr="00CC02E3">
              <w:rPr>
                <w:color w:val="000000"/>
                <w:sz w:val="24"/>
                <w:szCs w:val="24"/>
              </w:rPr>
              <w:t>ь</w:t>
            </w:r>
            <w:r w:rsidRPr="00CC02E3">
              <w:rPr>
                <w:color w:val="000000"/>
                <w:sz w:val="24"/>
                <w:szCs w:val="24"/>
              </w:rPr>
              <w:lastRenderedPageBreak/>
              <w:t>ского района)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color w:val="000000"/>
                <w:sz w:val="24"/>
                <w:szCs w:val="24"/>
              </w:rPr>
              <w:lastRenderedPageBreak/>
              <w:t>Позволит уменьшить фактор человеческих ошибок и позволит улучшить качество принимаемых реш</w:t>
            </w:r>
            <w:r w:rsidRPr="00D743F6">
              <w:rPr>
                <w:color w:val="000000"/>
                <w:sz w:val="24"/>
                <w:szCs w:val="24"/>
              </w:rPr>
              <w:t>е</w:t>
            </w:r>
            <w:r w:rsidRPr="00D743F6">
              <w:rPr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02E3" w:rsidRPr="00CC02E3" w:rsidRDefault="00CC02E3" w:rsidP="00CC02E3">
            <w:pPr>
              <w:jc w:val="both"/>
              <w:rPr>
                <w:color w:val="000000"/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Основное меропри</w:t>
            </w:r>
            <w:r w:rsidRPr="00CC02E3">
              <w:rPr>
                <w:color w:val="000000"/>
                <w:sz w:val="24"/>
                <w:szCs w:val="24"/>
              </w:rPr>
              <w:t>я</w:t>
            </w:r>
            <w:r w:rsidRPr="00CC02E3">
              <w:rPr>
                <w:color w:val="000000"/>
                <w:sz w:val="24"/>
                <w:szCs w:val="24"/>
              </w:rPr>
              <w:t>тие 1.11 " Внедрение цифровых технол</w:t>
            </w:r>
            <w:r w:rsidRPr="00CC02E3">
              <w:rPr>
                <w:color w:val="000000"/>
                <w:sz w:val="24"/>
                <w:szCs w:val="24"/>
              </w:rPr>
              <w:t>о</w:t>
            </w:r>
            <w:r w:rsidRPr="00CC02E3">
              <w:rPr>
                <w:color w:val="000000"/>
                <w:sz w:val="24"/>
                <w:szCs w:val="24"/>
              </w:rPr>
              <w:t>гий в сферах гос</w:t>
            </w:r>
            <w:r w:rsidRPr="00CC02E3">
              <w:rPr>
                <w:color w:val="000000"/>
                <w:sz w:val="24"/>
                <w:szCs w:val="24"/>
              </w:rPr>
              <w:t>у</w:t>
            </w:r>
            <w:r w:rsidRPr="00CC02E3">
              <w:rPr>
                <w:color w:val="000000"/>
                <w:sz w:val="24"/>
                <w:szCs w:val="24"/>
              </w:rPr>
              <w:t>дарственного упра</w:t>
            </w:r>
            <w:r w:rsidRPr="00CC02E3">
              <w:rPr>
                <w:color w:val="000000"/>
                <w:sz w:val="24"/>
                <w:szCs w:val="24"/>
              </w:rPr>
              <w:t>в</w:t>
            </w:r>
            <w:r w:rsidRPr="00CC02E3">
              <w:rPr>
                <w:color w:val="000000"/>
                <w:sz w:val="24"/>
                <w:szCs w:val="24"/>
              </w:rPr>
              <w:t>ления и оказания государственных услуг "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ятия 1.11 (упра</w:t>
            </w:r>
            <w:r w:rsidRPr="00CC02E3">
              <w:rPr>
                <w:color w:val="000000"/>
                <w:sz w:val="24"/>
                <w:szCs w:val="24"/>
              </w:rPr>
              <w:t>в</w:t>
            </w:r>
            <w:r w:rsidRPr="00CC02E3">
              <w:rPr>
                <w:color w:val="000000"/>
                <w:sz w:val="24"/>
                <w:szCs w:val="24"/>
              </w:rPr>
              <w:t>ление инновац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онного развития - отдел информат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зации Админ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страции Октябр</w:t>
            </w:r>
            <w:r w:rsidRPr="00CC02E3">
              <w:rPr>
                <w:color w:val="000000"/>
                <w:sz w:val="24"/>
                <w:szCs w:val="24"/>
              </w:rPr>
              <w:t>ь</w:t>
            </w:r>
            <w:r w:rsidRPr="00CC02E3">
              <w:rPr>
                <w:color w:val="000000"/>
                <w:sz w:val="24"/>
                <w:szCs w:val="24"/>
              </w:rPr>
              <w:t>ского района)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color w:val="000000"/>
                <w:sz w:val="24"/>
                <w:szCs w:val="24"/>
              </w:rPr>
              <w:t>внедрение цифровых технологий и пла</w:t>
            </w:r>
            <w:r w:rsidRPr="00D743F6">
              <w:rPr>
                <w:color w:val="000000"/>
                <w:sz w:val="24"/>
                <w:szCs w:val="24"/>
              </w:rPr>
              <w:t>т</w:t>
            </w:r>
            <w:r w:rsidRPr="00D743F6">
              <w:rPr>
                <w:color w:val="000000"/>
                <w:sz w:val="24"/>
                <w:szCs w:val="24"/>
              </w:rPr>
              <w:t>форменных решений в сферах муниц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пального управления и оказания госуда</w:t>
            </w:r>
            <w:r w:rsidRPr="00D743F6">
              <w:rPr>
                <w:color w:val="000000"/>
                <w:sz w:val="24"/>
                <w:szCs w:val="24"/>
              </w:rPr>
              <w:t>р</w:t>
            </w:r>
            <w:r w:rsidRPr="00D743F6">
              <w:rPr>
                <w:color w:val="000000"/>
                <w:sz w:val="24"/>
                <w:szCs w:val="24"/>
              </w:rPr>
              <w:t>ственных и муниц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пальных услуг в электронном виде, в том числе в интер</w:t>
            </w:r>
            <w:r w:rsidRPr="00D743F6">
              <w:rPr>
                <w:color w:val="000000"/>
                <w:sz w:val="24"/>
                <w:szCs w:val="24"/>
              </w:rPr>
              <w:t>е</w:t>
            </w:r>
            <w:r w:rsidRPr="00D743F6">
              <w:rPr>
                <w:color w:val="000000"/>
                <w:sz w:val="24"/>
                <w:szCs w:val="24"/>
              </w:rPr>
              <w:t>сах населения</w:t>
            </w:r>
          </w:p>
          <w:p w:rsidR="00CC02E3" w:rsidRPr="00D743F6" w:rsidRDefault="00CC02E3" w:rsidP="00CC02E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sz w:val="24"/>
                <w:szCs w:val="24"/>
              </w:rPr>
              <w:t>Основное меропри</w:t>
            </w:r>
            <w:r w:rsidRPr="00CC02E3">
              <w:rPr>
                <w:sz w:val="24"/>
                <w:szCs w:val="24"/>
              </w:rPr>
              <w:t>я</w:t>
            </w:r>
            <w:r w:rsidRPr="00CC02E3">
              <w:rPr>
                <w:sz w:val="24"/>
                <w:szCs w:val="24"/>
              </w:rPr>
              <w:t xml:space="preserve">тие 1.12. «Создание, развитие </w:t>
            </w:r>
          </w:p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</w:rPr>
              <w:t>и сопровождение информационных систем»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t>Соисполнитель основного мер</w:t>
            </w:r>
            <w:r w:rsidRPr="00CC02E3">
              <w:rPr>
                <w:color w:val="000000"/>
                <w:sz w:val="24"/>
                <w:szCs w:val="24"/>
              </w:rPr>
              <w:t>о</w:t>
            </w:r>
            <w:r w:rsidRPr="00CC02E3">
              <w:rPr>
                <w:color w:val="000000"/>
                <w:sz w:val="24"/>
                <w:szCs w:val="24"/>
              </w:rPr>
              <w:t>приятия 1.12. вс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го Отдел образ</w:t>
            </w:r>
            <w:r w:rsidRPr="00CC02E3">
              <w:rPr>
                <w:color w:val="000000"/>
                <w:sz w:val="24"/>
                <w:szCs w:val="24"/>
              </w:rPr>
              <w:t>о</w:t>
            </w:r>
            <w:r w:rsidRPr="00CC02E3">
              <w:rPr>
                <w:color w:val="000000"/>
                <w:sz w:val="24"/>
                <w:szCs w:val="24"/>
              </w:rPr>
              <w:t>вания Админ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страции Октябр</w:t>
            </w:r>
            <w:r w:rsidRPr="00CC02E3">
              <w:rPr>
                <w:color w:val="000000"/>
                <w:sz w:val="24"/>
                <w:szCs w:val="24"/>
              </w:rPr>
              <w:t>ь</w:t>
            </w:r>
            <w:r w:rsidRPr="00CC02E3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color w:val="000000"/>
                <w:sz w:val="24"/>
                <w:szCs w:val="24"/>
              </w:rPr>
              <w:t>повышение опер</w:t>
            </w:r>
            <w:r w:rsidRPr="00D743F6">
              <w:rPr>
                <w:color w:val="000000"/>
                <w:sz w:val="24"/>
                <w:szCs w:val="24"/>
              </w:rPr>
              <w:t>а</w:t>
            </w:r>
            <w:r w:rsidRPr="00D743F6">
              <w:rPr>
                <w:color w:val="000000"/>
                <w:sz w:val="24"/>
                <w:szCs w:val="24"/>
              </w:rPr>
              <w:t>тивности и качества принимаемых реш</w:t>
            </w:r>
            <w:r w:rsidRPr="00D743F6">
              <w:rPr>
                <w:color w:val="000000"/>
                <w:sz w:val="24"/>
                <w:szCs w:val="24"/>
              </w:rPr>
              <w:t>е</w:t>
            </w:r>
            <w:r w:rsidRPr="00D743F6">
              <w:rPr>
                <w:color w:val="000000"/>
                <w:sz w:val="24"/>
                <w:szCs w:val="24"/>
              </w:rPr>
              <w:t>ний, сокращение и</w:t>
            </w:r>
            <w:r w:rsidRPr="00D743F6">
              <w:rPr>
                <w:color w:val="000000"/>
                <w:sz w:val="24"/>
                <w:szCs w:val="24"/>
              </w:rPr>
              <w:t>з</w:t>
            </w:r>
            <w:r w:rsidRPr="00D743F6">
              <w:rPr>
                <w:color w:val="000000"/>
                <w:sz w:val="24"/>
                <w:szCs w:val="24"/>
              </w:rPr>
              <w:t>держек за счет с</w:t>
            </w:r>
            <w:r w:rsidRPr="00D743F6">
              <w:rPr>
                <w:color w:val="000000"/>
                <w:sz w:val="24"/>
                <w:szCs w:val="24"/>
              </w:rPr>
              <w:t>о</w:t>
            </w:r>
            <w:r w:rsidRPr="00D743F6">
              <w:rPr>
                <w:color w:val="000000"/>
                <w:sz w:val="24"/>
                <w:szCs w:val="24"/>
              </w:rPr>
              <w:t>здания ведомстве</w:t>
            </w:r>
            <w:r w:rsidRPr="00D743F6">
              <w:rPr>
                <w:color w:val="000000"/>
                <w:sz w:val="24"/>
                <w:szCs w:val="24"/>
              </w:rPr>
              <w:t>н</w:t>
            </w:r>
            <w:r w:rsidRPr="00D743F6">
              <w:rPr>
                <w:color w:val="000000"/>
                <w:sz w:val="24"/>
                <w:szCs w:val="24"/>
              </w:rPr>
              <w:t>ных информацио</w:t>
            </w:r>
            <w:r w:rsidRPr="00D743F6">
              <w:rPr>
                <w:color w:val="000000"/>
                <w:sz w:val="24"/>
                <w:szCs w:val="24"/>
              </w:rPr>
              <w:t>н</w:t>
            </w:r>
            <w:r w:rsidRPr="00D743F6">
              <w:rPr>
                <w:color w:val="000000"/>
                <w:sz w:val="24"/>
                <w:szCs w:val="24"/>
              </w:rPr>
              <w:t>ных систем, внедр</w:t>
            </w:r>
            <w:r w:rsidRPr="00D743F6">
              <w:rPr>
                <w:color w:val="000000"/>
                <w:sz w:val="24"/>
                <w:szCs w:val="24"/>
              </w:rPr>
              <w:t>е</w:t>
            </w:r>
            <w:r w:rsidRPr="00D743F6">
              <w:rPr>
                <w:color w:val="000000"/>
                <w:sz w:val="24"/>
                <w:szCs w:val="24"/>
              </w:rPr>
              <w:t>ния цифровых те</w:t>
            </w:r>
            <w:r w:rsidRPr="00D743F6">
              <w:rPr>
                <w:color w:val="000000"/>
                <w:sz w:val="24"/>
                <w:szCs w:val="24"/>
              </w:rPr>
              <w:t>х</w:t>
            </w:r>
            <w:r w:rsidRPr="00D743F6">
              <w:rPr>
                <w:color w:val="000000"/>
                <w:sz w:val="24"/>
                <w:szCs w:val="24"/>
              </w:rPr>
              <w:t>нологий и платфо</w:t>
            </w:r>
            <w:r w:rsidRPr="00D743F6">
              <w:rPr>
                <w:color w:val="000000"/>
                <w:sz w:val="24"/>
                <w:szCs w:val="24"/>
              </w:rPr>
              <w:t>р</w:t>
            </w:r>
            <w:r w:rsidRPr="00D743F6">
              <w:rPr>
                <w:color w:val="000000"/>
                <w:sz w:val="24"/>
                <w:szCs w:val="24"/>
              </w:rPr>
              <w:t>менных решений;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E82005" w:rsidP="0094346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516,1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E82005" w:rsidP="0094346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516,1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671C7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671C7C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A2639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t>1</w:t>
            </w:r>
            <w:r w:rsidR="00A26390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sz w:val="24"/>
                <w:szCs w:val="24"/>
              </w:rPr>
              <w:t>Контрольное соб</w:t>
            </w:r>
            <w:r w:rsidRPr="00CC02E3">
              <w:rPr>
                <w:sz w:val="24"/>
                <w:szCs w:val="24"/>
              </w:rPr>
              <w:t>ы</w:t>
            </w:r>
            <w:r w:rsidRPr="00CC02E3">
              <w:rPr>
                <w:sz w:val="24"/>
                <w:szCs w:val="24"/>
              </w:rPr>
              <w:t>тие 1. Создание устойчивой и бе</w:t>
            </w:r>
            <w:r w:rsidRPr="00CC02E3">
              <w:rPr>
                <w:sz w:val="24"/>
                <w:szCs w:val="24"/>
              </w:rPr>
              <w:t>з</w:t>
            </w:r>
            <w:r w:rsidRPr="00CC02E3">
              <w:rPr>
                <w:sz w:val="24"/>
                <w:szCs w:val="24"/>
              </w:rPr>
              <w:t>опасной информац</w:t>
            </w:r>
            <w:r w:rsidRPr="00CC02E3">
              <w:rPr>
                <w:sz w:val="24"/>
                <w:szCs w:val="24"/>
              </w:rPr>
              <w:t>и</w:t>
            </w:r>
            <w:r w:rsidRPr="00CC02E3">
              <w:rPr>
                <w:sz w:val="24"/>
                <w:szCs w:val="24"/>
              </w:rPr>
              <w:t>онно-телекоммуникац</w:t>
            </w:r>
            <w:r w:rsidRPr="00CC02E3">
              <w:rPr>
                <w:sz w:val="24"/>
                <w:szCs w:val="24"/>
              </w:rPr>
              <w:t>и</w:t>
            </w:r>
            <w:r w:rsidRPr="00CC02E3">
              <w:rPr>
                <w:sz w:val="24"/>
                <w:szCs w:val="24"/>
              </w:rPr>
              <w:t>онной инфрастру</w:t>
            </w:r>
            <w:r w:rsidRPr="00CC02E3">
              <w:rPr>
                <w:sz w:val="24"/>
                <w:szCs w:val="24"/>
              </w:rPr>
              <w:t>к</w:t>
            </w:r>
            <w:r w:rsidRPr="00CC02E3">
              <w:rPr>
                <w:sz w:val="24"/>
                <w:szCs w:val="24"/>
              </w:rPr>
              <w:t>туры передачи, о</w:t>
            </w:r>
            <w:r w:rsidRPr="00CC02E3">
              <w:rPr>
                <w:sz w:val="24"/>
                <w:szCs w:val="24"/>
              </w:rPr>
              <w:t>б</w:t>
            </w:r>
            <w:r w:rsidRPr="00CC02E3">
              <w:rPr>
                <w:sz w:val="24"/>
                <w:szCs w:val="24"/>
              </w:rPr>
              <w:t xml:space="preserve">работки и хранения </w:t>
            </w:r>
            <w:r w:rsidRPr="00CC02E3">
              <w:rPr>
                <w:sz w:val="24"/>
                <w:szCs w:val="24"/>
              </w:rPr>
              <w:lastRenderedPageBreak/>
              <w:t>данных, доступной для всех органов м</w:t>
            </w:r>
            <w:r w:rsidRPr="00CC02E3">
              <w:rPr>
                <w:sz w:val="24"/>
                <w:szCs w:val="24"/>
              </w:rPr>
              <w:t>у</w:t>
            </w:r>
            <w:r w:rsidRPr="00CC02E3">
              <w:rPr>
                <w:sz w:val="24"/>
                <w:szCs w:val="24"/>
              </w:rPr>
              <w:t>ниципальной власти Октябрьского рай</w:t>
            </w:r>
            <w:r w:rsidRPr="00CC02E3">
              <w:rPr>
                <w:sz w:val="24"/>
                <w:szCs w:val="24"/>
              </w:rPr>
              <w:t>о</w:t>
            </w:r>
            <w:r w:rsidRPr="00CC02E3">
              <w:rPr>
                <w:sz w:val="24"/>
                <w:szCs w:val="24"/>
              </w:rPr>
              <w:t>на, выполнено в полном объеме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lastRenderedPageBreak/>
              <w:t>управление инн</w:t>
            </w:r>
            <w:r w:rsidRPr="00CC02E3">
              <w:rPr>
                <w:sz w:val="24"/>
                <w:szCs w:val="24"/>
                <w:lang w:eastAsia="en-US"/>
              </w:rPr>
              <w:t>о</w:t>
            </w:r>
            <w:r w:rsidRPr="00CC02E3">
              <w:rPr>
                <w:sz w:val="24"/>
                <w:szCs w:val="24"/>
                <w:lang w:eastAsia="en-US"/>
              </w:rPr>
              <w:t>вационного разв</w:t>
            </w:r>
            <w:r w:rsidRPr="00CC02E3">
              <w:rPr>
                <w:sz w:val="24"/>
                <w:szCs w:val="24"/>
                <w:lang w:eastAsia="en-US"/>
              </w:rPr>
              <w:t>и</w:t>
            </w:r>
            <w:r w:rsidRPr="00CC02E3">
              <w:rPr>
                <w:sz w:val="24"/>
                <w:szCs w:val="24"/>
                <w:lang w:eastAsia="en-US"/>
              </w:rPr>
              <w:t xml:space="preserve">тия 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sz w:val="24"/>
                <w:szCs w:val="24"/>
                <w:lang w:eastAsia="en-US"/>
              </w:rPr>
              <w:t>Достигнуть наличия на территории О</w:t>
            </w:r>
            <w:r w:rsidRPr="00D743F6">
              <w:rPr>
                <w:sz w:val="24"/>
                <w:szCs w:val="24"/>
                <w:lang w:eastAsia="en-US"/>
              </w:rPr>
              <w:t>к</w:t>
            </w:r>
            <w:r w:rsidRPr="00D743F6">
              <w:rPr>
                <w:sz w:val="24"/>
                <w:szCs w:val="24"/>
                <w:lang w:eastAsia="en-US"/>
              </w:rPr>
              <w:t>тябрьского района современной инфо</w:t>
            </w:r>
            <w:r w:rsidRPr="00D743F6">
              <w:rPr>
                <w:sz w:val="24"/>
                <w:szCs w:val="24"/>
                <w:lang w:eastAsia="en-US"/>
              </w:rPr>
              <w:t>р</w:t>
            </w:r>
            <w:r w:rsidRPr="00D743F6">
              <w:rPr>
                <w:sz w:val="24"/>
                <w:szCs w:val="24"/>
                <w:lang w:eastAsia="en-US"/>
              </w:rPr>
              <w:t>мационной и тел</w:t>
            </w:r>
            <w:r w:rsidRPr="00D743F6">
              <w:rPr>
                <w:sz w:val="24"/>
                <w:szCs w:val="24"/>
                <w:lang w:eastAsia="en-US"/>
              </w:rPr>
              <w:t>е</w:t>
            </w:r>
            <w:r w:rsidRPr="00D743F6">
              <w:rPr>
                <w:sz w:val="24"/>
                <w:szCs w:val="24"/>
                <w:lang w:eastAsia="en-US"/>
              </w:rPr>
              <w:t>коммуникационной инфраструктуры;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A2639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CC02E3">
              <w:rPr>
                <w:sz w:val="24"/>
                <w:szCs w:val="24"/>
                <w:lang w:eastAsia="en-US"/>
              </w:rPr>
              <w:lastRenderedPageBreak/>
              <w:t>1</w:t>
            </w:r>
            <w:r w:rsidR="00A26390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sz w:val="24"/>
                <w:szCs w:val="24"/>
              </w:rPr>
              <w:t>Подпрограмма "О</w:t>
            </w:r>
            <w:r w:rsidRPr="00CC02E3">
              <w:rPr>
                <w:sz w:val="24"/>
                <w:szCs w:val="24"/>
              </w:rPr>
              <w:t>п</w:t>
            </w:r>
            <w:r w:rsidRPr="00CC02E3">
              <w:rPr>
                <w:sz w:val="24"/>
                <w:szCs w:val="24"/>
              </w:rPr>
              <w:t>тимизация и пов</w:t>
            </w:r>
            <w:r w:rsidRPr="00CC02E3">
              <w:rPr>
                <w:sz w:val="24"/>
                <w:szCs w:val="24"/>
              </w:rPr>
              <w:t>ы</w:t>
            </w:r>
            <w:r w:rsidRPr="00CC02E3">
              <w:rPr>
                <w:sz w:val="24"/>
                <w:szCs w:val="24"/>
              </w:rPr>
              <w:t>шение качества предоставления го</w:t>
            </w:r>
            <w:r w:rsidRPr="00CC02E3">
              <w:rPr>
                <w:sz w:val="24"/>
                <w:szCs w:val="24"/>
              </w:rPr>
              <w:t>с</w:t>
            </w:r>
            <w:r w:rsidRPr="00CC02E3">
              <w:rPr>
                <w:sz w:val="24"/>
                <w:szCs w:val="24"/>
              </w:rPr>
              <w:t>ударственных и м</w:t>
            </w:r>
            <w:r w:rsidRPr="00CC02E3">
              <w:rPr>
                <w:sz w:val="24"/>
                <w:szCs w:val="24"/>
              </w:rPr>
              <w:t>у</w:t>
            </w:r>
            <w:r w:rsidRPr="00CC02E3">
              <w:rPr>
                <w:sz w:val="24"/>
                <w:szCs w:val="24"/>
              </w:rPr>
              <w:t>ниципальных услуг в Октябрьском районе, в том числе на базе многофункционал</w:t>
            </w:r>
            <w:r w:rsidRPr="00CC02E3">
              <w:rPr>
                <w:sz w:val="24"/>
                <w:szCs w:val="24"/>
              </w:rPr>
              <w:t>ь</w:t>
            </w:r>
            <w:r w:rsidRPr="00CC02E3">
              <w:rPr>
                <w:sz w:val="24"/>
                <w:szCs w:val="24"/>
              </w:rPr>
              <w:t>ных центров пред</w:t>
            </w:r>
            <w:r w:rsidRPr="00CC02E3">
              <w:rPr>
                <w:sz w:val="24"/>
                <w:szCs w:val="24"/>
              </w:rPr>
              <w:t>о</w:t>
            </w:r>
            <w:r w:rsidRPr="00CC02E3">
              <w:rPr>
                <w:sz w:val="24"/>
                <w:szCs w:val="24"/>
              </w:rPr>
              <w:t>ставления госуда</w:t>
            </w:r>
            <w:r w:rsidRPr="00CC02E3">
              <w:rPr>
                <w:sz w:val="24"/>
                <w:szCs w:val="24"/>
              </w:rPr>
              <w:t>р</w:t>
            </w:r>
            <w:r w:rsidRPr="00CC02E3">
              <w:rPr>
                <w:sz w:val="24"/>
                <w:szCs w:val="24"/>
              </w:rPr>
              <w:t>ственных и муниц</w:t>
            </w:r>
            <w:r w:rsidRPr="00CC02E3">
              <w:rPr>
                <w:sz w:val="24"/>
                <w:szCs w:val="24"/>
              </w:rPr>
              <w:t>и</w:t>
            </w:r>
            <w:r w:rsidRPr="00CC02E3">
              <w:rPr>
                <w:sz w:val="24"/>
                <w:szCs w:val="24"/>
              </w:rPr>
              <w:t>пальных услуг"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Ответственный исполнитель: Управление инн</w:t>
            </w:r>
            <w:r w:rsidRPr="00CC02E3">
              <w:rPr>
                <w:color w:val="000000"/>
                <w:sz w:val="24"/>
                <w:szCs w:val="24"/>
              </w:rPr>
              <w:t>о</w:t>
            </w:r>
            <w:r w:rsidRPr="00CC02E3">
              <w:rPr>
                <w:color w:val="000000"/>
                <w:sz w:val="24"/>
                <w:szCs w:val="24"/>
              </w:rPr>
              <w:t>вационного разв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тия - отдел и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форматизации Администрации Октябрьского ра</w:t>
            </w:r>
            <w:r w:rsidRPr="00CC02E3">
              <w:rPr>
                <w:color w:val="000000"/>
                <w:sz w:val="24"/>
                <w:szCs w:val="24"/>
              </w:rPr>
              <w:t>й</w:t>
            </w:r>
            <w:r w:rsidRPr="00CC02E3">
              <w:rPr>
                <w:color w:val="000000"/>
                <w:sz w:val="24"/>
                <w:szCs w:val="24"/>
              </w:rPr>
              <w:t xml:space="preserve">она      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D743F6">
              <w:rPr>
                <w:sz w:val="24"/>
                <w:szCs w:val="24"/>
                <w:lang w:eastAsia="en-US"/>
              </w:rPr>
              <w:t>Обеспечение техн</w:t>
            </w:r>
            <w:r w:rsidRPr="00D743F6">
              <w:rPr>
                <w:sz w:val="24"/>
                <w:szCs w:val="24"/>
                <w:lang w:eastAsia="en-US"/>
              </w:rPr>
              <w:t>о</w:t>
            </w:r>
            <w:r w:rsidRPr="00D743F6">
              <w:rPr>
                <w:sz w:val="24"/>
                <w:szCs w:val="24"/>
                <w:lang w:eastAsia="en-US"/>
              </w:rPr>
              <w:t>логической возмо</w:t>
            </w:r>
            <w:r w:rsidRPr="00D743F6">
              <w:rPr>
                <w:sz w:val="24"/>
                <w:szCs w:val="24"/>
                <w:lang w:eastAsia="en-US"/>
              </w:rPr>
              <w:t>ж</w:t>
            </w:r>
            <w:r w:rsidRPr="00D743F6">
              <w:rPr>
                <w:sz w:val="24"/>
                <w:szCs w:val="24"/>
                <w:lang w:eastAsia="en-US"/>
              </w:rPr>
              <w:t>ности использования межведомственного электронного док</w:t>
            </w:r>
            <w:r w:rsidRPr="00D743F6">
              <w:rPr>
                <w:sz w:val="24"/>
                <w:szCs w:val="24"/>
                <w:lang w:eastAsia="en-US"/>
              </w:rPr>
              <w:t>у</w:t>
            </w:r>
            <w:r w:rsidRPr="00D743F6">
              <w:rPr>
                <w:sz w:val="24"/>
                <w:szCs w:val="24"/>
                <w:lang w:eastAsia="en-US"/>
              </w:rPr>
              <w:t>ментооборота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7F6321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CC02E3">
              <w:rPr>
                <w:sz w:val="24"/>
                <w:szCs w:val="24"/>
              </w:rPr>
              <w:t>20 470,1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94346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CC02E3">
              <w:rPr>
                <w:sz w:val="24"/>
                <w:szCs w:val="24"/>
              </w:rPr>
              <w:t>20 470,1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EF2EE1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EF2EE1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A26390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CC02E3">
              <w:rPr>
                <w:sz w:val="24"/>
                <w:szCs w:val="24"/>
              </w:rPr>
              <w:t>1</w:t>
            </w:r>
            <w:r w:rsidR="00A26390">
              <w:rPr>
                <w:sz w:val="24"/>
                <w:szCs w:val="24"/>
              </w:rPr>
              <w:t>6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Основное меропри</w:t>
            </w:r>
            <w:r w:rsidRPr="00CC02E3">
              <w:rPr>
                <w:color w:val="000000"/>
                <w:sz w:val="24"/>
                <w:szCs w:val="24"/>
              </w:rPr>
              <w:t>я</w:t>
            </w:r>
            <w:r w:rsidRPr="00CC02E3">
              <w:rPr>
                <w:color w:val="000000"/>
                <w:sz w:val="24"/>
                <w:szCs w:val="24"/>
              </w:rPr>
              <w:t>тие 2.1 " Развитие деятельности сети многофункционал</w:t>
            </w:r>
            <w:r w:rsidRPr="00CC02E3">
              <w:rPr>
                <w:color w:val="000000"/>
                <w:sz w:val="24"/>
                <w:szCs w:val="24"/>
              </w:rPr>
              <w:t>ь</w:t>
            </w:r>
            <w:r w:rsidRPr="00CC02E3">
              <w:rPr>
                <w:color w:val="000000"/>
                <w:sz w:val="24"/>
                <w:szCs w:val="24"/>
              </w:rPr>
              <w:t>ных центров пред</w:t>
            </w:r>
            <w:r w:rsidRPr="00CC02E3">
              <w:rPr>
                <w:color w:val="000000"/>
                <w:sz w:val="24"/>
                <w:szCs w:val="24"/>
              </w:rPr>
              <w:t>о</w:t>
            </w:r>
            <w:r w:rsidRPr="00CC02E3">
              <w:rPr>
                <w:color w:val="000000"/>
                <w:sz w:val="24"/>
                <w:szCs w:val="24"/>
              </w:rPr>
              <w:t>ставления госуда</w:t>
            </w:r>
            <w:r w:rsidRPr="00CC02E3">
              <w:rPr>
                <w:color w:val="000000"/>
                <w:sz w:val="24"/>
                <w:szCs w:val="24"/>
              </w:rPr>
              <w:t>р</w:t>
            </w:r>
            <w:r w:rsidRPr="00CC02E3">
              <w:rPr>
                <w:color w:val="000000"/>
                <w:sz w:val="24"/>
                <w:szCs w:val="24"/>
              </w:rPr>
              <w:t>ственных и муниц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пальных услуг в О</w:t>
            </w:r>
            <w:r w:rsidRPr="00CC02E3">
              <w:rPr>
                <w:color w:val="000000"/>
                <w:sz w:val="24"/>
                <w:szCs w:val="24"/>
              </w:rPr>
              <w:t>к</w:t>
            </w:r>
            <w:r w:rsidRPr="00CC02E3">
              <w:rPr>
                <w:color w:val="000000"/>
                <w:sz w:val="24"/>
                <w:szCs w:val="24"/>
              </w:rPr>
              <w:t>тябрьском районе "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ятия 2.1 (Муниц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пальное автоно</w:t>
            </w:r>
            <w:r w:rsidRPr="00CC02E3">
              <w:rPr>
                <w:color w:val="000000"/>
                <w:sz w:val="24"/>
                <w:szCs w:val="24"/>
              </w:rPr>
              <w:t>м</w:t>
            </w:r>
            <w:r w:rsidRPr="00CC02E3">
              <w:rPr>
                <w:color w:val="000000"/>
                <w:sz w:val="24"/>
                <w:szCs w:val="24"/>
              </w:rPr>
              <w:t>ное учреждение Октябрьского ра</w:t>
            </w:r>
            <w:r w:rsidRPr="00CC02E3">
              <w:rPr>
                <w:color w:val="000000"/>
                <w:sz w:val="24"/>
                <w:szCs w:val="24"/>
              </w:rPr>
              <w:t>й</w:t>
            </w:r>
            <w:r w:rsidRPr="00CC02E3">
              <w:rPr>
                <w:color w:val="000000"/>
                <w:sz w:val="24"/>
                <w:szCs w:val="24"/>
              </w:rPr>
              <w:t>она «Многофун</w:t>
            </w:r>
            <w:r w:rsidRPr="00CC02E3">
              <w:rPr>
                <w:color w:val="000000"/>
                <w:sz w:val="24"/>
                <w:szCs w:val="24"/>
              </w:rPr>
              <w:t>к</w:t>
            </w:r>
            <w:r w:rsidRPr="00CC02E3">
              <w:rPr>
                <w:color w:val="000000"/>
                <w:sz w:val="24"/>
                <w:szCs w:val="24"/>
              </w:rPr>
              <w:t>циональный центр предоставления государственных и муниципальных услуг»)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D743F6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D743F6">
              <w:rPr>
                <w:color w:val="000000"/>
                <w:sz w:val="24"/>
                <w:szCs w:val="24"/>
              </w:rPr>
              <w:t>расширение возмо</w:t>
            </w:r>
            <w:r w:rsidRPr="00D743F6">
              <w:rPr>
                <w:color w:val="000000"/>
                <w:sz w:val="24"/>
                <w:szCs w:val="24"/>
              </w:rPr>
              <w:t>ж</w:t>
            </w:r>
            <w:r w:rsidRPr="00D743F6">
              <w:rPr>
                <w:color w:val="000000"/>
                <w:sz w:val="24"/>
                <w:szCs w:val="24"/>
              </w:rPr>
              <w:t>ностей и повышение качества предоста</w:t>
            </w:r>
            <w:r w:rsidRPr="00D743F6">
              <w:rPr>
                <w:color w:val="000000"/>
                <w:sz w:val="24"/>
                <w:szCs w:val="24"/>
              </w:rPr>
              <w:t>в</w:t>
            </w:r>
            <w:r w:rsidRPr="00D743F6">
              <w:rPr>
                <w:color w:val="000000"/>
                <w:sz w:val="24"/>
                <w:szCs w:val="24"/>
              </w:rPr>
              <w:t>ления государстве</w:t>
            </w:r>
            <w:r w:rsidRPr="00D743F6">
              <w:rPr>
                <w:color w:val="000000"/>
                <w:sz w:val="24"/>
                <w:szCs w:val="24"/>
              </w:rPr>
              <w:t>н</w:t>
            </w:r>
            <w:r w:rsidRPr="00D743F6">
              <w:rPr>
                <w:color w:val="000000"/>
                <w:sz w:val="24"/>
                <w:szCs w:val="24"/>
              </w:rPr>
              <w:t>ных и муниципал</w:t>
            </w:r>
            <w:r w:rsidRPr="00D743F6">
              <w:rPr>
                <w:color w:val="000000"/>
                <w:sz w:val="24"/>
                <w:szCs w:val="24"/>
              </w:rPr>
              <w:t>ь</w:t>
            </w:r>
            <w:r w:rsidRPr="00D743F6">
              <w:rPr>
                <w:color w:val="000000"/>
                <w:sz w:val="24"/>
                <w:szCs w:val="24"/>
              </w:rPr>
              <w:t>ных услуг на базе многофункционал</w:t>
            </w:r>
            <w:r w:rsidRPr="00D743F6">
              <w:rPr>
                <w:color w:val="000000"/>
                <w:sz w:val="24"/>
                <w:szCs w:val="24"/>
              </w:rPr>
              <w:t>ь</w:t>
            </w:r>
            <w:r w:rsidRPr="00D743F6">
              <w:rPr>
                <w:color w:val="000000"/>
                <w:sz w:val="24"/>
                <w:szCs w:val="24"/>
              </w:rPr>
              <w:t>ных центров пред</w:t>
            </w:r>
            <w:r w:rsidRPr="00D743F6">
              <w:rPr>
                <w:color w:val="000000"/>
                <w:sz w:val="24"/>
                <w:szCs w:val="24"/>
              </w:rPr>
              <w:t>о</w:t>
            </w:r>
            <w:r w:rsidRPr="00D743F6">
              <w:rPr>
                <w:color w:val="000000"/>
                <w:sz w:val="24"/>
                <w:szCs w:val="24"/>
              </w:rPr>
              <w:t>ставления госуда</w:t>
            </w:r>
            <w:r w:rsidRPr="00D743F6">
              <w:rPr>
                <w:color w:val="000000"/>
                <w:sz w:val="24"/>
                <w:szCs w:val="24"/>
              </w:rPr>
              <w:t>р</w:t>
            </w:r>
            <w:r w:rsidRPr="00D743F6">
              <w:rPr>
                <w:color w:val="000000"/>
                <w:sz w:val="24"/>
                <w:szCs w:val="24"/>
              </w:rPr>
              <w:t>ственных и муниц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пальных услуг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A26390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CC02E3">
              <w:rPr>
                <w:sz w:val="24"/>
                <w:szCs w:val="24"/>
              </w:rPr>
              <w:t>1</w:t>
            </w:r>
            <w:r w:rsidR="00A26390">
              <w:rPr>
                <w:sz w:val="24"/>
                <w:szCs w:val="24"/>
              </w:rPr>
              <w:t>7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t>Основное меропри</w:t>
            </w:r>
            <w:r w:rsidRPr="00CC02E3">
              <w:rPr>
                <w:color w:val="000000"/>
                <w:sz w:val="24"/>
                <w:szCs w:val="24"/>
              </w:rPr>
              <w:t>я</w:t>
            </w:r>
            <w:r w:rsidRPr="00CC02E3">
              <w:rPr>
                <w:color w:val="000000"/>
                <w:sz w:val="24"/>
                <w:szCs w:val="24"/>
              </w:rPr>
              <w:t>тие 2.2 " Обеспеч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lastRenderedPageBreak/>
              <w:t>ние деятельности Муниципального а</w:t>
            </w:r>
            <w:r w:rsidRPr="00CC02E3">
              <w:rPr>
                <w:color w:val="000000"/>
                <w:sz w:val="24"/>
                <w:szCs w:val="24"/>
              </w:rPr>
              <w:t>в</w:t>
            </w:r>
            <w:r w:rsidRPr="00CC02E3">
              <w:rPr>
                <w:color w:val="000000"/>
                <w:sz w:val="24"/>
                <w:szCs w:val="24"/>
              </w:rPr>
              <w:t>тономного учрежд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ния Октябрьского района «Мн</w:t>
            </w:r>
            <w:r w:rsidRPr="00CC02E3">
              <w:rPr>
                <w:color w:val="000000"/>
                <w:sz w:val="24"/>
                <w:szCs w:val="24"/>
              </w:rPr>
              <w:t>о</w:t>
            </w:r>
            <w:r w:rsidRPr="00CC02E3">
              <w:rPr>
                <w:color w:val="000000"/>
                <w:sz w:val="24"/>
                <w:szCs w:val="24"/>
              </w:rPr>
              <w:t>гофункциональный центр предоставл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ния государственных и муниципальных услуг»»"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lastRenderedPageBreak/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lastRenderedPageBreak/>
              <w:t>ятия 2.2 (Муниц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пальное автоно</w:t>
            </w:r>
            <w:r w:rsidRPr="00CC02E3">
              <w:rPr>
                <w:color w:val="000000"/>
                <w:sz w:val="24"/>
                <w:szCs w:val="24"/>
              </w:rPr>
              <w:t>м</w:t>
            </w:r>
            <w:r w:rsidRPr="00CC02E3">
              <w:rPr>
                <w:color w:val="000000"/>
                <w:sz w:val="24"/>
                <w:szCs w:val="24"/>
              </w:rPr>
              <w:t>ное учреждение Октябрьского ра</w:t>
            </w:r>
            <w:r w:rsidRPr="00CC02E3">
              <w:rPr>
                <w:color w:val="000000"/>
                <w:sz w:val="24"/>
                <w:szCs w:val="24"/>
              </w:rPr>
              <w:t>й</w:t>
            </w:r>
            <w:r w:rsidRPr="00CC02E3">
              <w:rPr>
                <w:color w:val="000000"/>
                <w:sz w:val="24"/>
                <w:szCs w:val="24"/>
              </w:rPr>
              <w:t>она «Многофун</w:t>
            </w:r>
            <w:r w:rsidRPr="00CC02E3">
              <w:rPr>
                <w:color w:val="000000"/>
                <w:sz w:val="24"/>
                <w:szCs w:val="24"/>
              </w:rPr>
              <w:t>к</w:t>
            </w:r>
            <w:r w:rsidRPr="00CC02E3">
              <w:rPr>
                <w:color w:val="000000"/>
                <w:sz w:val="24"/>
                <w:szCs w:val="24"/>
              </w:rPr>
              <w:t>циональный центр предоставления государственных и муниципальных услуг»)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D743F6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D743F6">
              <w:rPr>
                <w:sz w:val="24"/>
                <w:szCs w:val="24"/>
              </w:rPr>
              <w:lastRenderedPageBreak/>
              <w:t>организация упра</w:t>
            </w:r>
            <w:r w:rsidRPr="00D743F6">
              <w:rPr>
                <w:sz w:val="24"/>
                <w:szCs w:val="24"/>
              </w:rPr>
              <w:t>в</w:t>
            </w:r>
            <w:r w:rsidRPr="00D743F6">
              <w:rPr>
                <w:sz w:val="24"/>
                <w:szCs w:val="24"/>
              </w:rPr>
              <w:t xml:space="preserve">ления деятельностью </w:t>
            </w:r>
            <w:r w:rsidRPr="00D743F6">
              <w:rPr>
                <w:sz w:val="24"/>
                <w:szCs w:val="24"/>
              </w:rPr>
              <w:lastRenderedPageBreak/>
              <w:t>многофункционал</w:t>
            </w:r>
            <w:r w:rsidRPr="00D743F6">
              <w:rPr>
                <w:sz w:val="24"/>
                <w:szCs w:val="24"/>
              </w:rPr>
              <w:t>ь</w:t>
            </w:r>
            <w:r w:rsidRPr="00D743F6">
              <w:rPr>
                <w:sz w:val="24"/>
                <w:szCs w:val="24"/>
              </w:rPr>
              <w:t>ных центров пред</w:t>
            </w:r>
            <w:r w:rsidRPr="00D743F6">
              <w:rPr>
                <w:sz w:val="24"/>
                <w:szCs w:val="24"/>
              </w:rPr>
              <w:t>о</w:t>
            </w:r>
            <w:r w:rsidRPr="00D743F6">
              <w:rPr>
                <w:sz w:val="24"/>
                <w:szCs w:val="24"/>
              </w:rPr>
              <w:t>ставления госуда</w:t>
            </w:r>
            <w:r w:rsidRPr="00D743F6">
              <w:rPr>
                <w:sz w:val="24"/>
                <w:szCs w:val="24"/>
              </w:rPr>
              <w:t>р</w:t>
            </w:r>
            <w:r w:rsidRPr="00D743F6">
              <w:rPr>
                <w:sz w:val="24"/>
                <w:szCs w:val="24"/>
              </w:rPr>
              <w:t>ственных и муниц</w:t>
            </w:r>
            <w:r w:rsidRPr="00D743F6">
              <w:rPr>
                <w:sz w:val="24"/>
                <w:szCs w:val="24"/>
              </w:rPr>
              <w:t>и</w:t>
            </w:r>
            <w:r w:rsidRPr="00D743F6">
              <w:rPr>
                <w:sz w:val="24"/>
                <w:szCs w:val="24"/>
              </w:rPr>
              <w:t>пальных услуг в О</w:t>
            </w:r>
            <w:r w:rsidRPr="00D743F6">
              <w:rPr>
                <w:sz w:val="24"/>
                <w:szCs w:val="24"/>
              </w:rPr>
              <w:t>к</w:t>
            </w:r>
            <w:r w:rsidRPr="00D743F6">
              <w:rPr>
                <w:sz w:val="24"/>
                <w:szCs w:val="24"/>
              </w:rPr>
              <w:t>тябрьском районе, координация мер</w:t>
            </w:r>
            <w:r w:rsidRPr="00D743F6">
              <w:rPr>
                <w:sz w:val="24"/>
                <w:szCs w:val="24"/>
              </w:rPr>
              <w:t>о</w:t>
            </w:r>
            <w:r w:rsidRPr="00D743F6">
              <w:rPr>
                <w:sz w:val="24"/>
                <w:szCs w:val="24"/>
              </w:rPr>
              <w:t>приятий по сове</w:t>
            </w:r>
            <w:r w:rsidRPr="00D743F6">
              <w:rPr>
                <w:sz w:val="24"/>
                <w:szCs w:val="24"/>
              </w:rPr>
              <w:t>р</w:t>
            </w:r>
            <w:r w:rsidRPr="00D743F6">
              <w:rPr>
                <w:sz w:val="24"/>
                <w:szCs w:val="24"/>
              </w:rPr>
              <w:t>шенствованию пр</w:t>
            </w:r>
            <w:r w:rsidRPr="00D743F6">
              <w:rPr>
                <w:sz w:val="24"/>
                <w:szCs w:val="24"/>
              </w:rPr>
              <w:t>о</w:t>
            </w:r>
            <w:r w:rsidRPr="00D743F6">
              <w:rPr>
                <w:sz w:val="24"/>
                <w:szCs w:val="24"/>
              </w:rPr>
              <w:t>цесса предоставл</w:t>
            </w:r>
            <w:r w:rsidRPr="00D743F6">
              <w:rPr>
                <w:sz w:val="24"/>
                <w:szCs w:val="24"/>
              </w:rPr>
              <w:t>е</w:t>
            </w:r>
            <w:r w:rsidRPr="00D743F6">
              <w:rPr>
                <w:sz w:val="24"/>
                <w:szCs w:val="24"/>
              </w:rPr>
              <w:t>ния государственных и муниципальных услуг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lastRenderedPageBreak/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7F632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20 261,0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94346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20 261,0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EF2EE1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EF2EE1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A2639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lastRenderedPageBreak/>
              <w:t>1</w:t>
            </w:r>
            <w:r w:rsidR="00A26390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sz w:val="24"/>
                <w:szCs w:val="24"/>
              </w:rPr>
              <w:t>Основное меропри</w:t>
            </w:r>
            <w:r w:rsidRPr="00CC02E3">
              <w:rPr>
                <w:sz w:val="24"/>
                <w:szCs w:val="24"/>
              </w:rPr>
              <w:t>я</w:t>
            </w:r>
            <w:r w:rsidRPr="00CC02E3">
              <w:rPr>
                <w:sz w:val="24"/>
                <w:szCs w:val="24"/>
              </w:rPr>
              <w:t>тие 2.3 " Реализация принципа экстерр</w:t>
            </w:r>
            <w:r w:rsidRPr="00CC02E3">
              <w:rPr>
                <w:sz w:val="24"/>
                <w:szCs w:val="24"/>
              </w:rPr>
              <w:t>и</w:t>
            </w:r>
            <w:r w:rsidRPr="00CC02E3">
              <w:rPr>
                <w:sz w:val="24"/>
                <w:szCs w:val="24"/>
              </w:rPr>
              <w:t>ториальности при предоставлении го</w:t>
            </w:r>
            <w:r w:rsidRPr="00CC02E3">
              <w:rPr>
                <w:sz w:val="24"/>
                <w:szCs w:val="24"/>
              </w:rPr>
              <w:t>с</w:t>
            </w:r>
            <w:r w:rsidRPr="00CC02E3">
              <w:rPr>
                <w:sz w:val="24"/>
                <w:szCs w:val="24"/>
              </w:rPr>
              <w:t>ударственных и м</w:t>
            </w:r>
            <w:r w:rsidRPr="00CC02E3">
              <w:rPr>
                <w:sz w:val="24"/>
                <w:szCs w:val="24"/>
              </w:rPr>
              <w:t>у</w:t>
            </w:r>
            <w:r w:rsidRPr="00CC02E3">
              <w:rPr>
                <w:sz w:val="24"/>
                <w:szCs w:val="24"/>
              </w:rPr>
              <w:t>ниципальных услуг"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ятия 2.3 Муниц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пальное автоно</w:t>
            </w:r>
            <w:r w:rsidRPr="00CC02E3">
              <w:rPr>
                <w:color w:val="000000"/>
                <w:sz w:val="24"/>
                <w:szCs w:val="24"/>
              </w:rPr>
              <w:t>м</w:t>
            </w:r>
            <w:r w:rsidRPr="00CC02E3">
              <w:rPr>
                <w:color w:val="000000"/>
                <w:sz w:val="24"/>
                <w:szCs w:val="24"/>
              </w:rPr>
              <w:t>ное учреждение Октябрьского ра</w:t>
            </w:r>
            <w:r w:rsidRPr="00CC02E3">
              <w:rPr>
                <w:color w:val="000000"/>
                <w:sz w:val="24"/>
                <w:szCs w:val="24"/>
              </w:rPr>
              <w:t>й</w:t>
            </w:r>
            <w:r w:rsidRPr="00CC02E3">
              <w:rPr>
                <w:color w:val="000000"/>
                <w:sz w:val="24"/>
                <w:szCs w:val="24"/>
              </w:rPr>
              <w:t>она «Многофун</w:t>
            </w:r>
            <w:r w:rsidRPr="00CC02E3">
              <w:rPr>
                <w:color w:val="000000"/>
                <w:sz w:val="24"/>
                <w:szCs w:val="24"/>
              </w:rPr>
              <w:t>к</w:t>
            </w:r>
            <w:r w:rsidRPr="00CC02E3">
              <w:rPr>
                <w:color w:val="000000"/>
                <w:sz w:val="24"/>
                <w:szCs w:val="24"/>
              </w:rPr>
              <w:t>циональный центр предоставления государственных и муниципальных услуг»)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D743F6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D743F6">
              <w:rPr>
                <w:color w:val="000000"/>
                <w:sz w:val="24"/>
                <w:szCs w:val="24"/>
              </w:rPr>
              <w:t>организация упра</w:t>
            </w:r>
            <w:r w:rsidRPr="00D743F6">
              <w:rPr>
                <w:color w:val="000000"/>
                <w:sz w:val="24"/>
                <w:szCs w:val="24"/>
              </w:rPr>
              <w:t>в</w:t>
            </w:r>
            <w:r w:rsidRPr="00D743F6">
              <w:rPr>
                <w:color w:val="000000"/>
                <w:sz w:val="24"/>
                <w:szCs w:val="24"/>
              </w:rPr>
              <w:t>ления деятельностью многофункционал</w:t>
            </w:r>
            <w:r w:rsidRPr="00D743F6">
              <w:rPr>
                <w:color w:val="000000"/>
                <w:sz w:val="24"/>
                <w:szCs w:val="24"/>
              </w:rPr>
              <w:t>ь</w:t>
            </w:r>
            <w:r w:rsidRPr="00D743F6">
              <w:rPr>
                <w:color w:val="000000"/>
                <w:sz w:val="24"/>
                <w:szCs w:val="24"/>
              </w:rPr>
              <w:t>ных центров пред</w:t>
            </w:r>
            <w:r w:rsidRPr="00D743F6">
              <w:rPr>
                <w:color w:val="000000"/>
                <w:sz w:val="24"/>
                <w:szCs w:val="24"/>
              </w:rPr>
              <w:t>о</w:t>
            </w:r>
            <w:r w:rsidRPr="00D743F6">
              <w:rPr>
                <w:color w:val="000000"/>
                <w:sz w:val="24"/>
                <w:szCs w:val="24"/>
              </w:rPr>
              <w:t>ставления госуда</w:t>
            </w:r>
            <w:r w:rsidRPr="00D743F6">
              <w:rPr>
                <w:color w:val="000000"/>
                <w:sz w:val="24"/>
                <w:szCs w:val="24"/>
              </w:rPr>
              <w:t>р</w:t>
            </w:r>
            <w:r w:rsidRPr="00D743F6">
              <w:rPr>
                <w:color w:val="000000"/>
                <w:sz w:val="24"/>
                <w:szCs w:val="24"/>
              </w:rPr>
              <w:t>ственных и муниц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пальных услуг в О</w:t>
            </w:r>
            <w:r w:rsidRPr="00D743F6">
              <w:rPr>
                <w:color w:val="000000"/>
                <w:sz w:val="24"/>
                <w:szCs w:val="24"/>
              </w:rPr>
              <w:t>к</w:t>
            </w:r>
            <w:r w:rsidRPr="00D743F6">
              <w:rPr>
                <w:color w:val="000000"/>
                <w:sz w:val="24"/>
                <w:szCs w:val="24"/>
              </w:rPr>
              <w:t>тябрьском районе, координация мер</w:t>
            </w:r>
            <w:r w:rsidRPr="00D743F6">
              <w:rPr>
                <w:color w:val="000000"/>
                <w:sz w:val="24"/>
                <w:szCs w:val="24"/>
              </w:rPr>
              <w:t>о</w:t>
            </w:r>
            <w:r w:rsidRPr="00D743F6">
              <w:rPr>
                <w:color w:val="000000"/>
                <w:sz w:val="24"/>
                <w:szCs w:val="24"/>
              </w:rPr>
              <w:t>приятий по сове</w:t>
            </w:r>
            <w:r w:rsidRPr="00D743F6">
              <w:rPr>
                <w:color w:val="000000"/>
                <w:sz w:val="24"/>
                <w:szCs w:val="24"/>
              </w:rPr>
              <w:t>р</w:t>
            </w:r>
            <w:r w:rsidRPr="00D743F6">
              <w:rPr>
                <w:color w:val="000000"/>
                <w:sz w:val="24"/>
                <w:szCs w:val="24"/>
              </w:rPr>
              <w:t>шенствованию пр</w:t>
            </w:r>
            <w:r w:rsidRPr="00D743F6">
              <w:rPr>
                <w:color w:val="000000"/>
                <w:sz w:val="24"/>
                <w:szCs w:val="24"/>
              </w:rPr>
              <w:t>о</w:t>
            </w:r>
            <w:r w:rsidRPr="00D743F6">
              <w:rPr>
                <w:color w:val="000000"/>
                <w:sz w:val="24"/>
                <w:szCs w:val="24"/>
              </w:rPr>
              <w:t>цесса предоставл</w:t>
            </w:r>
            <w:r w:rsidRPr="00D743F6">
              <w:rPr>
                <w:color w:val="000000"/>
                <w:sz w:val="24"/>
                <w:szCs w:val="24"/>
              </w:rPr>
              <w:t>е</w:t>
            </w:r>
            <w:r w:rsidRPr="00D743F6">
              <w:rPr>
                <w:color w:val="000000"/>
                <w:sz w:val="24"/>
                <w:szCs w:val="24"/>
              </w:rPr>
              <w:t>ния государственных и муниципальных услуг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94346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78,1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94346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78,1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EF2EE1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EF2EE1">
            <w:pPr>
              <w:jc w:val="center"/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A26390" w:rsidP="00A2639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sz w:val="24"/>
                <w:szCs w:val="24"/>
              </w:rPr>
              <w:t>Основное меропри</w:t>
            </w:r>
            <w:r w:rsidRPr="00CC02E3">
              <w:rPr>
                <w:sz w:val="24"/>
                <w:szCs w:val="24"/>
              </w:rPr>
              <w:t>я</w:t>
            </w:r>
            <w:r w:rsidRPr="00CC02E3">
              <w:rPr>
                <w:sz w:val="24"/>
                <w:szCs w:val="24"/>
              </w:rPr>
              <w:t>тие 2.4 "Организация предоставления о</w:t>
            </w:r>
            <w:r w:rsidRPr="00CC02E3">
              <w:rPr>
                <w:sz w:val="24"/>
                <w:szCs w:val="24"/>
              </w:rPr>
              <w:t>б</w:t>
            </w:r>
            <w:r w:rsidRPr="00CC02E3">
              <w:rPr>
                <w:sz w:val="24"/>
                <w:szCs w:val="24"/>
              </w:rPr>
              <w:t>ластных услуг на б</w:t>
            </w:r>
            <w:r w:rsidRPr="00CC02E3">
              <w:rPr>
                <w:sz w:val="24"/>
                <w:szCs w:val="24"/>
              </w:rPr>
              <w:t>а</w:t>
            </w:r>
            <w:r w:rsidRPr="00CC02E3">
              <w:rPr>
                <w:sz w:val="24"/>
                <w:szCs w:val="24"/>
              </w:rPr>
              <w:t>зе многофункци</w:t>
            </w:r>
            <w:r w:rsidRPr="00CC02E3">
              <w:rPr>
                <w:sz w:val="24"/>
                <w:szCs w:val="24"/>
              </w:rPr>
              <w:t>о</w:t>
            </w:r>
            <w:r w:rsidRPr="00CC02E3">
              <w:rPr>
                <w:sz w:val="24"/>
                <w:szCs w:val="24"/>
              </w:rPr>
              <w:lastRenderedPageBreak/>
              <w:t>нальных центров предоставления го</w:t>
            </w:r>
            <w:r w:rsidRPr="00CC02E3">
              <w:rPr>
                <w:sz w:val="24"/>
                <w:szCs w:val="24"/>
              </w:rPr>
              <w:t>с</w:t>
            </w:r>
            <w:r w:rsidRPr="00CC02E3">
              <w:rPr>
                <w:sz w:val="24"/>
                <w:szCs w:val="24"/>
              </w:rPr>
              <w:t>ударственных и м</w:t>
            </w:r>
            <w:r w:rsidRPr="00CC02E3">
              <w:rPr>
                <w:sz w:val="24"/>
                <w:szCs w:val="24"/>
              </w:rPr>
              <w:t>у</w:t>
            </w:r>
            <w:r w:rsidRPr="00CC02E3">
              <w:rPr>
                <w:sz w:val="24"/>
                <w:szCs w:val="24"/>
              </w:rPr>
              <w:t>ниципальных услуг"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color w:val="000000"/>
                <w:sz w:val="24"/>
                <w:szCs w:val="24"/>
              </w:rPr>
              <w:lastRenderedPageBreak/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ятия 2.4 Муниц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пальное автоно</w:t>
            </w:r>
            <w:r w:rsidRPr="00CC02E3">
              <w:rPr>
                <w:color w:val="000000"/>
                <w:sz w:val="24"/>
                <w:szCs w:val="24"/>
              </w:rPr>
              <w:t>м</w:t>
            </w:r>
            <w:r w:rsidRPr="00CC02E3">
              <w:rPr>
                <w:color w:val="000000"/>
                <w:sz w:val="24"/>
                <w:szCs w:val="24"/>
              </w:rPr>
              <w:t xml:space="preserve">ное учреждение </w:t>
            </w:r>
            <w:r w:rsidRPr="00CC02E3">
              <w:rPr>
                <w:color w:val="000000"/>
                <w:sz w:val="24"/>
                <w:szCs w:val="24"/>
              </w:rPr>
              <w:lastRenderedPageBreak/>
              <w:t>Октябрьского ра</w:t>
            </w:r>
            <w:r w:rsidRPr="00CC02E3">
              <w:rPr>
                <w:color w:val="000000"/>
                <w:sz w:val="24"/>
                <w:szCs w:val="24"/>
              </w:rPr>
              <w:t>й</w:t>
            </w:r>
            <w:r w:rsidRPr="00CC02E3">
              <w:rPr>
                <w:color w:val="000000"/>
                <w:sz w:val="24"/>
                <w:szCs w:val="24"/>
              </w:rPr>
              <w:t>она «Многофун</w:t>
            </w:r>
            <w:r w:rsidRPr="00CC02E3">
              <w:rPr>
                <w:color w:val="000000"/>
                <w:sz w:val="24"/>
                <w:szCs w:val="24"/>
              </w:rPr>
              <w:t>к</w:t>
            </w:r>
            <w:r w:rsidRPr="00CC02E3">
              <w:rPr>
                <w:color w:val="000000"/>
                <w:sz w:val="24"/>
                <w:szCs w:val="24"/>
              </w:rPr>
              <w:t>циональный центр предоставления государственных и муниципальных услуг»)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D743F6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D743F6">
              <w:rPr>
                <w:color w:val="000000"/>
                <w:sz w:val="24"/>
                <w:szCs w:val="24"/>
              </w:rPr>
              <w:lastRenderedPageBreak/>
              <w:t>организация упра</w:t>
            </w:r>
            <w:r w:rsidRPr="00D743F6">
              <w:rPr>
                <w:color w:val="000000"/>
                <w:sz w:val="24"/>
                <w:szCs w:val="24"/>
              </w:rPr>
              <w:t>в</w:t>
            </w:r>
            <w:r w:rsidRPr="00D743F6">
              <w:rPr>
                <w:color w:val="000000"/>
                <w:sz w:val="24"/>
                <w:szCs w:val="24"/>
              </w:rPr>
              <w:t>ления деятельностью многофункционал</w:t>
            </w:r>
            <w:r w:rsidRPr="00D743F6">
              <w:rPr>
                <w:color w:val="000000"/>
                <w:sz w:val="24"/>
                <w:szCs w:val="24"/>
              </w:rPr>
              <w:t>ь</w:t>
            </w:r>
            <w:r w:rsidRPr="00D743F6">
              <w:rPr>
                <w:color w:val="000000"/>
                <w:sz w:val="24"/>
                <w:szCs w:val="24"/>
              </w:rPr>
              <w:t>ных центров пред</w:t>
            </w:r>
            <w:r w:rsidRPr="00D743F6">
              <w:rPr>
                <w:color w:val="000000"/>
                <w:sz w:val="24"/>
                <w:szCs w:val="24"/>
              </w:rPr>
              <w:t>о</w:t>
            </w:r>
            <w:r w:rsidRPr="00D743F6">
              <w:rPr>
                <w:color w:val="000000"/>
                <w:sz w:val="24"/>
                <w:szCs w:val="24"/>
              </w:rPr>
              <w:t>ставления госуда</w:t>
            </w:r>
            <w:r w:rsidRPr="00D743F6">
              <w:rPr>
                <w:color w:val="000000"/>
                <w:sz w:val="24"/>
                <w:szCs w:val="24"/>
              </w:rPr>
              <w:t>р</w:t>
            </w:r>
            <w:r w:rsidRPr="00D743F6">
              <w:rPr>
                <w:color w:val="000000"/>
                <w:sz w:val="24"/>
                <w:szCs w:val="24"/>
              </w:rPr>
              <w:lastRenderedPageBreak/>
              <w:t>ственных и муниц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пальных услуг в О</w:t>
            </w:r>
            <w:r w:rsidRPr="00D743F6">
              <w:rPr>
                <w:color w:val="000000"/>
                <w:sz w:val="24"/>
                <w:szCs w:val="24"/>
              </w:rPr>
              <w:t>к</w:t>
            </w:r>
            <w:r w:rsidRPr="00D743F6">
              <w:rPr>
                <w:color w:val="000000"/>
                <w:sz w:val="24"/>
                <w:szCs w:val="24"/>
              </w:rPr>
              <w:t>тябрьском районе, координация мер</w:t>
            </w:r>
            <w:r w:rsidRPr="00D743F6">
              <w:rPr>
                <w:color w:val="000000"/>
                <w:sz w:val="24"/>
                <w:szCs w:val="24"/>
              </w:rPr>
              <w:t>о</w:t>
            </w:r>
            <w:r w:rsidRPr="00D743F6">
              <w:rPr>
                <w:color w:val="000000"/>
                <w:sz w:val="24"/>
                <w:szCs w:val="24"/>
              </w:rPr>
              <w:t>приятий по сове</w:t>
            </w:r>
            <w:r w:rsidRPr="00D743F6">
              <w:rPr>
                <w:color w:val="000000"/>
                <w:sz w:val="24"/>
                <w:szCs w:val="24"/>
              </w:rPr>
              <w:t>р</w:t>
            </w:r>
            <w:r w:rsidRPr="00D743F6">
              <w:rPr>
                <w:color w:val="000000"/>
                <w:sz w:val="24"/>
                <w:szCs w:val="24"/>
              </w:rPr>
              <w:t>шенствованию пр</w:t>
            </w:r>
            <w:r w:rsidRPr="00D743F6">
              <w:rPr>
                <w:color w:val="000000"/>
                <w:sz w:val="24"/>
                <w:szCs w:val="24"/>
              </w:rPr>
              <w:t>о</w:t>
            </w:r>
            <w:r w:rsidRPr="00D743F6">
              <w:rPr>
                <w:color w:val="000000"/>
                <w:sz w:val="24"/>
                <w:szCs w:val="24"/>
              </w:rPr>
              <w:t>цесса предоставл</w:t>
            </w:r>
            <w:r w:rsidRPr="00D743F6">
              <w:rPr>
                <w:color w:val="000000"/>
                <w:sz w:val="24"/>
                <w:szCs w:val="24"/>
              </w:rPr>
              <w:t>е</w:t>
            </w:r>
            <w:r w:rsidRPr="00D743F6">
              <w:rPr>
                <w:color w:val="000000"/>
                <w:sz w:val="24"/>
                <w:szCs w:val="24"/>
              </w:rPr>
              <w:t>ния государственных и муниципальных услуг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FE59A3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lastRenderedPageBreak/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FE59A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131,0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FE59A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131,0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EF2E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EF2E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A2639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lastRenderedPageBreak/>
              <w:t>2</w:t>
            </w:r>
            <w:r w:rsidR="00A26390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Основное меропри</w:t>
            </w:r>
            <w:r w:rsidRPr="00CC02E3">
              <w:rPr>
                <w:color w:val="000000"/>
                <w:sz w:val="24"/>
                <w:szCs w:val="24"/>
              </w:rPr>
              <w:t>я</w:t>
            </w:r>
            <w:r w:rsidRPr="00CC02E3">
              <w:rPr>
                <w:color w:val="000000"/>
                <w:sz w:val="24"/>
                <w:szCs w:val="24"/>
              </w:rPr>
              <w:t>тие 2.5 "Изготовл</w:t>
            </w:r>
            <w:r w:rsidRPr="00CC02E3">
              <w:rPr>
                <w:color w:val="000000"/>
                <w:sz w:val="24"/>
                <w:szCs w:val="24"/>
              </w:rPr>
              <w:t>е</w:t>
            </w:r>
            <w:r w:rsidRPr="00CC02E3">
              <w:rPr>
                <w:color w:val="000000"/>
                <w:sz w:val="24"/>
                <w:szCs w:val="24"/>
              </w:rPr>
              <w:t>ние, доставка и мо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таж стационарных информационных стендов на базе мн</w:t>
            </w:r>
            <w:r w:rsidRPr="00CC02E3">
              <w:rPr>
                <w:color w:val="000000"/>
                <w:sz w:val="24"/>
                <w:szCs w:val="24"/>
              </w:rPr>
              <w:t>о</w:t>
            </w:r>
            <w:r w:rsidRPr="00CC02E3">
              <w:rPr>
                <w:color w:val="000000"/>
                <w:sz w:val="24"/>
                <w:szCs w:val="24"/>
              </w:rPr>
              <w:t>гофункциональных центров предоста</w:t>
            </w:r>
            <w:r w:rsidRPr="00CC02E3">
              <w:rPr>
                <w:color w:val="000000"/>
                <w:sz w:val="24"/>
                <w:szCs w:val="24"/>
              </w:rPr>
              <w:t>в</w:t>
            </w:r>
            <w:r w:rsidRPr="00CC02E3">
              <w:rPr>
                <w:color w:val="000000"/>
                <w:sz w:val="24"/>
                <w:szCs w:val="24"/>
              </w:rPr>
              <w:t>ления государстве</w:t>
            </w:r>
            <w:r w:rsidRPr="00CC02E3">
              <w:rPr>
                <w:color w:val="000000"/>
                <w:sz w:val="24"/>
                <w:szCs w:val="24"/>
              </w:rPr>
              <w:t>н</w:t>
            </w:r>
            <w:r w:rsidRPr="00CC02E3">
              <w:rPr>
                <w:color w:val="000000"/>
                <w:sz w:val="24"/>
                <w:szCs w:val="24"/>
              </w:rPr>
              <w:t>ных и муниципал</w:t>
            </w:r>
            <w:r w:rsidRPr="00CC02E3">
              <w:rPr>
                <w:color w:val="000000"/>
                <w:sz w:val="24"/>
                <w:szCs w:val="24"/>
              </w:rPr>
              <w:t>ь</w:t>
            </w:r>
            <w:r w:rsidRPr="00CC02E3">
              <w:rPr>
                <w:color w:val="000000"/>
                <w:sz w:val="24"/>
                <w:szCs w:val="24"/>
              </w:rPr>
              <w:t>ных услуг"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CC02E3">
              <w:rPr>
                <w:color w:val="000000"/>
                <w:sz w:val="24"/>
                <w:szCs w:val="24"/>
              </w:rPr>
              <w:t>исполнитель о</w:t>
            </w:r>
            <w:r w:rsidRPr="00CC02E3">
              <w:rPr>
                <w:color w:val="000000"/>
                <w:sz w:val="24"/>
                <w:szCs w:val="24"/>
              </w:rPr>
              <w:t>с</w:t>
            </w:r>
            <w:r w:rsidRPr="00CC02E3">
              <w:rPr>
                <w:color w:val="000000"/>
                <w:sz w:val="24"/>
                <w:szCs w:val="24"/>
              </w:rPr>
              <w:t>новного меропр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ятия 2.5 Муниц</w:t>
            </w:r>
            <w:r w:rsidRPr="00CC02E3">
              <w:rPr>
                <w:color w:val="000000"/>
                <w:sz w:val="24"/>
                <w:szCs w:val="24"/>
              </w:rPr>
              <w:t>и</w:t>
            </w:r>
            <w:r w:rsidRPr="00CC02E3">
              <w:rPr>
                <w:color w:val="000000"/>
                <w:sz w:val="24"/>
                <w:szCs w:val="24"/>
              </w:rPr>
              <w:t>пальное автоно</w:t>
            </w:r>
            <w:r w:rsidRPr="00CC02E3">
              <w:rPr>
                <w:color w:val="000000"/>
                <w:sz w:val="24"/>
                <w:szCs w:val="24"/>
              </w:rPr>
              <w:t>м</w:t>
            </w:r>
            <w:r w:rsidRPr="00CC02E3">
              <w:rPr>
                <w:color w:val="000000"/>
                <w:sz w:val="24"/>
                <w:szCs w:val="24"/>
              </w:rPr>
              <w:t>ное учреждение Октябрьского ра</w:t>
            </w:r>
            <w:r w:rsidRPr="00CC02E3">
              <w:rPr>
                <w:color w:val="000000"/>
                <w:sz w:val="24"/>
                <w:szCs w:val="24"/>
              </w:rPr>
              <w:t>й</w:t>
            </w:r>
            <w:r w:rsidRPr="00CC02E3">
              <w:rPr>
                <w:color w:val="000000"/>
                <w:sz w:val="24"/>
                <w:szCs w:val="24"/>
              </w:rPr>
              <w:t>она «Многофун</w:t>
            </w:r>
            <w:r w:rsidRPr="00CC02E3">
              <w:rPr>
                <w:color w:val="000000"/>
                <w:sz w:val="24"/>
                <w:szCs w:val="24"/>
              </w:rPr>
              <w:t>к</w:t>
            </w:r>
            <w:r w:rsidRPr="00CC02E3">
              <w:rPr>
                <w:color w:val="000000"/>
                <w:sz w:val="24"/>
                <w:szCs w:val="24"/>
              </w:rPr>
              <w:t>циональный центр предоставления государственных и муниципальных услуг»)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D743F6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D743F6">
              <w:rPr>
                <w:color w:val="000000"/>
                <w:sz w:val="24"/>
                <w:szCs w:val="24"/>
              </w:rPr>
              <w:t>организация упра</w:t>
            </w:r>
            <w:r w:rsidRPr="00D743F6">
              <w:rPr>
                <w:color w:val="000000"/>
                <w:sz w:val="24"/>
                <w:szCs w:val="24"/>
              </w:rPr>
              <w:t>в</w:t>
            </w:r>
            <w:r w:rsidRPr="00D743F6">
              <w:rPr>
                <w:color w:val="000000"/>
                <w:sz w:val="24"/>
                <w:szCs w:val="24"/>
              </w:rPr>
              <w:t>ления деятельностью многофункционал</w:t>
            </w:r>
            <w:r w:rsidRPr="00D743F6">
              <w:rPr>
                <w:color w:val="000000"/>
                <w:sz w:val="24"/>
                <w:szCs w:val="24"/>
              </w:rPr>
              <w:t>ь</w:t>
            </w:r>
            <w:r w:rsidRPr="00D743F6">
              <w:rPr>
                <w:color w:val="000000"/>
                <w:sz w:val="24"/>
                <w:szCs w:val="24"/>
              </w:rPr>
              <w:t>ных центров пред</w:t>
            </w:r>
            <w:r w:rsidRPr="00D743F6">
              <w:rPr>
                <w:color w:val="000000"/>
                <w:sz w:val="24"/>
                <w:szCs w:val="24"/>
              </w:rPr>
              <w:t>о</w:t>
            </w:r>
            <w:r w:rsidRPr="00D743F6">
              <w:rPr>
                <w:color w:val="000000"/>
                <w:sz w:val="24"/>
                <w:szCs w:val="24"/>
              </w:rPr>
              <w:t>ставления госуда</w:t>
            </w:r>
            <w:r w:rsidRPr="00D743F6">
              <w:rPr>
                <w:color w:val="000000"/>
                <w:sz w:val="24"/>
                <w:szCs w:val="24"/>
              </w:rPr>
              <w:t>р</w:t>
            </w:r>
            <w:r w:rsidRPr="00D743F6">
              <w:rPr>
                <w:color w:val="000000"/>
                <w:sz w:val="24"/>
                <w:szCs w:val="24"/>
              </w:rPr>
              <w:t>ственных и муниц</w:t>
            </w:r>
            <w:r w:rsidRPr="00D743F6">
              <w:rPr>
                <w:color w:val="000000"/>
                <w:sz w:val="24"/>
                <w:szCs w:val="24"/>
              </w:rPr>
              <w:t>и</w:t>
            </w:r>
            <w:r w:rsidRPr="00D743F6">
              <w:rPr>
                <w:color w:val="000000"/>
                <w:sz w:val="24"/>
                <w:szCs w:val="24"/>
              </w:rPr>
              <w:t>пальных услуг в О</w:t>
            </w:r>
            <w:r w:rsidRPr="00D743F6">
              <w:rPr>
                <w:color w:val="000000"/>
                <w:sz w:val="24"/>
                <w:szCs w:val="24"/>
              </w:rPr>
              <w:t>к</w:t>
            </w:r>
            <w:r w:rsidRPr="00D743F6">
              <w:rPr>
                <w:color w:val="000000"/>
                <w:sz w:val="24"/>
                <w:szCs w:val="24"/>
              </w:rPr>
              <w:t>тябрьском районе, координация мер</w:t>
            </w:r>
            <w:r w:rsidRPr="00D743F6">
              <w:rPr>
                <w:color w:val="000000"/>
                <w:sz w:val="24"/>
                <w:szCs w:val="24"/>
              </w:rPr>
              <w:t>о</w:t>
            </w:r>
            <w:r w:rsidRPr="00D743F6">
              <w:rPr>
                <w:color w:val="000000"/>
                <w:sz w:val="24"/>
                <w:szCs w:val="24"/>
              </w:rPr>
              <w:t>приятий по сове</w:t>
            </w:r>
            <w:r w:rsidRPr="00D743F6">
              <w:rPr>
                <w:color w:val="000000"/>
                <w:sz w:val="24"/>
                <w:szCs w:val="24"/>
              </w:rPr>
              <w:t>р</w:t>
            </w:r>
            <w:r w:rsidRPr="00D743F6">
              <w:rPr>
                <w:color w:val="000000"/>
                <w:sz w:val="24"/>
                <w:szCs w:val="24"/>
              </w:rPr>
              <w:t>шенствованию пр</w:t>
            </w:r>
            <w:r w:rsidRPr="00D743F6">
              <w:rPr>
                <w:color w:val="000000"/>
                <w:sz w:val="24"/>
                <w:szCs w:val="24"/>
              </w:rPr>
              <w:t>о</w:t>
            </w:r>
            <w:r w:rsidRPr="00D743F6">
              <w:rPr>
                <w:color w:val="000000"/>
                <w:sz w:val="24"/>
                <w:szCs w:val="24"/>
              </w:rPr>
              <w:t>цесса предоставл</w:t>
            </w:r>
            <w:r w:rsidRPr="00D743F6">
              <w:rPr>
                <w:color w:val="000000"/>
                <w:sz w:val="24"/>
                <w:szCs w:val="24"/>
              </w:rPr>
              <w:t>е</w:t>
            </w:r>
            <w:r w:rsidRPr="00D743F6">
              <w:rPr>
                <w:color w:val="000000"/>
                <w:sz w:val="24"/>
                <w:szCs w:val="24"/>
              </w:rPr>
              <w:t>ния государственных и муниципальных услуг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C02E3" w:rsidRPr="00AD6939" w:rsidTr="00CC02E3">
        <w:tc>
          <w:tcPr>
            <w:tcW w:w="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A26390" w:rsidP="00FE59A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CC02E3">
              <w:rPr>
                <w:sz w:val="24"/>
                <w:szCs w:val="24"/>
              </w:rPr>
              <w:t>Контрольное соб</w:t>
            </w:r>
            <w:r w:rsidRPr="00CC02E3">
              <w:rPr>
                <w:sz w:val="24"/>
                <w:szCs w:val="24"/>
              </w:rPr>
              <w:t>ы</w:t>
            </w:r>
            <w:r w:rsidRPr="00CC02E3">
              <w:rPr>
                <w:sz w:val="24"/>
                <w:szCs w:val="24"/>
              </w:rPr>
              <w:t>тие 2. Развитие сети деятельности МФЦ;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CC02E3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  <w:lang w:eastAsia="en-US"/>
              </w:rPr>
            </w:pPr>
            <w:r w:rsidRPr="00CC02E3">
              <w:rPr>
                <w:sz w:val="24"/>
                <w:szCs w:val="24"/>
                <w:lang w:eastAsia="en-US"/>
              </w:rPr>
              <w:t xml:space="preserve">МФЦ </w:t>
            </w:r>
            <w:r w:rsidRPr="00CC02E3">
              <w:rPr>
                <w:sz w:val="24"/>
                <w:szCs w:val="24"/>
              </w:rPr>
              <w:t>Октябрьск</w:t>
            </w:r>
            <w:r w:rsidRPr="00CC02E3">
              <w:rPr>
                <w:sz w:val="24"/>
                <w:szCs w:val="24"/>
              </w:rPr>
              <w:t>о</w:t>
            </w:r>
            <w:r w:rsidRPr="00CC02E3">
              <w:rPr>
                <w:sz w:val="24"/>
                <w:szCs w:val="24"/>
              </w:rPr>
              <w:t>го района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D743F6" w:rsidRDefault="00CC02E3" w:rsidP="00CC02E3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D743F6">
              <w:rPr>
                <w:sz w:val="24"/>
                <w:szCs w:val="24"/>
              </w:rPr>
              <w:t>Достигнуть расш</w:t>
            </w:r>
            <w:r w:rsidRPr="00D743F6">
              <w:rPr>
                <w:sz w:val="24"/>
                <w:szCs w:val="24"/>
              </w:rPr>
              <w:t>и</w:t>
            </w:r>
            <w:r w:rsidRPr="00D743F6">
              <w:rPr>
                <w:sz w:val="24"/>
                <w:szCs w:val="24"/>
              </w:rPr>
              <w:t>рения возможностей и повышение кач</w:t>
            </w:r>
            <w:r w:rsidRPr="00D743F6">
              <w:rPr>
                <w:sz w:val="24"/>
                <w:szCs w:val="24"/>
              </w:rPr>
              <w:t>е</w:t>
            </w:r>
            <w:r w:rsidRPr="00D743F6">
              <w:rPr>
                <w:sz w:val="24"/>
                <w:szCs w:val="24"/>
              </w:rPr>
              <w:t>ства предоставления государственных и муниципальных услуг на базе мн</w:t>
            </w:r>
            <w:r w:rsidRPr="00D743F6">
              <w:rPr>
                <w:sz w:val="24"/>
                <w:szCs w:val="24"/>
              </w:rPr>
              <w:t>о</w:t>
            </w:r>
            <w:r w:rsidRPr="00D743F6">
              <w:rPr>
                <w:sz w:val="24"/>
                <w:szCs w:val="24"/>
              </w:rPr>
              <w:t xml:space="preserve">гофункциональных </w:t>
            </w:r>
            <w:r w:rsidRPr="00D743F6">
              <w:rPr>
                <w:sz w:val="24"/>
                <w:szCs w:val="24"/>
              </w:rPr>
              <w:lastRenderedPageBreak/>
              <w:t>центров предоста</w:t>
            </w:r>
            <w:r w:rsidRPr="00D743F6">
              <w:rPr>
                <w:sz w:val="24"/>
                <w:szCs w:val="24"/>
              </w:rPr>
              <w:t>в</w:t>
            </w:r>
            <w:r w:rsidRPr="00D743F6">
              <w:rPr>
                <w:sz w:val="24"/>
                <w:szCs w:val="24"/>
              </w:rPr>
              <w:t>ления государстве</w:t>
            </w:r>
            <w:r w:rsidRPr="00D743F6">
              <w:rPr>
                <w:sz w:val="24"/>
                <w:szCs w:val="24"/>
              </w:rPr>
              <w:t>н</w:t>
            </w:r>
            <w:r w:rsidRPr="00D743F6">
              <w:rPr>
                <w:sz w:val="24"/>
                <w:szCs w:val="24"/>
              </w:rPr>
              <w:t>ных и муниципал</w:t>
            </w:r>
            <w:r w:rsidRPr="00D743F6">
              <w:rPr>
                <w:sz w:val="24"/>
                <w:szCs w:val="24"/>
              </w:rPr>
              <w:t>ь</w:t>
            </w:r>
            <w:r w:rsidRPr="00D743F6">
              <w:rPr>
                <w:sz w:val="24"/>
                <w:szCs w:val="24"/>
              </w:rPr>
              <w:t>ных услуг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rPr>
                <w:sz w:val="24"/>
                <w:szCs w:val="24"/>
              </w:rPr>
            </w:pPr>
            <w:r w:rsidRPr="00AD6939">
              <w:rPr>
                <w:sz w:val="24"/>
                <w:szCs w:val="24"/>
              </w:rPr>
              <w:lastRenderedPageBreak/>
              <w:t>весь п</w:t>
            </w:r>
            <w:r w:rsidRPr="00AD6939">
              <w:rPr>
                <w:sz w:val="24"/>
                <w:szCs w:val="24"/>
              </w:rPr>
              <w:t>е</w:t>
            </w:r>
            <w:r w:rsidRPr="00AD6939">
              <w:rPr>
                <w:sz w:val="24"/>
                <w:szCs w:val="24"/>
              </w:rPr>
              <w:t>риод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Default="00CC02E3" w:rsidP="002B287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02E3" w:rsidRPr="00AD6939" w:rsidRDefault="00CC02E3" w:rsidP="002B28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42DB1" w:rsidRDefault="00BF01D1" w:rsidP="00F1759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F17592">
        <w:rPr>
          <w:sz w:val="28"/>
          <w:szCs w:val="28"/>
        </w:rPr>
        <w:t xml:space="preserve">                  </w:t>
      </w:r>
    </w:p>
    <w:p w:rsidR="00F9661C" w:rsidRDefault="00F9661C" w:rsidP="00F17592">
      <w:pPr>
        <w:rPr>
          <w:sz w:val="28"/>
          <w:szCs w:val="28"/>
        </w:rPr>
      </w:pPr>
    </w:p>
    <w:p w:rsidR="00F9661C" w:rsidRDefault="00F9661C" w:rsidP="00F17592">
      <w:pPr>
        <w:rPr>
          <w:sz w:val="28"/>
          <w:szCs w:val="28"/>
        </w:rPr>
      </w:pPr>
    </w:p>
    <w:p w:rsidR="0072708B" w:rsidRPr="00D07E0B" w:rsidRDefault="00F17592" w:rsidP="00F17592">
      <w:pPr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72708B" w:rsidRPr="00D07E0B">
        <w:rPr>
          <w:sz w:val="28"/>
          <w:szCs w:val="28"/>
        </w:rPr>
        <w:t xml:space="preserve"> делами</w:t>
      </w:r>
    </w:p>
    <w:p w:rsidR="004C5D03" w:rsidRDefault="0072708B" w:rsidP="00F44F6D">
      <w:r w:rsidRPr="00D07E0B">
        <w:rPr>
          <w:sz w:val="28"/>
          <w:szCs w:val="28"/>
        </w:rPr>
        <w:t xml:space="preserve">Администрации Октябрьского района                                  </w:t>
      </w:r>
      <w:r w:rsidR="00AD6939">
        <w:rPr>
          <w:sz w:val="28"/>
          <w:szCs w:val="28"/>
        </w:rPr>
        <w:t xml:space="preserve">                   </w:t>
      </w:r>
      <w:r w:rsidR="00001711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</w:t>
      </w:r>
      <w:r w:rsidRPr="00D07E0B">
        <w:rPr>
          <w:sz w:val="28"/>
          <w:szCs w:val="28"/>
        </w:rPr>
        <w:t xml:space="preserve">       </w:t>
      </w:r>
      <w:r w:rsidR="00F17592">
        <w:rPr>
          <w:sz w:val="28"/>
          <w:szCs w:val="28"/>
        </w:rPr>
        <w:t xml:space="preserve">  </w:t>
      </w:r>
      <w:r w:rsidRPr="00D07E0B">
        <w:rPr>
          <w:sz w:val="28"/>
          <w:szCs w:val="28"/>
        </w:rPr>
        <w:t xml:space="preserve">   </w:t>
      </w:r>
      <w:r w:rsidR="00402E07">
        <w:rPr>
          <w:sz w:val="28"/>
          <w:szCs w:val="28"/>
        </w:rPr>
        <w:t xml:space="preserve">             </w:t>
      </w:r>
      <w:r w:rsidRPr="00D07E0B">
        <w:rPr>
          <w:sz w:val="28"/>
          <w:szCs w:val="28"/>
        </w:rPr>
        <w:t xml:space="preserve">  </w:t>
      </w:r>
      <w:r w:rsidR="00F17592">
        <w:rPr>
          <w:sz w:val="28"/>
          <w:szCs w:val="28"/>
        </w:rPr>
        <w:t>Н.Н. Савченко</w:t>
      </w:r>
    </w:p>
    <w:sectPr w:rsidR="004C5D03" w:rsidSect="006E7F48">
      <w:headerReference w:type="default" r:id="rId13"/>
      <w:footerReference w:type="even" r:id="rId14"/>
      <w:footerReference w:type="default" r:id="rId15"/>
      <w:pgSz w:w="16820" w:h="11900" w:orient="landscape"/>
      <w:pgMar w:top="1701" w:right="1134" w:bottom="567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C9C" w:rsidRDefault="00FA1C9C">
      <w:r>
        <w:separator/>
      </w:r>
    </w:p>
  </w:endnote>
  <w:endnote w:type="continuationSeparator" w:id="0">
    <w:p w:rsidR="00FA1C9C" w:rsidRDefault="00FA1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A3" w:rsidRDefault="00FE59A3" w:rsidP="00263D2B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28</w:t>
    </w:r>
    <w:r>
      <w:rPr>
        <w:rStyle w:val="a8"/>
      </w:rPr>
      <w:fldChar w:fldCharType="end"/>
    </w:r>
  </w:p>
  <w:p w:rsidR="00FE59A3" w:rsidRDefault="00FE59A3" w:rsidP="00263D2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A3" w:rsidRDefault="00FE59A3" w:rsidP="00263D2B">
    <w:pPr>
      <w:pStyle w:val="a5"/>
      <w:framePr w:wrap="around" w:vAnchor="text" w:hAnchor="margin" w:xAlign="right" w:y="1"/>
      <w:rPr>
        <w:rStyle w:val="a8"/>
      </w:rPr>
    </w:pPr>
  </w:p>
  <w:p w:rsidR="00FE59A3" w:rsidRPr="00AA6FE5" w:rsidRDefault="00FE59A3" w:rsidP="008C4AE3">
    <w:pPr>
      <w:pStyle w:val="a5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A3" w:rsidRDefault="00FE59A3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28</w:t>
    </w:r>
    <w:r>
      <w:rPr>
        <w:rStyle w:val="a8"/>
      </w:rPr>
      <w:fldChar w:fldCharType="end"/>
    </w:r>
  </w:p>
  <w:p w:rsidR="00FE59A3" w:rsidRDefault="00FE59A3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A3" w:rsidRDefault="00FE59A3">
    <w:pPr>
      <w:pStyle w:val="a5"/>
      <w:framePr w:wrap="around" w:vAnchor="text" w:hAnchor="margin" w:xAlign="right" w:y="1"/>
      <w:rPr>
        <w:rStyle w:val="a8"/>
      </w:rPr>
    </w:pPr>
  </w:p>
  <w:p w:rsidR="00FE59A3" w:rsidRPr="00D56D24" w:rsidRDefault="00FE59A3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C9C" w:rsidRDefault="00FA1C9C">
      <w:r>
        <w:separator/>
      </w:r>
    </w:p>
  </w:footnote>
  <w:footnote w:type="continuationSeparator" w:id="0">
    <w:p w:rsidR="00FA1C9C" w:rsidRDefault="00FA1C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4259529"/>
      <w:docPartObj>
        <w:docPartGallery w:val="Page Numbers (Top of Page)"/>
        <w:docPartUnique/>
      </w:docPartObj>
    </w:sdtPr>
    <w:sdtEndPr/>
    <w:sdtContent>
      <w:p w:rsidR="006E7F48" w:rsidRDefault="006E7F4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20C6">
          <w:rPr>
            <w:noProof/>
          </w:rPr>
          <w:t>2</w:t>
        </w:r>
        <w:r>
          <w:fldChar w:fldCharType="end"/>
        </w:r>
      </w:p>
    </w:sdtContent>
  </w:sdt>
  <w:p w:rsidR="006E7F48" w:rsidRDefault="006E7F4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919761"/>
      <w:docPartObj>
        <w:docPartGallery w:val="Page Numbers (Top of Page)"/>
        <w:docPartUnique/>
      </w:docPartObj>
    </w:sdtPr>
    <w:sdtEndPr/>
    <w:sdtContent>
      <w:p w:rsidR="006E7F48" w:rsidRDefault="006E7F4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20C6">
          <w:rPr>
            <w:noProof/>
          </w:rPr>
          <w:t>3</w:t>
        </w:r>
        <w:r>
          <w:fldChar w:fldCharType="end"/>
        </w:r>
      </w:p>
    </w:sdtContent>
  </w:sdt>
  <w:p w:rsidR="006E7F48" w:rsidRDefault="006E7F4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B1325"/>
    <w:multiLevelType w:val="hybridMultilevel"/>
    <w:tmpl w:val="1BB8E58A"/>
    <w:lvl w:ilvl="0" w:tplc="DA22D1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1367C77"/>
    <w:multiLevelType w:val="multilevel"/>
    <w:tmpl w:val="4E80D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9C5E27"/>
    <w:multiLevelType w:val="hybridMultilevel"/>
    <w:tmpl w:val="248ED7B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C554F9"/>
    <w:multiLevelType w:val="multilevel"/>
    <w:tmpl w:val="26FAB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4B1C54"/>
    <w:multiLevelType w:val="multilevel"/>
    <w:tmpl w:val="020A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10222E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45762F"/>
    <w:multiLevelType w:val="multilevel"/>
    <w:tmpl w:val="5246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800859"/>
    <w:multiLevelType w:val="singleLevel"/>
    <w:tmpl w:val="FBF21342"/>
    <w:lvl w:ilvl="0">
      <w:start w:val="2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9">
    <w:nsid w:val="54C41A7F"/>
    <w:multiLevelType w:val="hybridMultilevel"/>
    <w:tmpl w:val="BC409012"/>
    <w:lvl w:ilvl="0" w:tplc="30AA65A4">
      <w:start w:val="1"/>
      <w:numFmt w:val="decimal"/>
      <w:lvlText w:val="%1."/>
      <w:lvlJc w:val="left"/>
      <w:pPr>
        <w:tabs>
          <w:tab w:val="num" w:pos="1110"/>
        </w:tabs>
        <w:ind w:left="1110" w:hanging="7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5D5AD2"/>
    <w:multiLevelType w:val="hybridMultilevel"/>
    <w:tmpl w:val="9E3CE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444082"/>
    <w:multiLevelType w:val="multilevel"/>
    <w:tmpl w:val="EEBC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1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0"/>
  </w:num>
  <w:num w:numId="10">
    <w:abstractNumId w:val="6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D2B"/>
    <w:rsid w:val="00000D0A"/>
    <w:rsid w:val="00000EDB"/>
    <w:rsid w:val="00001711"/>
    <w:rsid w:val="000045FC"/>
    <w:rsid w:val="00011D3A"/>
    <w:rsid w:val="00012391"/>
    <w:rsid w:val="000152BE"/>
    <w:rsid w:val="000169B9"/>
    <w:rsid w:val="000306F1"/>
    <w:rsid w:val="00032739"/>
    <w:rsid w:val="000329A1"/>
    <w:rsid w:val="000355CA"/>
    <w:rsid w:val="00040BB9"/>
    <w:rsid w:val="00052A90"/>
    <w:rsid w:val="00060F8F"/>
    <w:rsid w:val="00073DA5"/>
    <w:rsid w:val="0007514B"/>
    <w:rsid w:val="000752BE"/>
    <w:rsid w:val="00091DD5"/>
    <w:rsid w:val="000A380B"/>
    <w:rsid w:val="000A4DA4"/>
    <w:rsid w:val="000A7DB1"/>
    <w:rsid w:val="000A7FB6"/>
    <w:rsid w:val="000B06EC"/>
    <w:rsid w:val="000B71A3"/>
    <w:rsid w:val="000B7CC1"/>
    <w:rsid w:val="000C1F0F"/>
    <w:rsid w:val="000C5C50"/>
    <w:rsid w:val="000D191C"/>
    <w:rsid w:val="000D1A70"/>
    <w:rsid w:val="000D1B0E"/>
    <w:rsid w:val="000D4B92"/>
    <w:rsid w:val="000D61A6"/>
    <w:rsid w:val="000D7F3E"/>
    <w:rsid w:val="000E7CEF"/>
    <w:rsid w:val="000F2C65"/>
    <w:rsid w:val="000F52CD"/>
    <w:rsid w:val="000F658F"/>
    <w:rsid w:val="000F7B0A"/>
    <w:rsid w:val="001007AB"/>
    <w:rsid w:val="001017C9"/>
    <w:rsid w:val="00110149"/>
    <w:rsid w:val="00112D32"/>
    <w:rsid w:val="0013326C"/>
    <w:rsid w:val="00137486"/>
    <w:rsid w:val="00137F66"/>
    <w:rsid w:val="00141077"/>
    <w:rsid w:val="0014261F"/>
    <w:rsid w:val="001442BC"/>
    <w:rsid w:val="00144C0D"/>
    <w:rsid w:val="00151247"/>
    <w:rsid w:val="001551C2"/>
    <w:rsid w:val="00155F9B"/>
    <w:rsid w:val="00157548"/>
    <w:rsid w:val="00160D94"/>
    <w:rsid w:val="001708E8"/>
    <w:rsid w:val="00173362"/>
    <w:rsid w:val="00176E33"/>
    <w:rsid w:val="001928FC"/>
    <w:rsid w:val="001940C1"/>
    <w:rsid w:val="001948CE"/>
    <w:rsid w:val="00194D6B"/>
    <w:rsid w:val="00196920"/>
    <w:rsid w:val="001A309E"/>
    <w:rsid w:val="001A3C69"/>
    <w:rsid w:val="001A6751"/>
    <w:rsid w:val="001B776A"/>
    <w:rsid w:val="001B7DAC"/>
    <w:rsid w:val="001C0F00"/>
    <w:rsid w:val="001C20B7"/>
    <w:rsid w:val="001C4000"/>
    <w:rsid w:val="001C565D"/>
    <w:rsid w:val="001C6136"/>
    <w:rsid w:val="001D2A15"/>
    <w:rsid w:val="001E17CE"/>
    <w:rsid w:val="001E2130"/>
    <w:rsid w:val="001E35B3"/>
    <w:rsid w:val="001E772D"/>
    <w:rsid w:val="00202997"/>
    <w:rsid w:val="002031DC"/>
    <w:rsid w:val="0020332B"/>
    <w:rsid w:val="00204BEE"/>
    <w:rsid w:val="00204E14"/>
    <w:rsid w:val="00206924"/>
    <w:rsid w:val="0021089F"/>
    <w:rsid w:val="002179CA"/>
    <w:rsid w:val="00222CEC"/>
    <w:rsid w:val="00224BA9"/>
    <w:rsid w:val="00224FEE"/>
    <w:rsid w:val="002259F6"/>
    <w:rsid w:val="002268EC"/>
    <w:rsid w:val="00231472"/>
    <w:rsid w:val="002326DD"/>
    <w:rsid w:val="00236E6D"/>
    <w:rsid w:val="002429B1"/>
    <w:rsid w:val="00244B2F"/>
    <w:rsid w:val="0025111D"/>
    <w:rsid w:val="002547AD"/>
    <w:rsid w:val="002563BC"/>
    <w:rsid w:val="00257A87"/>
    <w:rsid w:val="00261552"/>
    <w:rsid w:val="00262F37"/>
    <w:rsid w:val="0026361E"/>
    <w:rsid w:val="00263D2B"/>
    <w:rsid w:val="00270865"/>
    <w:rsid w:val="002709B2"/>
    <w:rsid w:val="002713A5"/>
    <w:rsid w:val="00272AFE"/>
    <w:rsid w:val="00273C9F"/>
    <w:rsid w:val="002819AB"/>
    <w:rsid w:val="002844FA"/>
    <w:rsid w:val="00286585"/>
    <w:rsid w:val="002871F7"/>
    <w:rsid w:val="00287784"/>
    <w:rsid w:val="00291793"/>
    <w:rsid w:val="002920E5"/>
    <w:rsid w:val="00297BAC"/>
    <w:rsid w:val="002A1B1D"/>
    <w:rsid w:val="002A2810"/>
    <w:rsid w:val="002A5193"/>
    <w:rsid w:val="002A51E6"/>
    <w:rsid w:val="002A5371"/>
    <w:rsid w:val="002A72E7"/>
    <w:rsid w:val="002B0C99"/>
    <w:rsid w:val="002B6BD1"/>
    <w:rsid w:val="002D02E4"/>
    <w:rsid w:val="002D5794"/>
    <w:rsid w:val="002D5AFA"/>
    <w:rsid w:val="002E129F"/>
    <w:rsid w:val="002E2A6E"/>
    <w:rsid w:val="002E7DB3"/>
    <w:rsid w:val="002F3866"/>
    <w:rsid w:val="002F5D61"/>
    <w:rsid w:val="002F6837"/>
    <w:rsid w:val="00300555"/>
    <w:rsid w:val="003024F7"/>
    <w:rsid w:val="003041E7"/>
    <w:rsid w:val="0030749D"/>
    <w:rsid w:val="0031361A"/>
    <w:rsid w:val="00313764"/>
    <w:rsid w:val="00313DC4"/>
    <w:rsid w:val="00314E25"/>
    <w:rsid w:val="00320442"/>
    <w:rsid w:val="00320819"/>
    <w:rsid w:val="00320922"/>
    <w:rsid w:val="003260C4"/>
    <w:rsid w:val="00326728"/>
    <w:rsid w:val="00335538"/>
    <w:rsid w:val="0033623B"/>
    <w:rsid w:val="00342041"/>
    <w:rsid w:val="0034251C"/>
    <w:rsid w:val="00342DB1"/>
    <w:rsid w:val="003461D0"/>
    <w:rsid w:val="00350851"/>
    <w:rsid w:val="00354A2E"/>
    <w:rsid w:val="00354FC8"/>
    <w:rsid w:val="00356EC2"/>
    <w:rsid w:val="0036178F"/>
    <w:rsid w:val="003627F3"/>
    <w:rsid w:val="00362BEF"/>
    <w:rsid w:val="0037223E"/>
    <w:rsid w:val="00376299"/>
    <w:rsid w:val="0038166E"/>
    <w:rsid w:val="003816C3"/>
    <w:rsid w:val="00382A92"/>
    <w:rsid w:val="003A2C41"/>
    <w:rsid w:val="003A39B1"/>
    <w:rsid w:val="003B0126"/>
    <w:rsid w:val="003B068B"/>
    <w:rsid w:val="003C3CED"/>
    <w:rsid w:val="003C59C3"/>
    <w:rsid w:val="003E001E"/>
    <w:rsid w:val="003E74EC"/>
    <w:rsid w:val="003E785F"/>
    <w:rsid w:val="003F1F28"/>
    <w:rsid w:val="004013EB"/>
    <w:rsid w:val="00402E07"/>
    <w:rsid w:val="00403BA6"/>
    <w:rsid w:val="00407F07"/>
    <w:rsid w:val="0041273D"/>
    <w:rsid w:val="00415C71"/>
    <w:rsid w:val="00421231"/>
    <w:rsid w:val="0042496A"/>
    <w:rsid w:val="0044119D"/>
    <w:rsid w:val="0044310B"/>
    <w:rsid w:val="00447A9B"/>
    <w:rsid w:val="00447BA4"/>
    <w:rsid w:val="00451D9E"/>
    <w:rsid w:val="004558AC"/>
    <w:rsid w:val="00481F54"/>
    <w:rsid w:val="004826AD"/>
    <w:rsid w:val="004832AE"/>
    <w:rsid w:val="00483B74"/>
    <w:rsid w:val="00483E8A"/>
    <w:rsid w:val="00490379"/>
    <w:rsid w:val="00490E14"/>
    <w:rsid w:val="00491F2E"/>
    <w:rsid w:val="00494B6E"/>
    <w:rsid w:val="004952FA"/>
    <w:rsid w:val="004A04B4"/>
    <w:rsid w:val="004B47D2"/>
    <w:rsid w:val="004C10E9"/>
    <w:rsid w:val="004C5D03"/>
    <w:rsid w:val="004D049C"/>
    <w:rsid w:val="004F416B"/>
    <w:rsid w:val="004F4E4C"/>
    <w:rsid w:val="004F68D7"/>
    <w:rsid w:val="005124D1"/>
    <w:rsid w:val="005139F1"/>
    <w:rsid w:val="0051449F"/>
    <w:rsid w:val="00523B9E"/>
    <w:rsid w:val="0053167F"/>
    <w:rsid w:val="00544B64"/>
    <w:rsid w:val="0055712C"/>
    <w:rsid w:val="0056132A"/>
    <w:rsid w:val="00581B20"/>
    <w:rsid w:val="005915F0"/>
    <w:rsid w:val="00591655"/>
    <w:rsid w:val="005A0E92"/>
    <w:rsid w:val="005A101F"/>
    <w:rsid w:val="005A3A11"/>
    <w:rsid w:val="005A71DD"/>
    <w:rsid w:val="005B044C"/>
    <w:rsid w:val="005C60ED"/>
    <w:rsid w:val="005E7062"/>
    <w:rsid w:val="005F64EC"/>
    <w:rsid w:val="005F66AB"/>
    <w:rsid w:val="005F7F2F"/>
    <w:rsid w:val="00602F6B"/>
    <w:rsid w:val="006050C6"/>
    <w:rsid w:val="006066EA"/>
    <w:rsid w:val="00610528"/>
    <w:rsid w:val="00610A6B"/>
    <w:rsid w:val="00617F34"/>
    <w:rsid w:val="00622D3B"/>
    <w:rsid w:val="0063086D"/>
    <w:rsid w:val="0063279A"/>
    <w:rsid w:val="00632A5C"/>
    <w:rsid w:val="006335E7"/>
    <w:rsid w:val="00636F38"/>
    <w:rsid w:val="00637411"/>
    <w:rsid w:val="0063764D"/>
    <w:rsid w:val="0064240B"/>
    <w:rsid w:val="00646614"/>
    <w:rsid w:val="0064790B"/>
    <w:rsid w:val="00650E92"/>
    <w:rsid w:val="00650ED4"/>
    <w:rsid w:val="006529BD"/>
    <w:rsid w:val="0065531A"/>
    <w:rsid w:val="00655DFE"/>
    <w:rsid w:val="00660326"/>
    <w:rsid w:val="006629BE"/>
    <w:rsid w:val="00663955"/>
    <w:rsid w:val="00671142"/>
    <w:rsid w:val="0067185E"/>
    <w:rsid w:val="00671AC7"/>
    <w:rsid w:val="00671C7C"/>
    <w:rsid w:val="0067266F"/>
    <w:rsid w:val="00673452"/>
    <w:rsid w:val="00681798"/>
    <w:rsid w:val="00684F65"/>
    <w:rsid w:val="00686D21"/>
    <w:rsid w:val="0068751B"/>
    <w:rsid w:val="006878DC"/>
    <w:rsid w:val="006906D7"/>
    <w:rsid w:val="00691536"/>
    <w:rsid w:val="00697177"/>
    <w:rsid w:val="00697E8D"/>
    <w:rsid w:val="006A259A"/>
    <w:rsid w:val="006A332A"/>
    <w:rsid w:val="006A4CAE"/>
    <w:rsid w:val="006A6508"/>
    <w:rsid w:val="006C039D"/>
    <w:rsid w:val="006C1E40"/>
    <w:rsid w:val="006C26C6"/>
    <w:rsid w:val="006C38AF"/>
    <w:rsid w:val="006C4D05"/>
    <w:rsid w:val="006C6CC8"/>
    <w:rsid w:val="006D3E34"/>
    <w:rsid w:val="006D5FB0"/>
    <w:rsid w:val="006E0CDA"/>
    <w:rsid w:val="006E63D8"/>
    <w:rsid w:val="006E7F48"/>
    <w:rsid w:val="00700D88"/>
    <w:rsid w:val="00704843"/>
    <w:rsid w:val="00713B84"/>
    <w:rsid w:val="00714854"/>
    <w:rsid w:val="00715D40"/>
    <w:rsid w:val="00716D90"/>
    <w:rsid w:val="007179F3"/>
    <w:rsid w:val="00720938"/>
    <w:rsid w:val="007212A9"/>
    <w:rsid w:val="0072708B"/>
    <w:rsid w:val="0073761D"/>
    <w:rsid w:val="00742E54"/>
    <w:rsid w:val="00745DBA"/>
    <w:rsid w:val="007473A8"/>
    <w:rsid w:val="0075027E"/>
    <w:rsid w:val="007507AC"/>
    <w:rsid w:val="00760A08"/>
    <w:rsid w:val="00760B2D"/>
    <w:rsid w:val="00763AD0"/>
    <w:rsid w:val="007640C0"/>
    <w:rsid w:val="00767663"/>
    <w:rsid w:val="00777D1D"/>
    <w:rsid w:val="007909EE"/>
    <w:rsid w:val="00792F16"/>
    <w:rsid w:val="007935A8"/>
    <w:rsid w:val="00795E26"/>
    <w:rsid w:val="00796F4A"/>
    <w:rsid w:val="007A0786"/>
    <w:rsid w:val="007A0DE9"/>
    <w:rsid w:val="007A26D6"/>
    <w:rsid w:val="007B0DBD"/>
    <w:rsid w:val="007B1616"/>
    <w:rsid w:val="007B24B9"/>
    <w:rsid w:val="007B744D"/>
    <w:rsid w:val="007C1AED"/>
    <w:rsid w:val="007C7373"/>
    <w:rsid w:val="007C760E"/>
    <w:rsid w:val="007D0708"/>
    <w:rsid w:val="007D4BCA"/>
    <w:rsid w:val="007D5944"/>
    <w:rsid w:val="007E5D6D"/>
    <w:rsid w:val="007E615F"/>
    <w:rsid w:val="007F251D"/>
    <w:rsid w:val="007F6321"/>
    <w:rsid w:val="00804F99"/>
    <w:rsid w:val="008107C2"/>
    <w:rsid w:val="00813AB5"/>
    <w:rsid w:val="00824894"/>
    <w:rsid w:val="00826613"/>
    <w:rsid w:val="0082661F"/>
    <w:rsid w:val="0083192E"/>
    <w:rsid w:val="008333A2"/>
    <w:rsid w:val="0083378F"/>
    <w:rsid w:val="00837045"/>
    <w:rsid w:val="0084721C"/>
    <w:rsid w:val="00860517"/>
    <w:rsid w:val="00860A45"/>
    <w:rsid w:val="008611B9"/>
    <w:rsid w:val="00870561"/>
    <w:rsid w:val="00875B4F"/>
    <w:rsid w:val="00876BF8"/>
    <w:rsid w:val="00880423"/>
    <w:rsid w:val="008823DB"/>
    <w:rsid w:val="00883AD9"/>
    <w:rsid w:val="0088716D"/>
    <w:rsid w:val="00894AAC"/>
    <w:rsid w:val="008A5586"/>
    <w:rsid w:val="008B3A82"/>
    <w:rsid w:val="008B3E69"/>
    <w:rsid w:val="008B4BD3"/>
    <w:rsid w:val="008C1018"/>
    <w:rsid w:val="008C27D5"/>
    <w:rsid w:val="008C4AE3"/>
    <w:rsid w:val="008E1C76"/>
    <w:rsid w:val="008E7542"/>
    <w:rsid w:val="008F0E1B"/>
    <w:rsid w:val="008F7598"/>
    <w:rsid w:val="00901121"/>
    <w:rsid w:val="00903163"/>
    <w:rsid w:val="009040D8"/>
    <w:rsid w:val="00904B64"/>
    <w:rsid w:val="00916167"/>
    <w:rsid w:val="00917824"/>
    <w:rsid w:val="00933271"/>
    <w:rsid w:val="00933908"/>
    <w:rsid w:val="0093448A"/>
    <w:rsid w:val="009377FC"/>
    <w:rsid w:val="00943469"/>
    <w:rsid w:val="0094552C"/>
    <w:rsid w:val="00946235"/>
    <w:rsid w:val="00954124"/>
    <w:rsid w:val="00962421"/>
    <w:rsid w:val="00962E6C"/>
    <w:rsid w:val="009642AD"/>
    <w:rsid w:val="00971029"/>
    <w:rsid w:val="0097109B"/>
    <w:rsid w:val="00971895"/>
    <w:rsid w:val="009833BB"/>
    <w:rsid w:val="00986945"/>
    <w:rsid w:val="0099095F"/>
    <w:rsid w:val="009913D2"/>
    <w:rsid w:val="009926EB"/>
    <w:rsid w:val="00993F10"/>
    <w:rsid w:val="00994D3C"/>
    <w:rsid w:val="00995BC5"/>
    <w:rsid w:val="009A245C"/>
    <w:rsid w:val="009A563E"/>
    <w:rsid w:val="009B02D1"/>
    <w:rsid w:val="009B2735"/>
    <w:rsid w:val="009C165E"/>
    <w:rsid w:val="009C18A3"/>
    <w:rsid w:val="009D061D"/>
    <w:rsid w:val="009D7C0C"/>
    <w:rsid w:val="009E495A"/>
    <w:rsid w:val="009E6BC8"/>
    <w:rsid w:val="009E7701"/>
    <w:rsid w:val="009F15D5"/>
    <w:rsid w:val="009F2682"/>
    <w:rsid w:val="009F3F1D"/>
    <w:rsid w:val="009F42DC"/>
    <w:rsid w:val="009F489E"/>
    <w:rsid w:val="009F5193"/>
    <w:rsid w:val="009F5A62"/>
    <w:rsid w:val="00A0433A"/>
    <w:rsid w:val="00A10586"/>
    <w:rsid w:val="00A13622"/>
    <w:rsid w:val="00A2007C"/>
    <w:rsid w:val="00A22221"/>
    <w:rsid w:val="00A22D45"/>
    <w:rsid w:val="00A23CF7"/>
    <w:rsid w:val="00A25777"/>
    <w:rsid w:val="00A26390"/>
    <w:rsid w:val="00A27A52"/>
    <w:rsid w:val="00A31822"/>
    <w:rsid w:val="00A465D3"/>
    <w:rsid w:val="00A50D9A"/>
    <w:rsid w:val="00A54637"/>
    <w:rsid w:val="00A567C9"/>
    <w:rsid w:val="00A56D4E"/>
    <w:rsid w:val="00A56F46"/>
    <w:rsid w:val="00A60D8D"/>
    <w:rsid w:val="00A62C0D"/>
    <w:rsid w:val="00A63980"/>
    <w:rsid w:val="00A639E1"/>
    <w:rsid w:val="00A72CA2"/>
    <w:rsid w:val="00A74175"/>
    <w:rsid w:val="00A76A7F"/>
    <w:rsid w:val="00A83A23"/>
    <w:rsid w:val="00A849BC"/>
    <w:rsid w:val="00A87500"/>
    <w:rsid w:val="00A87A05"/>
    <w:rsid w:val="00A91992"/>
    <w:rsid w:val="00AA3D0E"/>
    <w:rsid w:val="00AA6FE5"/>
    <w:rsid w:val="00AA797B"/>
    <w:rsid w:val="00AB0C65"/>
    <w:rsid w:val="00AB47A6"/>
    <w:rsid w:val="00AB5D1E"/>
    <w:rsid w:val="00AC096E"/>
    <w:rsid w:val="00AC43D2"/>
    <w:rsid w:val="00AD6939"/>
    <w:rsid w:val="00AE6E0D"/>
    <w:rsid w:val="00AF5334"/>
    <w:rsid w:val="00AF6000"/>
    <w:rsid w:val="00AF661A"/>
    <w:rsid w:val="00B003BC"/>
    <w:rsid w:val="00B01AF6"/>
    <w:rsid w:val="00B0497F"/>
    <w:rsid w:val="00B055DA"/>
    <w:rsid w:val="00B15AFB"/>
    <w:rsid w:val="00B15C0D"/>
    <w:rsid w:val="00B16A2D"/>
    <w:rsid w:val="00B26E20"/>
    <w:rsid w:val="00B30B47"/>
    <w:rsid w:val="00B362F8"/>
    <w:rsid w:val="00B4291D"/>
    <w:rsid w:val="00B44810"/>
    <w:rsid w:val="00B44AAF"/>
    <w:rsid w:val="00B44B5F"/>
    <w:rsid w:val="00B466D1"/>
    <w:rsid w:val="00B51EE8"/>
    <w:rsid w:val="00B53F1C"/>
    <w:rsid w:val="00B6361A"/>
    <w:rsid w:val="00B63BC0"/>
    <w:rsid w:val="00B6481C"/>
    <w:rsid w:val="00B67505"/>
    <w:rsid w:val="00B678FD"/>
    <w:rsid w:val="00B705D8"/>
    <w:rsid w:val="00B7181A"/>
    <w:rsid w:val="00B77F4C"/>
    <w:rsid w:val="00B81FD1"/>
    <w:rsid w:val="00B83FD8"/>
    <w:rsid w:val="00B8456A"/>
    <w:rsid w:val="00B85617"/>
    <w:rsid w:val="00B92B7A"/>
    <w:rsid w:val="00B92F51"/>
    <w:rsid w:val="00B93834"/>
    <w:rsid w:val="00B940B4"/>
    <w:rsid w:val="00B96B42"/>
    <w:rsid w:val="00BA1F75"/>
    <w:rsid w:val="00BA470D"/>
    <w:rsid w:val="00BB2382"/>
    <w:rsid w:val="00BB342F"/>
    <w:rsid w:val="00BB42E4"/>
    <w:rsid w:val="00BB5594"/>
    <w:rsid w:val="00BB617E"/>
    <w:rsid w:val="00BC0754"/>
    <w:rsid w:val="00BC369A"/>
    <w:rsid w:val="00BC6030"/>
    <w:rsid w:val="00BE08F0"/>
    <w:rsid w:val="00BE66FD"/>
    <w:rsid w:val="00BF01D1"/>
    <w:rsid w:val="00BF2DAC"/>
    <w:rsid w:val="00BF31ED"/>
    <w:rsid w:val="00BF55C4"/>
    <w:rsid w:val="00C02DDB"/>
    <w:rsid w:val="00C05575"/>
    <w:rsid w:val="00C062A0"/>
    <w:rsid w:val="00C07FD0"/>
    <w:rsid w:val="00C12A01"/>
    <w:rsid w:val="00C13D9A"/>
    <w:rsid w:val="00C22964"/>
    <w:rsid w:val="00C22B93"/>
    <w:rsid w:val="00C25B10"/>
    <w:rsid w:val="00C328F9"/>
    <w:rsid w:val="00C32EE0"/>
    <w:rsid w:val="00C34DF1"/>
    <w:rsid w:val="00C35E9E"/>
    <w:rsid w:val="00C375F8"/>
    <w:rsid w:val="00C411B6"/>
    <w:rsid w:val="00C413C3"/>
    <w:rsid w:val="00C45233"/>
    <w:rsid w:val="00C46437"/>
    <w:rsid w:val="00C50482"/>
    <w:rsid w:val="00C5388A"/>
    <w:rsid w:val="00C54293"/>
    <w:rsid w:val="00C5739C"/>
    <w:rsid w:val="00C57D0B"/>
    <w:rsid w:val="00C60A7F"/>
    <w:rsid w:val="00C701FE"/>
    <w:rsid w:val="00C713D8"/>
    <w:rsid w:val="00C724C2"/>
    <w:rsid w:val="00C74513"/>
    <w:rsid w:val="00C8137B"/>
    <w:rsid w:val="00C813E3"/>
    <w:rsid w:val="00C9529F"/>
    <w:rsid w:val="00CA27B4"/>
    <w:rsid w:val="00CB0206"/>
    <w:rsid w:val="00CB255E"/>
    <w:rsid w:val="00CB44E6"/>
    <w:rsid w:val="00CB4E82"/>
    <w:rsid w:val="00CB5335"/>
    <w:rsid w:val="00CB6801"/>
    <w:rsid w:val="00CC02E3"/>
    <w:rsid w:val="00CC29E0"/>
    <w:rsid w:val="00CC5570"/>
    <w:rsid w:val="00CC5E5B"/>
    <w:rsid w:val="00CD3AA7"/>
    <w:rsid w:val="00CD6633"/>
    <w:rsid w:val="00CE144D"/>
    <w:rsid w:val="00CE1A3A"/>
    <w:rsid w:val="00CE2592"/>
    <w:rsid w:val="00CE36B9"/>
    <w:rsid w:val="00CE65B9"/>
    <w:rsid w:val="00CE7EF4"/>
    <w:rsid w:val="00CF091F"/>
    <w:rsid w:val="00D00A8D"/>
    <w:rsid w:val="00D01C5C"/>
    <w:rsid w:val="00D03231"/>
    <w:rsid w:val="00D13585"/>
    <w:rsid w:val="00D214FB"/>
    <w:rsid w:val="00D25D3E"/>
    <w:rsid w:val="00D26A00"/>
    <w:rsid w:val="00D27ACC"/>
    <w:rsid w:val="00D300FC"/>
    <w:rsid w:val="00D320C6"/>
    <w:rsid w:val="00D42576"/>
    <w:rsid w:val="00D43820"/>
    <w:rsid w:val="00D51818"/>
    <w:rsid w:val="00D5434F"/>
    <w:rsid w:val="00D5491A"/>
    <w:rsid w:val="00D55060"/>
    <w:rsid w:val="00D56D24"/>
    <w:rsid w:val="00D65073"/>
    <w:rsid w:val="00D724B4"/>
    <w:rsid w:val="00D72598"/>
    <w:rsid w:val="00D72847"/>
    <w:rsid w:val="00D72BB7"/>
    <w:rsid w:val="00D743F6"/>
    <w:rsid w:val="00D82716"/>
    <w:rsid w:val="00D86D9E"/>
    <w:rsid w:val="00D876C1"/>
    <w:rsid w:val="00D90308"/>
    <w:rsid w:val="00D9214A"/>
    <w:rsid w:val="00D948C4"/>
    <w:rsid w:val="00DA0B97"/>
    <w:rsid w:val="00DA1AB4"/>
    <w:rsid w:val="00DA35EB"/>
    <w:rsid w:val="00DA4B2B"/>
    <w:rsid w:val="00DB1530"/>
    <w:rsid w:val="00DB2800"/>
    <w:rsid w:val="00DB7D86"/>
    <w:rsid w:val="00DC5CAE"/>
    <w:rsid w:val="00DC6D1A"/>
    <w:rsid w:val="00DD6643"/>
    <w:rsid w:val="00DE317B"/>
    <w:rsid w:val="00DE33BB"/>
    <w:rsid w:val="00DF05CF"/>
    <w:rsid w:val="00DF0AE0"/>
    <w:rsid w:val="00DF2610"/>
    <w:rsid w:val="00DF677B"/>
    <w:rsid w:val="00E01A9D"/>
    <w:rsid w:val="00E0245D"/>
    <w:rsid w:val="00E04A71"/>
    <w:rsid w:val="00E12488"/>
    <w:rsid w:val="00E22B07"/>
    <w:rsid w:val="00E25152"/>
    <w:rsid w:val="00E33813"/>
    <w:rsid w:val="00E46216"/>
    <w:rsid w:val="00E47E81"/>
    <w:rsid w:val="00E510F9"/>
    <w:rsid w:val="00E52086"/>
    <w:rsid w:val="00E5742C"/>
    <w:rsid w:val="00E57D40"/>
    <w:rsid w:val="00E64C52"/>
    <w:rsid w:val="00E660BA"/>
    <w:rsid w:val="00E70B4B"/>
    <w:rsid w:val="00E7450C"/>
    <w:rsid w:val="00E753BA"/>
    <w:rsid w:val="00E75720"/>
    <w:rsid w:val="00E764DD"/>
    <w:rsid w:val="00E771EA"/>
    <w:rsid w:val="00E77559"/>
    <w:rsid w:val="00E82005"/>
    <w:rsid w:val="00E822DE"/>
    <w:rsid w:val="00E82560"/>
    <w:rsid w:val="00E82A7F"/>
    <w:rsid w:val="00E84254"/>
    <w:rsid w:val="00E94AB3"/>
    <w:rsid w:val="00EA061D"/>
    <w:rsid w:val="00EA0E72"/>
    <w:rsid w:val="00EA2B66"/>
    <w:rsid w:val="00EB42DD"/>
    <w:rsid w:val="00EC16DD"/>
    <w:rsid w:val="00EC1983"/>
    <w:rsid w:val="00EC274F"/>
    <w:rsid w:val="00EC3925"/>
    <w:rsid w:val="00EC599A"/>
    <w:rsid w:val="00ED200A"/>
    <w:rsid w:val="00ED2405"/>
    <w:rsid w:val="00ED3966"/>
    <w:rsid w:val="00ED50E4"/>
    <w:rsid w:val="00EE0922"/>
    <w:rsid w:val="00EE0B6C"/>
    <w:rsid w:val="00EE7374"/>
    <w:rsid w:val="00EF2EE1"/>
    <w:rsid w:val="00EF4D2B"/>
    <w:rsid w:val="00F020D8"/>
    <w:rsid w:val="00F037E2"/>
    <w:rsid w:val="00F0713E"/>
    <w:rsid w:val="00F10F38"/>
    <w:rsid w:val="00F13DDA"/>
    <w:rsid w:val="00F16AA2"/>
    <w:rsid w:val="00F17592"/>
    <w:rsid w:val="00F201C0"/>
    <w:rsid w:val="00F236E9"/>
    <w:rsid w:val="00F24F32"/>
    <w:rsid w:val="00F353EA"/>
    <w:rsid w:val="00F374DB"/>
    <w:rsid w:val="00F4403F"/>
    <w:rsid w:val="00F44F6D"/>
    <w:rsid w:val="00F50055"/>
    <w:rsid w:val="00F526FC"/>
    <w:rsid w:val="00F55B76"/>
    <w:rsid w:val="00F5620B"/>
    <w:rsid w:val="00F562EA"/>
    <w:rsid w:val="00F57FBA"/>
    <w:rsid w:val="00F63659"/>
    <w:rsid w:val="00F643CF"/>
    <w:rsid w:val="00F71351"/>
    <w:rsid w:val="00F723DF"/>
    <w:rsid w:val="00F72EE0"/>
    <w:rsid w:val="00F744E7"/>
    <w:rsid w:val="00F74A8C"/>
    <w:rsid w:val="00F75D2A"/>
    <w:rsid w:val="00F77736"/>
    <w:rsid w:val="00F8094C"/>
    <w:rsid w:val="00F83CC6"/>
    <w:rsid w:val="00F87BDC"/>
    <w:rsid w:val="00F92168"/>
    <w:rsid w:val="00F9400F"/>
    <w:rsid w:val="00F9403D"/>
    <w:rsid w:val="00F953E1"/>
    <w:rsid w:val="00F9661C"/>
    <w:rsid w:val="00FA1C9C"/>
    <w:rsid w:val="00FA3D02"/>
    <w:rsid w:val="00FA43B1"/>
    <w:rsid w:val="00FB08B3"/>
    <w:rsid w:val="00FB1852"/>
    <w:rsid w:val="00FB7C54"/>
    <w:rsid w:val="00FC07FB"/>
    <w:rsid w:val="00FC2C0B"/>
    <w:rsid w:val="00FC3200"/>
    <w:rsid w:val="00FC336E"/>
    <w:rsid w:val="00FC67F0"/>
    <w:rsid w:val="00FD558E"/>
    <w:rsid w:val="00FE1497"/>
    <w:rsid w:val="00FE5700"/>
    <w:rsid w:val="00FE59A3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customStyle="1" w:styleId="a9">
    <w:name w:val="Знак Знак Знак Знак"/>
    <w:basedOn w:val="a"/>
    <w:rsid w:val="00263D2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ком"/>
    <w:basedOn w:val="a"/>
    <w:rsid w:val="00263D2B"/>
    <w:pPr>
      <w:spacing w:before="80" w:after="80"/>
      <w:jc w:val="center"/>
    </w:pPr>
  </w:style>
  <w:style w:type="table" w:styleId="ab">
    <w:name w:val="Table Grid"/>
    <w:basedOn w:val="a1"/>
    <w:uiPriority w:val="59"/>
    <w:rsid w:val="00263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Таблицы (моноширинный)"/>
    <w:basedOn w:val="a"/>
    <w:next w:val="a"/>
    <w:rsid w:val="00263D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263D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HTML">
    <w:name w:val="HTML Preformatted"/>
    <w:basedOn w:val="a"/>
    <w:rsid w:val="00263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263D2B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styleId="ad">
    <w:name w:val="Plain Text"/>
    <w:basedOn w:val="a"/>
    <w:rsid w:val="00263D2B"/>
    <w:rPr>
      <w:rFonts w:ascii="Courier New" w:hAnsi="Courier New" w:cs="Courier New"/>
    </w:rPr>
  </w:style>
  <w:style w:type="paragraph" w:customStyle="1" w:styleId="ConsPlusNormal">
    <w:name w:val="ConsPlusNormal"/>
    <w:rsid w:val="0026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63D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263D2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20">
    <w:name w:val="List Bullet 2"/>
    <w:basedOn w:val="a"/>
    <w:autoRedefine/>
    <w:rsid w:val="00263D2B"/>
    <w:pPr>
      <w:ind w:left="283" w:hanging="283"/>
      <w:jc w:val="both"/>
    </w:pPr>
    <w:rPr>
      <w:color w:val="000000"/>
      <w:sz w:val="28"/>
      <w:szCs w:val="28"/>
    </w:rPr>
  </w:style>
  <w:style w:type="paragraph" w:styleId="af">
    <w:name w:val="Normal (Web)"/>
    <w:basedOn w:val="a"/>
    <w:rsid w:val="00263D2B"/>
    <w:rPr>
      <w:color w:val="000000"/>
      <w:sz w:val="24"/>
      <w:szCs w:val="24"/>
    </w:rPr>
  </w:style>
  <w:style w:type="paragraph" w:customStyle="1" w:styleId="postan0">
    <w:name w:val="postan"/>
    <w:basedOn w:val="a"/>
    <w:rsid w:val="00263D2B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263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1">
    <w:name w:val="Основной текст 2 Знак"/>
    <w:link w:val="22"/>
    <w:semiHidden/>
    <w:locked/>
    <w:rsid w:val="00263D2B"/>
    <w:rPr>
      <w:lang w:val="ru-RU" w:eastAsia="ru-RU" w:bidi="ar-SA"/>
    </w:rPr>
  </w:style>
  <w:style w:type="paragraph" w:styleId="22">
    <w:name w:val="Body Text 2"/>
    <w:basedOn w:val="a"/>
    <w:link w:val="21"/>
    <w:semiHidden/>
    <w:rsid w:val="00263D2B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semiHidden/>
    <w:locked/>
    <w:rsid w:val="00263D2B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semiHidden/>
    <w:rsid w:val="00263D2B"/>
    <w:pPr>
      <w:spacing w:after="120"/>
      <w:ind w:left="283"/>
    </w:pPr>
    <w:rPr>
      <w:sz w:val="16"/>
      <w:szCs w:val="16"/>
    </w:rPr>
  </w:style>
  <w:style w:type="paragraph" w:customStyle="1" w:styleId="Web">
    <w:name w:val="Обычный (Web)"/>
    <w:basedOn w:val="a"/>
    <w:rsid w:val="00263D2B"/>
    <w:pPr>
      <w:widowControl w:val="0"/>
    </w:pPr>
    <w:rPr>
      <w:sz w:val="24"/>
      <w:szCs w:val="24"/>
      <w:lang w:eastAsia="ar-SA"/>
    </w:rPr>
  </w:style>
  <w:style w:type="paragraph" w:customStyle="1" w:styleId="af0">
    <w:name w:val="Отчетный"/>
    <w:basedOn w:val="a"/>
    <w:rsid w:val="00263D2B"/>
    <w:pPr>
      <w:spacing w:after="120"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rsid w:val="000D4B92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0D4B9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822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4"/>
    <w:autoRedefine/>
    <w:rsid w:val="006C039D"/>
    <w:pPr>
      <w:ind w:left="0" w:firstLine="0"/>
      <w:contextualSpacing w:val="0"/>
      <w:jc w:val="center"/>
    </w:pPr>
    <w:rPr>
      <w:sz w:val="28"/>
      <w:szCs w:val="28"/>
    </w:rPr>
  </w:style>
  <w:style w:type="paragraph" w:styleId="af4">
    <w:name w:val="List"/>
    <w:basedOn w:val="a"/>
    <w:rsid w:val="006C039D"/>
    <w:pPr>
      <w:ind w:left="283" w:hanging="283"/>
      <w:contextualSpacing/>
    </w:pPr>
  </w:style>
  <w:style w:type="paragraph" w:customStyle="1" w:styleId="af5">
    <w:name w:val="Содержимое таблицы"/>
    <w:basedOn w:val="a"/>
    <w:rsid w:val="00F037E2"/>
    <w:pPr>
      <w:suppressLineNumbers/>
    </w:pPr>
    <w:rPr>
      <w:sz w:val="24"/>
      <w:szCs w:val="24"/>
      <w:lang w:eastAsia="zh-CN"/>
    </w:rPr>
  </w:style>
  <w:style w:type="paragraph" w:customStyle="1" w:styleId="10">
    <w:name w:val="Знак1"/>
    <w:basedOn w:val="a"/>
    <w:rsid w:val="00760A0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6">
    <w:name w:val="List Paragraph"/>
    <w:basedOn w:val="a"/>
    <w:uiPriority w:val="34"/>
    <w:qFormat/>
    <w:rsid w:val="006D5FB0"/>
    <w:pPr>
      <w:ind w:left="720"/>
      <w:contextualSpacing/>
    </w:pPr>
  </w:style>
  <w:style w:type="character" w:styleId="af7">
    <w:name w:val="line number"/>
    <w:basedOn w:val="a0"/>
    <w:semiHidden/>
    <w:unhideWhenUsed/>
    <w:rsid w:val="00AF5334"/>
  </w:style>
  <w:style w:type="character" w:customStyle="1" w:styleId="a7">
    <w:name w:val="Верхний колонтитул Знак"/>
    <w:basedOn w:val="a0"/>
    <w:link w:val="a6"/>
    <w:uiPriority w:val="99"/>
    <w:rsid w:val="00AF53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customStyle="1" w:styleId="a9">
    <w:name w:val="Знак Знак Знак Знак"/>
    <w:basedOn w:val="a"/>
    <w:rsid w:val="00263D2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ком"/>
    <w:basedOn w:val="a"/>
    <w:rsid w:val="00263D2B"/>
    <w:pPr>
      <w:spacing w:before="80" w:after="80"/>
      <w:jc w:val="center"/>
    </w:pPr>
  </w:style>
  <w:style w:type="table" w:styleId="ab">
    <w:name w:val="Table Grid"/>
    <w:basedOn w:val="a1"/>
    <w:uiPriority w:val="59"/>
    <w:rsid w:val="00263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Таблицы (моноширинный)"/>
    <w:basedOn w:val="a"/>
    <w:next w:val="a"/>
    <w:rsid w:val="00263D2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263D2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HTML">
    <w:name w:val="HTML Preformatted"/>
    <w:basedOn w:val="a"/>
    <w:rsid w:val="00263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263D2B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styleId="ad">
    <w:name w:val="Plain Text"/>
    <w:basedOn w:val="a"/>
    <w:rsid w:val="00263D2B"/>
    <w:rPr>
      <w:rFonts w:ascii="Courier New" w:hAnsi="Courier New" w:cs="Courier New"/>
    </w:rPr>
  </w:style>
  <w:style w:type="paragraph" w:customStyle="1" w:styleId="ConsPlusNormal">
    <w:name w:val="ConsPlusNormal"/>
    <w:rsid w:val="0026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263D2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e">
    <w:name w:val="Hyperlink"/>
    <w:rsid w:val="00263D2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20">
    <w:name w:val="List Bullet 2"/>
    <w:basedOn w:val="a"/>
    <w:autoRedefine/>
    <w:rsid w:val="00263D2B"/>
    <w:pPr>
      <w:ind w:left="283" w:hanging="283"/>
      <w:jc w:val="both"/>
    </w:pPr>
    <w:rPr>
      <w:color w:val="000000"/>
      <w:sz w:val="28"/>
      <w:szCs w:val="28"/>
    </w:rPr>
  </w:style>
  <w:style w:type="paragraph" w:styleId="af">
    <w:name w:val="Normal (Web)"/>
    <w:basedOn w:val="a"/>
    <w:rsid w:val="00263D2B"/>
    <w:rPr>
      <w:color w:val="000000"/>
      <w:sz w:val="24"/>
      <w:szCs w:val="24"/>
    </w:rPr>
  </w:style>
  <w:style w:type="paragraph" w:customStyle="1" w:styleId="postan0">
    <w:name w:val="postan"/>
    <w:basedOn w:val="a"/>
    <w:rsid w:val="00263D2B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263D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1">
    <w:name w:val="Основной текст 2 Знак"/>
    <w:link w:val="22"/>
    <w:semiHidden/>
    <w:locked/>
    <w:rsid w:val="00263D2B"/>
    <w:rPr>
      <w:lang w:val="ru-RU" w:eastAsia="ru-RU" w:bidi="ar-SA"/>
    </w:rPr>
  </w:style>
  <w:style w:type="paragraph" w:styleId="22">
    <w:name w:val="Body Text 2"/>
    <w:basedOn w:val="a"/>
    <w:link w:val="21"/>
    <w:semiHidden/>
    <w:rsid w:val="00263D2B"/>
    <w:pPr>
      <w:spacing w:after="120" w:line="480" w:lineRule="auto"/>
    </w:pPr>
  </w:style>
  <w:style w:type="character" w:customStyle="1" w:styleId="3">
    <w:name w:val="Основной текст с отступом 3 Знак"/>
    <w:link w:val="30"/>
    <w:semiHidden/>
    <w:locked/>
    <w:rsid w:val="00263D2B"/>
    <w:rPr>
      <w:sz w:val="16"/>
      <w:szCs w:val="16"/>
      <w:lang w:val="ru-RU" w:eastAsia="ru-RU" w:bidi="ar-SA"/>
    </w:rPr>
  </w:style>
  <w:style w:type="paragraph" w:styleId="30">
    <w:name w:val="Body Text Indent 3"/>
    <w:basedOn w:val="a"/>
    <w:link w:val="3"/>
    <w:semiHidden/>
    <w:rsid w:val="00263D2B"/>
    <w:pPr>
      <w:spacing w:after="120"/>
      <w:ind w:left="283"/>
    </w:pPr>
    <w:rPr>
      <w:sz w:val="16"/>
      <w:szCs w:val="16"/>
    </w:rPr>
  </w:style>
  <w:style w:type="paragraph" w:customStyle="1" w:styleId="Web">
    <w:name w:val="Обычный (Web)"/>
    <w:basedOn w:val="a"/>
    <w:rsid w:val="00263D2B"/>
    <w:pPr>
      <w:widowControl w:val="0"/>
    </w:pPr>
    <w:rPr>
      <w:sz w:val="24"/>
      <w:szCs w:val="24"/>
      <w:lang w:eastAsia="ar-SA"/>
    </w:rPr>
  </w:style>
  <w:style w:type="paragraph" w:customStyle="1" w:styleId="af0">
    <w:name w:val="Отчетный"/>
    <w:basedOn w:val="a"/>
    <w:rsid w:val="00263D2B"/>
    <w:pPr>
      <w:spacing w:after="120"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rsid w:val="000D4B92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0D4B92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822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4"/>
    <w:autoRedefine/>
    <w:rsid w:val="006C039D"/>
    <w:pPr>
      <w:ind w:left="0" w:firstLine="0"/>
      <w:contextualSpacing w:val="0"/>
      <w:jc w:val="center"/>
    </w:pPr>
    <w:rPr>
      <w:sz w:val="28"/>
      <w:szCs w:val="28"/>
    </w:rPr>
  </w:style>
  <w:style w:type="paragraph" w:styleId="af4">
    <w:name w:val="List"/>
    <w:basedOn w:val="a"/>
    <w:rsid w:val="006C039D"/>
    <w:pPr>
      <w:ind w:left="283" w:hanging="283"/>
      <w:contextualSpacing/>
    </w:pPr>
  </w:style>
  <w:style w:type="paragraph" w:customStyle="1" w:styleId="af5">
    <w:name w:val="Содержимое таблицы"/>
    <w:basedOn w:val="a"/>
    <w:rsid w:val="00F037E2"/>
    <w:pPr>
      <w:suppressLineNumbers/>
    </w:pPr>
    <w:rPr>
      <w:sz w:val="24"/>
      <w:szCs w:val="24"/>
      <w:lang w:eastAsia="zh-CN"/>
    </w:rPr>
  </w:style>
  <w:style w:type="paragraph" w:customStyle="1" w:styleId="10">
    <w:name w:val="Знак1"/>
    <w:basedOn w:val="a"/>
    <w:rsid w:val="00760A0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6">
    <w:name w:val="List Paragraph"/>
    <w:basedOn w:val="a"/>
    <w:uiPriority w:val="34"/>
    <w:qFormat/>
    <w:rsid w:val="006D5FB0"/>
    <w:pPr>
      <w:ind w:left="720"/>
      <w:contextualSpacing/>
    </w:pPr>
  </w:style>
  <w:style w:type="character" w:styleId="af7">
    <w:name w:val="line number"/>
    <w:basedOn w:val="a0"/>
    <w:semiHidden/>
    <w:unhideWhenUsed/>
    <w:rsid w:val="00AF5334"/>
  </w:style>
  <w:style w:type="character" w:customStyle="1" w:styleId="a7">
    <w:name w:val="Верхний колонтитул Знак"/>
    <w:basedOn w:val="a0"/>
    <w:link w:val="a6"/>
    <w:uiPriority w:val="99"/>
    <w:rsid w:val="00AF5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9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64;&#1072;&#1073;&#1083;&#1086;&#1085;&#1099;\&#1055;&#1086;&#1089;&#1090;&#1072;&#1085;&#1086;&#1074;&#1083;&#1077;&#1085;&#1080;&#1077;%20&#1040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3E415-D9A9-4176-A2D3-9227C5002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АРО</Template>
  <TotalTime>1</TotalTime>
  <Pages>11</Pages>
  <Words>1708</Words>
  <Characters>9741</Characters>
  <Application>Microsoft Office Word</Application>
  <DocSecurity>4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103A</dc:creator>
  <cp:lastModifiedBy>RePack by Diakov</cp:lastModifiedBy>
  <cp:revision>2</cp:revision>
  <cp:lastPrinted>2019-03-28T07:52:00Z</cp:lastPrinted>
  <dcterms:created xsi:type="dcterms:W3CDTF">2020-07-16T07:29:00Z</dcterms:created>
  <dcterms:modified xsi:type="dcterms:W3CDTF">2020-07-16T07:29:00Z</dcterms:modified>
</cp:coreProperties>
</file>