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9D6" w:rsidRDefault="000109D6" w:rsidP="000109D6">
      <w:pPr>
        <w:jc w:val="center"/>
      </w:pPr>
      <w:r>
        <w:rPr>
          <w:noProof/>
        </w:rPr>
        <w:drawing>
          <wp:inline distT="0" distB="0" distL="0" distR="0" wp14:anchorId="40E84EC4" wp14:editId="2B228959">
            <wp:extent cx="752475" cy="7905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9D6" w:rsidRPr="00052C5A" w:rsidRDefault="000109D6" w:rsidP="000109D6">
      <w:pPr>
        <w:pStyle w:val="Postan"/>
        <w:rPr>
          <w:sz w:val="26"/>
          <w:szCs w:val="26"/>
        </w:rPr>
      </w:pPr>
    </w:p>
    <w:p w:rsidR="000109D6" w:rsidRPr="008D3284" w:rsidRDefault="000109D6" w:rsidP="000109D6">
      <w:pPr>
        <w:pStyle w:val="Postan"/>
        <w:rPr>
          <w:b/>
          <w:sz w:val="36"/>
          <w:szCs w:val="36"/>
        </w:rPr>
      </w:pPr>
      <w:r w:rsidRPr="008D3284">
        <w:rPr>
          <w:b/>
          <w:sz w:val="36"/>
          <w:szCs w:val="36"/>
        </w:rPr>
        <w:t>РАСПОРЯЖЕНИЕ</w:t>
      </w:r>
    </w:p>
    <w:p w:rsidR="000109D6" w:rsidRPr="00052C5A" w:rsidRDefault="000109D6" w:rsidP="000109D6">
      <w:pPr>
        <w:pStyle w:val="Postan"/>
        <w:rPr>
          <w:sz w:val="26"/>
          <w:szCs w:val="26"/>
        </w:rPr>
      </w:pPr>
    </w:p>
    <w:p w:rsidR="000109D6" w:rsidRPr="008D3284" w:rsidRDefault="000109D6" w:rsidP="000109D6">
      <w:pPr>
        <w:pStyle w:val="Postan"/>
        <w:rPr>
          <w:b/>
          <w:sz w:val="36"/>
          <w:szCs w:val="36"/>
        </w:rPr>
      </w:pPr>
      <w:r w:rsidRPr="008D3284">
        <w:rPr>
          <w:b/>
          <w:sz w:val="36"/>
          <w:szCs w:val="36"/>
        </w:rPr>
        <w:t>ГУБЕРНАТОР</w:t>
      </w:r>
      <w:r>
        <w:rPr>
          <w:b/>
          <w:sz w:val="36"/>
          <w:szCs w:val="36"/>
        </w:rPr>
        <w:t>А</w:t>
      </w:r>
    </w:p>
    <w:p w:rsidR="000109D6" w:rsidRPr="008D3284" w:rsidRDefault="000109D6" w:rsidP="000109D6">
      <w:pPr>
        <w:pStyle w:val="Postan"/>
        <w:rPr>
          <w:b/>
          <w:sz w:val="36"/>
          <w:szCs w:val="36"/>
        </w:rPr>
      </w:pPr>
      <w:r w:rsidRPr="008D3284">
        <w:rPr>
          <w:b/>
          <w:sz w:val="36"/>
          <w:szCs w:val="36"/>
        </w:rPr>
        <w:t>РОСТОВСКОЙ ОБЛАСТИ</w:t>
      </w:r>
    </w:p>
    <w:p w:rsidR="000109D6" w:rsidRPr="00052C5A" w:rsidRDefault="000109D6" w:rsidP="000109D6">
      <w:pPr>
        <w:jc w:val="center"/>
        <w:rPr>
          <w:b/>
          <w:sz w:val="26"/>
          <w:szCs w:val="26"/>
        </w:rPr>
      </w:pPr>
    </w:p>
    <w:p w:rsidR="000109D6" w:rsidRDefault="000109D6" w:rsidP="000109D6">
      <w:pPr>
        <w:jc w:val="center"/>
        <w:rPr>
          <w:sz w:val="28"/>
          <w:szCs w:val="28"/>
        </w:rPr>
      </w:pPr>
      <w:r w:rsidRPr="00C327FC">
        <w:rPr>
          <w:sz w:val="28"/>
          <w:szCs w:val="28"/>
        </w:rPr>
        <w:t xml:space="preserve">от </w:t>
      </w:r>
      <w:r w:rsidR="005E6E94">
        <w:rPr>
          <w:sz w:val="28"/>
          <w:szCs w:val="28"/>
        </w:rPr>
        <w:t>15.12.2021</w:t>
      </w:r>
      <w:r>
        <w:rPr>
          <w:sz w:val="28"/>
          <w:szCs w:val="28"/>
        </w:rPr>
        <w:t xml:space="preserve"> </w:t>
      </w:r>
      <w:r w:rsidRPr="00C327FC">
        <w:rPr>
          <w:sz w:val="28"/>
          <w:szCs w:val="28"/>
        </w:rPr>
        <w:sym w:font="Times New Roman" w:char="2116"/>
      </w:r>
      <w:r w:rsidRPr="00C327FC">
        <w:rPr>
          <w:sz w:val="28"/>
          <w:szCs w:val="28"/>
        </w:rPr>
        <w:t xml:space="preserve"> </w:t>
      </w:r>
      <w:r w:rsidR="005E6E94">
        <w:rPr>
          <w:sz w:val="28"/>
          <w:szCs w:val="28"/>
        </w:rPr>
        <w:t>324</w:t>
      </w:r>
    </w:p>
    <w:p w:rsidR="000109D6" w:rsidRPr="0053366A" w:rsidRDefault="000109D6" w:rsidP="000109D6">
      <w:pPr>
        <w:jc w:val="center"/>
        <w:rPr>
          <w:sz w:val="26"/>
          <w:szCs w:val="26"/>
        </w:rPr>
      </w:pPr>
    </w:p>
    <w:p w:rsidR="000109D6" w:rsidRDefault="000109D6" w:rsidP="000109D6">
      <w:pPr>
        <w:jc w:val="center"/>
        <w:rPr>
          <w:sz w:val="28"/>
          <w:szCs w:val="28"/>
        </w:rPr>
      </w:pPr>
      <w:r w:rsidRPr="00C327FC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C327FC">
        <w:rPr>
          <w:sz w:val="28"/>
          <w:szCs w:val="28"/>
        </w:rPr>
        <w:t>Ростов-на-Дону</w:t>
      </w:r>
    </w:p>
    <w:p w:rsidR="00546C99" w:rsidRDefault="00546C99" w:rsidP="000109D6">
      <w:pPr>
        <w:jc w:val="center"/>
        <w:rPr>
          <w:sz w:val="28"/>
          <w:szCs w:val="28"/>
        </w:rPr>
      </w:pPr>
    </w:p>
    <w:p w:rsidR="00495E75" w:rsidRDefault="008561E2" w:rsidP="008561E2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  <w:r w:rsidRPr="0054441C">
        <w:rPr>
          <w:b/>
          <w:bCs/>
          <w:kern w:val="2"/>
          <w:sz w:val="28"/>
          <w:szCs w:val="28"/>
        </w:rPr>
        <w:t>Об утверждении</w:t>
      </w:r>
      <w:r w:rsidR="00495E75">
        <w:rPr>
          <w:b/>
          <w:bCs/>
          <w:kern w:val="2"/>
          <w:sz w:val="28"/>
          <w:szCs w:val="28"/>
        </w:rPr>
        <w:t xml:space="preserve"> </w:t>
      </w:r>
      <w:r w:rsidRPr="0054441C">
        <w:rPr>
          <w:b/>
          <w:bCs/>
          <w:kern w:val="2"/>
          <w:sz w:val="28"/>
          <w:szCs w:val="28"/>
        </w:rPr>
        <w:t xml:space="preserve">предельных (максимальных) индексов </w:t>
      </w:r>
    </w:p>
    <w:p w:rsidR="00495E75" w:rsidRDefault="008561E2" w:rsidP="008561E2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  <w:r w:rsidRPr="0054441C">
        <w:rPr>
          <w:b/>
          <w:bCs/>
          <w:kern w:val="2"/>
          <w:sz w:val="28"/>
          <w:szCs w:val="28"/>
        </w:rPr>
        <w:t xml:space="preserve">изменения размера вносимой гражданами платы за коммунальные </w:t>
      </w:r>
    </w:p>
    <w:p w:rsidR="008561E2" w:rsidRPr="0054441C" w:rsidRDefault="008561E2" w:rsidP="008561E2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  <w:r w:rsidRPr="0054441C">
        <w:rPr>
          <w:b/>
          <w:bCs/>
          <w:kern w:val="2"/>
          <w:sz w:val="28"/>
          <w:szCs w:val="28"/>
        </w:rPr>
        <w:t>услуги в муниципальных образованиях Ростовской области на 2022 год</w:t>
      </w:r>
    </w:p>
    <w:p w:rsidR="008561E2" w:rsidRPr="0054441C" w:rsidRDefault="008561E2" w:rsidP="008561E2">
      <w:pPr>
        <w:autoSpaceDE w:val="0"/>
        <w:autoSpaceDN w:val="0"/>
        <w:adjustRightInd w:val="0"/>
        <w:spacing w:line="20" w:lineRule="atLeast"/>
        <w:ind w:firstLine="720"/>
        <w:jc w:val="center"/>
        <w:rPr>
          <w:bCs/>
          <w:kern w:val="2"/>
          <w:sz w:val="28"/>
          <w:szCs w:val="28"/>
        </w:rPr>
      </w:pPr>
    </w:p>
    <w:p w:rsidR="008561E2" w:rsidRPr="0054441C" w:rsidRDefault="008561E2" w:rsidP="008561E2">
      <w:pPr>
        <w:autoSpaceDE w:val="0"/>
        <w:autoSpaceDN w:val="0"/>
        <w:adjustRightInd w:val="0"/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В соответствии со статьей 157</w:t>
      </w:r>
      <w:r w:rsidRPr="0054441C">
        <w:rPr>
          <w:kern w:val="2"/>
          <w:sz w:val="28"/>
          <w:szCs w:val="28"/>
          <w:vertAlign w:val="superscript"/>
        </w:rPr>
        <w:t>1</w:t>
      </w:r>
      <w:r w:rsidRPr="0054441C">
        <w:rPr>
          <w:kern w:val="2"/>
          <w:sz w:val="28"/>
          <w:szCs w:val="28"/>
        </w:rPr>
        <w:t xml:space="preserve"> Жилищного кодекса Российской </w:t>
      </w:r>
      <w:r w:rsidRPr="0054441C">
        <w:rPr>
          <w:spacing w:val="-4"/>
          <w:kern w:val="2"/>
          <w:sz w:val="28"/>
          <w:szCs w:val="28"/>
        </w:rPr>
        <w:t xml:space="preserve">Федерации, постановлением Правительства Российской Федерации </w:t>
      </w:r>
      <w:r w:rsidRPr="0054441C">
        <w:rPr>
          <w:kern w:val="2"/>
          <w:sz w:val="28"/>
          <w:szCs w:val="28"/>
        </w:rPr>
        <w:t>от</w:t>
      </w:r>
      <w:r w:rsidR="004C2B04">
        <w:rPr>
          <w:kern w:val="2"/>
          <w:sz w:val="28"/>
          <w:szCs w:val="28"/>
        </w:rPr>
        <w:t> </w:t>
      </w:r>
      <w:r w:rsidRPr="0054441C">
        <w:rPr>
          <w:spacing w:val="-4"/>
          <w:kern w:val="2"/>
          <w:sz w:val="28"/>
          <w:szCs w:val="28"/>
        </w:rPr>
        <w:t>30.04.2014</w:t>
      </w:r>
      <w:r w:rsidR="004C2B04">
        <w:rPr>
          <w:spacing w:val="-4"/>
          <w:kern w:val="2"/>
          <w:sz w:val="28"/>
          <w:szCs w:val="28"/>
        </w:rPr>
        <w:t> </w:t>
      </w:r>
      <w:r w:rsidRPr="0054441C">
        <w:rPr>
          <w:kern w:val="2"/>
          <w:sz w:val="28"/>
          <w:szCs w:val="28"/>
        </w:rPr>
        <w:t>№</w:t>
      </w:r>
      <w:r w:rsidR="00495E75">
        <w:rPr>
          <w:kern w:val="2"/>
          <w:sz w:val="28"/>
          <w:szCs w:val="28"/>
        </w:rPr>
        <w:t> </w:t>
      </w:r>
      <w:r w:rsidRPr="0054441C">
        <w:rPr>
          <w:kern w:val="2"/>
          <w:sz w:val="28"/>
          <w:szCs w:val="28"/>
        </w:rPr>
        <w:t>400 «О формировании индексов изменения размера платы граждан за</w:t>
      </w:r>
      <w:r w:rsidR="00495E75">
        <w:rPr>
          <w:kern w:val="2"/>
          <w:sz w:val="28"/>
          <w:szCs w:val="28"/>
        </w:rPr>
        <w:t> </w:t>
      </w:r>
      <w:r w:rsidRPr="0054441C">
        <w:rPr>
          <w:spacing w:val="-4"/>
          <w:kern w:val="2"/>
          <w:sz w:val="28"/>
          <w:szCs w:val="28"/>
        </w:rPr>
        <w:t xml:space="preserve">коммунальные услуги в Российской Федерации», </w:t>
      </w:r>
      <w:r w:rsidRPr="0054441C">
        <w:rPr>
          <w:kern w:val="2"/>
          <w:sz w:val="28"/>
          <w:szCs w:val="28"/>
        </w:rPr>
        <w:t>распоряжением Правительства Российской Федерации от 15.11.2018 № 2490-р,</w:t>
      </w:r>
      <w:r w:rsidRPr="0054441C">
        <w:rPr>
          <w:spacing w:val="-4"/>
          <w:kern w:val="2"/>
          <w:sz w:val="28"/>
          <w:szCs w:val="28"/>
        </w:rPr>
        <w:t xml:space="preserve"> распоряжением Правительства</w:t>
      </w:r>
      <w:r w:rsidRPr="0054441C">
        <w:rPr>
          <w:kern w:val="2"/>
          <w:sz w:val="28"/>
          <w:szCs w:val="28"/>
        </w:rPr>
        <w:t xml:space="preserve"> Российской Федерации от 30.10.2021 № 3073-р: </w:t>
      </w:r>
    </w:p>
    <w:p w:rsidR="008561E2" w:rsidRPr="0054441C" w:rsidRDefault="008561E2" w:rsidP="008561E2">
      <w:pPr>
        <w:autoSpaceDE w:val="0"/>
        <w:autoSpaceDN w:val="0"/>
        <w:adjustRightInd w:val="0"/>
        <w:spacing w:line="230" w:lineRule="auto"/>
        <w:ind w:firstLine="709"/>
        <w:jc w:val="both"/>
        <w:rPr>
          <w:kern w:val="2"/>
          <w:sz w:val="28"/>
          <w:szCs w:val="28"/>
        </w:rPr>
      </w:pPr>
    </w:p>
    <w:p w:rsidR="008561E2" w:rsidRPr="0054441C" w:rsidRDefault="008561E2" w:rsidP="008561E2">
      <w:pPr>
        <w:autoSpaceDE w:val="0"/>
        <w:autoSpaceDN w:val="0"/>
        <w:adjustRightInd w:val="0"/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1.</w:t>
      </w:r>
      <w:r w:rsidR="00495E75">
        <w:rPr>
          <w:kern w:val="2"/>
          <w:sz w:val="28"/>
          <w:szCs w:val="28"/>
        </w:rPr>
        <w:t> </w:t>
      </w:r>
      <w:r w:rsidRPr="0054441C">
        <w:rPr>
          <w:kern w:val="2"/>
          <w:sz w:val="28"/>
          <w:szCs w:val="28"/>
        </w:rPr>
        <w:t xml:space="preserve">Утвердить предельные (максимальные) индексы изменения размера вносимой гражданами платы за коммунальные услуги в муниципальных образованиях Ростовской области </w:t>
      </w:r>
      <w:r w:rsidRPr="0054441C">
        <w:rPr>
          <w:bCs/>
          <w:kern w:val="2"/>
          <w:sz w:val="28"/>
          <w:szCs w:val="28"/>
        </w:rPr>
        <w:t>на 2022 год</w:t>
      </w:r>
      <w:r w:rsidRPr="0054441C">
        <w:rPr>
          <w:kern w:val="2"/>
          <w:sz w:val="28"/>
          <w:szCs w:val="28"/>
        </w:rPr>
        <w:t xml:space="preserve"> согласно приложению № 1.</w:t>
      </w:r>
    </w:p>
    <w:p w:rsidR="008561E2" w:rsidRPr="0054441C" w:rsidRDefault="008561E2" w:rsidP="008561E2">
      <w:pPr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2.</w:t>
      </w:r>
      <w:r w:rsidR="00495E75">
        <w:rPr>
          <w:kern w:val="2"/>
          <w:sz w:val="28"/>
          <w:szCs w:val="28"/>
        </w:rPr>
        <w:t> </w:t>
      </w:r>
      <w:r w:rsidRPr="0054441C">
        <w:rPr>
          <w:kern w:val="2"/>
          <w:sz w:val="28"/>
          <w:szCs w:val="28"/>
        </w:rPr>
        <w:t xml:space="preserve">Обоснование величины установленных предельных (максимальных) индексов изменения размера вносимой гражданами платы за коммунальные </w:t>
      </w:r>
      <w:r w:rsidRPr="0054441C">
        <w:rPr>
          <w:spacing w:val="-4"/>
          <w:kern w:val="2"/>
          <w:sz w:val="28"/>
          <w:szCs w:val="28"/>
        </w:rPr>
        <w:t>услуги в муниципальных образованиях Ростовской области</w:t>
      </w:r>
      <w:r w:rsidRPr="0054441C">
        <w:rPr>
          <w:bCs/>
          <w:spacing w:val="-4"/>
          <w:kern w:val="2"/>
          <w:sz w:val="28"/>
          <w:szCs w:val="28"/>
        </w:rPr>
        <w:t xml:space="preserve"> на 2022 год</w:t>
      </w:r>
      <w:r w:rsidRPr="0054441C">
        <w:rPr>
          <w:spacing w:val="-4"/>
          <w:kern w:val="2"/>
          <w:sz w:val="28"/>
          <w:szCs w:val="28"/>
        </w:rPr>
        <w:t xml:space="preserve"> приведено</w:t>
      </w:r>
      <w:r w:rsidRPr="0054441C">
        <w:rPr>
          <w:kern w:val="2"/>
          <w:sz w:val="28"/>
          <w:szCs w:val="28"/>
        </w:rPr>
        <w:t xml:space="preserve"> в приложении № 2.</w:t>
      </w:r>
    </w:p>
    <w:p w:rsidR="008561E2" w:rsidRPr="0054441C" w:rsidRDefault="008561E2" w:rsidP="008561E2">
      <w:pPr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3.</w:t>
      </w:r>
      <w:r w:rsidR="00495E75">
        <w:rPr>
          <w:kern w:val="2"/>
          <w:sz w:val="28"/>
          <w:szCs w:val="28"/>
        </w:rPr>
        <w:t> </w:t>
      </w:r>
      <w:r w:rsidRPr="0054441C">
        <w:rPr>
          <w:kern w:val="2"/>
          <w:sz w:val="28"/>
          <w:szCs w:val="28"/>
        </w:rPr>
        <w:t xml:space="preserve">Настоящее распоряжение вступает в силу со дня его официального опубликования. </w:t>
      </w:r>
    </w:p>
    <w:p w:rsidR="008561E2" w:rsidRPr="0054441C" w:rsidRDefault="008561E2" w:rsidP="008561E2">
      <w:pPr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4.</w:t>
      </w:r>
      <w:r w:rsidR="00495E75">
        <w:rPr>
          <w:kern w:val="2"/>
          <w:sz w:val="28"/>
          <w:szCs w:val="28"/>
        </w:rPr>
        <w:t> </w:t>
      </w:r>
      <w:r w:rsidRPr="0054441C">
        <w:rPr>
          <w:kern w:val="2"/>
          <w:sz w:val="28"/>
          <w:szCs w:val="28"/>
        </w:rPr>
        <w:t>Контроль за исполнением настоящего распоряжения возложить на заместителя Губернатора Ростовской области Сорокина И.Н.</w:t>
      </w:r>
    </w:p>
    <w:p w:rsidR="008561E2" w:rsidRPr="0054441C" w:rsidRDefault="008561E2" w:rsidP="008561E2">
      <w:pPr>
        <w:tabs>
          <w:tab w:val="left" w:pos="1200"/>
        </w:tabs>
        <w:spacing w:line="230" w:lineRule="auto"/>
        <w:rPr>
          <w:sz w:val="28"/>
        </w:rPr>
      </w:pPr>
    </w:p>
    <w:p w:rsidR="008561E2" w:rsidRDefault="008561E2" w:rsidP="008561E2">
      <w:pPr>
        <w:tabs>
          <w:tab w:val="left" w:pos="1200"/>
        </w:tabs>
        <w:spacing w:line="230" w:lineRule="auto"/>
        <w:rPr>
          <w:sz w:val="28"/>
        </w:rPr>
      </w:pPr>
    </w:p>
    <w:p w:rsidR="00495E75" w:rsidRDefault="00495E75" w:rsidP="00495E75">
      <w:pPr>
        <w:tabs>
          <w:tab w:val="left" w:pos="2410"/>
        </w:tabs>
        <w:ind w:right="7229"/>
        <w:jc w:val="center"/>
        <w:rPr>
          <w:sz w:val="28"/>
        </w:rPr>
      </w:pPr>
      <w:r>
        <w:rPr>
          <w:sz w:val="28"/>
        </w:rPr>
        <w:t>Губернатор</w:t>
      </w:r>
    </w:p>
    <w:p w:rsidR="00495E75" w:rsidRDefault="00495E75" w:rsidP="00495E75">
      <w:pPr>
        <w:tabs>
          <w:tab w:val="left" w:pos="7655"/>
        </w:tabs>
        <w:rPr>
          <w:sz w:val="28"/>
        </w:rPr>
      </w:pPr>
      <w:r>
        <w:rPr>
          <w:sz w:val="28"/>
        </w:rPr>
        <w:t>Ростовской области</w:t>
      </w:r>
      <w:r>
        <w:rPr>
          <w:sz w:val="28"/>
        </w:rPr>
        <w:tab/>
      </w:r>
      <w:r>
        <w:rPr>
          <w:sz w:val="28"/>
        </w:rPr>
        <w:tab/>
        <w:t xml:space="preserve">  В.Ю. Голубев</w:t>
      </w:r>
    </w:p>
    <w:p w:rsidR="00495E75" w:rsidRDefault="00495E75" w:rsidP="00495E75">
      <w:pPr>
        <w:rPr>
          <w:sz w:val="28"/>
        </w:rPr>
      </w:pPr>
    </w:p>
    <w:p w:rsidR="00495E75" w:rsidRPr="00096504" w:rsidRDefault="00495E75" w:rsidP="00495E75">
      <w:pPr>
        <w:rPr>
          <w:sz w:val="28"/>
        </w:rPr>
      </w:pPr>
    </w:p>
    <w:p w:rsidR="008561E2" w:rsidRPr="0054441C" w:rsidRDefault="008561E2" w:rsidP="008561E2">
      <w:pPr>
        <w:spacing w:line="230" w:lineRule="auto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 xml:space="preserve">Распоряжение вносит </w:t>
      </w:r>
    </w:p>
    <w:p w:rsidR="008561E2" w:rsidRPr="0054441C" w:rsidRDefault="008561E2" w:rsidP="008561E2">
      <w:pPr>
        <w:spacing w:line="230" w:lineRule="auto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 xml:space="preserve">Региональная служба </w:t>
      </w:r>
    </w:p>
    <w:p w:rsidR="008561E2" w:rsidRPr="0054441C" w:rsidRDefault="008561E2" w:rsidP="008561E2">
      <w:pPr>
        <w:spacing w:line="230" w:lineRule="auto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по тарифам Ростовской области</w:t>
      </w:r>
    </w:p>
    <w:p w:rsidR="00F8758C" w:rsidRPr="0054441C" w:rsidRDefault="00F8758C" w:rsidP="00495E75">
      <w:pPr>
        <w:pageBreakBefore/>
        <w:ind w:left="6237"/>
        <w:jc w:val="center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lastRenderedPageBreak/>
        <w:t xml:space="preserve">Приложение № </w:t>
      </w:r>
      <w:r w:rsidR="00823B20" w:rsidRPr="0054441C">
        <w:rPr>
          <w:kern w:val="2"/>
          <w:sz w:val="28"/>
          <w:szCs w:val="28"/>
        </w:rPr>
        <w:t>1</w:t>
      </w:r>
    </w:p>
    <w:p w:rsidR="00F8758C" w:rsidRPr="0054441C" w:rsidRDefault="00F8758C" w:rsidP="00BD67E0">
      <w:pPr>
        <w:ind w:left="6237"/>
        <w:jc w:val="center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к распоряжению</w:t>
      </w:r>
    </w:p>
    <w:p w:rsidR="00F8758C" w:rsidRPr="0054441C" w:rsidRDefault="00F8758C" w:rsidP="00BD67E0">
      <w:pPr>
        <w:ind w:left="6237"/>
        <w:jc w:val="center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Губернатора</w:t>
      </w:r>
    </w:p>
    <w:p w:rsidR="00F8758C" w:rsidRPr="0054441C" w:rsidRDefault="00F8758C" w:rsidP="00BD67E0">
      <w:pPr>
        <w:ind w:left="6237"/>
        <w:jc w:val="center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Ростовской области</w:t>
      </w:r>
    </w:p>
    <w:p w:rsidR="00F8758C" w:rsidRPr="0054441C" w:rsidRDefault="0071301D" w:rsidP="00BD67E0">
      <w:pPr>
        <w:ind w:left="6237"/>
        <w:jc w:val="center"/>
      </w:pPr>
      <w:r w:rsidRPr="0054441C">
        <w:rPr>
          <w:sz w:val="28"/>
        </w:rPr>
        <w:t>о</w:t>
      </w:r>
      <w:r w:rsidR="005219B1" w:rsidRPr="0054441C">
        <w:rPr>
          <w:sz w:val="28"/>
        </w:rPr>
        <w:t xml:space="preserve">т </w:t>
      </w:r>
      <w:r w:rsidR="005E6E94">
        <w:rPr>
          <w:sz w:val="28"/>
        </w:rPr>
        <w:t>15.12.2021</w:t>
      </w:r>
      <w:r w:rsidR="00F8758C" w:rsidRPr="0054441C">
        <w:rPr>
          <w:sz w:val="28"/>
        </w:rPr>
        <w:t xml:space="preserve"> № </w:t>
      </w:r>
      <w:r w:rsidR="005E6E94">
        <w:rPr>
          <w:sz w:val="28"/>
        </w:rPr>
        <w:t>324</w:t>
      </w:r>
    </w:p>
    <w:p w:rsidR="00F8758C" w:rsidRDefault="00F8758C" w:rsidP="00F8758C">
      <w:pPr>
        <w:autoSpaceDE w:val="0"/>
        <w:autoSpaceDN w:val="0"/>
        <w:adjustRightInd w:val="0"/>
        <w:ind w:left="6236"/>
        <w:jc w:val="center"/>
        <w:rPr>
          <w:kern w:val="2"/>
          <w:sz w:val="28"/>
          <w:szCs w:val="28"/>
        </w:rPr>
      </w:pPr>
    </w:p>
    <w:p w:rsidR="00837295" w:rsidRPr="0054441C" w:rsidRDefault="00837295" w:rsidP="00F8758C">
      <w:pPr>
        <w:autoSpaceDE w:val="0"/>
        <w:autoSpaceDN w:val="0"/>
        <w:adjustRightInd w:val="0"/>
        <w:ind w:left="6236"/>
        <w:jc w:val="center"/>
        <w:rPr>
          <w:kern w:val="2"/>
          <w:sz w:val="28"/>
          <w:szCs w:val="28"/>
        </w:rPr>
      </w:pPr>
    </w:p>
    <w:p w:rsidR="00F8758C" w:rsidRPr="0054441C" w:rsidRDefault="00F8758C" w:rsidP="00F8758C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54441C">
        <w:rPr>
          <w:bCs/>
          <w:kern w:val="2"/>
          <w:sz w:val="28"/>
          <w:szCs w:val="28"/>
        </w:rPr>
        <w:t>ПРЕДЕЛЬНЫЕ (МАКСИМАЛЬНЫЕ) ИНДЕКСЫ</w:t>
      </w:r>
    </w:p>
    <w:p w:rsidR="00F8758C" w:rsidRPr="0054441C" w:rsidRDefault="00F8758C" w:rsidP="00F8758C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54441C">
        <w:rPr>
          <w:bCs/>
          <w:kern w:val="2"/>
          <w:sz w:val="28"/>
          <w:szCs w:val="28"/>
        </w:rPr>
        <w:t xml:space="preserve">изменения размера вносимой гражданами платы </w:t>
      </w:r>
      <w:r w:rsidR="002517F6" w:rsidRPr="0054441C">
        <w:rPr>
          <w:bCs/>
          <w:kern w:val="2"/>
          <w:sz w:val="28"/>
          <w:szCs w:val="28"/>
        </w:rPr>
        <w:t>за</w:t>
      </w:r>
      <w:r w:rsidR="00F740A0" w:rsidRPr="0054441C">
        <w:rPr>
          <w:bCs/>
          <w:kern w:val="2"/>
          <w:sz w:val="28"/>
          <w:szCs w:val="28"/>
        </w:rPr>
        <w:t xml:space="preserve"> </w:t>
      </w:r>
      <w:r w:rsidRPr="0054441C">
        <w:rPr>
          <w:bCs/>
          <w:kern w:val="2"/>
          <w:sz w:val="28"/>
          <w:szCs w:val="28"/>
        </w:rPr>
        <w:t xml:space="preserve">коммунальные </w:t>
      </w:r>
    </w:p>
    <w:p w:rsidR="00F8758C" w:rsidRPr="0054441C" w:rsidRDefault="00F8758C" w:rsidP="00F8758C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54441C">
        <w:rPr>
          <w:bCs/>
          <w:kern w:val="2"/>
          <w:sz w:val="28"/>
          <w:szCs w:val="28"/>
        </w:rPr>
        <w:t xml:space="preserve">услуги в муниципальных образованиях Ростовской области на </w:t>
      </w:r>
      <w:r w:rsidR="005D7144" w:rsidRPr="0054441C">
        <w:rPr>
          <w:bCs/>
          <w:kern w:val="2"/>
          <w:sz w:val="28"/>
          <w:szCs w:val="28"/>
        </w:rPr>
        <w:t>2</w:t>
      </w:r>
      <w:r w:rsidR="006733E4" w:rsidRPr="0054441C">
        <w:rPr>
          <w:bCs/>
          <w:kern w:val="2"/>
          <w:sz w:val="28"/>
          <w:szCs w:val="28"/>
        </w:rPr>
        <w:t>02</w:t>
      </w:r>
      <w:r w:rsidR="00204429" w:rsidRPr="0054441C">
        <w:rPr>
          <w:bCs/>
          <w:kern w:val="2"/>
          <w:sz w:val="28"/>
          <w:szCs w:val="28"/>
        </w:rPr>
        <w:t>2</w:t>
      </w:r>
      <w:r w:rsidR="005D7144" w:rsidRPr="0054441C">
        <w:rPr>
          <w:bCs/>
          <w:kern w:val="2"/>
          <w:sz w:val="28"/>
          <w:szCs w:val="28"/>
        </w:rPr>
        <w:t xml:space="preserve"> г</w:t>
      </w:r>
      <w:r w:rsidRPr="0054441C">
        <w:rPr>
          <w:bCs/>
          <w:kern w:val="2"/>
          <w:sz w:val="28"/>
          <w:szCs w:val="28"/>
        </w:rPr>
        <w:t>од</w:t>
      </w:r>
    </w:p>
    <w:p w:rsidR="00F8758C" w:rsidRPr="0054441C" w:rsidRDefault="00F8758C" w:rsidP="00F8758C">
      <w:pPr>
        <w:ind w:firstLine="709"/>
        <w:jc w:val="both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898"/>
        <w:gridCol w:w="3224"/>
        <w:gridCol w:w="3900"/>
        <w:gridCol w:w="1731"/>
      </w:tblGrid>
      <w:tr w:rsidR="007C0828" w:rsidRPr="0054441C" w:rsidTr="00837295">
        <w:trPr>
          <w:cantSplit/>
        </w:trPr>
        <w:tc>
          <w:tcPr>
            <w:tcW w:w="898" w:type="dxa"/>
            <w:vMerge w:val="restart"/>
            <w:tcBorders>
              <w:bottom w:val="single" w:sz="4" w:space="0" w:color="auto"/>
            </w:tcBorders>
          </w:tcPr>
          <w:p w:rsidR="007C0828" w:rsidRPr="0054441C" w:rsidRDefault="007C0828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№ </w:t>
            </w:r>
          </w:p>
          <w:p w:rsidR="007C0828" w:rsidRPr="0054441C" w:rsidRDefault="007C0828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п/п</w:t>
            </w:r>
          </w:p>
        </w:tc>
        <w:tc>
          <w:tcPr>
            <w:tcW w:w="3224" w:type="dxa"/>
            <w:vMerge w:val="restart"/>
          </w:tcPr>
          <w:p w:rsidR="007C0828" w:rsidRPr="0054441C" w:rsidRDefault="007C0828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5631" w:type="dxa"/>
            <w:gridSpan w:val="2"/>
            <w:tcBorders>
              <w:bottom w:val="single" w:sz="4" w:space="0" w:color="auto"/>
            </w:tcBorders>
          </w:tcPr>
          <w:p w:rsidR="007C0828" w:rsidRPr="0054441C" w:rsidRDefault="007C0828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Предельные (максимальные) индексы изменения размера вносимой гражданами платы </w:t>
            </w:r>
            <w:r w:rsidR="002517F6" w:rsidRPr="0054441C">
              <w:rPr>
                <w:kern w:val="2"/>
                <w:sz w:val="28"/>
                <w:szCs w:val="28"/>
              </w:rPr>
              <w:t>за</w:t>
            </w:r>
            <w:r w:rsidR="00F740A0" w:rsidRPr="0054441C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коммунальные услуги (процентов)</w:t>
            </w:r>
          </w:p>
        </w:tc>
      </w:tr>
      <w:tr w:rsidR="007C0828" w:rsidRPr="0054441C" w:rsidTr="00837295">
        <w:trPr>
          <w:cantSplit/>
        </w:trPr>
        <w:tc>
          <w:tcPr>
            <w:tcW w:w="898" w:type="dxa"/>
            <w:vMerge/>
          </w:tcPr>
          <w:p w:rsidR="007C0828" w:rsidRPr="0054441C" w:rsidRDefault="007C0828" w:rsidP="00837295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  <w:vMerge/>
          </w:tcPr>
          <w:p w:rsidR="007C0828" w:rsidRPr="0054441C" w:rsidRDefault="007C0828" w:rsidP="00837295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7C0828" w:rsidRPr="0054441C" w:rsidRDefault="007C0828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период</w:t>
            </w:r>
          </w:p>
        </w:tc>
        <w:tc>
          <w:tcPr>
            <w:tcW w:w="1731" w:type="dxa"/>
          </w:tcPr>
          <w:p w:rsidR="007C0828" w:rsidRPr="0054441C" w:rsidRDefault="007C0828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значение</w:t>
            </w:r>
          </w:p>
        </w:tc>
      </w:tr>
    </w:tbl>
    <w:p w:rsidR="00837295" w:rsidRPr="00837295" w:rsidRDefault="00837295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898"/>
        <w:gridCol w:w="3224"/>
        <w:gridCol w:w="3900"/>
        <w:gridCol w:w="1731"/>
      </w:tblGrid>
      <w:tr w:rsidR="007C0828" w:rsidRPr="0054441C" w:rsidTr="00837295">
        <w:trPr>
          <w:tblHeader/>
        </w:trPr>
        <w:tc>
          <w:tcPr>
            <w:tcW w:w="898" w:type="dxa"/>
          </w:tcPr>
          <w:p w:rsidR="007C0828" w:rsidRPr="0054441C" w:rsidRDefault="007C0828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224" w:type="dxa"/>
          </w:tcPr>
          <w:p w:rsidR="007C0828" w:rsidRPr="0054441C" w:rsidRDefault="007C0828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900" w:type="dxa"/>
          </w:tcPr>
          <w:p w:rsidR="007C0828" w:rsidRPr="0054441C" w:rsidRDefault="007C0828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1731" w:type="dxa"/>
          </w:tcPr>
          <w:p w:rsidR="007C0828" w:rsidRPr="0054441C" w:rsidRDefault="007C0828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</w:t>
            </w:r>
          </w:p>
        </w:tc>
      </w:tr>
      <w:tr w:rsidR="007C0828" w:rsidRPr="0054441C" w:rsidTr="00837295">
        <w:trPr>
          <w:cantSplit/>
        </w:trPr>
        <w:tc>
          <w:tcPr>
            <w:tcW w:w="898" w:type="dxa"/>
          </w:tcPr>
          <w:p w:rsidR="007C0828" w:rsidRPr="0054441C" w:rsidRDefault="007C0828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1.</w:t>
            </w:r>
          </w:p>
        </w:tc>
        <w:tc>
          <w:tcPr>
            <w:tcW w:w="3224" w:type="dxa"/>
          </w:tcPr>
          <w:p w:rsidR="007C0828" w:rsidRPr="0054441C" w:rsidRDefault="007C0828" w:rsidP="00837295">
            <w:pPr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Ростов</w:t>
            </w:r>
            <w:r w:rsidR="006970CD" w:rsidRPr="0054441C">
              <w:rPr>
                <w:kern w:val="2"/>
                <w:sz w:val="28"/>
                <w:szCs w:val="28"/>
              </w:rPr>
              <w:t>-</w:t>
            </w:r>
            <w:r w:rsidRPr="0054441C">
              <w:rPr>
                <w:kern w:val="2"/>
                <w:sz w:val="28"/>
                <w:szCs w:val="28"/>
              </w:rPr>
              <w:t>на</w:t>
            </w:r>
            <w:r w:rsidR="006970CD" w:rsidRPr="0054441C">
              <w:rPr>
                <w:kern w:val="2"/>
                <w:sz w:val="28"/>
                <w:szCs w:val="28"/>
              </w:rPr>
              <w:t>-</w:t>
            </w:r>
            <w:r w:rsidRPr="0054441C">
              <w:rPr>
                <w:kern w:val="2"/>
                <w:sz w:val="28"/>
                <w:szCs w:val="28"/>
              </w:rPr>
              <w:t>Дону</w:t>
            </w:r>
          </w:p>
        </w:tc>
        <w:tc>
          <w:tcPr>
            <w:tcW w:w="3900" w:type="dxa"/>
          </w:tcPr>
          <w:p w:rsidR="007C0828" w:rsidRPr="0054441C" w:rsidRDefault="007C0828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января по</w:t>
            </w:r>
            <w:r w:rsidR="002049A9" w:rsidRPr="0054441C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30 июня</w:t>
            </w:r>
          </w:p>
        </w:tc>
        <w:tc>
          <w:tcPr>
            <w:tcW w:w="1731" w:type="dxa"/>
          </w:tcPr>
          <w:p w:rsidR="007C0828" w:rsidRPr="0054441C" w:rsidRDefault="007C0828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7C0828" w:rsidRPr="0054441C" w:rsidTr="00837295">
        <w:trPr>
          <w:cantSplit/>
        </w:trPr>
        <w:tc>
          <w:tcPr>
            <w:tcW w:w="898" w:type="dxa"/>
          </w:tcPr>
          <w:p w:rsidR="007C0828" w:rsidRPr="0054441C" w:rsidRDefault="007C0828" w:rsidP="00837295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7C0828" w:rsidRPr="0054441C" w:rsidRDefault="007C0828" w:rsidP="00837295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7C0828" w:rsidRPr="0054441C" w:rsidRDefault="007C0828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июля по</w:t>
            </w:r>
            <w:r w:rsidR="006B4799" w:rsidRPr="0054441C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31 декабря</w:t>
            </w:r>
          </w:p>
        </w:tc>
        <w:tc>
          <w:tcPr>
            <w:tcW w:w="1731" w:type="dxa"/>
          </w:tcPr>
          <w:p w:rsidR="007C0828" w:rsidRPr="0054441C" w:rsidRDefault="007A4790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5,4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Азов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января 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июля по 31 декабря</w:t>
            </w:r>
          </w:p>
        </w:tc>
        <w:tc>
          <w:tcPr>
            <w:tcW w:w="1731" w:type="dxa"/>
          </w:tcPr>
          <w:p w:rsidR="006B4799" w:rsidRPr="0054441C" w:rsidRDefault="007A4790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5,2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Батайск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января 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июля 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Волгодонск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января 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июля 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5,2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Гуково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января 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июля по 31 декабря</w:t>
            </w:r>
          </w:p>
        </w:tc>
        <w:tc>
          <w:tcPr>
            <w:tcW w:w="1731" w:type="dxa"/>
          </w:tcPr>
          <w:p w:rsidR="006B4799" w:rsidRPr="0054441C" w:rsidRDefault="007A4790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5,2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6.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Донецк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января 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июля 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5,2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7.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Зверево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января 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июля по 31 декабря</w:t>
            </w:r>
          </w:p>
        </w:tc>
        <w:tc>
          <w:tcPr>
            <w:tcW w:w="1731" w:type="dxa"/>
          </w:tcPr>
          <w:p w:rsidR="006B4799" w:rsidRPr="0054441C" w:rsidRDefault="007A4790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5,2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8.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Каменск-Шахтинский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января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июля 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9.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Новочеркасск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января 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июля 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10.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Новошахтинск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января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июля 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Таганрог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января 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июля по 31 декабря</w:t>
            </w:r>
          </w:p>
        </w:tc>
        <w:tc>
          <w:tcPr>
            <w:tcW w:w="1731" w:type="dxa"/>
          </w:tcPr>
          <w:p w:rsidR="006B4799" w:rsidRPr="0054441C" w:rsidRDefault="007A4790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Шахты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января 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июля по 31 декабря</w:t>
            </w:r>
          </w:p>
        </w:tc>
        <w:tc>
          <w:tcPr>
            <w:tcW w:w="1731" w:type="dxa"/>
          </w:tcPr>
          <w:p w:rsidR="006B4799" w:rsidRPr="0054441C" w:rsidRDefault="007A4790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434229" w:rsidRPr="0054441C" w:rsidTr="00837295">
        <w:trPr>
          <w:cantSplit/>
        </w:trPr>
        <w:tc>
          <w:tcPr>
            <w:tcW w:w="898" w:type="dxa"/>
          </w:tcPr>
          <w:p w:rsidR="00434229" w:rsidRPr="0054441C" w:rsidRDefault="0043422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13.</w:t>
            </w:r>
          </w:p>
        </w:tc>
        <w:tc>
          <w:tcPr>
            <w:tcW w:w="3224" w:type="dxa"/>
          </w:tcPr>
          <w:p w:rsidR="00434229" w:rsidRPr="0054441C" w:rsidRDefault="00434229" w:rsidP="00837295">
            <w:pPr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АЗОВСКИЙ РАЙОН</w:t>
            </w:r>
          </w:p>
        </w:tc>
        <w:tc>
          <w:tcPr>
            <w:tcW w:w="3900" w:type="dxa"/>
          </w:tcPr>
          <w:p w:rsidR="00434229" w:rsidRPr="0054441C" w:rsidRDefault="00434229" w:rsidP="00837295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434229" w:rsidRPr="0054441C" w:rsidRDefault="00434229" w:rsidP="00837295">
            <w:pPr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13.1.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Александровское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января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 1 июля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13.2.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Елизаветинское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13.3.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Елизаветовское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13.4.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Задонское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13.5.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Кагальницкое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13.6.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Калиновское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13.7.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Красносадовское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13.8.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Круглянское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13.9.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Кугейское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13.10.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Кулешовское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13.11.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Маргаритовское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13.12.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Новоалександровское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4,4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13.13.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Обильненское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13.14.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Отрадовское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13.15.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Пешковское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13.16.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Рогожкинское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lastRenderedPageBreak/>
              <w:t>13.17.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Самарское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4,5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13.18.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Семибалковское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14.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АКСАЙСКИЙ РАЙОН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14.1.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Аксайское городское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7A479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14.2.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Большелогское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7A479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14.3.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Верхнеподпольненское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7A479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5,2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14.4.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Грушевское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7A479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14.5.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Истоминское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7A479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14.6.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Ленинское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7A479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14.7.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Мишкинское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7A479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14.8.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Ольгинское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7A479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14.9.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Рассветовское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7A479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14.10.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Старочеркасское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7A479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14.11.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Щепкинское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7A479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15.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БАГАЕВСКИЙ РАЙОН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15.1.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Ажиновское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15.2.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Багаевское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15.3.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Елкинское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15.4.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Красненское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15.5.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Манычское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16.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БЕЛОКАЛИТВИНСКИЙ РАЙОН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16.1.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Белокалитвинское городское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16.2.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Богураевское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16.3.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Горняцкое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16.4.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Грушево-Дубовское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16.5.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Ильинское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4,4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16.6.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Коксовское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16.7.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Краснодонецкое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16.8.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Литвиновское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16.9.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Нижнепоповское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16.10.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Рудаковское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16.11.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Синегорское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lastRenderedPageBreak/>
              <w:t>16.12.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Шолоховское городское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17.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БОКОВСКИЙ РАЙОН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17.1.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Боковское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17.2.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Верхнечирское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17.3.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Грачевское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17.4.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Земцовское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17.5.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Каргинское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17.6.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Краснозоринское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17.7.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tabs>
                <w:tab w:val="left" w:pos="664"/>
              </w:tabs>
              <w:spacing w:line="223" w:lineRule="auto"/>
              <w:rPr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03C3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18.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ВЕРХНЕДОНСКОЙ РАЙОН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18.1.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Верхняковское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44606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4,5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18.2.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Казанское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44606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4,4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18.3.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Казансколопатинское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44606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4,4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18.4.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Мешковское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44606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4,5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18.5.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Мещеряковское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44606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4,5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18.6.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Мигулинское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44606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4,5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lastRenderedPageBreak/>
              <w:t>18.7.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Нижнебыковское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44606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4,4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18.8.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Солонцовское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44606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4,4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18.9.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Тубянское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44606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4,5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18.10.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Шумилинское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44606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4,5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19.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ВЕСЕЛОВСКИЙ РАЙОН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19.1.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Верхнесоленовское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901FE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19.2.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Веселовское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901FE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19.3.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Краснооктябрьское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901FE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19.4.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Позднеевское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901FE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20.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ВОЛГОДОНСКОЙ РАЙОН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20.1.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Добровольское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0A306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20.2.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Дубенцовское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0A306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20.3.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Победенское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0A306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20.4.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Потаповское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0A306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0A306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20.5.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Прогрессовское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0A306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20.6.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Романовское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0A306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lastRenderedPageBreak/>
              <w:t>20.7.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Рябичевское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0A306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ДУБОВСКИЙ РАЙОН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21.1.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Андреевское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946DD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21.2.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Барабанщиковское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946DD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21.3.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Вербовологовское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946DD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21.4.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Веселовское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946DD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21.5.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Гуреевское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946DD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21.6.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Дубовское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946DD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21.7.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Жуковское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946DD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21.8.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Комиссаровское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946DD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21.9.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Малолученское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946DD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21.10.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Мирненское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946DD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21.11.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Присальское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946DD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21.12.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Романовское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946DD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21.13.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Семичанское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946DD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ЕГОРЛЫКСКИЙ РАЙОН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22.1.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Балко-Грузское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E80F6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AE139B" w:rsidRPr="0054441C">
              <w:rPr>
                <w:kern w:val="2"/>
                <w:sz w:val="28"/>
                <w:szCs w:val="28"/>
              </w:rPr>
              <w:t>8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22.2.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Войновское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E80F6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AE139B" w:rsidRPr="0054441C">
              <w:rPr>
                <w:kern w:val="2"/>
                <w:sz w:val="28"/>
                <w:szCs w:val="28"/>
              </w:rPr>
              <w:t>8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22.3.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Егорлыкское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E80F6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</w:t>
            </w:r>
            <w:r w:rsidR="00AE139B" w:rsidRPr="0054441C">
              <w:rPr>
                <w:kern w:val="2"/>
                <w:sz w:val="28"/>
                <w:szCs w:val="28"/>
              </w:rPr>
              <w:t>2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22.4.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Ильинское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E80F6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AE139B" w:rsidRPr="0054441C">
              <w:rPr>
                <w:kern w:val="2"/>
                <w:sz w:val="28"/>
                <w:szCs w:val="28"/>
              </w:rPr>
              <w:t>7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22.5.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Кавалерское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E80F6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AE139B" w:rsidRPr="0054441C">
              <w:rPr>
                <w:kern w:val="2"/>
                <w:sz w:val="28"/>
                <w:szCs w:val="28"/>
              </w:rPr>
              <w:t>7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22.6.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Новороговское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E80F6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AE139B" w:rsidRPr="0054441C">
              <w:rPr>
                <w:kern w:val="2"/>
                <w:sz w:val="28"/>
                <w:szCs w:val="28"/>
              </w:rPr>
              <w:t>7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22.7.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Объединенное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E80F6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AE139B" w:rsidRPr="0054441C">
              <w:rPr>
                <w:kern w:val="2"/>
                <w:sz w:val="28"/>
                <w:szCs w:val="28"/>
              </w:rPr>
              <w:t>7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22.8.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Роговское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E80F6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AE139B" w:rsidRPr="0054441C">
              <w:rPr>
                <w:kern w:val="2"/>
                <w:sz w:val="28"/>
                <w:szCs w:val="28"/>
              </w:rPr>
              <w:t>8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22.9.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Шаумяновское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E80F6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AE139B" w:rsidRPr="0054441C">
              <w:rPr>
                <w:kern w:val="2"/>
                <w:sz w:val="28"/>
                <w:szCs w:val="28"/>
              </w:rPr>
              <w:t>7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23.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ЗАВЕТИНСКИЙ РАЙОН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23.1.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Заветинское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46571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23.2.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Киселевское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46571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23.3.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Кичкинское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46571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23.4.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Никольское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46571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23.5.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Савдянское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46571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23.6.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Тюльпановское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DC2AA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23.7.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Федосеевское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46571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23.8.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Фоминское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DC2AA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23.9.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Шебалинское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46571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24.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ЗЕРНОГРАДСКИЙ РАЙОН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24.1.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Большеталовское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4707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</w:t>
            </w:r>
            <w:r w:rsidR="00577643" w:rsidRPr="0054441C">
              <w:rPr>
                <w:kern w:val="2"/>
                <w:sz w:val="28"/>
                <w:szCs w:val="28"/>
              </w:rPr>
              <w:t>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24.2.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Гуляй-Борисовское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577643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24.3.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Донское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4707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24.4.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Зерноградское городское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4707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24.5.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Конзаводское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4707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5,2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24.6.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Красноармейское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577643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24.7.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Манычское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4707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24.8.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Мечетинское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4707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</w:t>
            </w:r>
            <w:r w:rsidR="00577643" w:rsidRPr="0054441C">
              <w:rPr>
                <w:kern w:val="2"/>
                <w:sz w:val="28"/>
                <w:szCs w:val="28"/>
              </w:rPr>
              <w:t>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24.9.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Россошинское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C4707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</w:t>
            </w:r>
            <w:r w:rsidR="00577643" w:rsidRPr="0054441C">
              <w:rPr>
                <w:kern w:val="2"/>
                <w:sz w:val="28"/>
                <w:szCs w:val="28"/>
              </w:rPr>
              <w:t>1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25.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ЗИМОВНИКОВСКИЙ РАЙОН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25.1.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Верхнесеребряковское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6C335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25.2.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Гашунское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6C335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5,2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25.3.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Глубочанское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6C335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25.4.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Зимовниковское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6C335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25.5.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Камышевское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6C335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25.6.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Кировское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6C335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25.7.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Кутейниковское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6C335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25.8.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Ленинское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6C335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25.9.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Мокрогашунское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6C335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25.10.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Савоськинское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6C335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25.11.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Северное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6C335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26.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КАГАЛЬНИЦКИЙ РАЙОН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26.1.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Иваново-Шамшевское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FD2EB5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26.2.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Кагальницкое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FD2EB5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26.3.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Калининское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FD2EB5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26.4.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Кировское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FD2EB5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26.5.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Мокробатайское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FD2EB5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26.6.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Новобатайское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FD2EB5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5,2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26.7.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18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Родниковское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18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FD2EB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26.8.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Хомутовское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FD2EB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4,2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27.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КАМЕНСКИЙ РАЙОН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27.1.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Астаховское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1832F1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27.2.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Богдановское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1832F1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27.3.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Волченское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1832F1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27.4.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Глубокинское городское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1832F1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5,4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27.5.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Груциновское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1832F1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27.6.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Гусевское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1832F1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27.7.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Калитвенское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1832F1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27.8.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Красновское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1832F1" w:rsidP="00837295">
            <w:pPr>
              <w:spacing w:line="223" w:lineRule="auto"/>
              <w:jc w:val="center"/>
              <w:rPr>
                <w:b/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27.9.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Малокаменское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1832F1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27.10.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Пиховкинское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1832F1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27.11.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Старостаничное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1832F1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5,4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27.12.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Уляшкинское сельское поселение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6B4799" w:rsidRPr="0054441C" w:rsidRDefault="001832F1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6B4799" w:rsidRPr="0054441C" w:rsidTr="00837295">
        <w:trPr>
          <w:cantSplit/>
        </w:trPr>
        <w:tc>
          <w:tcPr>
            <w:tcW w:w="898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28.</w:t>
            </w:r>
          </w:p>
        </w:tc>
        <w:tc>
          <w:tcPr>
            <w:tcW w:w="3224" w:type="dxa"/>
          </w:tcPr>
          <w:p w:rsidR="006B4799" w:rsidRPr="0054441C" w:rsidRDefault="006B4799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КАШАРСКИЙ РАЙОН</w:t>
            </w:r>
          </w:p>
        </w:tc>
        <w:tc>
          <w:tcPr>
            <w:tcW w:w="3900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6B4799" w:rsidRPr="0054441C" w:rsidRDefault="006B479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28.1.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Верхнемакеевское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743AAB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lastRenderedPageBreak/>
              <w:t>28.2.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Верхнесвечниковское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743AAB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28.3.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Вяжинское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B36A2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28.4.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Индустриальное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B36A2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28.5.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Кашарское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743AAB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28.6.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Киевское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743AAB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28.7.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743AAB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28.8.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Поповское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743AAB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28.9.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Талловеровское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743AAB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28.10.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Фомино-Свечниковское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743AAB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29.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КОНСТАНТИНОВСКИЙ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29.1.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Авиловское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24A4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29.2.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Богоявленское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24A4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29.3.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Гапкинское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24A4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29.4.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Константиновское городское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24A4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29.5.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Николаевское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24A4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29.6.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Почтовское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24A4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29.7.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Стычновское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24A4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30.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КРАСНОСУЛИНСКИЙ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30.1.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Божковское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6CA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4,4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30.2.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Владимировское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6CA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30.3.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Горненское городское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6CA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30.4.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Гуково-Гнилушевское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6CA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30.5.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Долотинское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6CA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30.6.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Киселевское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6CA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30.7.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Ковалевское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6CA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30.8.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Комиссаровское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6CA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30.9.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Красносулинское городское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6CA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5,4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30.10.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Михайловское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6CA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30.11.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Пролетарское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6CA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30.12.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Садковское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6CA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30.13.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Табунщиковское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6CA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lastRenderedPageBreak/>
              <w:t>30.14.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Углеродовское городское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6CA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5,4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30.15.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Ударниковское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6CA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КУЙБЫШЕВСКИЙ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31.1.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Кринично-Лугское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D43B3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31.2.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D43B3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31.3.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Лысогорское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FD43B3" w:rsidRPr="0054441C" w:rsidRDefault="00FD43B3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МАРТЫНОВСКИЙ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32.1.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Большеорловское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E512E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32.2.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Зеленолугское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E512E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FE22FF" w:rsidRPr="0054441C">
              <w:rPr>
                <w:kern w:val="2"/>
                <w:sz w:val="28"/>
                <w:szCs w:val="28"/>
              </w:rPr>
              <w:t>5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32.3.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Ильиновское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E512E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32.4.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Комаровское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E512E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32.5.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Малоорловское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E512E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32.6.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Мартыновское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E512E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32.7.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Новоселовское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E512E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32.8.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Рубашкинское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E512E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32.9.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Южненское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E512E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lastRenderedPageBreak/>
              <w:t>33.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МАТВЕЕВО-КУРГАНСКИЙ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33.1.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96D0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33.2.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Анастасиевское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96D0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33.3.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Большекирсановское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96D0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33.4.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Екатериновское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96D0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33.5.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Малокирсановское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96D0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33.6.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Матвеево-Курганское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96D0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33.7.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Новониколаевское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96D0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33.8.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Ряженское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96D0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МИЛЛЕРОВСКИЙ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34.1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Верхнеталовское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7A4E87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4,2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34.2.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Волошинское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7A4E87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34.3.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Дегтевское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7A4E87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4,4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34.4.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Колодезянское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7A4E87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4,4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34.5.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Криворожское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7A4E87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4,2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34.6.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Мальчевское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7A4E87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4,4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lastRenderedPageBreak/>
              <w:t>34.7.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Миллеровское городское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7A4E87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34.8.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Ольхово-Рогское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7A4E87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FE22FF" w:rsidRPr="0054441C">
              <w:rPr>
                <w:kern w:val="2"/>
                <w:sz w:val="28"/>
                <w:szCs w:val="28"/>
              </w:rPr>
              <w:t>2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34.9.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7A4E87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FE22FF" w:rsidRPr="0054441C">
              <w:rPr>
                <w:kern w:val="2"/>
                <w:sz w:val="28"/>
                <w:szCs w:val="28"/>
              </w:rPr>
              <w:t>2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34.10.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Сулинское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7A4E87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FE22FF" w:rsidRPr="0054441C">
              <w:rPr>
                <w:kern w:val="2"/>
                <w:sz w:val="28"/>
                <w:szCs w:val="28"/>
              </w:rPr>
              <w:t>2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34.11.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Титовское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7A4E87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FE22FF" w:rsidRPr="0054441C">
              <w:rPr>
                <w:kern w:val="2"/>
                <w:sz w:val="28"/>
                <w:szCs w:val="28"/>
              </w:rPr>
              <w:t>2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34.12.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Треневское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7A4E87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4,4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34.13.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Туриловское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7A4E87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4,4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МИЛЮТИНСКИЙ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35.1.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Лукичевское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95D2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4,4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35.2.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Маньково-Березовское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95D2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4,5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35.3.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Милютинское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95D2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4,5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35.4.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Николо-Березовское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95D2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4,5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35.5.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Орловское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95D2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4,4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35.6.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Светочниковское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95D2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4,5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35.7.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Селивановское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95D2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4,5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МОРОЗОВСКИЙ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lastRenderedPageBreak/>
              <w:t>36.1.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Вознесенское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E4D9B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36.2.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Вольно-Донское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E4D9B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36.3.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Гагаринское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E4D9B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36.4.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Грузиновское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E4D9B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36.5.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Знаменское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E4D9B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36.6.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Костино-Быстрянское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E4D9B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36.7.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Морозовское городское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E4D9B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5,2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36.8.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Парамоновское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E4D9B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4,5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36.9.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Широко-Атамановское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E4D9B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МЯСНИКОВСКИЙ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37.1.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Большесальское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9647D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37.2.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Калининское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9647D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37.3.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Краснокрымское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9647D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37.4.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Крымское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9647D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37.5.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Недвиговское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9647D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4,4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37.6.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Петровское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9647D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4,2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37.7.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Чалтырское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9647D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НЕКЛИНОВСКИЙ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38.1.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Андреево-Мелентьевское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517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38.2.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Большенеклиновское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517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38.3.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Вареновское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517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4,2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38.4.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Васильево-Ханжоновское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517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38.5.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Лакедемоновское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517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38.6.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Натальевское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517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4,5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38.7.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Николаевское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517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38.8.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Новобессергеневское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517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38.9.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Носовское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517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38.10.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Платовское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517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38.11.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Покровское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517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38.12.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Поляковское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517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38.13.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Приморское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517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lastRenderedPageBreak/>
              <w:t>38.14.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Самбекское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517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38.15.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Синявское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517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38.16.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Советинское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517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38.17.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Троицкое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517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38.18.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Федоровское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3517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39.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ОБЛИВСКИЙ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39.1.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Александровское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41793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39.2.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41793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39.3.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Караичевское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41793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39.4.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Каштановское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41793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39.5.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Нестеркинское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41793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39.6.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Обливское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41793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39.7.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Солонецкое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41793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40.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ОКТЯБРЬСКИЙ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40.1.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A4697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40.2.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Артемовское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A4697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40.3.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Бессергеневское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A4697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40.4.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Каменоломненское городское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A4697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40.5.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Керчикское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A4697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40.6.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A4697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40.7.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A4697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40.8.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Краснолучское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A4697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40.9.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Красюковсое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A4697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40.10.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Кривянское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A4697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40.11.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Мокрологское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A4697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40.12.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Персиановское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A4697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ОРЛОВСКИЙ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41.1.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Волочаевское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35A4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41.2.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Донское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35A4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41.3.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Каменно-Балковское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35A4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41.4.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Камышевское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35A4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41.5.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Красноармейское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35A4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41.6.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Курганенское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35A4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41.7.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Луганское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35A4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41.8.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Майорское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35A4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41.9.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Орловское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35A4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41.10.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Островянское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35A4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41.11.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Пролетарское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35A4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ПЕСЧАНОКОПСКИЙ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42.1.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Богородицкое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8328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6B71F5" w:rsidRPr="0054441C">
              <w:rPr>
                <w:kern w:val="2"/>
                <w:sz w:val="28"/>
                <w:szCs w:val="28"/>
              </w:rPr>
              <w:t>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42.2.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Жуковское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6B71F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42.3.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Зареченское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8328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6B71F5" w:rsidRPr="0054441C">
              <w:rPr>
                <w:kern w:val="2"/>
                <w:sz w:val="28"/>
                <w:szCs w:val="28"/>
              </w:rPr>
              <w:t>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42.4.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Краснополянское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8328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6B71F5" w:rsidRPr="0054441C">
              <w:rPr>
                <w:kern w:val="2"/>
                <w:sz w:val="28"/>
                <w:szCs w:val="28"/>
              </w:rPr>
              <w:t>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42.5.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Летницкое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8328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6B71F5" w:rsidRPr="0054441C">
              <w:rPr>
                <w:kern w:val="2"/>
                <w:sz w:val="28"/>
                <w:szCs w:val="28"/>
              </w:rPr>
              <w:t>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42.6.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Песчанокопское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8328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6B71F5" w:rsidRPr="0054441C">
              <w:rPr>
                <w:kern w:val="2"/>
                <w:sz w:val="28"/>
                <w:szCs w:val="28"/>
              </w:rPr>
              <w:t>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42.7.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Поливянское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8328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6B71F5" w:rsidRPr="0054441C">
              <w:rPr>
                <w:kern w:val="2"/>
                <w:sz w:val="28"/>
                <w:szCs w:val="28"/>
              </w:rPr>
              <w:t>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42.8.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Развильненское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8328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5,2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42.9.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Рассыпненское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8328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6B71F5" w:rsidRPr="0054441C">
              <w:rPr>
                <w:kern w:val="2"/>
                <w:sz w:val="28"/>
                <w:szCs w:val="28"/>
              </w:rPr>
              <w:t>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lastRenderedPageBreak/>
              <w:t>43.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ПРОЛЕТАРСКИЙ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43.1.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Буденновское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33519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0C6E82" w:rsidRPr="0054441C">
              <w:rPr>
                <w:kern w:val="2"/>
                <w:sz w:val="28"/>
                <w:szCs w:val="28"/>
              </w:rPr>
              <w:t>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43.2.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Дальненское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33519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0C6E82" w:rsidRPr="0054441C">
              <w:rPr>
                <w:kern w:val="2"/>
                <w:sz w:val="28"/>
                <w:szCs w:val="28"/>
              </w:rPr>
              <w:t>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43.3.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Ковринское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0C6E8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43.4.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Мокроельмутянское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33519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0C6E82" w:rsidRPr="0054441C">
              <w:rPr>
                <w:kern w:val="2"/>
                <w:sz w:val="28"/>
                <w:szCs w:val="28"/>
              </w:rPr>
              <w:t>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43.5.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Николаевское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0C6E8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43.6.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Огневское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33519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464E68" w:rsidRPr="0054441C">
              <w:rPr>
                <w:kern w:val="2"/>
                <w:sz w:val="28"/>
                <w:szCs w:val="28"/>
              </w:rPr>
              <w:t>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43.7.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Опенкинское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33519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0C6E82" w:rsidRPr="0054441C">
              <w:rPr>
                <w:kern w:val="2"/>
                <w:sz w:val="28"/>
                <w:szCs w:val="28"/>
              </w:rPr>
              <w:t>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43.8.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Пролетарское городское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33519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43.9.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Суховское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6476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43.10.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Уютненское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33519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0C6E82" w:rsidRPr="0054441C">
              <w:rPr>
                <w:kern w:val="2"/>
                <w:sz w:val="28"/>
                <w:szCs w:val="28"/>
              </w:rPr>
              <w:t>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РЕМОНТНЕНСКИЙ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44.1.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Валуевское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3B776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44.2.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Денисовское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3B776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44.3.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Калининское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3B776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44.4.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Киевское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3B776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lastRenderedPageBreak/>
              <w:t>44.5.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Кормовское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3B776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44.6.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Краснопартизанское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3B776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44.7.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3B776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44.8.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Подгорненское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3B776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44.9.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Привольненское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3B776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44.10.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Ремонтненское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3B776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РОДИОНОВО-НЕСВЕТАЙСКИЙ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45.1.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Барило-Крепинское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9624D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4,2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45.2.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Болдыревское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9624D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571EA4" w:rsidRPr="0054441C">
              <w:rPr>
                <w:kern w:val="2"/>
                <w:sz w:val="28"/>
                <w:szCs w:val="28"/>
              </w:rPr>
              <w:t>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45.3.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Большекрепинское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9624D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571EA4" w:rsidRPr="0054441C">
              <w:rPr>
                <w:kern w:val="2"/>
                <w:sz w:val="28"/>
                <w:szCs w:val="28"/>
              </w:rPr>
              <w:t>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45.4.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Волошинское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9624D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571EA4" w:rsidRPr="0054441C">
              <w:rPr>
                <w:kern w:val="2"/>
                <w:sz w:val="28"/>
                <w:szCs w:val="28"/>
              </w:rPr>
              <w:t>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45.5.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Кутейниковское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9624D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571EA4" w:rsidRPr="0054441C">
              <w:rPr>
                <w:kern w:val="2"/>
                <w:sz w:val="28"/>
                <w:szCs w:val="28"/>
              </w:rPr>
              <w:t>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45.6.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Родионово-Несветайское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9624D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САЛЬСКИЙ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46.1.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Буденновское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9045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</w:t>
            </w:r>
            <w:r w:rsidR="008473D9" w:rsidRPr="0054441C">
              <w:rPr>
                <w:kern w:val="2"/>
                <w:sz w:val="28"/>
                <w:szCs w:val="28"/>
              </w:rPr>
              <w:t>4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46.2.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Гигантовское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9045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5,2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lastRenderedPageBreak/>
              <w:t>46.3.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Екатериновское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9045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8473D9" w:rsidRPr="0054441C">
              <w:rPr>
                <w:kern w:val="2"/>
                <w:sz w:val="28"/>
                <w:szCs w:val="28"/>
              </w:rPr>
              <w:t>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46.4.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Ивановское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9045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8473D9" w:rsidRPr="0054441C">
              <w:rPr>
                <w:kern w:val="2"/>
                <w:sz w:val="28"/>
                <w:szCs w:val="28"/>
              </w:rPr>
              <w:t>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46.5.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Кручено-Балковское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9045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8473D9" w:rsidRPr="0054441C">
              <w:rPr>
                <w:kern w:val="2"/>
                <w:sz w:val="28"/>
                <w:szCs w:val="28"/>
              </w:rPr>
              <w:t>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46.6.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Манычское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9045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8473D9" w:rsidRPr="0054441C">
              <w:rPr>
                <w:kern w:val="2"/>
                <w:sz w:val="28"/>
                <w:szCs w:val="28"/>
              </w:rPr>
              <w:t>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46.7.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Новоегорлыкское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9045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8473D9" w:rsidRPr="0054441C">
              <w:rPr>
                <w:kern w:val="2"/>
                <w:sz w:val="28"/>
                <w:szCs w:val="28"/>
              </w:rPr>
              <w:t>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46.8.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Рыбасовское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9045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8473D9" w:rsidRPr="0054441C">
              <w:rPr>
                <w:kern w:val="2"/>
                <w:sz w:val="28"/>
                <w:szCs w:val="28"/>
              </w:rPr>
              <w:t>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46.9.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Сальское городское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9045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46.10.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Сандатовское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9045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8473D9" w:rsidRPr="0054441C">
              <w:rPr>
                <w:kern w:val="2"/>
                <w:sz w:val="28"/>
                <w:szCs w:val="28"/>
              </w:rPr>
              <w:t>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46.11.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Юловское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9045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СЕМИКАРАКОРСКИЙ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47.1.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Бакланниковское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E4A2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47.2.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Большемечетновское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E4A2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47.3.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Задоно-Кагальницкое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E4A2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47.4.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Золотаревское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E4A2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47.5.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Кочетовское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E4A2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47.6.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Кузнецовское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E4A2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47.7.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Новозолотовское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E4A2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47.8.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Семикаракорское городское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E4A2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5,2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47.9.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Сусатское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E4A2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47.10.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Топилинское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E4A22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СОВЕТСКИЙ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48.1.</w:t>
            </w:r>
          </w:p>
        </w:tc>
        <w:tc>
          <w:tcPr>
            <w:tcW w:w="3224" w:type="dxa"/>
          </w:tcPr>
          <w:p w:rsidR="00EA71A4" w:rsidRPr="0054441C" w:rsidRDefault="00EA71A4" w:rsidP="004C2B04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Калач</w:t>
            </w:r>
            <w:r w:rsidR="004C2B04">
              <w:rPr>
                <w:kern w:val="2"/>
                <w:sz w:val="28"/>
                <w:szCs w:val="28"/>
              </w:rPr>
              <w:t>-</w:t>
            </w:r>
            <w:r w:rsidRPr="0054441C">
              <w:rPr>
                <w:kern w:val="2"/>
                <w:sz w:val="28"/>
                <w:szCs w:val="28"/>
              </w:rPr>
              <w:t>Куртлакское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A01B0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48.2.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Советское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A01B0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48.3.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Чирское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A01B00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49.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ТАРАСОВСКИЙ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49.1.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Большинское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B2A6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49.2.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Войковское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B2A6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49.3.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Дячкинское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B2A6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4,5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49.4.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Ефремово-Степановское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B2A6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49.5.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Зеленовское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B2A6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49.6.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Колушкинское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B2A6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49.7.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B2A6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4,5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lastRenderedPageBreak/>
              <w:t>49.8.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Курно-Липовское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B2A6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4,5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49.9.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Митякинское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B2A6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49.10.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Тарасовское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FB2A6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4,5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50.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ТАЦИНСКИЙ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50.1.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Быстрогорское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8A1568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50.2.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Верхнеобливское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8A1568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50.3.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Ермаковское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8A1568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50.4.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Жирновское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8A1568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50.5.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Зазерское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8A1568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50.6.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Ковылкинское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8A1568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245D31" w:rsidRPr="0054441C">
              <w:rPr>
                <w:kern w:val="2"/>
                <w:sz w:val="28"/>
                <w:szCs w:val="28"/>
              </w:rPr>
              <w:t>7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50.7.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Михайловское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8A1568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50.8.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Скосырское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8A1568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4,5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50.9.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Суховское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8A1568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50.10.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Тацинское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8A1568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50.11.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Углегорское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8A1568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УСТЬ-ДОНЕЦКИЙ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lastRenderedPageBreak/>
              <w:t>51.1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Апаринское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5219E8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51.2.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Верхнекундрюченское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5219E8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51.3.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Крымское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5219E8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51.4.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Мелиховское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5219E8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51.5.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Нижнекундрюченское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5219E8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51.6.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Пухляковское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D849D9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51.7.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Раздорское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5219E8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51.8.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Усть-Донецкое городское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5219E8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ЦЕЛИНСКИЙ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52.1.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Кировское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6B241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5322FA" w:rsidRPr="0054441C">
              <w:rPr>
                <w:kern w:val="2"/>
                <w:sz w:val="28"/>
                <w:szCs w:val="28"/>
              </w:rPr>
              <w:t>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52.2.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Лопанское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6B241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5322FA" w:rsidRPr="0054441C">
              <w:rPr>
                <w:kern w:val="2"/>
                <w:sz w:val="28"/>
                <w:szCs w:val="28"/>
              </w:rPr>
              <w:t>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52.3.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Михайловское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6B241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5322FA" w:rsidRPr="0054441C">
              <w:rPr>
                <w:kern w:val="2"/>
                <w:sz w:val="28"/>
                <w:szCs w:val="28"/>
              </w:rPr>
              <w:t>8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52.4.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Новоцелинское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5322F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52.5.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Ольшанское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5322F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52.6.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Среднеегорлыкское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5322F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52.7.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Хлеборобное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6B241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5322FA" w:rsidRPr="0054441C">
              <w:rPr>
                <w:kern w:val="2"/>
                <w:sz w:val="28"/>
                <w:szCs w:val="28"/>
              </w:rPr>
              <w:t>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lastRenderedPageBreak/>
              <w:t>52.8.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Целинское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6B241F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5322FA" w:rsidRPr="0054441C">
              <w:rPr>
                <w:kern w:val="2"/>
                <w:sz w:val="28"/>
                <w:szCs w:val="28"/>
              </w:rPr>
              <w:t>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52.9.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Юловское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5322FA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ЦИМЛЯНСКИЙ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53.1.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Калининское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80E0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53.2.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Красноярское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80E0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53.3.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Лозновское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80E0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53.4.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Маркинское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80E0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53.5.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Новоцимлянское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80E0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53.6.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Саркеловское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80E0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53.7.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Цимлянское городское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480E06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ЧЕРТКОВСКИЙ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54.1.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Алексеево-Лозовское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62003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0B218A" w:rsidRPr="0054441C">
              <w:rPr>
                <w:kern w:val="2"/>
                <w:sz w:val="28"/>
                <w:szCs w:val="28"/>
              </w:rPr>
              <w:t>5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54.2.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Донское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62003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54.3.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Зубрилинское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62003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54.4.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Кутейниковское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62003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4,1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54.5.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Маньковское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62003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0B218A" w:rsidRPr="0054441C">
              <w:rPr>
                <w:kern w:val="2"/>
                <w:sz w:val="28"/>
                <w:szCs w:val="28"/>
              </w:rPr>
              <w:t>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54.6.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Михайлово-Александров</w:t>
            </w:r>
            <w:r w:rsidR="008B0206">
              <w:rPr>
                <w:kern w:val="2"/>
                <w:sz w:val="28"/>
                <w:szCs w:val="28"/>
              </w:rPr>
              <w:softHyphen/>
            </w:r>
            <w:r w:rsidRPr="0054441C">
              <w:rPr>
                <w:kern w:val="2"/>
                <w:sz w:val="28"/>
                <w:szCs w:val="28"/>
              </w:rPr>
              <w:t>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62003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4,2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54.7.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Нагибинское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62003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3,9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54.8.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Ольховчанское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62003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0B218A" w:rsidRPr="0054441C">
              <w:rPr>
                <w:kern w:val="2"/>
                <w:sz w:val="28"/>
                <w:szCs w:val="28"/>
              </w:rPr>
              <w:t>5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54.9.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Осиковское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62003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DE07ED" w:rsidRPr="0054441C">
              <w:rPr>
                <w:kern w:val="2"/>
                <w:sz w:val="28"/>
                <w:szCs w:val="28"/>
              </w:rPr>
              <w:t>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54.10.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Сетраковское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C5597D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4,2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54.11.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Сохрановское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62003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4,7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54.12.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Чертковское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62003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4,6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54.13.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Шептуховское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62003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0B218A" w:rsidRPr="0054441C">
              <w:rPr>
                <w:kern w:val="2"/>
                <w:sz w:val="28"/>
                <w:szCs w:val="28"/>
              </w:rPr>
              <w:t>5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54.14.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Щедровское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0B218A" w:rsidRPr="0054441C" w:rsidRDefault="0062003C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</w:t>
            </w:r>
            <w:r w:rsidR="000B218A" w:rsidRPr="0054441C">
              <w:rPr>
                <w:kern w:val="2"/>
                <w:sz w:val="28"/>
                <w:szCs w:val="28"/>
              </w:rPr>
              <w:t>7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ШОЛОХОВСКИЙ РАЙОН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55.1.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Базковское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242B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55.2.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Вешенское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242B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55.3.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Дубровское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242B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55.4.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Дударевское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242B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4,4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55.5.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Калининское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242B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4,4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55.6.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Колундаевское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242B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4,4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lastRenderedPageBreak/>
              <w:t>55.7.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Кружилинское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242B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4,4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55.8.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Меркуловское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242B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4,3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55.9.</w:t>
            </w: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Терновское сельское поселение</w:t>
            </w: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января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30 июня</w:t>
            </w:r>
          </w:p>
        </w:tc>
        <w:tc>
          <w:tcPr>
            <w:tcW w:w="1731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0,0</w:t>
            </w:r>
          </w:p>
        </w:tc>
      </w:tr>
      <w:tr w:rsidR="00EA71A4" w:rsidRPr="0054441C" w:rsidTr="00837295">
        <w:trPr>
          <w:cantSplit/>
        </w:trPr>
        <w:tc>
          <w:tcPr>
            <w:tcW w:w="898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224" w:type="dxa"/>
          </w:tcPr>
          <w:p w:rsidR="00EA71A4" w:rsidRPr="0054441C" w:rsidRDefault="00EA71A4" w:rsidP="00837295">
            <w:pPr>
              <w:spacing w:line="223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900" w:type="dxa"/>
          </w:tcPr>
          <w:p w:rsidR="00EA71A4" w:rsidRPr="0054441C" w:rsidRDefault="00EA71A4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с 1 июля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по 31 декабря</w:t>
            </w:r>
          </w:p>
        </w:tc>
        <w:tc>
          <w:tcPr>
            <w:tcW w:w="1731" w:type="dxa"/>
          </w:tcPr>
          <w:p w:rsidR="00EA71A4" w:rsidRPr="0054441C" w:rsidRDefault="001242B5" w:rsidP="00837295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4,4</w:t>
            </w:r>
          </w:p>
        </w:tc>
      </w:tr>
    </w:tbl>
    <w:p w:rsidR="008B0206" w:rsidRDefault="008B0206" w:rsidP="00570020">
      <w:pPr>
        <w:rPr>
          <w:kern w:val="2"/>
          <w:sz w:val="28"/>
          <w:szCs w:val="28"/>
        </w:rPr>
      </w:pPr>
    </w:p>
    <w:p w:rsidR="008B0206" w:rsidRDefault="00B112B8" w:rsidP="008B0206">
      <w:pPr>
        <w:ind w:firstLine="709"/>
        <w:jc w:val="both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Примечани</w:t>
      </w:r>
      <w:r w:rsidR="00AE3BBA" w:rsidRPr="0054441C">
        <w:rPr>
          <w:kern w:val="2"/>
          <w:sz w:val="28"/>
          <w:szCs w:val="28"/>
        </w:rPr>
        <w:t>е.</w:t>
      </w:r>
      <w:r w:rsidRPr="0054441C">
        <w:rPr>
          <w:kern w:val="2"/>
          <w:sz w:val="28"/>
          <w:szCs w:val="28"/>
        </w:rPr>
        <w:t xml:space="preserve"> </w:t>
      </w:r>
    </w:p>
    <w:p w:rsidR="008B0206" w:rsidRDefault="00B112B8" w:rsidP="008B0206">
      <w:pPr>
        <w:ind w:firstLine="709"/>
        <w:jc w:val="both"/>
        <w:rPr>
          <w:sz w:val="28"/>
          <w:szCs w:val="28"/>
        </w:rPr>
      </w:pPr>
      <w:r w:rsidRPr="0054441C">
        <w:rPr>
          <w:kern w:val="2"/>
          <w:sz w:val="28"/>
          <w:szCs w:val="28"/>
        </w:rPr>
        <w:t>1.</w:t>
      </w:r>
      <w:r w:rsidR="00495E75">
        <w:rPr>
          <w:kern w:val="2"/>
          <w:sz w:val="28"/>
          <w:szCs w:val="28"/>
        </w:rPr>
        <w:t> </w:t>
      </w:r>
      <w:r w:rsidRPr="0054441C">
        <w:rPr>
          <w:sz w:val="28"/>
          <w:szCs w:val="28"/>
        </w:rPr>
        <w:t xml:space="preserve">Предельные (максимальные) индексы изменения размера вносимой гражданами платы </w:t>
      </w:r>
      <w:r w:rsidR="00EA71A4" w:rsidRPr="0054441C">
        <w:rPr>
          <w:sz w:val="28"/>
          <w:szCs w:val="28"/>
        </w:rPr>
        <w:t xml:space="preserve">за </w:t>
      </w:r>
      <w:r w:rsidRPr="0054441C">
        <w:rPr>
          <w:sz w:val="28"/>
          <w:szCs w:val="28"/>
        </w:rPr>
        <w:t>коммунальные услуги в муниципальных образов</w:t>
      </w:r>
      <w:r w:rsidR="00495E75">
        <w:rPr>
          <w:sz w:val="28"/>
          <w:szCs w:val="28"/>
        </w:rPr>
        <w:t>аниях не </w:t>
      </w:r>
      <w:r w:rsidRPr="0054441C">
        <w:rPr>
          <w:sz w:val="28"/>
          <w:szCs w:val="28"/>
        </w:rPr>
        <w:t>могут превышать индекс изменения разме</w:t>
      </w:r>
      <w:r w:rsidR="00CE54B9" w:rsidRPr="0054441C">
        <w:rPr>
          <w:sz w:val="28"/>
          <w:szCs w:val="28"/>
        </w:rPr>
        <w:t xml:space="preserve">ра вносимой гражданами платы </w:t>
      </w:r>
      <w:r w:rsidR="002517F6" w:rsidRPr="0054441C">
        <w:rPr>
          <w:sz w:val="28"/>
          <w:szCs w:val="28"/>
        </w:rPr>
        <w:t>за</w:t>
      </w:r>
      <w:r w:rsidR="00495E75">
        <w:rPr>
          <w:sz w:val="28"/>
          <w:szCs w:val="28"/>
        </w:rPr>
        <w:t> </w:t>
      </w:r>
      <w:r w:rsidRPr="0054441C">
        <w:rPr>
          <w:spacing w:val="-4"/>
          <w:sz w:val="28"/>
          <w:szCs w:val="28"/>
        </w:rPr>
        <w:t>коммунальные услуги в среднем по Ростовской области более чем на предельно</w:t>
      </w:r>
      <w:r w:rsidRPr="0054441C">
        <w:rPr>
          <w:sz w:val="28"/>
          <w:szCs w:val="28"/>
        </w:rPr>
        <w:t xml:space="preserve"> допустимое отклонение по отдельны</w:t>
      </w:r>
      <w:r w:rsidR="00CE54B9" w:rsidRPr="0054441C">
        <w:rPr>
          <w:sz w:val="28"/>
          <w:szCs w:val="28"/>
        </w:rPr>
        <w:t xml:space="preserve">м муниципальным образованиям </w:t>
      </w:r>
      <w:r w:rsidR="00495E75">
        <w:rPr>
          <w:sz w:val="28"/>
          <w:szCs w:val="28"/>
        </w:rPr>
        <w:t>от </w:t>
      </w:r>
      <w:r w:rsidRPr="0054441C">
        <w:rPr>
          <w:sz w:val="28"/>
          <w:szCs w:val="28"/>
        </w:rPr>
        <w:t>величины индекса изменения размера вн</w:t>
      </w:r>
      <w:r w:rsidR="00CE54B9" w:rsidRPr="0054441C">
        <w:rPr>
          <w:sz w:val="28"/>
          <w:szCs w:val="28"/>
        </w:rPr>
        <w:t xml:space="preserve">осимой гражданами платы </w:t>
      </w:r>
      <w:r w:rsidR="00495E75">
        <w:rPr>
          <w:sz w:val="28"/>
          <w:szCs w:val="28"/>
        </w:rPr>
        <w:t>за </w:t>
      </w:r>
      <w:r w:rsidRPr="0054441C">
        <w:rPr>
          <w:sz w:val="28"/>
          <w:szCs w:val="28"/>
        </w:rPr>
        <w:t xml:space="preserve">коммунальные услуги по Ростовской области, </w:t>
      </w:r>
      <w:r w:rsidR="002517F6" w:rsidRPr="0054441C">
        <w:rPr>
          <w:sz w:val="28"/>
          <w:szCs w:val="28"/>
        </w:rPr>
        <w:t>за</w:t>
      </w:r>
      <w:r w:rsidR="00EA71A4" w:rsidRPr="0054441C">
        <w:rPr>
          <w:sz w:val="28"/>
          <w:szCs w:val="28"/>
        </w:rPr>
        <w:t xml:space="preserve"> </w:t>
      </w:r>
      <w:r w:rsidRPr="0054441C">
        <w:rPr>
          <w:sz w:val="28"/>
          <w:szCs w:val="28"/>
        </w:rPr>
        <w:t xml:space="preserve">исключением случаев, предусмотренных разделами III и IV Основ формирования индексов изменения размера платы граждан </w:t>
      </w:r>
      <w:r w:rsidR="00EA71A4" w:rsidRPr="0054441C">
        <w:rPr>
          <w:sz w:val="28"/>
          <w:szCs w:val="28"/>
        </w:rPr>
        <w:t xml:space="preserve">за </w:t>
      </w:r>
      <w:r w:rsidRPr="0054441C">
        <w:rPr>
          <w:sz w:val="28"/>
          <w:szCs w:val="28"/>
        </w:rPr>
        <w:t>коммунальные услуги в Российской Федерации, утвержденных постановлением Правитель</w:t>
      </w:r>
      <w:r w:rsidR="00CE54B9" w:rsidRPr="0054441C">
        <w:rPr>
          <w:sz w:val="28"/>
          <w:szCs w:val="28"/>
        </w:rPr>
        <w:t xml:space="preserve">ства Российской Федерации </w:t>
      </w:r>
      <w:r w:rsidR="002517F6" w:rsidRPr="0054441C">
        <w:rPr>
          <w:sz w:val="28"/>
          <w:szCs w:val="28"/>
        </w:rPr>
        <w:t>от </w:t>
      </w:r>
      <w:r w:rsidR="00CE54B9" w:rsidRPr="0054441C">
        <w:rPr>
          <w:sz w:val="28"/>
          <w:szCs w:val="28"/>
        </w:rPr>
        <w:t>30</w:t>
      </w:r>
      <w:r w:rsidR="002640B0" w:rsidRPr="0054441C">
        <w:rPr>
          <w:sz w:val="28"/>
          <w:szCs w:val="28"/>
        </w:rPr>
        <w:t>.04.</w:t>
      </w:r>
      <w:r w:rsidRPr="0054441C">
        <w:rPr>
          <w:sz w:val="28"/>
          <w:szCs w:val="28"/>
        </w:rPr>
        <w:t>2014</w:t>
      </w:r>
      <w:r w:rsidR="002640B0" w:rsidRPr="0054441C">
        <w:rPr>
          <w:sz w:val="28"/>
          <w:szCs w:val="28"/>
        </w:rPr>
        <w:t xml:space="preserve"> </w:t>
      </w:r>
      <w:r w:rsidRPr="0054441C">
        <w:rPr>
          <w:sz w:val="28"/>
          <w:szCs w:val="28"/>
        </w:rPr>
        <w:t>№ 400.</w:t>
      </w:r>
      <w:r w:rsidR="00495E75">
        <w:rPr>
          <w:sz w:val="28"/>
          <w:szCs w:val="28"/>
        </w:rPr>
        <w:t xml:space="preserve"> </w:t>
      </w:r>
    </w:p>
    <w:p w:rsidR="008B0206" w:rsidRDefault="00495E75" w:rsidP="008B0206">
      <w:pPr>
        <w:ind w:firstLine="709"/>
        <w:jc w:val="both"/>
      </w:pPr>
      <w:r>
        <w:rPr>
          <w:kern w:val="2"/>
          <w:sz w:val="28"/>
          <w:szCs w:val="28"/>
        </w:rPr>
        <w:t>2. </w:t>
      </w:r>
      <w:r w:rsidR="00B112B8" w:rsidRPr="0054441C">
        <w:rPr>
          <w:kern w:val="2"/>
          <w:sz w:val="28"/>
          <w:szCs w:val="28"/>
        </w:rPr>
        <w:t xml:space="preserve">Изменение (прирост) размера платы граждан </w:t>
      </w:r>
      <w:r w:rsidR="002517F6" w:rsidRPr="0054441C">
        <w:rPr>
          <w:kern w:val="2"/>
          <w:sz w:val="28"/>
          <w:szCs w:val="28"/>
        </w:rPr>
        <w:t>за</w:t>
      </w:r>
      <w:r w:rsidR="00EA71A4" w:rsidRPr="0054441C">
        <w:rPr>
          <w:kern w:val="2"/>
          <w:sz w:val="28"/>
          <w:szCs w:val="28"/>
        </w:rPr>
        <w:t xml:space="preserve"> </w:t>
      </w:r>
      <w:r w:rsidR="00B112B8" w:rsidRPr="0054441C">
        <w:rPr>
          <w:kern w:val="2"/>
          <w:sz w:val="28"/>
          <w:szCs w:val="28"/>
        </w:rPr>
        <w:t>коммунальные услуги в</w:t>
      </w:r>
      <w:r>
        <w:rPr>
          <w:sz w:val="28"/>
          <w:szCs w:val="28"/>
        </w:rPr>
        <w:t> </w:t>
      </w:r>
      <w:r w:rsidR="00B112B8" w:rsidRPr="0054441C">
        <w:rPr>
          <w:kern w:val="2"/>
          <w:sz w:val="28"/>
          <w:szCs w:val="28"/>
        </w:rPr>
        <w:t xml:space="preserve">среднем по всем муниципальным образованиям Ростовской области не может превышать индекс изменения размера вносимой гражданами платы </w:t>
      </w:r>
      <w:r>
        <w:rPr>
          <w:kern w:val="2"/>
          <w:sz w:val="28"/>
          <w:szCs w:val="28"/>
        </w:rPr>
        <w:t>за </w:t>
      </w:r>
      <w:r w:rsidR="00B112B8" w:rsidRPr="0054441C">
        <w:rPr>
          <w:kern w:val="2"/>
          <w:sz w:val="28"/>
          <w:szCs w:val="28"/>
        </w:rPr>
        <w:t xml:space="preserve">коммунальные услуги в среднем по Ростовской области. </w:t>
      </w:r>
      <w:r>
        <w:rPr>
          <w:kern w:val="2"/>
          <w:sz w:val="28"/>
          <w:szCs w:val="28"/>
        </w:rPr>
        <w:t xml:space="preserve"> </w:t>
      </w:r>
      <w:r>
        <w:rPr>
          <w:kern w:val="2"/>
        </w:rPr>
        <w:t xml:space="preserve"> </w:t>
      </w:r>
      <w:r>
        <w:t xml:space="preserve">  </w:t>
      </w:r>
    </w:p>
    <w:p w:rsidR="008B0206" w:rsidRPr="008B0206" w:rsidRDefault="008B0206" w:rsidP="00570020">
      <w:pPr>
        <w:rPr>
          <w:sz w:val="28"/>
          <w:szCs w:val="28"/>
        </w:rPr>
      </w:pPr>
    </w:p>
    <w:p w:rsidR="008B0206" w:rsidRPr="008B0206" w:rsidRDefault="008B0206" w:rsidP="00570020">
      <w:pPr>
        <w:rPr>
          <w:sz w:val="28"/>
          <w:szCs w:val="28"/>
        </w:rPr>
      </w:pPr>
    </w:p>
    <w:p w:rsidR="008B0206" w:rsidRDefault="008B0206" w:rsidP="008B0206">
      <w:pPr>
        <w:rPr>
          <w:sz w:val="28"/>
        </w:rPr>
      </w:pPr>
    </w:p>
    <w:p w:rsidR="008B0206" w:rsidRDefault="008B0206" w:rsidP="008B0206">
      <w:pPr>
        <w:ind w:right="5551"/>
        <w:jc w:val="center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8B0206" w:rsidRDefault="008B0206" w:rsidP="008B0206">
      <w:pPr>
        <w:ind w:right="5551"/>
        <w:jc w:val="center"/>
        <w:rPr>
          <w:sz w:val="28"/>
          <w:szCs w:val="28"/>
        </w:rPr>
      </w:pPr>
      <w:r>
        <w:rPr>
          <w:sz w:val="28"/>
          <w:szCs w:val="28"/>
        </w:rPr>
        <w:t>документационного обеспечения</w:t>
      </w:r>
    </w:p>
    <w:p w:rsidR="008B0206" w:rsidRDefault="008B0206" w:rsidP="008B0206">
      <w:pPr>
        <w:rPr>
          <w:sz w:val="28"/>
        </w:rPr>
      </w:pPr>
      <w:r>
        <w:rPr>
          <w:sz w:val="28"/>
        </w:rPr>
        <w:t>Правительства Ростовской области</w:t>
      </w:r>
      <w:r w:rsidRPr="00840A9C">
        <w:rPr>
          <w:sz w:val="28"/>
        </w:rPr>
        <w:t xml:space="preserve">                                          </w:t>
      </w:r>
      <w:r w:rsidRPr="006D3DBC">
        <w:rPr>
          <w:sz w:val="28"/>
        </w:rPr>
        <w:t xml:space="preserve">   </w:t>
      </w:r>
      <w:r>
        <w:rPr>
          <w:sz w:val="28"/>
        </w:rPr>
        <w:t xml:space="preserve">             В.В. Лозин</w:t>
      </w:r>
    </w:p>
    <w:p w:rsidR="008B0206" w:rsidRDefault="008B0206" w:rsidP="00570020">
      <w:pPr>
        <w:rPr>
          <w:kern w:val="2"/>
          <w:sz w:val="28"/>
          <w:szCs w:val="28"/>
        </w:rPr>
      </w:pPr>
    </w:p>
    <w:p w:rsidR="008B0206" w:rsidRPr="0054441C" w:rsidRDefault="008B0206" w:rsidP="00570020">
      <w:pPr>
        <w:rPr>
          <w:kern w:val="2"/>
          <w:sz w:val="28"/>
          <w:szCs w:val="28"/>
        </w:rPr>
        <w:sectPr w:rsidR="008B0206" w:rsidRPr="0054441C" w:rsidSect="00EE0C41">
          <w:headerReference w:type="default" r:id="rId9"/>
          <w:footerReference w:type="even" r:id="rId10"/>
          <w:footerReference w:type="default" r:id="rId11"/>
          <w:footerReference w:type="first" r:id="rId12"/>
          <w:pgSz w:w="11907" w:h="16840" w:code="9"/>
          <w:pgMar w:top="1134" w:right="567" w:bottom="1134" w:left="1701" w:header="567" w:footer="567" w:gutter="0"/>
          <w:cols w:space="720"/>
          <w:titlePg/>
          <w:docGrid w:linePitch="272"/>
        </w:sectPr>
      </w:pPr>
    </w:p>
    <w:p w:rsidR="008B0206" w:rsidRDefault="00AE2809" w:rsidP="008B0206">
      <w:pPr>
        <w:spacing w:line="230" w:lineRule="auto"/>
        <w:ind w:left="10773"/>
        <w:jc w:val="center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lastRenderedPageBreak/>
        <w:t>Приложение № 2</w:t>
      </w:r>
    </w:p>
    <w:p w:rsidR="008B0206" w:rsidRDefault="00AE2809" w:rsidP="008B0206">
      <w:pPr>
        <w:spacing w:line="230" w:lineRule="auto"/>
        <w:ind w:left="10773"/>
        <w:jc w:val="center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к распоряжению</w:t>
      </w:r>
    </w:p>
    <w:p w:rsidR="008B0206" w:rsidRDefault="00AE2809" w:rsidP="008B0206">
      <w:pPr>
        <w:spacing w:line="230" w:lineRule="auto"/>
        <w:ind w:left="10773"/>
        <w:jc w:val="center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Губернатора</w:t>
      </w:r>
    </w:p>
    <w:p w:rsidR="008B0206" w:rsidRDefault="00AE2809" w:rsidP="008B0206">
      <w:pPr>
        <w:spacing w:line="230" w:lineRule="auto"/>
        <w:ind w:left="10773"/>
        <w:jc w:val="center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Ростовской области</w:t>
      </w:r>
    </w:p>
    <w:p w:rsidR="008B0206" w:rsidRDefault="0071301D" w:rsidP="008B0206">
      <w:pPr>
        <w:spacing w:line="230" w:lineRule="auto"/>
        <w:ind w:left="10773"/>
        <w:jc w:val="center"/>
        <w:rPr>
          <w:sz w:val="28"/>
        </w:rPr>
      </w:pPr>
      <w:r w:rsidRPr="0054441C">
        <w:rPr>
          <w:sz w:val="28"/>
        </w:rPr>
        <w:t>о</w:t>
      </w:r>
      <w:r w:rsidR="009C3D27" w:rsidRPr="0054441C">
        <w:rPr>
          <w:sz w:val="28"/>
        </w:rPr>
        <w:t xml:space="preserve">т </w:t>
      </w:r>
      <w:r w:rsidR="005E6E94">
        <w:rPr>
          <w:sz w:val="28"/>
        </w:rPr>
        <w:t>15.12.2021</w:t>
      </w:r>
      <w:r w:rsidR="00AE2809" w:rsidRPr="0054441C">
        <w:rPr>
          <w:sz w:val="28"/>
        </w:rPr>
        <w:t xml:space="preserve"> № </w:t>
      </w:r>
      <w:r w:rsidR="005E6E94">
        <w:rPr>
          <w:sz w:val="28"/>
        </w:rPr>
        <w:t>324</w:t>
      </w:r>
    </w:p>
    <w:p w:rsidR="008B0206" w:rsidRDefault="008B0206" w:rsidP="00A41BE8">
      <w:pPr>
        <w:spacing w:line="230" w:lineRule="auto"/>
        <w:ind w:firstLine="709"/>
        <w:jc w:val="both"/>
        <w:rPr>
          <w:sz w:val="28"/>
        </w:rPr>
      </w:pPr>
    </w:p>
    <w:p w:rsidR="008B0206" w:rsidRDefault="00AE2809" w:rsidP="008B0206">
      <w:pPr>
        <w:spacing w:line="230" w:lineRule="auto"/>
        <w:jc w:val="center"/>
        <w:rPr>
          <w:bCs/>
          <w:kern w:val="2"/>
          <w:sz w:val="28"/>
          <w:szCs w:val="28"/>
        </w:rPr>
      </w:pPr>
      <w:r w:rsidRPr="0054441C">
        <w:rPr>
          <w:bCs/>
          <w:kern w:val="2"/>
          <w:sz w:val="28"/>
          <w:szCs w:val="28"/>
        </w:rPr>
        <w:t>ОБОСНОВАНИЕ ВЕЛИЧИНЫ</w:t>
      </w:r>
    </w:p>
    <w:p w:rsidR="008B0206" w:rsidRDefault="00AE2809" w:rsidP="008B0206">
      <w:pPr>
        <w:spacing w:line="230" w:lineRule="auto"/>
        <w:jc w:val="center"/>
        <w:rPr>
          <w:bCs/>
          <w:kern w:val="2"/>
          <w:sz w:val="28"/>
          <w:szCs w:val="28"/>
        </w:rPr>
      </w:pPr>
      <w:r w:rsidRPr="0054441C">
        <w:rPr>
          <w:bCs/>
          <w:kern w:val="2"/>
          <w:sz w:val="28"/>
          <w:szCs w:val="28"/>
        </w:rPr>
        <w:t xml:space="preserve">установленных предельных (максимальных) индексов изменения размера вносимой гражданами </w:t>
      </w:r>
      <w:r w:rsidR="00495E75">
        <w:rPr>
          <w:bCs/>
          <w:kern w:val="2"/>
          <w:sz w:val="28"/>
          <w:szCs w:val="28"/>
        </w:rPr>
        <w:t xml:space="preserve"> </w:t>
      </w:r>
    </w:p>
    <w:p w:rsidR="00AE2809" w:rsidRDefault="00AE2809" w:rsidP="008B0206">
      <w:pPr>
        <w:spacing w:line="230" w:lineRule="auto"/>
        <w:jc w:val="center"/>
        <w:rPr>
          <w:kern w:val="2"/>
          <w:sz w:val="28"/>
          <w:szCs w:val="28"/>
        </w:rPr>
      </w:pPr>
      <w:r w:rsidRPr="0054441C">
        <w:rPr>
          <w:bCs/>
          <w:kern w:val="2"/>
          <w:sz w:val="28"/>
          <w:szCs w:val="28"/>
        </w:rPr>
        <w:t xml:space="preserve">платы </w:t>
      </w:r>
      <w:r w:rsidR="002517F6" w:rsidRPr="0054441C">
        <w:rPr>
          <w:bCs/>
          <w:kern w:val="2"/>
          <w:sz w:val="28"/>
          <w:szCs w:val="28"/>
        </w:rPr>
        <w:t>за </w:t>
      </w:r>
      <w:r w:rsidRPr="0054441C">
        <w:rPr>
          <w:bCs/>
          <w:kern w:val="2"/>
          <w:sz w:val="28"/>
          <w:szCs w:val="28"/>
        </w:rPr>
        <w:t xml:space="preserve">коммунальные услуги в муниципальных </w:t>
      </w:r>
      <w:r w:rsidR="00E759D6" w:rsidRPr="0054441C">
        <w:rPr>
          <w:bCs/>
          <w:kern w:val="2"/>
          <w:sz w:val="28"/>
          <w:szCs w:val="28"/>
        </w:rPr>
        <w:t>образованиях Ростовской области</w:t>
      </w:r>
      <w:r w:rsidR="008559D8" w:rsidRPr="0054441C">
        <w:rPr>
          <w:bCs/>
          <w:kern w:val="2"/>
          <w:sz w:val="28"/>
          <w:szCs w:val="28"/>
        </w:rPr>
        <w:t xml:space="preserve"> </w:t>
      </w:r>
      <w:r w:rsidR="009C160F" w:rsidRPr="0054441C">
        <w:rPr>
          <w:bCs/>
          <w:kern w:val="2"/>
          <w:sz w:val="28"/>
          <w:szCs w:val="28"/>
        </w:rPr>
        <w:t xml:space="preserve">на </w:t>
      </w:r>
      <w:r w:rsidR="005D7144" w:rsidRPr="0054441C">
        <w:rPr>
          <w:bCs/>
          <w:kern w:val="2"/>
          <w:sz w:val="28"/>
          <w:szCs w:val="28"/>
        </w:rPr>
        <w:t>2</w:t>
      </w:r>
      <w:r w:rsidR="006733E4" w:rsidRPr="0054441C">
        <w:rPr>
          <w:bCs/>
          <w:kern w:val="2"/>
          <w:sz w:val="28"/>
          <w:szCs w:val="28"/>
        </w:rPr>
        <w:t>0</w:t>
      </w:r>
      <w:r w:rsidR="005D7144" w:rsidRPr="0054441C">
        <w:rPr>
          <w:bCs/>
          <w:kern w:val="2"/>
          <w:sz w:val="28"/>
          <w:szCs w:val="28"/>
        </w:rPr>
        <w:t>2</w:t>
      </w:r>
      <w:r w:rsidR="00F82104" w:rsidRPr="0054441C">
        <w:rPr>
          <w:bCs/>
          <w:kern w:val="2"/>
          <w:sz w:val="28"/>
          <w:szCs w:val="28"/>
        </w:rPr>
        <w:t>2</w:t>
      </w:r>
      <w:r w:rsidR="005D7144" w:rsidRPr="0054441C">
        <w:rPr>
          <w:bCs/>
          <w:kern w:val="2"/>
          <w:sz w:val="28"/>
          <w:szCs w:val="28"/>
        </w:rPr>
        <w:t xml:space="preserve"> г</w:t>
      </w:r>
      <w:r w:rsidR="009C160F" w:rsidRPr="0054441C">
        <w:rPr>
          <w:bCs/>
          <w:kern w:val="2"/>
          <w:sz w:val="28"/>
          <w:szCs w:val="28"/>
        </w:rPr>
        <w:t>од</w:t>
      </w:r>
    </w:p>
    <w:p w:rsidR="008B0206" w:rsidRPr="0054441C" w:rsidRDefault="008B0206" w:rsidP="00A41BE8">
      <w:pPr>
        <w:spacing w:line="230" w:lineRule="auto"/>
        <w:ind w:firstLine="709"/>
        <w:jc w:val="both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36"/>
        <w:gridCol w:w="2695"/>
        <w:gridCol w:w="11249"/>
      </w:tblGrid>
      <w:tr w:rsidR="00637C21" w:rsidRPr="0054441C" w:rsidTr="00D5045F">
        <w:trPr>
          <w:tblHeader/>
        </w:trPr>
        <w:tc>
          <w:tcPr>
            <w:tcW w:w="736" w:type="dxa"/>
          </w:tcPr>
          <w:p w:rsidR="00637C21" w:rsidRPr="0054441C" w:rsidRDefault="00637C21" w:rsidP="00D5045F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№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п/п</w:t>
            </w:r>
          </w:p>
        </w:tc>
        <w:tc>
          <w:tcPr>
            <w:tcW w:w="2695" w:type="dxa"/>
          </w:tcPr>
          <w:p w:rsidR="00637C21" w:rsidRPr="0054441C" w:rsidRDefault="00637C21" w:rsidP="00D5045F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Наименование </w:t>
            </w:r>
            <w:r w:rsidR="00495E75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11249" w:type="dxa"/>
          </w:tcPr>
          <w:p w:rsidR="008B0206" w:rsidRDefault="00637C21" w:rsidP="00D5045F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Обоснование величины установленных предельных </w:t>
            </w:r>
          </w:p>
          <w:p w:rsidR="008B0206" w:rsidRDefault="00637C21" w:rsidP="00D5045F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 xml:space="preserve">(максимальных) индексов изменения размера вносимой гражданами </w:t>
            </w:r>
          </w:p>
          <w:p w:rsidR="00637C21" w:rsidRPr="0054441C" w:rsidRDefault="00637C21" w:rsidP="00D5045F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платы за</w:t>
            </w:r>
            <w:r w:rsidR="002049A9" w:rsidRPr="0054441C">
              <w:rPr>
                <w:kern w:val="2"/>
                <w:sz w:val="28"/>
                <w:szCs w:val="28"/>
              </w:rPr>
              <w:t xml:space="preserve"> </w:t>
            </w:r>
            <w:r w:rsidRPr="0054441C">
              <w:rPr>
                <w:kern w:val="2"/>
                <w:sz w:val="28"/>
                <w:szCs w:val="28"/>
              </w:rPr>
              <w:t>коммунальные услуги в муниципальных образованиях</w:t>
            </w:r>
          </w:p>
        </w:tc>
      </w:tr>
    </w:tbl>
    <w:p w:rsidR="00D5045F" w:rsidRPr="00D5045F" w:rsidRDefault="00D5045F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36"/>
        <w:gridCol w:w="2695"/>
        <w:gridCol w:w="11249"/>
      </w:tblGrid>
      <w:tr w:rsidR="00AE2809" w:rsidRPr="0054441C" w:rsidTr="00D5045F">
        <w:trPr>
          <w:tblHeader/>
        </w:trPr>
        <w:tc>
          <w:tcPr>
            <w:tcW w:w="736" w:type="dxa"/>
          </w:tcPr>
          <w:p w:rsidR="00AE2809" w:rsidRPr="0054441C" w:rsidRDefault="00AE2809" w:rsidP="00DA476E">
            <w:pPr>
              <w:spacing w:line="226" w:lineRule="auto"/>
              <w:ind w:left="-113" w:right="-113"/>
              <w:jc w:val="center"/>
              <w:rPr>
                <w:spacing w:val="-6"/>
                <w:kern w:val="2"/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1</w:t>
            </w:r>
          </w:p>
        </w:tc>
        <w:tc>
          <w:tcPr>
            <w:tcW w:w="2695" w:type="dxa"/>
          </w:tcPr>
          <w:p w:rsidR="00AE2809" w:rsidRPr="0054441C" w:rsidRDefault="00AE2809" w:rsidP="00D5045F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11249" w:type="dxa"/>
          </w:tcPr>
          <w:p w:rsidR="00AE2809" w:rsidRPr="0054441C" w:rsidRDefault="00AE2809" w:rsidP="00D5045F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3</w:t>
            </w:r>
          </w:p>
        </w:tc>
      </w:tr>
      <w:tr w:rsidR="00A105FA" w:rsidRPr="0054441C" w:rsidTr="00D5045F">
        <w:tc>
          <w:tcPr>
            <w:tcW w:w="736" w:type="dxa"/>
          </w:tcPr>
          <w:p w:rsidR="00A105FA" w:rsidRPr="0054441C" w:rsidRDefault="00A105FA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1.</w:t>
            </w:r>
          </w:p>
        </w:tc>
        <w:tc>
          <w:tcPr>
            <w:tcW w:w="2695" w:type="dxa"/>
          </w:tcPr>
          <w:p w:rsidR="00A105FA" w:rsidRPr="00D5045F" w:rsidRDefault="00A105FA" w:rsidP="00D5045F">
            <w:pPr>
              <w:spacing w:line="226" w:lineRule="auto"/>
              <w:rPr>
                <w:spacing w:val="-6"/>
                <w:sz w:val="28"/>
                <w:szCs w:val="28"/>
              </w:rPr>
            </w:pPr>
            <w:r w:rsidRPr="00D5045F">
              <w:rPr>
                <w:spacing w:val="-6"/>
                <w:kern w:val="2"/>
                <w:sz w:val="28"/>
                <w:szCs w:val="28"/>
              </w:rPr>
              <w:t>Город Ростов-на-Дону</w:t>
            </w:r>
          </w:p>
        </w:tc>
        <w:tc>
          <w:tcPr>
            <w:tcW w:w="11249" w:type="dxa"/>
          </w:tcPr>
          <w:p w:rsidR="00A105FA" w:rsidRPr="0054441C" w:rsidRDefault="00F82104" w:rsidP="00CE71C3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54441C">
              <w:rPr>
                <w:spacing w:val="-4"/>
                <w:sz w:val="28"/>
                <w:szCs w:val="28"/>
              </w:rPr>
              <w:t>прогнозируемые размеры и темпы изменения тарифов на коммунальные услуги с 1 июля 2022</w:t>
            </w:r>
            <w:r w:rsidR="00CE71C3">
              <w:rPr>
                <w:spacing w:val="-4"/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г.:</w:t>
            </w:r>
            <w:r w:rsidRPr="0054441C">
              <w:rPr>
                <w:sz w:val="28"/>
                <w:szCs w:val="28"/>
              </w:rPr>
              <w:t xml:space="preserve"> на холодную воду – 3,4 процента (47,36 руб./куб. м), на горячую воду по компоненту на холодную воду – 3,4 процента (47,36 руб./куб. м), по компоненту на тепловую энергию – 3,4 процента (утвержденный тариф – 2789,24 руб./Гкал), на водоотведение – 3,8 процента (33,14 руб./куб. м), на тепловую энергию – 3,4 процента (утвержденный тариф – 2789,24 руб./Гкал), на газоснабжение (природный газ) – 3,0</w:t>
            </w:r>
            <w:r w:rsidR="00CE71C3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(6,91 руб./куб. м), на электроснабжение в пределах социальной нормы – 4,0</w:t>
            </w:r>
            <w:r w:rsidR="00CE71C3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(4,42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(664,65 руб./куб. м); неизменные объемы потребления коммунальных услуг: по холодному водоснабжению – 1,0 куб. м, горячему водоснабжению </w:t>
            </w:r>
            <w:r w:rsidR="00B20CBC" w:rsidRPr="0054441C">
              <w:rPr>
                <w:sz w:val="28"/>
                <w:szCs w:val="28"/>
              </w:rPr>
              <w:t>–</w:t>
            </w:r>
            <w:r w:rsidRPr="0054441C">
              <w:rPr>
                <w:sz w:val="28"/>
                <w:szCs w:val="28"/>
              </w:rPr>
              <w:t xml:space="preserve"> 1,0 куб. м, по водоотведению – 2,0 куб. м, по отоплению – 4,69282 Гкал, по газоснабжению (природный газ) – 13,0 куб. м, размер социальной нормы потребления электрической энергии – 96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норматив расхода тепловой энергии на подогрев холодной воды для предоставления коммунальной услуги по горячему </w:t>
            </w:r>
            <w:r w:rsidRPr="00D5045F">
              <w:rPr>
                <w:spacing w:val="-4"/>
                <w:sz w:val="28"/>
                <w:szCs w:val="28"/>
              </w:rPr>
              <w:t>водоснабжению – 0,061 Гкал/куб. м, норматив накопления твердых коммунальных отходов –</w:t>
            </w:r>
            <w:r w:rsidRPr="0054441C">
              <w:rPr>
                <w:sz w:val="28"/>
                <w:szCs w:val="28"/>
              </w:rPr>
              <w:t xml:space="preserve"> 3,08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</w:t>
            </w:r>
            <w:r w:rsidRPr="0054441C">
              <w:rPr>
                <w:sz w:val="28"/>
                <w:szCs w:val="28"/>
              </w:rPr>
              <w:lastRenderedPageBreak/>
              <w:t>благоустройства, которому соответствует значение предельного индекса: многоквартирные дома с холодным и горячим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148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0,0130 процента, в общей численности населения Ростовской области – 0,0035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86 099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7,5678 процента, в общей численности населения Ростовской области – 2,0591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</w:t>
            </w:r>
            <w:r w:rsidRPr="00D5045F">
              <w:rPr>
                <w:spacing w:val="-4"/>
                <w:sz w:val="28"/>
                <w:szCs w:val="28"/>
              </w:rPr>
              <w:t>в отношении которого более установленного индекса по Ростовской области, – 1 051 605 чело</w:t>
            </w:r>
            <w:r w:rsidR="00D5045F" w:rsidRPr="00D5045F">
              <w:rPr>
                <w:spacing w:val="-4"/>
                <w:sz w:val="28"/>
                <w:szCs w:val="28"/>
              </w:rPr>
              <w:softHyphen/>
            </w:r>
            <w:r w:rsidRPr="0054441C">
              <w:rPr>
                <w:sz w:val="28"/>
                <w:szCs w:val="28"/>
              </w:rPr>
              <w:t>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</w:t>
            </w:r>
            <w:r w:rsidR="00FD0559" w:rsidRPr="0054441C">
              <w:rPr>
                <w:sz w:val="28"/>
                <w:szCs w:val="28"/>
              </w:rPr>
              <w:t xml:space="preserve"> общей численности населения на </w:t>
            </w:r>
            <w:r w:rsidRPr="0054441C">
              <w:rPr>
                <w:sz w:val="28"/>
                <w:szCs w:val="28"/>
              </w:rPr>
              <w:t>территории муниципального образования – 92,4322 процента, в общей численности населения Ростовской области – 25,1491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</w:t>
            </w:r>
            <w:r w:rsidR="00D5045F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разбивкой по месяцам: в июле – сентябре – 4 237,97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FD0559" w:rsidRPr="0054441C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> г. –</w:t>
            </w:r>
            <w:r w:rsidR="00CE71C3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202 812,54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A105FA" w:rsidRPr="0054441C" w:rsidTr="00D5045F">
        <w:tc>
          <w:tcPr>
            <w:tcW w:w="736" w:type="dxa"/>
          </w:tcPr>
          <w:p w:rsidR="00A105FA" w:rsidRPr="0054441C" w:rsidRDefault="00A105FA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2.</w:t>
            </w:r>
          </w:p>
        </w:tc>
        <w:tc>
          <w:tcPr>
            <w:tcW w:w="2695" w:type="dxa"/>
          </w:tcPr>
          <w:p w:rsidR="00A105FA" w:rsidRPr="0054441C" w:rsidRDefault="00A105FA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Азов</w:t>
            </w:r>
          </w:p>
        </w:tc>
        <w:tc>
          <w:tcPr>
            <w:tcW w:w="11249" w:type="dxa"/>
          </w:tcPr>
          <w:p w:rsidR="00A105FA" w:rsidRPr="0054441C" w:rsidRDefault="00F82104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D5045F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0 процентов (28,09 руб./куб. м), на горячую воду по компоненту на холодную воду – 0 процентов (28,09 руб./куб. м), по компоненту на тепловую энергию – 28,4 процента (установленный тариф 3159,85 руб./Гкал), на водоотведение – 5,4 процента (34,97 руб./куб. м), на тепловую энергию – 28,4 процента (установленный тариф 3159,85 руб./Гкал), на газоснабжение (природный газ) – 3,0 процента (6,91 руб./куб. м), на электроснабжение в пределах социальной нормы – 4,0 процента (4,42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(451,76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2,0 куб. м, по горячему водоснабжению – 3,0 куб. м, по </w:t>
            </w:r>
            <w:r w:rsidRPr="00D5045F">
              <w:rPr>
                <w:spacing w:val="-4"/>
                <w:sz w:val="28"/>
                <w:szCs w:val="28"/>
              </w:rPr>
              <w:t>водоотведению – 5,0 куб. м, размер социальной нормы потребления электрической энергии –</w:t>
            </w:r>
            <w:r w:rsidRPr="0054441C">
              <w:rPr>
                <w:sz w:val="28"/>
                <w:szCs w:val="28"/>
              </w:rPr>
              <w:t xml:space="preserve"> 96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норматив расхода тепловой энергии на подогрев холодной воды для предоставления коммунальной услуги по горячему водоснабжению – 0,064 Гкал/куб. м, по отоплению – 0,0229 Гкал/кв. м, по газоснабжению (природный газ) на приготовление пищи с использованием газовых плит – 13 </w:t>
            </w:r>
            <w:r w:rsidR="00F941DA">
              <w:rPr>
                <w:sz w:val="28"/>
                <w:szCs w:val="28"/>
              </w:rPr>
              <w:t>к</w:t>
            </w:r>
            <w:r w:rsidR="00816434">
              <w:rPr>
                <w:sz w:val="28"/>
                <w:szCs w:val="28"/>
              </w:rPr>
              <w:t>уб. м</w:t>
            </w:r>
            <w:r w:rsidRPr="0054441C">
              <w:rPr>
                <w:sz w:val="28"/>
                <w:szCs w:val="28"/>
              </w:rPr>
              <w:t>, норматив накопления твердых коммунальных отходов – 3,01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многоквартирные дома с холодным и горячим водоснабжением, водоотведением, </w:t>
            </w:r>
            <w:r w:rsidRPr="00D5045F">
              <w:rPr>
                <w:spacing w:val="-4"/>
                <w:sz w:val="28"/>
                <w:szCs w:val="28"/>
              </w:rPr>
              <w:t>централизованным теплоснабжением, газоснабжением (природный газ), электроснабжением,</w:t>
            </w:r>
            <w:r w:rsidRPr="0054441C">
              <w:rPr>
                <w:sz w:val="28"/>
                <w:szCs w:val="28"/>
              </w:rPr>
              <w:t xml:space="preserve">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8186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10,2508 про</w:t>
            </w:r>
            <w:r w:rsidR="00D5045F">
              <w:rPr>
                <w:sz w:val="28"/>
                <w:szCs w:val="28"/>
              </w:rPr>
              <w:softHyphen/>
            </w:r>
            <w:r w:rsidRPr="0054441C">
              <w:rPr>
                <w:sz w:val="28"/>
                <w:szCs w:val="28"/>
              </w:rPr>
              <w:t>цента, в общей численности населения Ростовской области – 0,1958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32757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</w:t>
            </w:r>
            <w:r w:rsidRPr="0054441C">
              <w:rPr>
                <w:sz w:val="28"/>
                <w:szCs w:val="28"/>
              </w:rPr>
              <w:lastRenderedPageBreak/>
              <w:t>территории муниципального образования – 41,0196 процента, в общей численности населения Ростовской области – 0,7834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47100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</w:t>
            </w:r>
            <w:r w:rsidR="00FD0559" w:rsidRPr="0054441C">
              <w:rPr>
                <w:sz w:val="28"/>
                <w:szCs w:val="28"/>
              </w:rPr>
              <w:t>общей численности населения на т</w:t>
            </w:r>
            <w:r w:rsidRPr="0054441C">
              <w:rPr>
                <w:sz w:val="28"/>
                <w:szCs w:val="28"/>
              </w:rPr>
              <w:t>ерритории муниципального образования – 58,9804 процента, в общей численности населения Ростовской области – 1,1264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220,43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FD0559" w:rsidRPr="0054441C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3642,71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A443E5" w:rsidRPr="0054441C" w:rsidTr="00D5045F">
        <w:tc>
          <w:tcPr>
            <w:tcW w:w="736" w:type="dxa"/>
          </w:tcPr>
          <w:p w:rsidR="00A443E5" w:rsidRPr="0054441C" w:rsidRDefault="00A443E5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3.</w:t>
            </w:r>
          </w:p>
        </w:tc>
        <w:tc>
          <w:tcPr>
            <w:tcW w:w="2695" w:type="dxa"/>
          </w:tcPr>
          <w:p w:rsidR="00A443E5" w:rsidRPr="0054441C" w:rsidRDefault="00A443E5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Батайск</w:t>
            </w:r>
          </w:p>
        </w:tc>
        <w:tc>
          <w:tcPr>
            <w:tcW w:w="11249" w:type="dxa"/>
          </w:tcPr>
          <w:p w:rsidR="00A443E5" w:rsidRPr="0054441C" w:rsidRDefault="00804C3F" w:rsidP="00CE71C3">
            <w:pPr>
              <w:spacing w:line="230" w:lineRule="auto"/>
              <w:jc w:val="both"/>
              <w:rPr>
                <w:sz w:val="28"/>
                <w:szCs w:val="28"/>
              </w:rPr>
            </w:pPr>
            <w:r w:rsidRPr="001C0DB9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3,4 процента (47,35 руб./куб. м), на горячую воду по компоненту на холодную воду – 3,4 процента (47,35 руб./куб. м), по компоненту на тепловую энергию – снижение на 7,86 процента (4000,00 руб./Гкал), на водоотведение – 3,8 процента (33,17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м), на тепловую энергию – снижение на 7,86 процента (4000,0 руб./Гкал), на газоснабжение (природный газ) – 3,0 процента (6,91 руб./куб. м), на электроснабжение в пределах социальной нормы – 4,0 процента (4,42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процента (451,75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м); неизменные объемы потребления коммунальных услуг: на холодному водоснабжению – 3,0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куб. м, горячему водоснабжению – 2,0 куб. м, водоотведению – 5,0</w:t>
            </w:r>
            <w:r w:rsidR="001C0DB9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куб. м, отоплению – 1,12288</w:t>
            </w:r>
            <w:r w:rsidRPr="0054441C">
              <w:t xml:space="preserve"> </w:t>
            </w:r>
            <w:r w:rsidRPr="0054441C">
              <w:rPr>
                <w:sz w:val="28"/>
                <w:szCs w:val="28"/>
              </w:rPr>
              <w:t xml:space="preserve">Гкал, размер социальной нормы потребления электрической энергии – 96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норматив по газоснабжению (природный газ) на приготовление пищи с использованием газовых плит – 13 </w:t>
            </w:r>
            <w:r w:rsidR="00816434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норматив расхода тепловой энергии на подогрев холодной воды для предоставления коммунальной услуги по горячему водоснабжению – 0,066 Гкал/куб. м, </w:t>
            </w:r>
            <w:r w:rsidRPr="0054441C">
              <w:rPr>
                <w:sz w:val="28"/>
                <w:szCs w:val="28"/>
              </w:rPr>
              <w:lastRenderedPageBreak/>
              <w:t>норматив накопления твердых коммунальных отходов – 3,01 куб. м/год; набор коммунальных услуг и тип благоустройства, которому соответствует значение предельного индекса: многоквартирные дома с холодным и горячим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</w:t>
            </w:r>
            <w:r w:rsidR="00122675" w:rsidRPr="0054441C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– 4716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3,7004 процента, в общей численности населения Ростовской области – 0,1128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68 117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53,4486 процента, в общей численности населения Ростовской области – 1,6290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59 327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46,5514 процента, в общей численности населения Ростовской области – 1,4188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729,13</w:t>
            </w:r>
            <w:r w:rsidR="001C0DB9">
              <w:rPr>
                <w:sz w:val="28"/>
                <w:szCs w:val="28"/>
              </w:rPr>
              <w:t> </w:t>
            </w:r>
            <w:r w:rsidR="005D21EF" w:rsidRPr="0054441C">
              <w:rPr>
                <w:sz w:val="28"/>
                <w:szCs w:val="28"/>
              </w:rPr>
              <w:t>тыс.</w:t>
            </w:r>
            <w:r w:rsidR="001C0DB9">
              <w:rPr>
                <w:sz w:val="28"/>
                <w:szCs w:val="28"/>
              </w:rPr>
              <w:t> </w:t>
            </w:r>
            <w:r w:rsidR="005D21EF" w:rsidRPr="0054441C">
              <w:rPr>
                <w:sz w:val="28"/>
                <w:szCs w:val="28"/>
              </w:rPr>
              <w:t xml:space="preserve">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3045,85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C0DB9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A443E5" w:rsidRPr="0054441C" w:rsidTr="00D5045F">
        <w:tc>
          <w:tcPr>
            <w:tcW w:w="736" w:type="dxa"/>
          </w:tcPr>
          <w:p w:rsidR="00A443E5" w:rsidRPr="0054441C" w:rsidRDefault="00A443E5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4.</w:t>
            </w:r>
          </w:p>
        </w:tc>
        <w:tc>
          <w:tcPr>
            <w:tcW w:w="2695" w:type="dxa"/>
          </w:tcPr>
          <w:p w:rsidR="00A443E5" w:rsidRPr="0054441C" w:rsidRDefault="00A443E5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Волгодонск</w:t>
            </w:r>
          </w:p>
        </w:tc>
        <w:tc>
          <w:tcPr>
            <w:tcW w:w="11249" w:type="dxa"/>
          </w:tcPr>
          <w:p w:rsidR="00A443E5" w:rsidRPr="0054441C" w:rsidRDefault="00804C3F" w:rsidP="00CE71C3">
            <w:pPr>
              <w:spacing w:line="226" w:lineRule="auto"/>
              <w:jc w:val="both"/>
              <w:rPr>
                <w:kern w:val="2"/>
                <w:sz w:val="28"/>
                <w:szCs w:val="28"/>
              </w:rPr>
            </w:pPr>
            <w:r w:rsidRPr="001C0DB9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3,8 процента (31,26 руб./куб. м), на водоотведение – 3,8 процента (30,22</w:t>
            </w:r>
            <w:r w:rsidR="00FD777E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м), на тепл</w:t>
            </w:r>
            <w:r w:rsidR="00B20CBC" w:rsidRPr="0054441C">
              <w:rPr>
                <w:sz w:val="28"/>
                <w:szCs w:val="28"/>
              </w:rPr>
              <w:t>овую энергию – 21,8 процента (утвержденный</w:t>
            </w:r>
            <w:r w:rsidRPr="0054441C">
              <w:rPr>
                <w:sz w:val="28"/>
                <w:szCs w:val="28"/>
              </w:rPr>
              <w:t xml:space="preserve"> тариф 2092,02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руб./Гкал), на горячую воду по компоненту на теплоноситель – 1,3 процента (у</w:t>
            </w:r>
            <w:r w:rsidR="00B20CBC" w:rsidRPr="0054441C">
              <w:rPr>
                <w:sz w:val="28"/>
                <w:szCs w:val="28"/>
              </w:rPr>
              <w:t>твержденный</w:t>
            </w:r>
            <w:r w:rsidRPr="0054441C">
              <w:rPr>
                <w:sz w:val="28"/>
                <w:szCs w:val="28"/>
              </w:rPr>
              <w:t xml:space="preserve"> тариф 41,38</w:t>
            </w:r>
            <w:r w:rsidR="00FD777E" w:rsidRPr="0054441C">
              <w:rPr>
                <w:sz w:val="28"/>
                <w:szCs w:val="28"/>
              </w:rPr>
              <w:t> 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Pr="0054441C">
              <w:rPr>
                <w:sz w:val="28"/>
                <w:szCs w:val="28"/>
              </w:rPr>
              <w:t>), по компоненту на тепловую энергию – 21,8</w:t>
            </w:r>
            <w:r w:rsidR="001C0DB9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(у</w:t>
            </w:r>
            <w:r w:rsidR="00B20CBC" w:rsidRPr="0054441C">
              <w:rPr>
                <w:sz w:val="28"/>
                <w:szCs w:val="28"/>
              </w:rPr>
              <w:t xml:space="preserve">твержденный </w:t>
            </w:r>
            <w:r w:rsidRPr="0054441C">
              <w:rPr>
                <w:sz w:val="28"/>
                <w:szCs w:val="28"/>
              </w:rPr>
              <w:t xml:space="preserve">тариф 2092,02 руб./Гкал), на газоснабжение (природный газ) – 3,0 процента (6,91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</w:t>
            </w:r>
            <w:r w:rsidR="001C0DB9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(4,42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руб./кВтч), на услугу регионального оператора по обращению с твердыми коммунальными отходами – 0 процентов (669,73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Pr="0054441C">
              <w:rPr>
                <w:sz w:val="28"/>
                <w:szCs w:val="28"/>
              </w:rPr>
              <w:t>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горячему водоснабжению – 4,0</w:t>
            </w:r>
            <w:r w:rsidR="00FD777E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куб.м., размер социальной нормы потребления электрической энергии – 96 кВтч.;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холодному водоснабжению</w:t>
            </w:r>
            <w:r w:rsidR="00B20CBC" w:rsidRPr="0054441C">
              <w:rPr>
                <w:sz w:val="28"/>
                <w:szCs w:val="28"/>
              </w:rPr>
              <w:t xml:space="preserve"> –</w:t>
            </w:r>
            <w:r w:rsidRPr="0054441C">
              <w:rPr>
                <w:sz w:val="28"/>
                <w:szCs w:val="28"/>
              </w:rPr>
              <w:t xml:space="preserve"> 3,07 куб. м, по водоотведению 4,88</w:t>
            </w:r>
            <w:r w:rsidR="001C0DB9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куб. м, по газоснабжению (природный газ) на приготовление пищи с использованием газовых плит – 13 </w:t>
            </w:r>
            <w:r w:rsidR="00816434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по отоплению – 0,024 Гкал/кв. м, норматив расхода тепловой энергии на подогрев холодной воды для предоставления коммунальной услуги по горячему </w:t>
            </w:r>
            <w:r w:rsidRPr="001C0DB9">
              <w:rPr>
                <w:spacing w:val="-4"/>
                <w:sz w:val="28"/>
                <w:szCs w:val="28"/>
              </w:rPr>
              <w:t>водоснабжению – 0,064 Гкал/куб.</w:t>
            </w:r>
            <w:r w:rsidR="00CE71C3">
              <w:rPr>
                <w:spacing w:val="-4"/>
                <w:sz w:val="28"/>
                <w:szCs w:val="28"/>
              </w:rPr>
              <w:t xml:space="preserve"> </w:t>
            </w:r>
            <w:r w:rsidRPr="001C0DB9">
              <w:rPr>
                <w:spacing w:val="-4"/>
                <w:sz w:val="28"/>
                <w:szCs w:val="28"/>
              </w:rPr>
              <w:t>м, норматив накопления твердых коммунальных отходов –</w:t>
            </w:r>
            <w:r w:rsidRPr="0054441C">
              <w:rPr>
                <w:sz w:val="28"/>
                <w:szCs w:val="28"/>
              </w:rPr>
              <w:t xml:space="preserve"> 3,01 куб.м/год;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и горячим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308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0,1812 процента, в общей численности населения Ростовской области – 0,0074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 – 26273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</w:t>
            </w:r>
            <w:r w:rsidRPr="0054441C">
              <w:rPr>
                <w:sz w:val="28"/>
                <w:szCs w:val="28"/>
              </w:rPr>
              <w:lastRenderedPageBreak/>
              <w:t>Ростовской области, в общей численности населения на территории муниципального образования – 15,4590 процента, в общей численности населения Ростовской области – 0,6283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</w:t>
            </w:r>
            <w:r w:rsidR="003758A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143680</w:t>
            </w:r>
            <w:r w:rsidR="001C0DB9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84,5410 процента, в общей численности населения Ростовской области – 3,4361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2133,65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, в октябре – декабре 2022 г. – 5063,28</w:t>
            </w:r>
            <w:r w:rsidR="001C0DB9">
              <w:rPr>
                <w:sz w:val="28"/>
                <w:szCs w:val="28"/>
              </w:rPr>
              <w:t> 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A443E5" w:rsidRPr="0054441C" w:rsidTr="00D5045F">
        <w:tc>
          <w:tcPr>
            <w:tcW w:w="736" w:type="dxa"/>
          </w:tcPr>
          <w:p w:rsidR="00A443E5" w:rsidRPr="0054441C" w:rsidRDefault="00A443E5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5.</w:t>
            </w:r>
          </w:p>
        </w:tc>
        <w:tc>
          <w:tcPr>
            <w:tcW w:w="2695" w:type="dxa"/>
          </w:tcPr>
          <w:p w:rsidR="00A443E5" w:rsidRPr="0054441C" w:rsidRDefault="00A443E5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Гуково</w:t>
            </w:r>
          </w:p>
        </w:tc>
        <w:tc>
          <w:tcPr>
            <w:tcW w:w="11249" w:type="dxa"/>
          </w:tcPr>
          <w:p w:rsidR="00A443E5" w:rsidRPr="0054441C" w:rsidRDefault="009D20B5" w:rsidP="00CE71C3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C0DB9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(98,61 руб./куб. м), на водоотведение – 5,4 процента (36,98 руб./куб. м), на тепловую энергию – 5,4 процента (3470,72 руб./Гкал), на газоснабжение (природный газ на приготовление пищи и нагрев воды с использованием газовой плиты и нагрев воды с использованием газового водонагревателя при отсутствии центрального горячего водоснабжения (в отсутствие других направлений) – 3,0 процента (6,91 руб./куб. м), на газоснабжение (природный газ приготовление пищи и нагрев воды с  использованием газовой плиты (в отсутствие других направлений использования газа) – 3,0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(6,87 руб./куб. м), на электроснабжение в пределах социальной нормы – 4,0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(4,42 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(429,93 руб./куб. м); неизменные </w:t>
            </w:r>
            <w:r w:rsidRPr="0054441C">
              <w:rPr>
                <w:sz w:val="28"/>
                <w:szCs w:val="28"/>
              </w:rPr>
              <w:lastRenderedPageBreak/>
              <w:t xml:space="preserve">объемы потребления коммунальных услуг: размер социальной нормы потребления электрической энергии – 196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холодному водоснабжению – 7,56</w:t>
            </w:r>
            <w:r w:rsidR="00EE0C41" w:rsidRPr="0054441C">
              <w:rPr>
                <w:sz w:val="28"/>
                <w:szCs w:val="28"/>
              </w:rPr>
              <w:t> </w:t>
            </w:r>
            <w:r w:rsidR="00460A23">
              <w:rPr>
                <w:sz w:val="28"/>
                <w:szCs w:val="28"/>
              </w:rPr>
              <w:t>куб. м.</w:t>
            </w:r>
            <w:r w:rsidRPr="0054441C">
              <w:rPr>
                <w:sz w:val="28"/>
                <w:szCs w:val="28"/>
              </w:rPr>
              <w:t xml:space="preserve">, по водоотведению – 7,56 </w:t>
            </w:r>
            <w:r w:rsidR="00460A23">
              <w:rPr>
                <w:sz w:val="28"/>
                <w:szCs w:val="28"/>
              </w:rPr>
              <w:t>куб. м.</w:t>
            </w:r>
            <w:r w:rsidRPr="0054441C">
              <w:rPr>
                <w:sz w:val="28"/>
                <w:szCs w:val="28"/>
              </w:rPr>
              <w:t>, по отоплению – 0,0269 Гкал/кв. м, по газоснабжению (природный газ) на приготовление пищи с использованием газовых плит – 13</w:t>
            </w:r>
            <w:r w:rsidR="00EE0C41" w:rsidRPr="0054441C">
              <w:rPr>
                <w:sz w:val="28"/>
                <w:szCs w:val="28"/>
              </w:rPr>
              <w:t> </w:t>
            </w:r>
            <w:r w:rsidR="00460A23">
              <w:rPr>
                <w:sz w:val="28"/>
                <w:szCs w:val="28"/>
              </w:rPr>
              <w:t>куб. м.</w:t>
            </w:r>
            <w:r w:rsidRPr="0054441C">
              <w:rPr>
                <w:sz w:val="28"/>
                <w:szCs w:val="28"/>
              </w:rPr>
              <w:t>, на подогрев воды с использованием газового водонагревателя – 16,52</w:t>
            </w:r>
            <w:r w:rsidR="00EE0C41" w:rsidRPr="0054441C">
              <w:rPr>
                <w:sz w:val="28"/>
                <w:szCs w:val="28"/>
              </w:rPr>
              <w:t> 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>, норматив накопления твердых коммунальных отходов – 3,01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385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0,6144 процента, в общей численности населения Ростовской области – 0,0092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6450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10,2940 процента, в общей численности населения Ростовской области – 0,1543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56208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 – 1,3442, в общей численности насел</w:t>
            </w:r>
            <w:r w:rsidR="00FD0559" w:rsidRPr="0054441C">
              <w:rPr>
                <w:sz w:val="28"/>
                <w:szCs w:val="28"/>
              </w:rPr>
              <w:t xml:space="preserve">ения на </w:t>
            </w:r>
            <w:r w:rsidRPr="0054441C">
              <w:rPr>
                <w:sz w:val="28"/>
                <w:szCs w:val="28"/>
              </w:rPr>
              <w:t>территории муниципального образования – 89,7060 процента, в общей численности населения Ростовской области – 1,3442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</w:t>
            </w:r>
            <w:r w:rsidRPr="0054441C">
              <w:rPr>
                <w:sz w:val="28"/>
                <w:szCs w:val="28"/>
              </w:rPr>
              <w:lastRenderedPageBreak/>
              <w:t xml:space="preserve">установленный индекс по Ростовской области, с разбивкой по месяцам: в июле – сентябре – 554,21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, в октябре – декабре 2</w:t>
            </w:r>
            <w:r w:rsidR="00FD0559" w:rsidRPr="0054441C">
              <w:rPr>
                <w:sz w:val="28"/>
                <w:szCs w:val="28"/>
              </w:rPr>
              <w:t>022</w:t>
            </w:r>
            <w:r w:rsidRPr="0054441C">
              <w:rPr>
                <w:sz w:val="28"/>
                <w:szCs w:val="28"/>
              </w:rPr>
              <w:t xml:space="preserve"> г. – 3238,14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A443E5" w:rsidRPr="0054441C" w:rsidTr="00D5045F">
        <w:tc>
          <w:tcPr>
            <w:tcW w:w="736" w:type="dxa"/>
          </w:tcPr>
          <w:p w:rsidR="00A443E5" w:rsidRPr="0054441C" w:rsidRDefault="00A443E5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6.</w:t>
            </w:r>
          </w:p>
        </w:tc>
        <w:tc>
          <w:tcPr>
            <w:tcW w:w="2695" w:type="dxa"/>
          </w:tcPr>
          <w:p w:rsidR="00A443E5" w:rsidRPr="0054441C" w:rsidRDefault="00A443E5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Донецк</w:t>
            </w:r>
          </w:p>
        </w:tc>
        <w:tc>
          <w:tcPr>
            <w:tcW w:w="11249" w:type="dxa"/>
          </w:tcPr>
          <w:p w:rsidR="00A443E5" w:rsidRPr="0054441C" w:rsidRDefault="00804C3F" w:rsidP="00CE71C3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1C0DB9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(86,47 руб./куб. м), на горячую воду по компоненту на холодную воду – 5,4 процента (86,47 руб./куб. м), по компоненту на тепловую энергию – 5,4</w:t>
            </w:r>
            <w:r w:rsidR="00FD777E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(3438,99 руб./Гкал), на водоотведение – 5,4 процента (24,79 руб./куб. м), на тепловую энергию – 5,4 процента (3438,99 руб./Гкал), на газоснабжение (природный газ) – 3,0</w:t>
            </w:r>
            <w:r w:rsidR="00FD777E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(6,91 руб./куб. м), на электроснабжение в пределах социальной нормы – 4</w:t>
            </w:r>
            <w:r w:rsidR="00FD777E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(4,42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процента (429,93 руб./куб. м); неизменные объемы потребления коммунальных услуг: по холодному водоснабжению – 17,64</w:t>
            </w:r>
            <w:r w:rsidR="00FD777E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куб. м, по водоотведению – 26,08 куб.м, по горячему водоснабжению – 8,44 куб.</w:t>
            </w:r>
            <w:r w:rsidR="00CE71C3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м, по отоплению – 0,0257 Гкал/кв. м, по газоснабжению (природный газ) – 29,0 куб. м, размер социальной нормы потребления электрической энергии – 196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расхода тепловой энергии на подогрев холодной воды для предоставления коммунальной услуги по горячему водоснабжению – 0,061</w:t>
            </w:r>
            <w:r w:rsidR="00FD777E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Гкал/куб. м, норматив накопления твердых коммунальных отходов – 3,01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и горячим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10394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22,2374 процента, в общей численности населения Ростовской области – 0,2486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lastRenderedPageBreak/>
              <w:t>которого равно (или менее) установленному индексу по Ростовской области, – 11222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24,0089 процента, в общей численности населения Ростовской области – 0,2684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35519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75,9911 процента, в общей численности населения Ростовской области – 0,8494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726,36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1357,18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A443E5" w:rsidRPr="0054441C" w:rsidTr="00D5045F">
        <w:tc>
          <w:tcPr>
            <w:tcW w:w="736" w:type="dxa"/>
          </w:tcPr>
          <w:p w:rsidR="00A443E5" w:rsidRPr="0054441C" w:rsidRDefault="00A443E5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7.</w:t>
            </w:r>
          </w:p>
        </w:tc>
        <w:tc>
          <w:tcPr>
            <w:tcW w:w="2695" w:type="dxa"/>
          </w:tcPr>
          <w:p w:rsidR="00A443E5" w:rsidRPr="0054441C" w:rsidRDefault="00A443E5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Зверево</w:t>
            </w:r>
          </w:p>
        </w:tc>
        <w:tc>
          <w:tcPr>
            <w:tcW w:w="11249" w:type="dxa"/>
          </w:tcPr>
          <w:p w:rsidR="00A443E5" w:rsidRPr="0054441C" w:rsidRDefault="00FD0559" w:rsidP="00CE71C3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C0DB9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(98,61 руб./куб. м), водоотведение – 5,4 процента (36,99 руб./куб. м), на тепловую энергию – 5,4 процента (2 514,28 руб./Гкал), на газоснабжение (природный газ) – 3,0 процента (6,91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(4,42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процента (429,93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17,4 куб.м., во водоотведению – 17,4 куб.м., по централизованному отоплению – 1,294 Гкал, по газоснабжению (природный газ) – 20,0 куб.м, размер </w:t>
            </w:r>
            <w:r w:rsidRPr="0054441C">
              <w:rPr>
                <w:sz w:val="28"/>
                <w:szCs w:val="28"/>
              </w:rPr>
              <w:lastRenderedPageBreak/>
              <w:t xml:space="preserve">социальной нормы потребления электрической энергии – 156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3,01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</w:t>
            </w:r>
            <w:r w:rsidR="00CE71C3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420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53,9980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0,2492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723 человек</w:t>
            </w:r>
            <w:r w:rsidR="005D21EF" w:rsidRPr="0054441C">
              <w:rPr>
                <w:spacing w:val="-4"/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3,7467</w:t>
            </w:r>
            <w:r w:rsidR="001C0DB9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0,0173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18 574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96,2533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0,4442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265,98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724,76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C0DB9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A443E5" w:rsidRPr="0054441C" w:rsidTr="00D5045F">
        <w:tc>
          <w:tcPr>
            <w:tcW w:w="736" w:type="dxa"/>
          </w:tcPr>
          <w:p w:rsidR="00A443E5" w:rsidRPr="0054441C" w:rsidRDefault="00A443E5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8.</w:t>
            </w:r>
          </w:p>
        </w:tc>
        <w:tc>
          <w:tcPr>
            <w:tcW w:w="2695" w:type="dxa"/>
          </w:tcPr>
          <w:p w:rsidR="00A443E5" w:rsidRPr="0054441C" w:rsidRDefault="00A443E5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Каменск-Шахтинский</w:t>
            </w:r>
          </w:p>
        </w:tc>
        <w:tc>
          <w:tcPr>
            <w:tcW w:w="11249" w:type="dxa"/>
          </w:tcPr>
          <w:p w:rsidR="00A443E5" w:rsidRPr="0054441C" w:rsidRDefault="00804C3F" w:rsidP="00CE71C3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C0DB9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(47,28 руб./куб. м), на горячую воду по компоненту на холодную воду – 5,4 процента (47,28 руб./куб. м), по компоненту на тепловую энергию – 85,3</w:t>
            </w:r>
            <w:r w:rsidR="00FD777E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(3658,91 руб./Гкал), на водоотведение – 5,4 процента (28,77 руб./куб. м), на тепловую энергию – 85,3 процента (3658,91 руб./Гкал), на газоснабжение (природный газ) – 3,0</w:t>
            </w:r>
            <w:r w:rsidR="00FD777E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(6,91 руб./куб. м), на электроснабжение в пределах социальной нормы – 4,0</w:t>
            </w:r>
            <w:r w:rsidR="00FD777E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(4,42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</w:t>
            </w:r>
            <w:r w:rsidR="00CE71C3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твердыми коммунальными отходами – 3,8 процента (429,93 руб./куб. м); неизменные объемы потребления коммунальных услуг: по горячему водоснабжению – 17,0</w:t>
            </w:r>
            <w:r w:rsidR="00FD777E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куб. м, размер социальной нормы потребления электрической энергии – 276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4,41 куб. м/чел., по водоотведению – 7,56 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>, норматив расхода тепловой энергии на подогрев холодной воды для предоставления коммунальной услуги по горячему водоснабжению – 0,066</w:t>
            </w:r>
            <w:r w:rsidR="00FD777E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Гкал/куб. м, по отоплению – 0,0255 Гкал/кв. м, по газоснабжению (природный газ) на приготовление пищи с использованием газовых плит – 13 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>, норматив накопления твердых коммунальных отходов – 3,01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и горячим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0,0413 процента, в общей численности населения Ростовской области – 0,0009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44920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</w:t>
            </w:r>
            <w:r w:rsidRPr="0054441C">
              <w:rPr>
                <w:sz w:val="28"/>
                <w:szCs w:val="28"/>
              </w:rPr>
              <w:lastRenderedPageBreak/>
              <w:t>территории муниципального образования – 51,5652 процента, в общей численности населения Ростовской области – 1,0743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42193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48,4348 процента, в общей численности населения Ростовской области – 1,0090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567,92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950,61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 и нормативов потребления коммунальных услуг</w:t>
            </w:r>
          </w:p>
        </w:tc>
      </w:tr>
      <w:tr w:rsidR="00A443E5" w:rsidRPr="0054441C" w:rsidTr="00D5045F">
        <w:tc>
          <w:tcPr>
            <w:tcW w:w="736" w:type="dxa"/>
          </w:tcPr>
          <w:p w:rsidR="00A443E5" w:rsidRPr="0054441C" w:rsidRDefault="00A443E5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9.</w:t>
            </w:r>
          </w:p>
        </w:tc>
        <w:tc>
          <w:tcPr>
            <w:tcW w:w="2695" w:type="dxa"/>
          </w:tcPr>
          <w:p w:rsidR="00A443E5" w:rsidRPr="0054441C" w:rsidRDefault="00A443E5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Новочеркасск</w:t>
            </w:r>
          </w:p>
        </w:tc>
        <w:tc>
          <w:tcPr>
            <w:tcW w:w="11249" w:type="dxa"/>
          </w:tcPr>
          <w:p w:rsidR="00A443E5" w:rsidRPr="0054441C" w:rsidRDefault="00804C3F" w:rsidP="001C0DB9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C0DB9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(37,99 руб./куб. м), на водоотведение – 5,4 процента (30,65</w:t>
            </w:r>
            <w:r w:rsidR="00FD777E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м), на тепловую энергию – снижение на 16,27 процента (установленный тариф 3248,99 руб./Гкал), на газоснабжение (природный газ на приготовление пищи и нагрев воды с использованием газовой плиты и нагрев воды с использованием газового водонагревателя при отсутствии центрального горячего водоснабжения (в отсутствие других направлений)) – 3,0</w:t>
            </w:r>
            <w:r w:rsidR="00FD777E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(6,91 руб./куб. м), на газоснабжение (природный газ на приготовление пищи и нагрев воды с использованием газовой плиты (в отсутствие других направлений использования газа)) – 3,0 процента (6,87 руб./куб. м), на электроснабжение в пределах социальной нормы – 4,0 процента (4,42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процента (451,76</w:t>
            </w:r>
            <w:r w:rsidR="001C0DB9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 10,0</w:t>
            </w:r>
            <w:r w:rsidR="00FD777E" w:rsidRPr="0054441C">
              <w:rPr>
                <w:sz w:val="28"/>
                <w:szCs w:val="28"/>
              </w:rPr>
              <w:t> к</w:t>
            </w:r>
            <w:r w:rsidRPr="0054441C">
              <w:rPr>
                <w:sz w:val="28"/>
                <w:szCs w:val="28"/>
              </w:rPr>
              <w:t xml:space="preserve">уб. м, по водоотведению – 10,0 куб. м, отоплению – 2,009196 Гкал, размер социальной нормы потребления электрической энергии – 96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(природный газ) на приготовление </w:t>
            </w:r>
            <w:r w:rsidRPr="0054441C">
              <w:rPr>
                <w:sz w:val="28"/>
                <w:szCs w:val="28"/>
              </w:rPr>
              <w:lastRenderedPageBreak/>
              <w:t xml:space="preserve">пищи с использованием газовых плит – 13 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на подогрев воды с использованием газового водонагревателя – 16,52 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>, норматив накопления твердых коммунальных отходов – 3,01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3190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1,9181 процента, в общей численности населения Ростовской области – 0,0763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54562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32,8070 процента, в общей численности населения Ростовской области – 1,3048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111750</w:t>
            </w:r>
            <w:r w:rsidR="001C0DB9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67,1930 процента, в общей численности населения Ростовской области – 2,6725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1069,45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, в октябре – декабре 2022 г. – 11972,90</w:t>
            </w:r>
            <w:r w:rsidR="001C0DB9">
              <w:rPr>
                <w:sz w:val="28"/>
                <w:szCs w:val="28"/>
              </w:rPr>
              <w:t> 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A443E5" w:rsidRPr="0054441C" w:rsidTr="00D5045F">
        <w:tc>
          <w:tcPr>
            <w:tcW w:w="736" w:type="dxa"/>
          </w:tcPr>
          <w:p w:rsidR="00A443E5" w:rsidRPr="0054441C" w:rsidRDefault="00A443E5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10.</w:t>
            </w:r>
          </w:p>
        </w:tc>
        <w:tc>
          <w:tcPr>
            <w:tcW w:w="2695" w:type="dxa"/>
          </w:tcPr>
          <w:p w:rsidR="00A443E5" w:rsidRPr="0054441C" w:rsidRDefault="00A443E5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Новошахтинск</w:t>
            </w:r>
          </w:p>
        </w:tc>
        <w:tc>
          <w:tcPr>
            <w:tcW w:w="11249" w:type="dxa"/>
          </w:tcPr>
          <w:p w:rsidR="00A443E5" w:rsidRPr="0054441C" w:rsidRDefault="00014712" w:rsidP="00CE71C3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C0DB9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(87,08 руб./куб. м), на водоотведение – 5,4 процента (82,10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м), на газоснабжение (бытовой газ в баллонах) – 72,4 процента (56,15</w:t>
            </w:r>
            <w:r w:rsidR="001C0DB9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руб./кг), на электроснабжение в пределах социальной нормы – 4,0 процента (4,42</w:t>
            </w:r>
            <w:r w:rsidR="001C0DB9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руб./кВтч); на услугу регионального оператора по обращению с твердыми коммунальными отходами – 3,8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(429,93 руб./ куб.м);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196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</w:t>
            </w:r>
            <w:r w:rsidR="00EE0C41" w:rsidRPr="0054441C">
              <w:rPr>
                <w:sz w:val="28"/>
                <w:szCs w:val="28"/>
              </w:rPr>
              <w:t xml:space="preserve"> холодному водоснабжению – 7,36 </w:t>
            </w:r>
            <w:r w:rsidR="00F941DA">
              <w:rPr>
                <w:sz w:val="28"/>
                <w:szCs w:val="28"/>
              </w:rPr>
              <w:t xml:space="preserve">куб. </w:t>
            </w:r>
            <w:r w:rsidR="00460A23">
              <w:rPr>
                <w:sz w:val="28"/>
                <w:szCs w:val="28"/>
              </w:rPr>
              <w:t>м</w:t>
            </w:r>
            <w:r w:rsidRPr="0054441C">
              <w:rPr>
                <w:sz w:val="28"/>
                <w:szCs w:val="28"/>
              </w:rPr>
              <w:t xml:space="preserve">, по водоотведению – 7,36 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</w:t>
            </w:r>
            <w:r w:rsidR="00EE0C41" w:rsidRPr="0054441C">
              <w:rPr>
                <w:sz w:val="28"/>
                <w:szCs w:val="28"/>
              </w:rPr>
              <w:t>дых коммунальных отходов – 3,06 </w:t>
            </w:r>
            <w:r w:rsidRPr="0054441C">
              <w:rPr>
                <w:sz w:val="28"/>
                <w:szCs w:val="28"/>
              </w:rPr>
              <w:t>куб.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водоотведением,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10952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10,4267</w:t>
            </w:r>
            <w:r w:rsidR="001C0DB9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0,2619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 – 94086</w:t>
            </w:r>
            <w:r w:rsidR="001C0DB9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</w:t>
            </w:r>
            <w:r w:rsidR="00CE71C3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89,5733</w:t>
            </w:r>
            <w:r w:rsidR="001C0DB9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2,2501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10952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субъекту Ростовская области, в общей численности населения </w:t>
            </w:r>
            <w:r w:rsidRPr="0054441C">
              <w:rPr>
                <w:sz w:val="28"/>
                <w:szCs w:val="28"/>
              </w:rPr>
              <w:lastRenderedPageBreak/>
              <w:t>на территории муниципального образования –</w:t>
            </w:r>
            <w:r w:rsidR="00EE0C41" w:rsidRPr="0054441C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10,4267 процента, в общей численности населения Ростовской области – 0,2619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205,57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</w:t>
            </w:r>
            <w:r w:rsidR="00E911C7" w:rsidRPr="0054441C">
              <w:rPr>
                <w:sz w:val="28"/>
                <w:szCs w:val="28"/>
              </w:rPr>
              <w:t>2022 г</w:t>
            </w:r>
            <w:r w:rsidR="00E911C7">
              <w:rPr>
                <w:sz w:val="28"/>
                <w:szCs w:val="28"/>
              </w:rPr>
              <w:t xml:space="preserve">. </w:t>
            </w:r>
            <w:r w:rsidRPr="0054441C">
              <w:rPr>
                <w:sz w:val="28"/>
                <w:szCs w:val="28"/>
              </w:rPr>
              <w:t xml:space="preserve">– 197,46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C0DB9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 и нормативов потребления коммунальных услуг</w:t>
            </w:r>
          </w:p>
        </w:tc>
      </w:tr>
      <w:tr w:rsidR="00FD0559" w:rsidRPr="0054441C" w:rsidTr="00D5045F">
        <w:tc>
          <w:tcPr>
            <w:tcW w:w="736" w:type="dxa"/>
          </w:tcPr>
          <w:p w:rsidR="00FD0559" w:rsidRPr="0054441C" w:rsidRDefault="00FD0559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11.</w:t>
            </w:r>
          </w:p>
        </w:tc>
        <w:tc>
          <w:tcPr>
            <w:tcW w:w="2695" w:type="dxa"/>
          </w:tcPr>
          <w:p w:rsidR="00FD0559" w:rsidRPr="0054441C" w:rsidRDefault="00FD0559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Таганрог</w:t>
            </w:r>
          </w:p>
        </w:tc>
        <w:tc>
          <w:tcPr>
            <w:tcW w:w="11249" w:type="dxa"/>
          </w:tcPr>
          <w:p w:rsidR="00FD0559" w:rsidRPr="0054441C" w:rsidRDefault="00FD0559" w:rsidP="001C0DB9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kern w:val="2"/>
                <w:sz w:val="28"/>
                <w:szCs w:val="28"/>
              </w:rPr>
            </w:pPr>
            <w:r w:rsidRPr="001C0DB9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11,46 процента (53,10 руб./куб. м), на водоотведение – 3,96 процента                            (22,34 руб./куб. м), на тепловую энергию – 11,39 процента (утвержденный тариф – 2425,73 руб./Гкал), на газоснабжение (природный газ) – 3,0 процента (6,91 руб./куб. м), на электроснабжение в пределах социальной нормы – 4,0 процента (4,42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твёрдыми коммунальными отходами – 0</w:t>
            </w:r>
            <w:r w:rsidR="001C0DB9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(823,12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газоснабжению (природный газ) – 16,52 куб.м., размер социальной нормы потребления электрической энергии – 96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</w:t>
            </w:r>
            <w:r w:rsidR="00EE0C41" w:rsidRPr="0054441C">
              <w:rPr>
                <w:sz w:val="28"/>
                <w:szCs w:val="28"/>
              </w:rPr>
              <w:t xml:space="preserve"> холодному водоснабжению – 7,56 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по водоотведению – 7,56 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>, по отоплению – 0,0403 Гкал/кв. м, норматив накопления твердых коммунальных отходов – 3,01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твёрдыми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изменением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муниципальному образования – 0,0028 процента, в общей численности населения Ростовской области – 0,0002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 – 11648</w:t>
            </w:r>
            <w:r w:rsidR="001C0DB9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(или) менее) установленному индексу по Ростовской области, в общей численности населения территории муниципального образования – 4,6917 процента, в общей численности населения Ростовской области – 0,2786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236621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субъекту Российской Федерации, в общей численности населения на территории муниципального образования – 95,3083 процента, в общей численности населения Ростовской области – 5,6588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2333,08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, в октябре – декабре 2022 г.</w:t>
            </w:r>
            <w:r w:rsidR="001C0DB9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– 27573,45</w:t>
            </w:r>
            <w:r w:rsidR="001C0DB9">
              <w:rPr>
                <w:sz w:val="28"/>
                <w:szCs w:val="28"/>
              </w:rPr>
              <w:t> 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нормативам до 1</w:t>
            </w:r>
          </w:p>
        </w:tc>
      </w:tr>
      <w:tr w:rsidR="00FD0559" w:rsidRPr="0054441C" w:rsidTr="00D5045F">
        <w:tc>
          <w:tcPr>
            <w:tcW w:w="736" w:type="dxa"/>
          </w:tcPr>
          <w:p w:rsidR="00FD0559" w:rsidRPr="0054441C" w:rsidRDefault="00FD0559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12.</w:t>
            </w:r>
          </w:p>
        </w:tc>
        <w:tc>
          <w:tcPr>
            <w:tcW w:w="2695" w:type="dxa"/>
          </w:tcPr>
          <w:p w:rsidR="00FD0559" w:rsidRPr="0054441C" w:rsidRDefault="00FD0559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Город Шахты</w:t>
            </w:r>
          </w:p>
        </w:tc>
        <w:tc>
          <w:tcPr>
            <w:tcW w:w="11249" w:type="dxa"/>
          </w:tcPr>
          <w:p w:rsidR="00FD0559" w:rsidRPr="0054441C" w:rsidRDefault="00D4437B" w:rsidP="007B2EC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7B2EC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(71,12 руб./куб. м), на горячую воду по компоненту на холодную воду – 5,4 процента (71,12 руб./куб. м), по </w:t>
            </w:r>
            <w:r w:rsidR="003758A5">
              <w:rPr>
                <w:sz w:val="28"/>
                <w:szCs w:val="28"/>
              </w:rPr>
              <w:t xml:space="preserve">компоненту на тепловую энергию  </w:t>
            </w:r>
            <w:r w:rsidRPr="0054441C">
              <w:rPr>
                <w:sz w:val="28"/>
                <w:szCs w:val="28"/>
              </w:rPr>
              <w:t xml:space="preserve">5,4 процента (4033,52 руб./Гкал), на водоотведение (транспортировка сточных вод) – 5,4 процента (18,91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Pr="0054441C">
              <w:rPr>
                <w:sz w:val="28"/>
                <w:szCs w:val="28"/>
              </w:rPr>
              <w:t xml:space="preserve">)), на водоотведение (очистка сточных вод) – 5,4 процента (утвержденный тариф 30,66 </w:t>
            </w:r>
            <w:r w:rsidR="00344B11" w:rsidRPr="0054441C">
              <w:rPr>
                <w:sz w:val="28"/>
                <w:szCs w:val="28"/>
              </w:rPr>
              <w:t>руб./куб. м</w:t>
            </w:r>
            <w:r w:rsidRPr="0054441C">
              <w:rPr>
                <w:sz w:val="28"/>
                <w:szCs w:val="28"/>
              </w:rPr>
              <w:t>), на тепловую энергию – 5,4 процента (4033,52 руб./Гкал), на газоснабжение (природный газ) – 3,0 процента (6,91 руб./куб. м), на электроснабжение в пределах социальной нормы – 4,0 процента (4,42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</w:t>
            </w:r>
            <w:r w:rsidRPr="0054441C">
              <w:rPr>
                <w:sz w:val="28"/>
                <w:szCs w:val="28"/>
              </w:rPr>
              <w:lastRenderedPageBreak/>
              <w:t>регионального оператора по обращению с твердыми коммунальными отходами – 4,0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(429,93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 5,0 куб. м, по горячему водоснабжению (компонент на холодную воду) – 4,0 куб.м, по водоотведению – 9,0 куб.м, размер социальной нормы потребления электрической энергии – 96 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норматив расхода тепловой энергии на подогрев холодной воды для предоставления коммунальной услуги по горячему водоснабжению – 0,066 Гкал/куб. м, по отоплению – 0,0239 Гкал/кв. м, по газоснабжению (природный газ) на приготовление пищи с использованием газовых плит – 13 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>, норматив накопления твердых коммунальных отходов – 3,01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и горячим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7469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3,2642 процента, в общей численности населения Ростовской области – 0,1786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221347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96,7358 процента, в общей численности населения Ростовской области – 5,2935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7469</w:t>
            </w:r>
            <w:r w:rsidR="007B2EC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3,2642 процента, в </w:t>
            </w:r>
            <w:r w:rsidRPr="0054441C">
              <w:rPr>
                <w:sz w:val="28"/>
                <w:szCs w:val="28"/>
              </w:rPr>
              <w:lastRenderedPageBreak/>
              <w:t>общей численности населения Ростовской области – 0,1786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238,71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, в октябре – декабре 2022 г. –</w:t>
            </w:r>
            <w:r w:rsidR="005D21EF" w:rsidRPr="0054441C">
              <w:rPr>
                <w:sz w:val="28"/>
                <w:szCs w:val="28"/>
              </w:rPr>
              <w:t xml:space="preserve"> </w:t>
            </w:r>
            <w:r w:rsidR="007B2EC8">
              <w:rPr>
                <w:sz w:val="28"/>
                <w:szCs w:val="28"/>
              </w:rPr>
              <w:t>890,16 </w:t>
            </w:r>
            <w:r w:rsidR="005D21EF" w:rsidRPr="0054441C">
              <w:rPr>
                <w:sz w:val="28"/>
                <w:szCs w:val="28"/>
              </w:rPr>
              <w:t>тыс.</w:t>
            </w:r>
            <w:r w:rsidR="007B2EC8">
              <w:rPr>
                <w:sz w:val="28"/>
                <w:szCs w:val="28"/>
              </w:rPr>
              <w:t> </w:t>
            </w:r>
            <w:r w:rsidR="005D21EF" w:rsidRPr="0054441C">
              <w:rPr>
                <w:sz w:val="28"/>
                <w:szCs w:val="28"/>
              </w:rPr>
              <w:t xml:space="preserve">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FD0559" w:rsidRPr="0054441C" w:rsidTr="00D5045F">
        <w:tc>
          <w:tcPr>
            <w:tcW w:w="736" w:type="dxa"/>
          </w:tcPr>
          <w:p w:rsidR="00FD0559" w:rsidRPr="0054441C" w:rsidRDefault="00FD0559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13.</w:t>
            </w:r>
          </w:p>
        </w:tc>
        <w:tc>
          <w:tcPr>
            <w:tcW w:w="2695" w:type="dxa"/>
          </w:tcPr>
          <w:p w:rsidR="00FD0559" w:rsidRPr="0054441C" w:rsidRDefault="00FD0559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АЗОВСКИЙ РАЙОН</w:t>
            </w:r>
          </w:p>
        </w:tc>
        <w:tc>
          <w:tcPr>
            <w:tcW w:w="11249" w:type="dxa"/>
          </w:tcPr>
          <w:p w:rsidR="00FD0559" w:rsidRPr="0054441C" w:rsidRDefault="00FD0559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13.1.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Александровское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CE71C3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7B2EC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0 процентов (72,76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(451,76 руб./куб. м); неизменные объемы потребления коммунальных услуг: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холодному водосна</w:t>
            </w:r>
            <w:r w:rsidR="00EE0C41" w:rsidRPr="0054441C">
              <w:rPr>
                <w:sz w:val="28"/>
                <w:szCs w:val="28"/>
              </w:rPr>
              <w:t>бжению – 7,56 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по газоснабжению (бытовой газ в баллонах) – </w:t>
            </w:r>
            <w:r w:rsidRPr="007B2EC8">
              <w:rPr>
                <w:spacing w:val="-6"/>
                <w:sz w:val="28"/>
                <w:szCs w:val="28"/>
              </w:rPr>
              <w:t>30</w:t>
            </w:r>
            <w:r w:rsidR="007B2EC8" w:rsidRPr="007B2EC8">
              <w:rPr>
                <w:spacing w:val="-6"/>
                <w:sz w:val="28"/>
                <w:szCs w:val="28"/>
              </w:rPr>
              <w:t> </w:t>
            </w:r>
            <w:r w:rsidR="00122675" w:rsidRPr="007B2EC8">
              <w:rPr>
                <w:spacing w:val="-6"/>
                <w:sz w:val="28"/>
                <w:szCs w:val="28"/>
              </w:rPr>
              <w:t>кг/человека</w:t>
            </w:r>
            <w:r w:rsidRPr="007B2EC8">
              <w:rPr>
                <w:spacing w:val="-6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0,4227 процента, в общей численности населения Ростовской области – 0,0005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4652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</w:t>
            </w:r>
            <w:r w:rsidRPr="0054441C">
              <w:rPr>
                <w:sz w:val="28"/>
                <w:szCs w:val="28"/>
              </w:rPr>
              <w:lastRenderedPageBreak/>
              <w:t>Ростовской области, в общей численности населения на территории муниципального образования – 98,3094 процента, в общей численности населения Ростовской области – 0,1113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80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1,6906 процента, в общей численности населения Ростовской области – 0,0019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777,60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6D6803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832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13.2.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Елизаветинское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7B2EC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7B2EC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(56,13 руб./куб. м), на электроснабжение в пределах социальной нормы – 4,0 процента (3,1</w:t>
            </w:r>
            <w:r w:rsidR="00A361E4">
              <w:rPr>
                <w:sz w:val="28"/>
                <w:szCs w:val="28"/>
              </w:rPr>
              <w:t>0</w:t>
            </w:r>
            <w:r w:rsidRPr="0054441C">
              <w:rPr>
                <w:sz w:val="28"/>
                <w:szCs w:val="28"/>
              </w:rPr>
              <w:t xml:space="preserve">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(451,76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7B2EC8">
              <w:rPr>
                <w:spacing w:val="-4"/>
                <w:sz w:val="28"/>
                <w:szCs w:val="28"/>
              </w:rPr>
              <w:t>30</w:t>
            </w:r>
            <w:r w:rsidR="007B2EC8" w:rsidRPr="007B2EC8">
              <w:rPr>
                <w:spacing w:val="-4"/>
                <w:sz w:val="28"/>
                <w:szCs w:val="28"/>
              </w:rPr>
              <w:t> </w:t>
            </w:r>
            <w:r w:rsidR="00122675" w:rsidRPr="007B2EC8">
              <w:rPr>
                <w:spacing w:val="-4"/>
                <w:sz w:val="28"/>
                <w:szCs w:val="28"/>
              </w:rPr>
              <w:t>кг/человека</w:t>
            </w:r>
            <w:r w:rsidRPr="007B2EC8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580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</w:t>
            </w:r>
            <w:r w:rsidRPr="0054441C">
              <w:rPr>
                <w:sz w:val="28"/>
                <w:szCs w:val="28"/>
              </w:rPr>
              <w:lastRenderedPageBreak/>
              <w:t>индексу, в общей численности населения на территории муниципального образования – 15,1318 процента, в общей численности населения Ростовской области – 0,0139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3154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82,2854 процента, в общей численности населения Ростовской области – 0,0754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679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17,7146 процента, в общей численности населения Ростовской области – 0,0162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1310,47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6D6803">
              <w:rPr>
                <w:sz w:val="28"/>
                <w:szCs w:val="28"/>
              </w:rPr>
              <w:t>, в октябре – декабре 2022</w:t>
            </w:r>
            <w:r w:rsidRPr="0054441C">
              <w:rPr>
                <w:sz w:val="28"/>
                <w:szCs w:val="28"/>
              </w:rPr>
              <w:t xml:space="preserve"> г. – 0 </w:t>
            </w:r>
            <w:r w:rsidR="005D21EF" w:rsidRPr="0054441C">
              <w:rPr>
                <w:sz w:val="28"/>
                <w:szCs w:val="28"/>
              </w:rPr>
              <w:t>рублей</w:t>
            </w:r>
            <w:r w:rsidR="00122675" w:rsidRPr="0054441C">
              <w:rPr>
                <w:sz w:val="28"/>
                <w:szCs w:val="28"/>
              </w:rPr>
              <w:t xml:space="preserve">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13.3.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Елизаветовское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7B2EC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7B2EC8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0 процентов (72,76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(451,76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 1,5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7B2EC8">
              <w:rPr>
                <w:spacing w:val="-4"/>
                <w:sz w:val="28"/>
                <w:szCs w:val="28"/>
              </w:rPr>
              <w:t>30</w:t>
            </w:r>
            <w:r w:rsidR="007B2EC8" w:rsidRPr="007B2EC8">
              <w:rPr>
                <w:spacing w:val="-4"/>
                <w:sz w:val="28"/>
                <w:szCs w:val="28"/>
              </w:rPr>
              <w:t> </w:t>
            </w:r>
            <w:r w:rsidR="00122675" w:rsidRPr="007B2EC8">
              <w:rPr>
                <w:spacing w:val="-4"/>
                <w:sz w:val="28"/>
                <w:szCs w:val="28"/>
              </w:rPr>
              <w:t>кг/человека</w:t>
            </w:r>
            <w:r w:rsidRPr="007B2EC8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 w:rsidRPr="007B2EC8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952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47,4340 процента, в общей численности населения Ростовской области – 0,0228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784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39,0633 процента, в общей численности населения Ростовской области – 0,0187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1223 чело</w:t>
            </w:r>
            <w:r w:rsidR="007B2EC8">
              <w:rPr>
                <w:sz w:val="28"/>
                <w:szCs w:val="28"/>
              </w:rPr>
              <w:softHyphen/>
            </w:r>
            <w:r w:rsidRPr="0054441C">
              <w:rPr>
                <w:sz w:val="28"/>
                <w:szCs w:val="28"/>
              </w:rPr>
              <w:t>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60,9367 процента, в общей численности населения Ростовской области – 0,0292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660,42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6D6803">
              <w:rPr>
                <w:sz w:val="28"/>
                <w:szCs w:val="28"/>
              </w:rPr>
              <w:t>, в октябре – декабре 2022</w:t>
            </w:r>
            <w:r w:rsidRPr="0054441C">
              <w:rPr>
                <w:sz w:val="28"/>
                <w:szCs w:val="28"/>
              </w:rPr>
              <w:t xml:space="preserve"> г. – 1699,97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7B2EC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от установленных экономически обоснованных тарифов 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13.4.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Задонское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7B2EC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2,15 процента (утвержденный тариф 59,44 руб./куб. м), на тепловую энергию – 75,0 процента (утвержденный тариф – 5098,12 руб./Гкал), на газоснабжение </w:t>
            </w:r>
            <w:r w:rsidRPr="0054441C">
              <w:rPr>
                <w:sz w:val="28"/>
                <w:szCs w:val="28"/>
              </w:rPr>
              <w:lastRenderedPageBreak/>
              <w:t>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(451,76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 18,0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куб. м, по газоснабжению (природный газ) – 39,0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отоплению – 0,02838 Гкал/кв. м,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370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4,3361 процента, в общей численности населения Ростовской области – 0,0088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584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6,8440 процента, в общей численности населения Ростовской области – 0,0140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7949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93,1560 процента, в общей численности населения Ростовской области – 0,1901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</w:t>
            </w:r>
            <w:r w:rsidRPr="0054441C">
              <w:rPr>
                <w:sz w:val="28"/>
                <w:szCs w:val="28"/>
              </w:rPr>
              <w:lastRenderedPageBreak/>
              <w:t xml:space="preserve">муниципальному образованию предельных индексов, превышающих установленный индекс по Ростовской области, с разбивкой по месяцам: в июле – сентябре – 34419,17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6D6803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148248,85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13.5.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Кагальницкое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7B2EC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7B2EC8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0 процентов (62,64 руб./куб. м), на тепловую энергию – 37,73 процента (</w:t>
            </w:r>
            <w:r w:rsidRPr="0054441C">
              <w:rPr>
                <w:bCs/>
                <w:sz w:val="28"/>
                <w:szCs w:val="28"/>
              </w:rPr>
              <w:t>утвержденный тариф –</w:t>
            </w:r>
            <w:r w:rsidRPr="0054441C">
              <w:rPr>
                <w:b/>
                <w:sz w:val="32"/>
                <w:szCs w:val="32"/>
              </w:rPr>
              <w:t xml:space="preserve"> </w:t>
            </w:r>
            <w:r w:rsidRPr="0054441C">
              <w:rPr>
                <w:sz w:val="28"/>
                <w:szCs w:val="28"/>
              </w:rPr>
              <w:t>3191,16 руб./Гкал), на газоснабжение (природный газ) – 3,0</w:t>
            </w:r>
            <w:r w:rsidR="007B2EC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(6,91 руб./куб. м), на электроснабжение в пределах социальной нормы – 4,0</w:t>
            </w:r>
            <w:r w:rsidR="007B2EC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(451,76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 15,0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куб. м, по газоснабжению (природный газ) – 52,0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отоплению – 0,02838 Гкал/кв. м,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1390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15,3405 процента, в общей численности населения Ростовской области – 0,0332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3225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35,5921 процента, в общей </w:t>
            </w:r>
            <w:r w:rsidRPr="0054441C">
              <w:rPr>
                <w:sz w:val="28"/>
                <w:szCs w:val="28"/>
              </w:rPr>
              <w:lastRenderedPageBreak/>
              <w:t>численности населения Ростовской области – 0,0771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5836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64,4079 процента, в общей численности населения Ростовской области – 0,1396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17391,28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6D6803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86022,64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13.6.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Калиновское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7B2EC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7B2EC8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2,15 процента (утвержденный тариф 59,44 руб./куб. м),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процента (451,76</w:t>
            </w:r>
            <w:r w:rsidR="007B2EC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28,0 куб. м, по газоснабжению (природный газ) – 52,0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442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</w:t>
            </w:r>
            <w:r w:rsidRPr="0054441C">
              <w:rPr>
                <w:sz w:val="28"/>
                <w:szCs w:val="28"/>
              </w:rPr>
              <w:lastRenderedPageBreak/>
              <w:t>муниципального образования – 15,4114 процента, в общей численности населения Ростовской области – 0,0106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1052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36,6806 процента, в общей численности населения Ростовской области – 0,0252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1816</w:t>
            </w:r>
            <w:r w:rsidR="007B2EC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63,3194 процента, в общей численности населения Ростовской области – 0,0434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9279,76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6D6803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599,28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7B2EC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13.7.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Красносадовское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1529D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7B2EC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6,26 процента (утвержденный тариф 71,58 руб./куб. м), на водоотведение – 6,45 процента (утвержденный тариф – 52,64 руб./куб. м), на тепловую энергию – 34,93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(утвержденный тариф – 2263,16 руб./Гкал), на газоснабжение (природный газ) – 3,0 процента (6,91 руб./куб. м), на электроснабжение в пределах социальной нормы – 4,0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(451,76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</w:t>
            </w:r>
            <w:r w:rsidRPr="007B2EC8">
              <w:rPr>
                <w:spacing w:val="-4"/>
                <w:sz w:val="28"/>
                <w:szCs w:val="28"/>
              </w:rPr>
              <w:t>35,0</w:t>
            </w:r>
            <w:r w:rsidR="00EE0C41" w:rsidRPr="007B2EC8">
              <w:rPr>
                <w:spacing w:val="-4"/>
                <w:sz w:val="28"/>
                <w:szCs w:val="28"/>
              </w:rPr>
              <w:t> </w:t>
            </w:r>
            <w:r w:rsidRPr="007B2EC8">
              <w:rPr>
                <w:spacing w:val="-4"/>
                <w:sz w:val="28"/>
                <w:szCs w:val="28"/>
              </w:rPr>
              <w:t>куб. м, по водоотведению – 35,0 куб. м, по газоснабжению (природный газ) – 78,0 куб. м,</w:t>
            </w:r>
            <w:r w:rsidRPr="0054441C">
              <w:rPr>
                <w:sz w:val="28"/>
                <w:szCs w:val="28"/>
              </w:rPr>
              <w:t xml:space="preserve"> размер социальной нормы потребления электрической энергии – 406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</w:t>
            </w:r>
            <w:r w:rsidRPr="0054441C">
              <w:rPr>
                <w:sz w:val="28"/>
                <w:szCs w:val="28"/>
              </w:rPr>
              <w:lastRenderedPageBreak/>
              <w:t>потребления коммунальных услуг: по отоплению – 0,02838 Гкал/кв. м,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</w:t>
            </w:r>
            <w:r w:rsidR="00297328" w:rsidRPr="0054441C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1974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52,4581 процента, в общей численности населения Ростовской области – 0,0472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1695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45,0438 процента, в общей численности населения Ростовской области – 0,0405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2068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54,9562 процента, в общей численности населения Ростовской области – 0,0495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21941,48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</w:t>
            </w:r>
            <w:r w:rsidR="001529D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– декабре 202</w:t>
            </w:r>
            <w:r w:rsidR="006D6803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40098,52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13.8.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Круглянское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1529D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54441C">
              <w:rPr>
                <w:spacing w:val="-4"/>
                <w:sz w:val="28"/>
                <w:szCs w:val="28"/>
              </w:rPr>
              <w:t>прогнозируемые размеры и темпы изменения тарифов на коммунальные услуги с 1 июля 2022</w:t>
            </w:r>
            <w:r w:rsidR="001529DF">
              <w:rPr>
                <w:spacing w:val="-4"/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г.:</w:t>
            </w:r>
            <w:r w:rsidRPr="0054441C">
              <w:rPr>
                <w:sz w:val="28"/>
                <w:szCs w:val="28"/>
              </w:rPr>
              <w:t xml:space="preserve"> на холодную воду – 0 процентов (30,80 руб./куб. м), на газоснабжение (природный газ) – 3,0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(6,91 руб./куб. м), на электроснабжение в пределах социальной нормы – 4,0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(451,67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холодному водоснабжению – 7,56</w:t>
            </w:r>
            <w:r w:rsidR="00EE0C41" w:rsidRPr="0054441C">
              <w:rPr>
                <w:sz w:val="28"/>
                <w:szCs w:val="28"/>
              </w:rPr>
              <w:t> 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по газоснабжению (природный газ) на приготовление пищи с использованием газовых плит – 13 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>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0,1322</w:t>
            </w:r>
            <w:r w:rsidR="007B2EC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0,0001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387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10,2300 процента, в общей численности населения Ростовской области – 0,0093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3396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89,8700 процента, в общей численности населения </w:t>
            </w:r>
            <w:r w:rsidRPr="0054441C">
              <w:rPr>
                <w:sz w:val="28"/>
                <w:szCs w:val="28"/>
              </w:rPr>
              <w:lastRenderedPageBreak/>
              <w:t>Ростовской области – 0,0812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10425,72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6D6803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доведение понижающего коэффициента к нормативам потребления коммунальных услуг до 1 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13.9.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Кугейское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1529D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7B2EC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0 процентов (30,80 руб./куб. м), на газоснабжение (природный газ) – 3,0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(6,75577 руб./куб. м), на электроснабжение в пределах социальной нормы – 4,0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(451,76 руб./куб. м); неизменные объемы потребления коммунальных услуг: по газоснабжению (природный газ) – 59,0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холодному водоснабжению – 7,56</w:t>
            </w:r>
            <w:r w:rsidR="00EE0C41" w:rsidRPr="0054441C">
              <w:rPr>
                <w:sz w:val="28"/>
                <w:szCs w:val="28"/>
              </w:rPr>
              <w:t> 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>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356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8,7319</w:t>
            </w:r>
            <w:r w:rsidR="007B2EC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0,0085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2003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49,1293 процента, в общей численности населения Ростовской области – 0,0479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</w:t>
            </w:r>
            <w:r w:rsidRPr="0054441C">
              <w:rPr>
                <w:sz w:val="28"/>
                <w:szCs w:val="28"/>
              </w:rPr>
              <w:lastRenderedPageBreak/>
              <w:t>изменение размера платы за коммунальные услуги в отношении которого более установленного индекса по Ростовской области, – 2074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50,8707 процента, в общей численности населения Ростовской области – 0,0496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5703,50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6D6803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4604,28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доведение понижающего коэффициента к нормативам потребления коммунальных услуг до 1 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8609CC" w:rsidRDefault="00D513F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8609CC">
              <w:rPr>
                <w:spacing w:val="-12"/>
                <w:kern w:val="2"/>
                <w:sz w:val="28"/>
                <w:szCs w:val="28"/>
              </w:rPr>
              <w:lastRenderedPageBreak/>
              <w:t>13.10.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Кулешовское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7B2EC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7B2EC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0 процентов (45,47 руб./куб. м), на водоотведение – 17,76 процента (67,95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EE0C41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(451,76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 40,0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куб. м, по водоотведению – 40,0 куб. м, по газосн</w:t>
            </w:r>
            <w:r w:rsidR="00BB4D9C" w:rsidRPr="0054441C">
              <w:rPr>
                <w:sz w:val="28"/>
                <w:szCs w:val="28"/>
              </w:rPr>
              <w:t>абжению (природный газ) – 100,0 </w:t>
            </w:r>
            <w:r w:rsidRPr="0054441C">
              <w:rPr>
                <w:sz w:val="28"/>
                <w:szCs w:val="28"/>
              </w:rPr>
              <w:t>куб.</w:t>
            </w:r>
            <w:r w:rsidR="00BB4D9C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м, размер социальной нормы потребления электрической энергии – 486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7153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</w:t>
            </w:r>
            <w:r w:rsidRPr="0054441C">
              <w:rPr>
                <w:sz w:val="28"/>
                <w:szCs w:val="28"/>
              </w:rPr>
              <w:lastRenderedPageBreak/>
              <w:t>муниципального образования – 47,1398 процента, в общей численности населения Ростовской области – 0,1711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3290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21,6818 процента, в общей численности населения Ростовской области – 0,0787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11884</w:t>
            </w:r>
            <w:r w:rsidR="007B2EC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78,3182 процента, в общей численности населения Ростовской области – 0,2842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87347,40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6D6803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68808,36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7B2EC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8609CC" w:rsidRDefault="00D513F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8609CC">
              <w:rPr>
                <w:spacing w:val="-12"/>
                <w:kern w:val="2"/>
                <w:sz w:val="28"/>
                <w:szCs w:val="28"/>
              </w:rPr>
              <w:lastRenderedPageBreak/>
              <w:t>13.11.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Маргаритовское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7B2EC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7B2EC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15,52 процента (34,68 руб./куб. м), на газоснабжение (природный газ) – 3,0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(6,91 руб./куб. м), на электроснабжение в пределах социальной нормы – 4,0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(451,76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 25,0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куб. м, по газоснабжению (природный газ) – 52,0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</w:t>
            </w:r>
            <w:r w:rsidRPr="0054441C">
              <w:rPr>
                <w:sz w:val="28"/>
                <w:szCs w:val="28"/>
              </w:rPr>
              <w:lastRenderedPageBreak/>
              <w:t>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761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25,5198</w:t>
            </w:r>
            <w:r w:rsidR="007B2EC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0,0182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1364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45,7411 процента, в общей численности населения Ростовской области – 0,0326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1618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54,2589 процента, в общей численности населения Ростовской области – 0,0387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4012,64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6D6803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доведение уровня оплаты коммунальных услуг населением до 100 процентов от установленных экономически обоснованных тарифов 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8609CC" w:rsidRDefault="00D513FE" w:rsidP="00DA476E">
            <w:pPr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8609CC">
              <w:rPr>
                <w:spacing w:val="-12"/>
                <w:kern w:val="2"/>
                <w:sz w:val="28"/>
                <w:szCs w:val="28"/>
              </w:rPr>
              <w:lastRenderedPageBreak/>
              <w:t>13.12.</w:t>
            </w:r>
          </w:p>
        </w:tc>
        <w:tc>
          <w:tcPr>
            <w:tcW w:w="2695" w:type="dxa"/>
          </w:tcPr>
          <w:p w:rsidR="00D513FE" w:rsidRPr="00DA476E" w:rsidRDefault="00D513FE" w:rsidP="007B2EC8">
            <w:pPr>
              <w:rPr>
                <w:spacing w:val="-4"/>
                <w:sz w:val="28"/>
                <w:szCs w:val="28"/>
              </w:rPr>
            </w:pPr>
            <w:r w:rsidRPr="00DA476E">
              <w:rPr>
                <w:spacing w:val="-4"/>
                <w:kern w:val="2"/>
                <w:sz w:val="28"/>
                <w:szCs w:val="28"/>
              </w:rPr>
              <w:t>Новоалександровское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7B2EC8">
            <w:pPr>
              <w:autoSpaceDE w:val="0"/>
              <w:autoSpaceDN w:val="0"/>
              <w:adjustRightInd w:val="0"/>
              <w:jc w:val="both"/>
              <w:rPr>
                <w:spacing w:val="-4"/>
                <w:sz w:val="28"/>
                <w:szCs w:val="28"/>
              </w:rPr>
            </w:pPr>
            <w:r w:rsidRPr="007B2EC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0 процентов (45,47 руб./куб. м), на газоснабжение (природный газ) – 3,0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(6,91 руб./куб. м), на электроснабжение в пределах социальной нормы – 4,0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</w:t>
            </w:r>
            <w:r w:rsidRPr="0054441C">
              <w:rPr>
                <w:sz w:val="28"/>
                <w:szCs w:val="28"/>
              </w:rPr>
              <w:lastRenderedPageBreak/>
              <w:t xml:space="preserve">твердыми коммунальными отходами – 3,8 процента (451,76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 25,0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куб. м,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(природный газ) на приготовление пищи с использованием газовых плит – 13 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>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3450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65,0943 процента, в общей численности населения Ростовской области – 0,0825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1786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33,6981 процента, в общей численности населения Ростовской области – 0,0427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3514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66,3019 процента, в общей численности населения Ростовской области – 0,0840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</w:t>
            </w:r>
            <w:r w:rsidRPr="0054441C">
              <w:rPr>
                <w:sz w:val="28"/>
                <w:szCs w:val="28"/>
              </w:rPr>
              <w:lastRenderedPageBreak/>
              <w:t xml:space="preserve">образованию предельных индексов, превышающих установленный индекс по Ростовской </w:t>
            </w:r>
            <w:r w:rsidRPr="007B2EC8">
              <w:rPr>
                <w:spacing w:val="-4"/>
                <w:sz w:val="28"/>
                <w:szCs w:val="28"/>
              </w:rPr>
              <w:t xml:space="preserve">области, с разбивкой по месяцам: в июле – сентябре – 10787,98 </w:t>
            </w:r>
            <w:r w:rsidR="00122675" w:rsidRPr="007B2EC8">
              <w:rPr>
                <w:spacing w:val="-4"/>
                <w:sz w:val="28"/>
                <w:szCs w:val="28"/>
              </w:rPr>
              <w:t>рубля ежемесячно</w:t>
            </w:r>
            <w:r w:rsidRPr="007B2EC8">
              <w:rPr>
                <w:spacing w:val="-4"/>
                <w:sz w:val="28"/>
                <w:szCs w:val="28"/>
              </w:rPr>
              <w:t xml:space="preserve">, в октябре – </w:t>
            </w:r>
            <w:r w:rsidRPr="0054441C">
              <w:rPr>
                <w:sz w:val="28"/>
                <w:szCs w:val="28"/>
              </w:rPr>
              <w:t>декабре 202</w:t>
            </w:r>
            <w:r w:rsidR="006D6803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7B2EC8" w:rsidRDefault="00D513FE" w:rsidP="00DA476E">
            <w:pPr>
              <w:spacing w:line="226" w:lineRule="auto"/>
              <w:ind w:left="-113" w:right="-113"/>
              <w:jc w:val="center"/>
              <w:rPr>
                <w:spacing w:val="-14"/>
                <w:sz w:val="28"/>
                <w:szCs w:val="28"/>
              </w:rPr>
            </w:pPr>
            <w:r w:rsidRPr="007B2EC8">
              <w:rPr>
                <w:spacing w:val="-14"/>
                <w:kern w:val="2"/>
                <w:sz w:val="28"/>
                <w:szCs w:val="28"/>
              </w:rPr>
              <w:lastRenderedPageBreak/>
              <w:t>13.13.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Обильненское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7B2EC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7B2EC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тепловую энергию – 78,88 процента (</w:t>
            </w:r>
            <w:r w:rsidRPr="0054441C">
              <w:rPr>
                <w:bCs/>
                <w:sz w:val="28"/>
                <w:szCs w:val="28"/>
              </w:rPr>
              <w:t>утвержденный тариф – 4552</w:t>
            </w:r>
            <w:r w:rsidRPr="0054441C">
              <w:rPr>
                <w:sz w:val="28"/>
                <w:szCs w:val="28"/>
              </w:rPr>
              <w:t>,88 руб./Гкал),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процента (451,76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отоплению – 0,02838 Гкал/кв. м, по газоснабжению (природный газ) на приготовление пищи с использованием газовых плит – 13</w:t>
            </w:r>
            <w:r w:rsidR="00297328" w:rsidRPr="0054441C">
              <w:rPr>
                <w:sz w:val="28"/>
                <w:szCs w:val="28"/>
              </w:rPr>
              <w:t> 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>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390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7,2075 процента, в общей численности населения Ростовской области – 0,0093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2246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41,5080 процента, в общей численности населения Ростовской области – 0,0537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</w:t>
            </w:r>
            <w:r w:rsidRPr="0054441C">
              <w:rPr>
                <w:sz w:val="28"/>
                <w:szCs w:val="28"/>
              </w:rPr>
              <w:lastRenderedPageBreak/>
              <w:t>в отношении которого более установленного индекса по Ростовской области, – 3165</w:t>
            </w:r>
            <w:r w:rsidR="007B2EC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58,4920 процента, в общей численности населения Ростовской области – 0,0757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6D6803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48076,35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7B2EC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8609CC" w:rsidRDefault="00D513F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8609CC">
              <w:rPr>
                <w:spacing w:val="-12"/>
                <w:kern w:val="2"/>
                <w:sz w:val="28"/>
                <w:szCs w:val="28"/>
              </w:rPr>
              <w:lastRenderedPageBreak/>
              <w:t>13.14.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Отрадовское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7B2EC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7B2EC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0 процентов (72,76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(451,76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 15,0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7B2EC8">
              <w:rPr>
                <w:spacing w:val="-4"/>
                <w:sz w:val="28"/>
                <w:szCs w:val="28"/>
              </w:rPr>
              <w:t>30</w:t>
            </w:r>
            <w:r w:rsidR="00297328" w:rsidRPr="007B2EC8">
              <w:rPr>
                <w:spacing w:val="-4"/>
                <w:sz w:val="28"/>
                <w:szCs w:val="28"/>
              </w:rPr>
              <w:t> </w:t>
            </w:r>
            <w:r w:rsidR="00122675" w:rsidRPr="007B2EC8">
              <w:rPr>
                <w:spacing w:val="-4"/>
                <w:sz w:val="28"/>
                <w:szCs w:val="28"/>
              </w:rPr>
              <w:t>кг/человека</w:t>
            </w:r>
            <w:r w:rsidRPr="007B2EC8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3,0067 процента, в общей численности населения Ростовской области – 0,0013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</w:t>
            </w:r>
            <w:r w:rsidRPr="0054441C">
              <w:rPr>
                <w:sz w:val="28"/>
                <w:szCs w:val="28"/>
              </w:rPr>
              <w:lastRenderedPageBreak/>
              <w:t xml:space="preserve">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0,2227 процента, в общей численности населения Ростовской области – 0,0001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1792</w:t>
            </w:r>
            <w:r w:rsidR="007B2EC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99,7773 процента, в общей численности населения Ростовской области – 0,0429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8709,12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3E476A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10608,64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7B2EC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8609CC" w:rsidRDefault="00D513F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8609CC">
              <w:rPr>
                <w:spacing w:val="-12"/>
                <w:kern w:val="2"/>
                <w:sz w:val="28"/>
                <w:szCs w:val="28"/>
              </w:rPr>
              <w:lastRenderedPageBreak/>
              <w:t>13.15.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Пешковское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7B2EC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7B2EC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0 процентов (62,08 руб./куб. м), на газоснабжение (природный газ) – 3,0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(6,91 руб./куб. м), на электроснабжение в пределах социальной нормы – 4,0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(451,76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холодному в</w:t>
            </w:r>
            <w:r w:rsidR="00460A23">
              <w:rPr>
                <w:sz w:val="28"/>
                <w:szCs w:val="28"/>
              </w:rPr>
              <w:t>одоснабжению – 7,56 куб. м</w:t>
            </w:r>
            <w:r w:rsidRPr="0054441C">
              <w:rPr>
                <w:sz w:val="28"/>
                <w:szCs w:val="28"/>
              </w:rPr>
              <w:t xml:space="preserve">, по газоснабжению (природный газ) на приготовление пищи с использованием газовых плит – 13 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>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</w:t>
            </w:r>
            <w:r w:rsidRPr="0054441C">
              <w:rPr>
                <w:sz w:val="28"/>
                <w:szCs w:val="28"/>
              </w:rPr>
              <w:lastRenderedPageBreak/>
              <w:t>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0,3910</w:t>
            </w:r>
            <w:r w:rsidR="007B2EC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0,0008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3358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41,0313 процента, в общей численности населения Ростовской области – 0,0803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4826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58,9687 процента, в общей численности населения Ростовской области – 0,1154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30886,40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3E476A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8609CC" w:rsidRDefault="00D513FE" w:rsidP="00DA476E">
            <w:pPr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8609CC">
              <w:rPr>
                <w:spacing w:val="-12"/>
                <w:kern w:val="2"/>
                <w:sz w:val="28"/>
                <w:szCs w:val="28"/>
              </w:rPr>
              <w:lastRenderedPageBreak/>
              <w:t>13.16.</w:t>
            </w:r>
          </w:p>
        </w:tc>
        <w:tc>
          <w:tcPr>
            <w:tcW w:w="2695" w:type="dxa"/>
          </w:tcPr>
          <w:p w:rsidR="00D513FE" w:rsidRPr="0054441C" w:rsidRDefault="00D513FE" w:rsidP="00431385">
            <w:pPr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Рогожкинское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431385">
            <w:pPr>
              <w:autoSpaceDE w:val="0"/>
              <w:autoSpaceDN w:val="0"/>
              <w:adjustRightInd w:val="0"/>
              <w:jc w:val="both"/>
              <w:rPr>
                <w:spacing w:val="-4"/>
                <w:sz w:val="28"/>
                <w:szCs w:val="28"/>
              </w:rPr>
            </w:pPr>
            <w:r w:rsidRPr="007B2EC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13,37 процента (38,99 руб./куб. м), на газоснабжение (природный газ) – 3,0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(6,91 руб./куб. м), на электроснабжение в пределах социальной нормы – 4,0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</w:t>
            </w:r>
            <w:r w:rsidRPr="0054441C">
              <w:rPr>
                <w:sz w:val="28"/>
                <w:szCs w:val="28"/>
              </w:rPr>
              <w:lastRenderedPageBreak/>
              <w:t xml:space="preserve">твердыми коммунальными отходами – 3,8 процента (451,76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 15,0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куб. м, по газоснабжению (природный газ) – 39,0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770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61,5016</w:t>
            </w:r>
            <w:r w:rsidR="007B2EC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0,0184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415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33,1470 процента, в общей численности населения Ростовской области – 0,0099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837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66,8530 процента, в общей численности населения Ростовской области – 0,0200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</w:t>
            </w:r>
            <w:r w:rsidRPr="0054441C">
              <w:rPr>
                <w:sz w:val="28"/>
                <w:szCs w:val="28"/>
              </w:rPr>
              <w:lastRenderedPageBreak/>
              <w:t xml:space="preserve">по Ростовской области, с разбивкой по месяцам: в июле – сентябре – 2218,05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3E476A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доведение уровня оплаты коммунальных услуг населением до 100 процентов от установленных экономически обоснованных тарифов 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8609CC" w:rsidRDefault="00D513F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8609CC">
              <w:rPr>
                <w:spacing w:val="-12"/>
                <w:kern w:val="2"/>
                <w:sz w:val="28"/>
                <w:szCs w:val="28"/>
              </w:rPr>
              <w:lastRenderedPageBreak/>
              <w:t>13.17.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Самарское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43138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431385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2,15 процента (59,44 руб./куб. м), на газоснабжение (природный газ) – 3,0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(6,91 руб./куб. м), на электроснабжение в пределах социальной нормы – 4,0</w:t>
            </w:r>
            <w:r w:rsidR="00BB4D9C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(451,76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 15,0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куб. м, по газоснабжению (природный газ) – 26,0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3205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23,7443</w:t>
            </w:r>
            <w:r w:rsidR="00431385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0,0766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3712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27,5004 процента, в общей численности населения Ростовской области – 0,0888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9786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</w:t>
            </w:r>
            <w:r w:rsidRPr="0054441C">
              <w:rPr>
                <w:sz w:val="28"/>
                <w:szCs w:val="28"/>
              </w:rPr>
              <w:lastRenderedPageBreak/>
              <w:t>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72,4996 процента, в общей численности населения Ростовской области – 0,2340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55780,20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3E476A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8609CC" w:rsidRDefault="00D513F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8609CC">
              <w:rPr>
                <w:spacing w:val="-12"/>
                <w:kern w:val="2"/>
                <w:sz w:val="28"/>
                <w:szCs w:val="28"/>
              </w:rPr>
              <w:lastRenderedPageBreak/>
              <w:t>13.18.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Семибалковское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43138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431385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0 процентов (30,80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</w:t>
            </w:r>
            <w:r w:rsidR="00297328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(451,76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</w:t>
            </w:r>
            <w:r w:rsidR="00BB4D9C" w:rsidRPr="0054441C">
              <w:rPr>
                <w:sz w:val="28"/>
                <w:szCs w:val="28"/>
              </w:rPr>
              <w:t xml:space="preserve"> холодному водоснабжению – 7,56 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по газоснабжению (бытовой газ в баллонах) – </w:t>
            </w:r>
            <w:r w:rsidRPr="00431385">
              <w:rPr>
                <w:spacing w:val="-4"/>
                <w:sz w:val="28"/>
                <w:szCs w:val="28"/>
              </w:rPr>
              <w:t>30</w:t>
            </w:r>
            <w:r w:rsidR="00431385" w:rsidRPr="00431385">
              <w:rPr>
                <w:spacing w:val="-4"/>
                <w:sz w:val="28"/>
                <w:szCs w:val="28"/>
              </w:rPr>
              <w:t> </w:t>
            </w:r>
            <w:r w:rsidR="00122675" w:rsidRPr="00431385">
              <w:rPr>
                <w:spacing w:val="-4"/>
                <w:sz w:val="28"/>
                <w:szCs w:val="28"/>
              </w:rPr>
              <w:t>кг/человека</w:t>
            </w:r>
            <w:r w:rsidRPr="00431385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1207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57,9175 процента, в общей численности населения Ростовской области – 0,0289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 xml:space="preserve">которого равно (или менее) установленному индексу по </w:t>
            </w:r>
            <w:r w:rsidRPr="0054441C">
              <w:rPr>
                <w:spacing w:val="-4"/>
                <w:sz w:val="28"/>
                <w:szCs w:val="28"/>
              </w:rPr>
              <w:lastRenderedPageBreak/>
              <w:t>Ростовской области, – 805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38,6276 процента, в общей численности населения Ростовской области – 0,0193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1279</w:t>
            </w:r>
            <w:r w:rsidR="00431385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61,3724 процента, в общей численности населения Ростовской области – 0,0306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6343,84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3E476A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6420,58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431385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</w:t>
            </w:r>
            <w:r w:rsidRPr="00431385">
              <w:rPr>
                <w:spacing w:val="-2"/>
                <w:sz w:val="28"/>
                <w:szCs w:val="28"/>
              </w:rPr>
              <w:t>доведение понижающего коэффициента к нормативам потребления коммунальных услуг до 1</w:t>
            </w:r>
            <w:r w:rsidRPr="0054441C">
              <w:rPr>
                <w:sz w:val="28"/>
                <w:szCs w:val="28"/>
              </w:rPr>
              <w:t xml:space="preserve"> 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14.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АКСАЙСКИЙ РАЙОН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18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14.1.</w:t>
            </w:r>
          </w:p>
        </w:tc>
        <w:tc>
          <w:tcPr>
            <w:tcW w:w="2695" w:type="dxa"/>
          </w:tcPr>
          <w:p w:rsidR="00D513FE" w:rsidRPr="0054441C" w:rsidRDefault="00D513FE" w:rsidP="00431385">
            <w:pPr>
              <w:spacing w:line="218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Аксайское городское поселение</w:t>
            </w:r>
          </w:p>
        </w:tc>
        <w:tc>
          <w:tcPr>
            <w:tcW w:w="11249" w:type="dxa"/>
          </w:tcPr>
          <w:p w:rsidR="00D513FE" w:rsidRPr="0054441C" w:rsidRDefault="00D513FE" w:rsidP="00D26AF5">
            <w:pPr>
              <w:pStyle w:val="af5"/>
              <w:spacing w:line="21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138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на холодную воду – 24,25 процента (утвержденный тариф – 75,68 руб./куб. м), на водоотведение – 12,83 процента (утвержденный тариф – 39,31 руб./куб. м), на горячую воду по компоненту на холодную воду – 24,25 процента (75,68 руб./куб. м), по компоненту на тепловую энергию – 5,4 процента (3299,43 руб./Гкал), на тепловую энергию – 5,4 процента (3299,43</w:t>
            </w:r>
            <w:r w:rsidRPr="0054441C">
              <w:rPr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руб./Гкал), на электроснабжение в пределах социальной нормы – 4,0 процента (3,10</w:t>
            </w:r>
            <w:r w:rsidRPr="0054441C">
              <w:rPr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руб./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r w:rsidR="00482D94" w:rsidRPr="0054441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процента (451,76 руб./куб. м);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4,41 куб. м, горячему водоснабжению – 3,15 куб. м, водоотведению – 7,56 куб. м, отоплению – 0,2079 Гкал.,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размер социальной нормы потребления электрической энергии – 186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r w:rsidR="00482D94" w:rsidRPr="005444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нормативы потребления коммунальных услуг: норматив расхода тепловой энергии на подогрев холодной воды для предоставления коммунальной услуги по горячему водоснабжению – 0,066</w:t>
            </w:r>
            <w:r w:rsidRPr="0054441C">
              <w:rPr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Гкал/куб.м, норматив накопления твердых коммунальных отходов – 2,02 куб. м/год;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и горячим водоснабжением, водоотведением, централизованным теплоснабжением, электроснабжением, обращением с твердыми коммунальными отходами;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3440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муниципального образования – 7,3771 процента, в общей численности населения Ростовской области – 0,0823</w:t>
            </w:r>
            <w:r w:rsidRPr="0054441C">
              <w:rPr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410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0,8792 процента, в общей численности населения Ростовской области – 0,0098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46221</w:t>
            </w:r>
            <w:r w:rsidR="00431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99,1208 процента, в общей численности населения Ростовской области – 1,1054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</w:t>
            </w:r>
            <w:r w:rsidRPr="0043138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июле – сентябре – 974,34 </w:t>
            </w:r>
            <w:r w:rsidR="005D21EF" w:rsidRPr="0043138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тыс. рублей </w:t>
            </w:r>
            <w:r w:rsidR="00122675" w:rsidRPr="0043138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ежемесячно</w:t>
            </w:r>
            <w:r w:rsidRPr="0043138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, в октябре – декабре 2022 г. – 3070,92 </w:t>
            </w:r>
            <w:r w:rsidR="005D21EF" w:rsidRPr="0043138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тыс. руб</w:t>
            </w:r>
            <w:r w:rsidR="00431385" w:rsidRPr="0043138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softHyphen/>
            </w:r>
            <w:r w:rsidR="005D21EF"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лей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14.2.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Большелогское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D26AF5">
            <w:pPr>
              <w:pStyle w:val="af5"/>
              <w:spacing w:line="22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138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на газоснабжение (бытовой газ в баллонах) – 72,4 процента (</w:t>
            </w:r>
            <w:r w:rsidR="00014712" w:rsidRPr="0054441C">
              <w:rPr>
                <w:rFonts w:ascii="Times New Roman" w:hAnsi="Times New Roman" w:cs="Times New Roman"/>
                <w:sz w:val="28"/>
                <w:szCs w:val="28"/>
              </w:rPr>
              <w:t>56,15 руб./кг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), на электроснабжение в пределах социальной нормы – 4,0 процента (3,10 руб./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r w:rsidR="00482D94" w:rsidRPr="0054441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; на услугу регионального оператора по обращению с твердыми коммунальными отходами – 3,8</w:t>
            </w:r>
            <w:r w:rsidR="00BB4D9C" w:rsidRPr="0054441C">
              <w:rPr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процента (451,76 руб./куб. м);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406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r w:rsidR="00482D94" w:rsidRPr="005444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="00607B13" w:rsidRPr="0054441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431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07B13"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кг/человека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в год; норматив накопления твердых коммунальных отходов – 1,86 куб. м/год;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1979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муниципального образования – 13,7727 процента, в общей численности населения Ростовской области – 0,0473 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1800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12,5270 процента, в общей численности населения Ростовской области – 0,0430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12569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87,4730 процента, в общей численности населения Ростовской области – 0,3006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</w:t>
            </w:r>
            <w:r w:rsidR="00D26AF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сентябре –</w:t>
            </w:r>
            <w:r w:rsidR="00B20CBC"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21870,06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рубля ежемесячно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, в октябре – декабре 2022 г. – 24635,24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рубля ежемесячно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14.3.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pacing w:val="-20"/>
                <w:sz w:val="28"/>
                <w:szCs w:val="28"/>
              </w:rPr>
            </w:pPr>
            <w:r w:rsidRPr="0054441C">
              <w:rPr>
                <w:spacing w:val="-20"/>
                <w:kern w:val="2"/>
                <w:sz w:val="28"/>
                <w:szCs w:val="28"/>
              </w:rPr>
              <w:t>Верхнеподпольненское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431385">
            <w:pPr>
              <w:pStyle w:val="af5"/>
              <w:spacing w:line="22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138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на холодную воду – 24,25 процента (утвержденный тариф – 75,68 руб./куб. м), на водоотведение – 12,83 процента (утвержденный тариф – 39,31 руб./куб. м), на тепловую энергию – 5,4 процента (3299,43 руб./Гкал), на газоснабжение (природный газ) – 3,0</w:t>
            </w:r>
            <w:r w:rsidR="00431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процента (6,87 руб./куб. м), на электроснабжение в пределах социальной нормы – 4,0</w:t>
            </w:r>
            <w:r w:rsidR="00431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процента (3,10 руб./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r w:rsidR="00482D94" w:rsidRPr="0054441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процента (451,76 руб./куб. м);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неизменные объемы потребления коммунальных услуг: по холодному водоснабжению – 7,56 куб. м, водоотведению –</w:t>
            </w:r>
            <w:r w:rsidR="003758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7,56  куб. м, газоснабжению (природный газ) –</w:t>
            </w:r>
            <w:r w:rsidR="003758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20,0 куб. м, размер социальной нормы потребления электрической энергии – 186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r w:rsidR="00482D94" w:rsidRPr="005444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нормативы потребления коммунальных услуг: по отоплению – 0,0231 Гкал/кв.м, норматив накопления твердых коммунальных отходов – 2,02 куб. м/год;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188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муниципального образования – 6,0920 процента, в общей численности населения Ростовской области – 0,0045 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(менее) установленному индексу по Ростовской области, –</w:t>
            </w:r>
            <w:r w:rsidR="003758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100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3,2404 процента, в общей численности населения Ростовской области – </w:t>
            </w:r>
            <w:r w:rsidR="0043138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313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0024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2986</w:t>
            </w:r>
            <w:r w:rsidR="00431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96,7596 процента, в общей численности населения Ростовской области – 0,0714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30875,24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рубля ежемесячно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, в октябре – декабре 2022 г. –</w:t>
            </w:r>
            <w:r w:rsidR="003758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192507,42</w:t>
            </w:r>
            <w:r w:rsidR="00431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рубля ежемесячно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14.4.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Грушевское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2C6CF9">
            <w:pPr>
              <w:pStyle w:val="af5"/>
              <w:spacing w:line="22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138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на газоснабжение (бытовой газ в баллонах) –</w:t>
            </w:r>
            <w:r w:rsidR="003758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72,4 процента (</w:t>
            </w:r>
            <w:r w:rsidR="00014712" w:rsidRPr="0054441C">
              <w:rPr>
                <w:rFonts w:ascii="Times New Roman" w:hAnsi="Times New Roman" w:cs="Times New Roman"/>
                <w:sz w:val="28"/>
                <w:szCs w:val="28"/>
              </w:rPr>
              <w:t>56,15 руб./кг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), на электроснабжение в пределах социальной нормы – 4,0 процента (3,10 руб./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r w:rsidR="00482D94" w:rsidRPr="0054441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; на услугу регионального оператора по обращению с твердыми коммунальными отходами – 3,8</w:t>
            </w:r>
            <w:r w:rsidR="00BB4D9C" w:rsidRPr="0054441C">
              <w:rPr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процента (451,76 руб./куб. м);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366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r w:rsidR="00482D94" w:rsidRPr="005444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="00607B13" w:rsidRPr="0054441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431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07B13"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кг/человека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в год; накопления твердых коммунальных отходов – 1,86 куб. м/год;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246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муниципального образования – 4,7308 процента, в общей численности населения Ростовской области – 0,0059 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равно (или менее)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установленному индексу по Ростовской области, – 368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7,0769 процента, в общей численности населения Ростовской области – 0, 0088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4832 человека;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92,9231 процента, в общей численности населения Ростовской области – 0,1156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8552,34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рубля ежемесячно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, в октябре</w:t>
            </w:r>
            <w:r w:rsidR="002C6CF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20CBC" w:rsidRPr="0054441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декабре 2022 г. – 10727,04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рубля ежемесячно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14.5.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Истоминское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431385">
            <w:pPr>
              <w:pStyle w:val="af5"/>
              <w:spacing w:line="22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138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на холодную воду – 24,25 процента (утвержденный тариф – 75,68 руб./куб. м), на тепловую энергию – 5,4 процента (3299,43 руб./Гкал), на газоснабжение (природный газ) – 3,0</w:t>
            </w:r>
            <w:r w:rsidR="00431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процента (6,87 руб./куб. м), на электроснабжение в пределах социальной нормы – 4,0</w:t>
            </w:r>
            <w:r w:rsidR="00431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процента (3,10 руб./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r w:rsidR="00482D94" w:rsidRPr="0054441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процента (451,76 руб./куб. м);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5,32 куб. м, газоснабжению (природный газ) – 25,0 куб. м, размер социальной нормы потребления электрической энергии – 186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r w:rsidR="00482D94" w:rsidRPr="005444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нормативы потребления коммунальных услуг: по отоплению – 0,0231 Гкал/кв.м, норматив накопления твердых коммунальных отходов – 2,02 куб. м/год;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централизованным теплоснабжением, 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населения, изменение размера платы за коммунальные услуги в отношении которого равно установленному предельному индексу, –</w:t>
            </w:r>
            <w:r w:rsidR="003758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168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муниципального образования – 3,1686 процента, в общей численности населения Ростовской области – 0,0040 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80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</w:t>
            </w:r>
            <w:r w:rsidR="003758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1,5089 процента, в общей численности населения Ростовской области – 0,0019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5222 человека;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98,4911 процента, в общей численности населения Ростовской области – 0,1249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</w:t>
            </w:r>
            <w:r w:rsidRPr="00431385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области, с разбивкой по месяцам: в июле – сентябре – 24021,20 </w:t>
            </w:r>
            <w:r w:rsidR="00122675" w:rsidRPr="00431385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рубля ежемесячно</w:t>
            </w:r>
            <w:r w:rsidRPr="00431385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, в октябре </w:t>
            </w:r>
            <w:r w:rsidR="00B20CBC" w:rsidRPr="00431385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–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декабре 2022 г. – 251334,86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рубля ежемесячно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14.6.</w:t>
            </w:r>
          </w:p>
        </w:tc>
        <w:tc>
          <w:tcPr>
            <w:tcW w:w="2695" w:type="dxa"/>
          </w:tcPr>
          <w:p w:rsidR="00D513FE" w:rsidRPr="0054441C" w:rsidRDefault="00D513FE" w:rsidP="00431385">
            <w:pPr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Ленинское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D26AF5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138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на холодную воду – 24,25 процента (утвержденный тариф – 75,68 руб./куб. м), на тепловую энергию – 5,4 процента (3299,43 руб./Гкал), на газоснабжение (природный газ) – 3,0</w:t>
            </w:r>
            <w:r w:rsidR="00431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процента (6,87 руб./куб. м), на электроснабжение в пределах социальной нормы – 4,0</w:t>
            </w:r>
            <w:r w:rsidR="00431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процента (3,10 руб./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r w:rsidR="00482D94" w:rsidRPr="0054441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процента (451,76 руб./куб. м);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неизменные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объемы потребления коммунальных услуг: по холодному водоснабжению – 5,32 куб. м, газоснабжению (природный газ)  – 20,0 куб. м, размер социальной нормы потребления электрической энергии – 186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r w:rsidR="00482D94" w:rsidRPr="005444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нормативы потребления коммунальных услуг: по отоплению – 0,0231 Гкал/кв.м, норматив накопления твердых коммунальных отходов – 2,02 куб. м/год;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</w:t>
            </w:r>
            <w:r w:rsidR="003758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100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муниципального образования – 2,4178 процента, в общей численности населения Ростовской области – 0,0024 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50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1,2089 процента, в общей численности населения Ростовской области – 0,0012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4086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98,7911 процента, в общей численности населения Ростовской области – 0,0977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</w:t>
            </w:r>
            <w:r w:rsidRPr="00431385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lastRenderedPageBreak/>
              <w:t xml:space="preserve">области, с разбивкой по месяцам: в июле – сентябре – 19898,82 </w:t>
            </w:r>
            <w:r w:rsidR="00122675" w:rsidRPr="00431385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рубля ежемесячно</w:t>
            </w:r>
            <w:r w:rsidRPr="00431385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, в октябре –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декабре 2022 г. – 207446,22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рубля ежемесячно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14.7.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Мишкинское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431385">
            <w:pPr>
              <w:spacing w:line="226" w:lineRule="auto"/>
              <w:jc w:val="both"/>
            </w:pPr>
            <w:r w:rsidRPr="00431385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</w:t>
            </w:r>
            <w:r w:rsidR="00A6146B" w:rsidRPr="0054441C">
              <w:rPr>
                <w:sz w:val="28"/>
                <w:szCs w:val="28"/>
              </w:rPr>
              <w:t xml:space="preserve">– </w:t>
            </w:r>
            <w:r w:rsidR="008071D1" w:rsidRPr="0054441C">
              <w:rPr>
                <w:sz w:val="28"/>
                <w:szCs w:val="28"/>
              </w:rPr>
              <w:t>320,73</w:t>
            </w:r>
            <w:r w:rsidRPr="0054441C">
              <w:rPr>
                <w:sz w:val="28"/>
                <w:szCs w:val="28"/>
              </w:rPr>
              <w:t xml:space="preserve"> процента (</w:t>
            </w:r>
            <w:r w:rsidR="006219AA" w:rsidRPr="0054441C">
              <w:rPr>
                <w:sz w:val="28"/>
                <w:szCs w:val="28"/>
              </w:rPr>
              <w:t xml:space="preserve">утвержденный тариф </w:t>
            </w:r>
            <w:r w:rsidR="008071D1" w:rsidRPr="0054441C">
              <w:rPr>
                <w:sz w:val="28"/>
                <w:szCs w:val="28"/>
              </w:rPr>
              <w:t>179,78</w:t>
            </w:r>
            <w:r w:rsidRPr="0054441C">
              <w:rPr>
                <w:sz w:val="28"/>
                <w:szCs w:val="28"/>
              </w:rPr>
              <w:t xml:space="preserve"> руб./куб. м), на газоснабжение (бытовой газ в баллонах) –</w:t>
            </w:r>
            <w:r w:rsidR="008071D1" w:rsidRPr="0054441C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72,4 процента 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 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; на услугу регионального оператора по обращению с твердыми коммунальными отходами – 3,8</w:t>
            </w:r>
            <w:r w:rsidR="00431385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(451,76</w:t>
            </w:r>
            <w:r w:rsidR="006219AA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 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</w:t>
            </w:r>
            <w:r w:rsidR="008071D1" w:rsidRPr="0054441C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31,92 куб. м, размер социальной нормы потребления электрической энергии – 406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="00607B13" w:rsidRPr="0054441C">
              <w:rPr>
                <w:sz w:val="28"/>
                <w:szCs w:val="28"/>
              </w:rPr>
              <w:t xml:space="preserve">30 кг/человека </w:t>
            </w:r>
            <w:r w:rsidRPr="0054441C">
              <w:rPr>
                <w:sz w:val="28"/>
                <w:szCs w:val="28"/>
              </w:rPr>
              <w:t>в год; норматив накопления твердых коммунальных отходов – 1,86 куб. 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175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муниципального образования –</w:t>
            </w:r>
            <w:r w:rsidR="00A6146B" w:rsidRPr="0054441C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3,1183 процента, в общей численности населения Ростовской области – 0,0042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20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0,3564 процента, в общей численности населения Ростовской области – 0,0005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более установленного </w:t>
            </w:r>
            <w:r w:rsidRPr="0054441C">
              <w:rPr>
                <w:sz w:val="28"/>
                <w:szCs w:val="28"/>
              </w:rPr>
              <w:lastRenderedPageBreak/>
              <w:t>индекса по Ростовской области, – 5592 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99,6436 процента, в общей численности населения Ростовской области – 0,1337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</w:t>
            </w:r>
            <w:r w:rsidRPr="00431385">
              <w:rPr>
                <w:spacing w:val="-4"/>
                <w:sz w:val="28"/>
                <w:szCs w:val="28"/>
              </w:rPr>
              <w:t xml:space="preserve">области, с разбивкой по месяцам: в июле </w:t>
            </w:r>
            <w:r w:rsidR="00B20CBC" w:rsidRPr="00431385">
              <w:rPr>
                <w:spacing w:val="-4"/>
                <w:sz w:val="28"/>
                <w:szCs w:val="28"/>
              </w:rPr>
              <w:t>–</w:t>
            </w:r>
            <w:r w:rsidRPr="00431385">
              <w:rPr>
                <w:spacing w:val="-4"/>
                <w:sz w:val="28"/>
                <w:szCs w:val="28"/>
              </w:rPr>
              <w:t xml:space="preserve"> сентябре – 29861,28 </w:t>
            </w:r>
            <w:r w:rsidR="00122675" w:rsidRPr="00431385">
              <w:rPr>
                <w:spacing w:val="-4"/>
                <w:sz w:val="28"/>
                <w:szCs w:val="28"/>
              </w:rPr>
              <w:t>рубля ежемесячно</w:t>
            </w:r>
            <w:r w:rsidRPr="00431385">
              <w:rPr>
                <w:spacing w:val="-4"/>
                <w:sz w:val="28"/>
                <w:szCs w:val="28"/>
              </w:rPr>
              <w:t>, в октябре –</w:t>
            </w:r>
            <w:r w:rsidRPr="0054441C">
              <w:rPr>
                <w:sz w:val="28"/>
                <w:szCs w:val="28"/>
              </w:rPr>
              <w:t xml:space="preserve"> декабре 2022 г. – 33272,40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14.8.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Ольгинское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431385">
            <w:pPr>
              <w:pStyle w:val="af5"/>
              <w:spacing w:line="226" w:lineRule="auto"/>
              <w:jc w:val="both"/>
            </w:pPr>
            <w:r w:rsidRPr="0043138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на холодную воду – 24,25 процента (утвержденный тариф –</w:t>
            </w:r>
            <w:r w:rsidR="003758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75,68 руб./куб. м), на газоснабжение (бытовой газ в баллонах) –</w:t>
            </w:r>
            <w:r w:rsidR="00B20CBC"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72,4 процента (</w:t>
            </w:r>
            <w:r w:rsidR="00014712" w:rsidRPr="0054441C">
              <w:rPr>
                <w:rFonts w:ascii="Times New Roman" w:hAnsi="Times New Roman" w:cs="Times New Roman"/>
                <w:sz w:val="28"/>
                <w:szCs w:val="28"/>
              </w:rPr>
              <w:t>56,15 руб./кг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), на электроснабжение в пределах социальной нормы – 4,0 процента (3,10 руб./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r w:rsidR="00482D94" w:rsidRPr="0054441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; на услугу регионального оператора по обращению с твердыми коммунальными отходами – 3,8</w:t>
            </w:r>
            <w:r w:rsidR="00431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процента (451,76</w:t>
            </w:r>
            <w:r w:rsidR="00A6146B" w:rsidRPr="0054441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руб./куб. м);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неизменные объемы потребления коммунальных услуг: по холодному водоснабжению –</w:t>
            </w:r>
            <w:r w:rsidR="003758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26,6 куб. м, размер социальной нормы потребления электрической энергии </w:t>
            </w:r>
            <w:r w:rsidR="00B20CBC" w:rsidRPr="0054441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366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r w:rsidR="00482D94" w:rsidRPr="005444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="00607B13"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30 кг/человека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в год; норматив накопления твердых коммунальных отходов – 1,86 куб. м/год;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52 человека;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индексу, в общей численности населения муниципального образования – 0,7072 процента, в общей численности населения Ростовской области </w:t>
            </w:r>
            <w:r w:rsidR="00B20CBC" w:rsidRPr="0054441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0,0012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населения, изменение размера платы за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коммунальные услуги в отношении которого равно (или менее) установленному индексу по Ростовской области, – 80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</w:t>
            </w:r>
            <w:r w:rsidR="00BB4D9C"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1,0880 процента, в общей численности населения Ростовской области – 0,0019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7273</w:t>
            </w:r>
            <w:r w:rsidR="00431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человека;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98,9120 процента, в общей численности населения Ростовской области – 0,1739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</w:t>
            </w:r>
            <w:r w:rsidR="00B20CBC" w:rsidRPr="0054441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сентябре – 46983,58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рубля ежемесячно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, в октябре </w:t>
            </w:r>
            <w:r w:rsidR="00B20CBC" w:rsidRPr="0054441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декабре 2022 г. – 49674,59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рубля ежемесячно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431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14.9.</w:t>
            </w:r>
          </w:p>
        </w:tc>
        <w:tc>
          <w:tcPr>
            <w:tcW w:w="2695" w:type="dxa"/>
          </w:tcPr>
          <w:p w:rsidR="00D513FE" w:rsidRPr="0054441C" w:rsidRDefault="00D513FE" w:rsidP="00B43A4B">
            <w:pPr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Рассветовское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B43A4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138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на холодную воду –</w:t>
            </w:r>
            <w:r w:rsidR="00A6146B"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24,25 процента (утвержденный тариф –</w:t>
            </w:r>
            <w:r w:rsidR="003758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75,68 руб./куб. м), на водоотведение – 12,83 процента (утвержденный тариф – 39,31 руб./куб. м), на горячую воду по компоненту на холодную воду – 3,18 процента (утвержденный тариф – 53,23  руб./куб. м), по компоненту на тепловую энергию – 80,75 процента (утвержденный тариф –</w:t>
            </w:r>
            <w:r w:rsidR="00BB4D9C"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2837,45</w:t>
            </w:r>
            <w:r w:rsidR="00BB4D9C" w:rsidRPr="0054441C">
              <w:rPr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руб./Гкал), на тепловую энергию – 80,75 процента (утвержденный тариф – 2837,45</w:t>
            </w:r>
            <w:r w:rsidR="00BB4D9C" w:rsidRPr="0054441C">
              <w:rPr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руб./Гкал), на газоснабжение (природный газ)</w:t>
            </w:r>
            <w:r w:rsidR="00A6146B"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– 3,0 процента (6,91 руб/куб.м), на электроснабжение в пределах социальной нормы – 4,0 процента (3,10 руб./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), на услугу регионального оператора по обращению с твердыми коммунальными отходами – 3,8</w:t>
            </w:r>
            <w:r w:rsidR="00BB4D9C" w:rsidRPr="0054441C">
              <w:rPr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процента (451,76 руб./куб. м);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4,41 куб. м, горячему водоснабжению – 3,15 куб. м,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водоотведению –</w:t>
            </w:r>
            <w:r w:rsidR="003758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7,56 куб. м, отоплению – 0,78309 Гкал., газоснабжению (природный газ) – 10 куб.м, размер социальной нормы потребления электрической энергии – 186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нормативы потребления коммунальных услуг: норматив расхода тепловой энергии на подогрев холодной воды для предоставления коммунальной услуги  по горячему водоснабжению – 0,061 Гкал/куб.м, норматив накопления твердых коммунальных отходов – 2,02 куб. м/год;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и горячим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1000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индексу, в общей численности населения муниципального образования – 7,4621процента, в общей численности населения Ростовской области – 0,0239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6980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</w:t>
            </w:r>
            <w:r w:rsidR="00A6146B"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52,0857 процента, в общей численности населения Ростовской области – 0,1669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6421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субъекту Российской Федерации, в общей численности населения на территории муниципального образования – 47,9143 процента, в общей численности населения Ростовской области – 0,1536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образованию предельных индексов, превышающих установленный индекс по Ростовской </w:t>
            </w:r>
            <w:r w:rsidRPr="00B43A4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области, с разбивкой по месяцам: в июле – сентябре –</w:t>
            </w:r>
            <w:r w:rsidR="00A6146B" w:rsidRPr="00B43A4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43A4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76474,11 </w:t>
            </w:r>
            <w:r w:rsidR="00122675" w:rsidRPr="00B43A4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рубля ежемесячно</w:t>
            </w:r>
            <w:r w:rsidRPr="00B43A4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, в октябре –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декабре 2022 г. – 202839,39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рубля ежемесячно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pacing w:val="-20"/>
                <w:sz w:val="28"/>
                <w:szCs w:val="28"/>
              </w:rPr>
            </w:pPr>
            <w:r w:rsidRPr="0054441C">
              <w:rPr>
                <w:spacing w:val="-20"/>
                <w:kern w:val="2"/>
                <w:sz w:val="28"/>
                <w:szCs w:val="28"/>
              </w:rPr>
              <w:lastRenderedPageBreak/>
              <w:t>14.10.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Старочеркасское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B43A4B">
            <w:pPr>
              <w:pStyle w:val="af5"/>
              <w:spacing w:line="22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3A4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на холодную воду – 24,25 процента (утвержденный тариф – 75,68 руб./куб. м), на газоснабжение (бытовой газ в баллонах) –</w:t>
            </w:r>
            <w:r w:rsidR="003758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72,4 процента  (</w:t>
            </w:r>
            <w:r w:rsidR="00014712" w:rsidRPr="0054441C">
              <w:rPr>
                <w:rFonts w:ascii="Times New Roman" w:hAnsi="Times New Roman" w:cs="Times New Roman"/>
                <w:sz w:val="28"/>
                <w:szCs w:val="28"/>
              </w:rPr>
              <w:t>56,15 руб./кг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), на электроснабжение в пределах социальной нормы – 4,0 процента (3,10 руб./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); на услугу регионального оператора по обращению с твердыми коммунальными отходами – 3,8</w:t>
            </w:r>
            <w:r w:rsidR="00B43A4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процента (451,76</w:t>
            </w:r>
            <w:r w:rsidR="00BB4D9C" w:rsidRPr="0054441C">
              <w:rPr>
                <w:sz w:val="28"/>
                <w:szCs w:val="28"/>
              </w:rPr>
              <w:t> 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руб./куб. м);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неизменные объемы потребления коммунальных услуг: по холодному водоснабжению –</w:t>
            </w:r>
            <w:r w:rsidR="003758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26,6 куб. м, размер социальной нормы потребления электрической энергии – 366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r w:rsidR="00482D94" w:rsidRPr="005444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="00607B13"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30 кг/человека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в год; норматив накопления твердых коммунальных отходов – 1,86 куб. м/год;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156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муниципального образования – 4,5909 процента, в общей численности населения Ростовской области – 0,0037 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350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10,3002 процента, в общей численности населения Ростовской области – 0,0084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населения, изменение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размера платы за коммунальные услуги в отношении которого более установленного индекса по Ростовской области, – 3048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89,6998 процента, в общей численности населения Ростовской области – 0,0729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19690,08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рубля ежемесячно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, в октябре – декабре 2022 г. – 22280,88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рубля ежемесячно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pacing w:val="-20"/>
                <w:sz w:val="28"/>
                <w:szCs w:val="28"/>
              </w:rPr>
            </w:pPr>
            <w:r w:rsidRPr="0054441C">
              <w:rPr>
                <w:spacing w:val="-20"/>
                <w:kern w:val="2"/>
                <w:sz w:val="28"/>
                <w:szCs w:val="28"/>
              </w:rPr>
              <w:lastRenderedPageBreak/>
              <w:t>14.11.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Щепкинское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pStyle w:val="af5"/>
              <w:spacing w:line="22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3A4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на холодную воду – 24,25 процента (утвержденный тариф –</w:t>
            </w:r>
            <w:r w:rsidR="00A6146B"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75,68 руб./куб. м), на газоснабжение (природный газ) – 3,0 процента (6,75577 руб./куб. м), на электроснабжение в пределах социальной нормы – 4,0 процента (3,10 руб./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); на услугу регионального оператора по обращению с твердыми коммунальными отходами – 3,8 процента (451,76 руб./куб. м);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неизменные объемы потребления коммунальных услуг: по холодному водоснабжению –</w:t>
            </w:r>
            <w:r w:rsidR="003758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32,0 куб. м, по газоснабжению (природный газ) –</w:t>
            </w:r>
            <w:r w:rsidR="00A6146B"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70 куб.м, размер социальной нормы потребления электрической энергии – 406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r w:rsidR="00482D94" w:rsidRPr="005444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</w:t>
            </w:r>
            <w:r w:rsidR="00A6146B"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1,86 куб. м/год;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 холодным водоснабжением, газоснабжением (сетевой газ), электроснабжением, обращением с твердыми коммунальными отходами;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</w:t>
            </w:r>
            <w:r w:rsidR="00A6146B"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2970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индексу, в общей численности населения муниципального образования – 21,4564 процента, в общей численности населения Ростовской области – 0,0710 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населения,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изменение размера платы за коммунальные услуги в отношении которого равно (или менее) установленному индексу по Ростовской области, –</w:t>
            </w:r>
            <w:r w:rsidR="00A6146B"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370 человек;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2,6730 процента, в общей численности населения Ростовской области – 0,0088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</w:t>
            </w:r>
            <w:r w:rsidR="00A6146B"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13472 человека;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97,3270 процента, в общей численности населения Ростовской области – 0,3222 процента;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</w:t>
            </w:r>
            <w:r w:rsidRPr="00B43A4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области, с разбивкой по месяцам: в июле – сентябре – 61028,16 </w:t>
            </w:r>
            <w:r w:rsidR="00122675" w:rsidRPr="00B43A4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рубля ежемесячно</w:t>
            </w:r>
            <w:r w:rsidRPr="00B43A4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; в октябре –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 декабре 2022 г. </w:t>
            </w:r>
            <w:r w:rsidR="005D21EF" w:rsidRPr="0054441C">
              <w:rPr>
                <w:rFonts w:ascii="Times New Roman" w:hAnsi="Times New Roman" w:cs="Times New Roman"/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95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41C">
              <w:rPr>
                <w:rFonts w:ascii="Times New Roman" w:hAnsi="Times New Roman" w:cs="Times New Roman"/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15.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БАГАЕВСКИЙ РАЙОН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15.1.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Ажиновское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B43A4B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B43A4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Pr="0054441C">
              <w:rPr>
                <w:sz w:val="28"/>
                <w:szCs w:val="28"/>
              </w:rPr>
              <w:t>), на услугу регионального оператора по обращению с твердыми коммунальными отходами – 3,8</w:t>
            </w:r>
            <w:r w:rsidR="00BB4D9C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(451,76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B43A4B">
              <w:rPr>
                <w:spacing w:val="-4"/>
                <w:sz w:val="28"/>
                <w:szCs w:val="28"/>
              </w:rPr>
              <w:t>30 </w:t>
            </w:r>
            <w:r w:rsidR="00122675" w:rsidRPr="00B43A4B">
              <w:rPr>
                <w:spacing w:val="-4"/>
                <w:sz w:val="28"/>
                <w:szCs w:val="28"/>
              </w:rPr>
              <w:t>кг/человека</w:t>
            </w:r>
            <w:r w:rsidRPr="00B43A4B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электроснабжением, газоснабжением (бытовой газ в </w:t>
            </w:r>
            <w:r w:rsidRPr="0054441C">
              <w:rPr>
                <w:sz w:val="28"/>
                <w:szCs w:val="28"/>
              </w:rPr>
              <w:lastRenderedPageBreak/>
              <w:t>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735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26,5056 процента, в общей численности населения Ростовской области – 0,0176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2038</w:t>
            </w:r>
            <w:r w:rsidR="00B43A4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73,4944</w:t>
            </w:r>
            <w:r w:rsidR="00B43A4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0,0487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735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26,5056 процента, в общей численности населения Ростовской области – 0,0176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="00A6146B" w:rsidRPr="0054441C">
              <w:rPr>
                <w:sz w:val="28"/>
                <w:szCs w:val="28"/>
              </w:rPr>
              <w:t>1</w:t>
            </w:r>
            <w:r w:rsidRPr="0054441C">
              <w:rPr>
                <w:sz w:val="28"/>
                <w:szCs w:val="28"/>
              </w:rPr>
              <w:t xml:space="preserve">418,55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</w:t>
            </w:r>
            <w:r w:rsidR="00A6146B" w:rsidRPr="0054441C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697,45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30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15.2.</w:t>
            </w:r>
          </w:p>
        </w:tc>
        <w:tc>
          <w:tcPr>
            <w:tcW w:w="2695" w:type="dxa"/>
          </w:tcPr>
          <w:p w:rsidR="00D513FE" w:rsidRPr="0054441C" w:rsidRDefault="00D513FE" w:rsidP="0037483B">
            <w:pPr>
              <w:spacing w:line="230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Багаевское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37483B">
            <w:pPr>
              <w:spacing w:line="230" w:lineRule="auto"/>
              <w:jc w:val="both"/>
              <w:rPr>
                <w:sz w:val="28"/>
                <w:szCs w:val="28"/>
              </w:rPr>
            </w:pPr>
            <w:r w:rsidRPr="0037483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21,99 процента (утвержденный тариф – 51,48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Pr="0054441C">
              <w:rPr>
                <w:sz w:val="28"/>
                <w:szCs w:val="28"/>
              </w:rPr>
              <w:t xml:space="preserve">), на услугу регионального оператора по обращению с твердыми коммунальными отходами – </w:t>
            </w:r>
            <w:r w:rsidRPr="0054441C">
              <w:rPr>
                <w:sz w:val="28"/>
                <w:szCs w:val="28"/>
              </w:rPr>
              <w:lastRenderedPageBreak/>
              <w:t>3,8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(451,76</w:t>
            </w:r>
            <w:r w:rsidR="00BB4D9C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15,0 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1309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7,6158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0,0313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15879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92,3842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0,3797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1309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7,6158 процента, в общей численности населения Ростовской области – 0,0313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="00A6146B" w:rsidRPr="0054441C">
              <w:rPr>
                <w:sz w:val="28"/>
                <w:szCs w:val="28"/>
              </w:rPr>
              <w:lastRenderedPageBreak/>
              <w:t>6</w:t>
            </w:r>
            <w:r w:rsidRPr="0054441C">
              <w:rPr>
                <w:sz w:val="28"/>
                <w:szCs w:val="28"/>
              </w:rPr>
              <w:t xml:space="preserve">885,34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</w:t>
            </w:r>
            <w:r w:rsidR="00A6146B" w:rsidRPr="0054441C">
              <w:rPr>
                <w:sz w:val="28"/>
                <w:szCs w:val="28"/>
              </w:rPr>
              <w:t>7</w:t>
            </w:r>
            <w:r w:rsidRPr="0054441C">
              <w:rPr>
                <w:sz w:val="28"/>
                <w:szCs w:val="28"/>
              </w:rPr>
              <w:t xml:space="preserve">762,37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15.3.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Елкинское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37483B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37483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BB4D9C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(451,76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37483B">
              <w:rPr>
                <w:spacing w:val="-4"/>
                <w:sz w:val="28"/>
                <w:szCs w:val="28"/>
              </w:rPr>
              <w:t>30 </w:t>
            </w:r>
            <w:r w:rsidR="00122675" w:rsidRPr="0037483B">
              <w:rPr>
                <w:spacing w:val="-4"/>
                <w:sz w:val="28"/>
                <w:szCs w:val="28"/>
              </w:rPr>
              <w:t>кг/человека</w:t>
            </w:r>
            <w:r w:rsidRPr="0037483B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620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14,0973 процента, в общей численности населения Ростовской области – 0,0148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3778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85,9027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0,0904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620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</w:t>
            </w:r>
            <w:r w:rsidRPr="0054441C">
              <w:rPr>
                <w:sz w:val="28"/>
                <w:szCs w:val="28"/>
              </w:rPr>
              <w:lastRenderedPageBreak/>
              <w:t>на территории муниципального образования – 14,0973 процента, в общей численности населения Ростовской области – 0,0148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="00A6146B" w:rsidRPr="0054441C">
              <w:rPr>
                <w:sz w:val="28"/>
                <w:szCs w:val="28"/>
              </w:rPr>
              <w:t>1</w:t>
            </w:r>
            <w:r w:rsidRPr="0054441C">
              <w:rPr>
                <w:sz w:val="28"/>
                <w:szCs w:val="28"/>
              </w:rPr>
              <w:t xml:space="preserve">196,60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</w:t>
            </w:r>
            <w:r w:rsidR="00A6146B" w:rsidRPr="0054441C">
              <w:rPr>
                <w:sz w:val="28"/>
                <w:szCs w:val="28"/>
              </w:rPr>
              <w:t>1</w:t>
            </w:r>
            <w:r w:rsidRPr="0054441C">
              <w:rPr>
                <w:sz w:val="28"/>
                <w:szCs w:val="28"/>
              </w:rPr>
              <w:t xml:space="preserve">791,80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15.4.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Красненское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37483B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37483B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15,15 процента (утвержденный тариф – 41,95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(451,76</w:t>
            </w:r>
            <w:r w:rsidR="00BB4D9C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15,0 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газоснабжению (бытовой газ в баллонах) – 30 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2583 человек</w:t>
            </w:r>
            <w:r w:rsidR="00A6146B" w:rsidRPr="0054441C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45,2920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0,0618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3120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</w:t>
            </w:r>
            <w:r w:rsidRPr="0054441C">
              <w:rPr>
                <w:sz w:val="28"/>
                <w:szCs w:val="28"/>
              </w:rPr>
              <w:lastRenderedPageBreak/>
              <w:t>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54,7080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0,0746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2583 человек</w:t>
            </w:r>
            <w:r w:rsidR="00A6146B" w:rsidRPr="0054441C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45,2920 процента, в общей численности населения Ростовской области – 0,0618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="00A6146B" w:rsidRPr="0054441C">
              <w:rPr>
                <w:sz w:val="28"/>
                <w:szCs w:val="28"/>
              </w:rPr>
              <w:t>12</w:t>
            </w:r>
            <w:r w:rsidRPr="0054441C">
              <w:rPr>
                <w:sz w:val="28"/>
                <w:szCs w:val="28"/>
              </w:rPr>
              <w:t xml:space="preserve">424,23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</w:t>
            </w:r>
            <w:r w:rsidR="00A6146B" w:rsidRPr="0054441C">
              <w:rPr>
                <w:sz w:val="28"/>
                <w:szCs w:val="28"/>
              </w:rPr>
              <w:t>15</w:t>
            </w:r>
            <w:r w:rsidRPr="0054441C">
              <w:rPr>
                <w:sz w:val="28"/>
                <w:szCs w:val="28"/>
              </w:rPr>
              <w:t xml:space="preserve">239,70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15.5.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Манычское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37483B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37483B">
              <w:rPr>
                <w:spacing w:val="-6"/>
                <w:sz w:val="28"/>
                <w:szCs w:val="28"/>
              </w:rPr>
              <w:t xml:space="preserve">прогнозируемые размеры и темпы изменения тарифов на коммунальные услуги с 1 июля 2022 г.: </w:t>
            </w:r>
            <w:r w:rsidRPr="0054441C">
              <w:rPr>
                <w:sz w:val="28"/>
                <w:szCs w:val="28"/>
              </w:rPr>
              <w:t>на холодную воду – 15,15 процента (утвержденный тариф – 41,95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(451,76</w:t>
            </w:r>
            <w:r w:rsidR="00BB4D9C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15,0 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газоснабжению (бытовой газ в баллонах) – 30 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равно установленному </w:t>
            </w:r>
            <w:r w:rsidRPr="0054441C">
              <w:rPr>
                <w:sz w:val="28"/>
                <w:szCs w:val="28"/>
              </w:rPr>
              <w:lastRenderedPageBreak/>
              <w:t>предельному индексу, – 472 человек</w:t>
            </w:r>
            <w:r w:rsidR="00A6146B" w:rsidRPr="0054441C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13,5360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0,0113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3015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86,4640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0,0721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472 человек</w:t>
            </w:r>
            <w:r w:rsidR="00A6146B" w:rsidRPr="0054441C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13,5360 процента, в общей численности населения Ростовской области – 0,0113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2 270,32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2 732,88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16.</w:t>
            </w:r>
          </w:p>
        </w:tc>
        <w:tc>
          <w:tcPr>
            <w:tcW w:w="2695" w:type="dxa"/>
          </w:tcPr>
          <w:p w:rsidR="00D513FE" w:rsidRPr="0037483B" w:rsidRDefault="00D513FE" w:rsidP="00D5045F">
            <w:pPr>
              <w:spacing w:line="226" w:lineRule="auto"/>
              <w:rPr>
                <w:spacing w:val="-12"/>
                <w:sz w:val="28"/>
                <w:szCs w:val="28"/>
              </w:rPr>
            </w:pPr>
            <w:r w:rsidRPr="0037483B">
              <w:rPr>
                <w:spacing w:val="-12"/>
                <w:kern w:val="2"/>
                <w:sz w:val="28"/>
                <w:szCs w:val="28"/>
              </w:rPr>
              <w:t>БЕЛОКАЛИТВИН</w:t>
            </w:r>
            <w:r w:rsidR="0037483B" w:rsidRPr="0037483B">
              <w:rPr>
                <w:spacing w:val="-12"/>
                <w:kern w:val="2"/>
                <w:sz w:val="28"/>
                <w:szCs w:val="28"/>
              </w:rPr>
              <w:softHyphen/>
            </w:r>
            <w:r w:rsidRPr="0037483B">
              <w:rPr>
                <w:spacing w:val="-12"/>
                <w:kern w:val="2"/>
                <w:sz w:val="28"/>
                <w:szCs w:val="28"/>
              </w:rPr>
              <w:t>СКИЙ РАЙОН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16.1.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Белокалитвинское городское поселение</w:t>
            </w:r>
          </w:p>
        </w:tc>
        <w:tc>
          <w:tcPr>
            <w:tcW w:w="11249" w:type="dxa"/>
          </w:tcPr>
          <w:p w:rsidR="00D513FE" w:rsidRPr="0054441C" w:rsidRDefault="00D513FE" w:rsidP="00D26AF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7483B">
              <w:rPr>
                <w:spacing w:val="-6"/>
                <w:sz w:val="28"/>
                <w:szCs w:val="28"/>
              </w:rPr>
              <w:t xml:space="preserve">прогнозируемые размеры и темпы изменения тарифов на коммунальные услуги с 1 июля 2022 г.: </w:t>
            </w:r>
            <w:r w:rsidRPr="0054441C">
              <w:rPr>
                <w:sz w:val="28"/>
                <w:szCs w:val="28"/>
              </w:rPr>
              <w:t xml:space="preserve">на холодную воду – 5,4 процента (47,09 руб./куб. м), на горячую воду по компоненту на холодную воду – 5,4 процента (47,09 руб./куб. м), по компоненту на тепловую энергию – снижение на 0,82 процента (3971,27 руб./Гкал), на водоотведение – 5,4 процента (45,64 руб./куб. м), на тепловую энергию – снижение на 0,82 процента (утвержденный </w:t>
            </w:r>
            <w:r w:rsidRPr="0054441C">
              <w:rPr>
                <w:sz w:val="28"/>
                <w:szCs w:val="28"/>
              </w:rPr>
              <w:lastRenderedPageBreak/>
              <w:t>тариф – 3971,27 руб./Гкал), на газоснабжение (природный газ) – 3,0 процента (6,91 руб./куб. м), на электроснабжение в пределах социальной нормы – 4,0 процента (4,42 руб./кВтч), на услугу регионального оператора по обращению с твердыми коммунальными отходами – 3,8</w:t>
            </w:r>
            <w:r w:rsidR="00BB4D9C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 3,0 куб. м, по горячему водоснабжению – 3,0 куб. м, по водоотведению – 6,0 куб. м, по отоплению – 1,19225 Гкал, по газоснабжению (природный газ) – 13 куб. м, размер социальной нормы потребления электрической энергии – 96 кВтч;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расхода тепловой энергии на подогрев холодной воды для предоставления коммунальной услуги по горячему водоснабжению – 0,066 Гкал/куб. м, норматив накопления твердых коммунальных отходов</w:t>
            </w:r>
            <w:r w:rsidR="00D26AF5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– </w:t>
            </w:r>
            <w:r w:rsidR="00192B5F">
              <w:rPr>
                <w:sz w:val="28"/>
                <w:szCs w:val="28"/>
              </w:rPr>
              <w:t>2,02 куб. м/год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многоквартирные дома с холодным и горячим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600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1,5228 процента, в общей численности населения Ростовской области – 0,0143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 – 10079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25,5812 процента, в общей численности населения Ростовской области – 0,2410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29321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</w:t>
            </w:r>
            <w:r w:rsidRPr="0054441C">
              <w:rPr>
                <w:sz w:val="28"/>
                <w:szCs w:val="28"/>
              </w:rPr>
              <w:lastRenderedPageBreak/>
              <w:t>численности населения на территории муниципального образования – 74,4188 процента, в общей численности населения Ростовской области – 0,7012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</w:t>
            </w:r>
            <w:r w:rsidRPr="0037483B">
              <w:rPr>
                <w:spacing w:val="-8"/>
                <w:sz w:val="28"/>
                <w:szCs w:val="28"/>
              </w:rPr>
              <w:t xml:space="preserve">июле – сентябре – 501,98 </w:t>
            </w:r>
            <w:r w:rsidR="005D21EF" w:rsidRPr="0037483B">
              <w:rPr>
                <w:spacing w:val="-8"/>
                <w:sz w:val="28"/>
                <w:szCs w:val="28"/>
              </w:rPr>
              <w:t xml:space="preserve">тыс. рублей </w:t>
            </w:r>
            <w:r w:rsidR="00122675" w:rsidRPr="0037483B">
              <w:rPr>
                <w:spacing w:val="-8"/>
                <w:sz w:val="28"/>
                <w:szCs w:val="28"/>
              </w:rPr>
              <w:t>ежемесячно</w:t>
            </w:r>
            <w:r w:rsidRPr="0037483B">
              <w:rPr>
                <w:spacing w:val="-8"/>
                <w:sz w:val="28"/>
                <w:szCs w:val="28"/>
              </w:rPr>
              <w:t xml:space="preserve">, в октябре – декабре 2022 г. – 2265,93 </w:t>
            </w:r>
            <w:r w:rsidR="005D21EF" w:rsidRPr="0037483B">
              <w:rPr>
                <w:spacing w:val="-8"/>
                <w:sz w:val="28"/>
                <w:szCs w:val="28"/>
              </w:rPr>
              <w:t>тыс. руб</w:t>
            </w:r>
            <w:r w:rsidR="0037483B" w:rsidRPr="0037483B">
              <w:rPr>
                <w:spacing w:val="-8"/>
                <w:sz w:val="28"/>
                <w:szCs w:val="28"/>
              </w:rPr>
              <w:softHyphen/>
            </w:r>
            <w:r w:rsidR="005D21EF" w:rsidRPr="0054441C">
              <w:rPr>
                <w:sz w:val="28"/>
                <w:szCs w:val="28"/>
              </w:rPr>
              <w:t xml:space="preserve">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16.2.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Богураевское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37483B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7483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(79,61 руб./куб. м), на тепловую энергию – 5,4 процента (3181,29 руб./Гкал), на газоснабжение (природный газ) – 3,0 процента (6,91 руб./куб. м), на электроснабжение в пределах социальной нормы – 4,0 процента (3,10 руб./кВтч), на услугу регионального оператора по обращению с твердыми коммунальными отходами – 3,8</w:t>
            </w:r>
            <w:r w:rsidR="00BB4D9C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отоплению – 1,59385 Гкал, по газоснабжению (природный газ) – 13 куб. м, размер социальной нормы потребления электрической энергии – 186 кВтч;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7,56 куб. м, норматив накопления твердых коммунальных отходов – </w:t>
            </w:r>
            <w:r w:rsidR="00192B5F">
              <w:rPr>
                <w:sz w:val="28"/>
                <w:szCs w:val="28"/>
              </w:rPr>
              <w:t>2,02 куб. м/год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централизованным теплоснабжением, газоснабжением (природный газ), электроснабжением, обращением с твердыми коммунальными отходами;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275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7,3826 процента, в общей численности населения Ростовской области – 0,0066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 – 1527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</w:t>
            </w:r>
            <w:r w:rsidRPr="0054441C">
              <w:rPr>
                <w:sz w:val="28"/>
                <w:szCs w:val="28"/>
              </w:rPr>
              <w:lastRenderedPageBreak/>
              <w:t>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40,9933 процента, в общей численности населения Ростовской области – 0,0365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2198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59,0067 процента, в общей численности населения Ростовской области – 0,0526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</w:t>
            </w:r>
            <w:r w:rsidRPr="0037483B">
              <w:rPr>
                <w:spacing w:val="-6"/>
                <w:sz w:val="28"/>
                <w:szCs w:val="28"/>
              </w:rPr>
              <w:t xml:space="preserve">июле – сентябре – 16,16 </w:t>
            </w:r>
            <w:r w:rsidR="005D21EF" w:rsidRPr="0037483B">
              <w:rPr>
                <w:spacing w:val="-6"/>
                <w:sz w:val="28"/>
                <w:szCs w:val="28"/>
              </w:rPr>
              <w:t xml:space="preserve">тыс. рублей </w:t>
            </w:r>
            <w:r w:rsidR="00122675" w:rsidRPr="0037483B">
              <w:rPr>
                <w:spacing w:val="-6"/>
                <w:sz w:val="28"/>
                <w:szCs w:val="28"/>
              </w:rPr>
              <w:t>ежемесячно</w:t>
            </w:r>
            <w:r w:rsidRPr="0037483B">
              <w:rPr>
                <w:spacing w:val="-6"/>
                <w:sz w:val="28"/>
                <w:szCs w:val="28"/>
              </w:rPr>
              <w:t xml:space="preserve">, в октябре – декабре 2022 г. – 169,05 </w:t>
            </w:r>
            <w:r w:rsidR="005D21EF" w:rsidRPr="0037483B">
              <w:rPr>
                <w:spacing w:val="-6"/>
                <w:sz w:val="28"/>
                <w:szCs w:val="28"/>
              </w:rPr>
              <w:t>тыс. руб</w:t>
            </w:r>
            <w:r w:rsidR="0037483B" w:rsidRPr="0037483B">
              <w:rPr>
                <w:spacing w:val="-6"/>
                <w:sz w:val="28"/>
                <w:szCs w:val="28"/>
              </w:rPr>
              <w:softHyphen/>
            </w:r>
            <w:r w:rsidR="005D21EF" w:rsidRPr="0054441C">
              <w:rPr>
                <w:sz w:val="28"/>
                <w:szCs w:val="28"/>
              </w:rPr>
              <w:t xml:space="preserve">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</w:t>
            </w:r>
            <w:r w:rsidRPr="0037483B">
              <w:rPr>
                <w:spacing w:val="-4"/>
                <w:sz w:val="28"/>
                <w:szCs w:val="28"/>
              </w:rPr>
              <w:t>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16.3.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Горняцкое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37483B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7483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(79,61 руб./куб. м), на водоотведение – 5,4 процента (78,72 руб./куб. м), на тепловую энергию – 5,4 процента (3181,29 руб./Гкал), на газоснабжение (природный газ) – 3,0 процента (6,91 руб./куб. м), на электроснабжение в пределах социальной нормы – 4,0 процента (3,10 руб./кВтч), на услугу регионального оператора по обращению с твердыми коммунальными отходами – 3,8 процента (429,93</w:t>
            </w:r>
            <w:r w:rsidR="00BB4D9C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отоплению – 1,62146 Гкал, по газоснабжению (природный газ) – 13 куб. м, размер социальной нормы потребления электрической энергии – 186 кВтч;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7,56 куб. м, по водоотведению – 7,56 куб. м, норматив накопления твердых коммунальных отходов – </w:t>
            </w:r>
            <w:r w:rsidR="00192B5F">
              <w:rPr>
                <w:sz w:val="28"/>
                <w:szCs w:val="28"/>
              </w:rPr>
              <w:t>2,02 куб. м/год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</w:t>
            </w:r>
            <w:r w:rsidRPr="0054441C">
              <w:rPr>
                <w:sz w:val="28"/>
                <w:szCs w:val="28"/>
              </w:rPr>
              <w:lastRenderedPageBreak/>
              <w:t>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683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8,7240 процента, в общей численности населения Ростовской области – 0,0163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 – 1622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20,7178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0,0388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6207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79,2822 процента, в общей численности населения Ростовской области – 0,1484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107,13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 г. – 546,34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</w:t>
            </w:r>
            <w:r w:rsidRPr="0037483B">
              <w:rPr>
                <w:spacing w:val="-2"/>
                <w:sz w:val="28"/>
                <w:szCs w:val="28"/>
              </w:rPr>
              <w:t>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16.4.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Грушево-Дубовское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37483B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7483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(79,61 руб./куб. м), на водоотведение – 5,4 процента (78,72 руб./куб. м), на тепловую энергию – 5,4 процента (3181,29 руб./Гкал), на </w:t>
            </w:r>
            <w:r w:rsidRPr="0054441C">
              <w:rPr>
                <w:sz w:val="28"/>
                <w:szCs w:val="28"/>
              </w:rPr>
              <w:lastRenderedPageBreak/>
              <w:t>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руб./кВтч), на услугу регионального оператора по обращению с твердыми коммунальными отходами – 3,8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(429,93</w:t>
            </w:r>
            <w:r w:rsidR="00BB4D9C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 5,0 куб. м, по водоотведению – 5,0 куб. м, по отоплению – 1,31524 Гкал, размер социальной нормы потребления электрической энергии – 186 кВтч;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на приготовление пищи с использованием газовых плит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</w:t>
            </w:r>
            <w:r w:rsidR="00192B5F">
              <w:rPr>
                <w:sz w:val="28"/>
                <w:szCs w:val="28"/>
              </w:rPr>
              <w:t>2,02 куб. м/год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205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10,6163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0,0049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 – 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1931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100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процентов, в общей численности населения Ростовской области – 0,0462 процента;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27,98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 г. – 138,82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16.5.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Ильинское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7483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руб./кВтч), на услугу регионального оператора по обращению с твердыми коммунальными отходами – 3,8</w:t>
            </w:r>
            <w:r w:rsidR="00BB4D9C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(429,93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размер социальной нормы потребления электрической энергии – 446 кВтч;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на приготовление пищи с использованием газовых плит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</w:t>
            </w:r>
            <w:r w:rsidR="00192B5F">
              <w:rPr>
                <w:sz w:val="28"/>
                <w:szCs w:val="28"/>
              </w:rPr>
              <w:t>1,86 куб. м/год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175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7,3840 процента, в общей численности населения Ростовской области – 0,0042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 – 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</w:t>
            </w:r>
            <w:r w:rsidRPr="0054441C">
              <w:rPr>
                <w:sz w:val="28"/>
                <w:szCs w:val="28"/>
              </w:rPr>
              <w:lastRenderedPageBreak/>
              <w:t>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2370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100 процентов, в общей численности населения Ростовской области – 0,0567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4,05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5,83 </w:t>
            </w:r>
            <w:r w:rsidR="005D21EF" w:rsidRPr="0054441C">
              <w:rPr>
                <w:sz w:val="28"/>
                <w:szCs w:val="28"/>
              </w:rPr>
              <w:t>тыс. руб</w:t>
            </w:r>
            <w:r w:rsidR="0037483B">
              <w:rPr>
                <w:sz w:val="28"/>
                <w:szCs w:val="28"/>
              </w:rPr>
              <w:softHyphen/>
            </w:r>
            <w:r w:rsidR="005D21EF" w:rsidRPr="0054441C">
              <w:rPr>
                <w:sz w:val="28"/>
                <w:szCs w:val="28"/>
              </w:rPr>
              <w:t xml:space="preserve">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16.6.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Коксовское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37483B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7483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(79,61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руб./кВтч), на услугу регионального оператора по обращению с твердыми коммунальными отходами – 3,8 процента (429,93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размер социальной нормы потребления электрической энергии – 286 кВтч;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2,39 куб. м, по газоснабжению (бытовой газ в баллонах) на приготовление пищи с использованием газовых плит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</w:t>
            </w:r>
            <w:r w:rsidR="00192B5F">
              <w:rPr>
                <w:sz w:val="28"/>
                <w:szCs w:val="28"/>
              </w:rPr>
              <w:t>1,86 куб. м/год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580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</w:t>
            </w:r>
            <w:r w:rsidRPr="0054441C">
              <w:rPr>
                <w:sz w:val="28"/>
                <w:szCs w:val="28"/>
              </w:rPr>
              <w:lastRenderedPageBreak/>
              <w:t>7,6316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0,0139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 – 306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4,0263 процента, в общей численности населения Ростовской области – 0,0073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7294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95,9737 процента, в общей численности населения Ростовской области – 0,1744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29,32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 г. – 33,62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30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16.7.</w:t>
            </w:r>
          </w:p>
        </w:tc>
        <w:tc>
          <w:tcPr>
            <w:tcW w:w="2695" w:type="dxa"/>
          </w:tcPr>
          <w:p w:rsidR="00D513FE" w:rsidRPr="0054441C" w:rsidRDefault="00D513FE" w:rsidP="0037483B">
            <w:pPr>
              <w:spacing w:line="230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Краснодонецкое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37483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37483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(79,61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руб./кВтч), на услугу регионального оператора по обращению с твердыми коммунальными отходами – 3,8 процента (429,93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размер социальной нормы потребления электрической энергии – 286 кВтч;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2,39 куб. м, по газоснабжению (бытовой газ в баллонах) на приготовление пищи с использованием газовых плит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</w:t>
            </w:r>
            <w:r w:rsidRPr="0054441C">
              <w:rPr>
                <w:sz w:val="28"/>
                <w:szCs w:val="28"/>
              </w:rPr>
              <w:lastRenderedPageBreak/>
              <w:t xml:space="preserve">накопления твердых коммунальных отходов – </w:t>
            </w:r>
            <w:r w:rsidR="00192B5F">
              <w:rPr>
                <w:sz w:val="28"/>
                <w:szCs w:val="28"/>
              </w:rPr>
              <w:t>1,86 куб. м/год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293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11,7718 про</w:t>
            </w:r>
            <w:r w:rsidR="0037483B">
              <w:rPr>
                <w:sz w:val="28"/>
                <w:szCs w:val="28"/>
              </w:rPr>
              <w:softHyphen/>
            </w:r>
            <w:r w:rsidRPr="0054441C">
              <w:rPr>
                <w:sz w:val="28"/>
                <w:szCs w:val="28"/>
              </w:rPr>
              <w:t>цента, в общей численности населения Ростовской области – 0,0070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 – 395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15,8698 процента, в общей численности населения Ростовской области – 0,0094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2094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84,1302 процента, в общей численности населения Ростовской области – 0,0501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8,42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 г. – 9,63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16.8.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Литвиновское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7483B">
              <w:rPr>
                <w:spacing w:val="-6"/>
                <w:sz w:val="28"/>
                <w:szCs w:val="28"/>
              </w:rPr>
              <w:t xml:space="preserve">прогнозируемые размеры и темпы изменения тарифов на коммунальные услуги с 1 июля 2022 г.: </w:t>
            </w:r>
            <w:r w:rsidRPr="0054441C">
              <w:rPr>
                <w:sz w:val="28"/>
                <w:szCs w:val="28"/>
              </w:rPr>
              <w:t>на тепловую энергию – 5,4 процента (3181,29 руб./Гкал),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руб./кВтч), на услугу регионального оператора по обращению с твердыми коммунальными отходами – 3,8 процента (429,93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отоплению – 1,41062 Гкал, размер социальной нормы потребления электрической энергии – 186 кВтч;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на приготовление пищи с использованием газовых плит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</w:t>
            </w:r>
            <w:r w:rsidR="00192B5F">
              <w:rPr>
                <w:sz w:val="28"/>
                <w:szCs w:val="28"/>
              </w:rPr>
              <w:t>льных отходов – 2,02 куб.м./</w:t>
            </w:r>
            <w:r w:rsidRPr="0054441C">
              <w:rPr>
                <w:sz w:val="28"/>
                <w:szCs w:val="28"/>
              </w:rPr>
              <w:t>в 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централизованным теплоснабжением,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1,2157 процента, в общей численности населения Ростовской области – 0,0006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 – 10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0,4502 процента, в общей численности населения Ростовской области – 0,0002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2211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99,5498 процента, в общей численности населения </w:t>
            </w:r>
            <w:r w:rsidRPr="0054441C">
              <w:rPr>
                <w:sz w:val="28"/>
                <w:szCs w:val="28"/>
              </w:rPr>
              <w:lastRenderedPageBreak/>
              <w:t>Ростовской области – 0,0529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3,94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 г. – 141,97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16.9.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Нижнепоповское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37483B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7483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(79,61 руб./куб. м), на тепловую энергию – 5,4 процента (3181,29 руб./Гкал), на газоснабжение (природный газ) – 3,0 процента (6,91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руб./кВтч), на услугу регионального оператора по обращению с твердыми коммунальными отходами – 3,8</w:t>
            </w:r>
            <w:r w:rsidR="00BB4D9C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(429,93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отоплению – 1,64154 Гкал, по газоснабжению (природный газ) – 13,0 куб.м, размер социальной нормы потребления электрической энергии – 186 кВтч;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холодному водоснабжению – 7,56 куб. м, норматив накопления твердых коммуна</w:t>
            </w:r>
            <w:r w:rsidR="00192B5F">
              <w:rPr>
                <w:sz w:val="28"/>
                <w:szCs w:val="28"/>
              </w:rPr>
              <w:t>льных отходов – 2,02 куб. м/год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централизованным теплоснабжением, газоснабжением (природный газ), электроснабжением, обращением с твердыми коммунальными отходами;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2,5696 процента, в общей численности населения Ростовской области – 0,0026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 – 2554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</w:t>
            </w:r>
            <w:r w:rsidRPr="0054441C">
              <w:rPr>
                <w:sz w:val="28"/>
                <w:szCs w:val="28"/>
              </w:rPr>
              <w:lastRenderedPageBreak/>
              <w:t>Ростовской области, в общей численности населения на территории муниципального образования – 61,3353 процента, в общей численности населения Ростовской области – 0,0611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1610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38,6647 процента, в общей численности населения Ростовской области – 0,0385 процента;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</w:t>
            </w:r>
            <w:r w:rsidRPr="0037483B">
              <w:rPr>
                <w:spacing w:val="-4"/>
                <w:sz w:val="28"/>
                <w:szCs w:val="28"/>
              </w:rPr>
              <w:t xml:space="preserve">июле – сентябре – 7,31 </w:t>
            </w:r>
            <w:r w:rsidR="005D21EF" w:rsidRPr="0037483B">
              <w:rPr>
                <w:spacing w:val="-4"/>
                <w:sz w:val="28"/>
                <w:szCs w:val="28"/>
              </w:rPr>
              <w:t xml:space="preserve">тыс. рублей </w:t>
            </w:r>
            <w:r w:rsidR="00122675" w:rsidRPr="0037483B">
              <w:rPr>
                <w:spacing w:val="-4"/>
                <w:sz w:val="28"/>
                <w:szCs w:val="28"/>
              </w:rPr>
              <w:t>ежемесячно</w:t>
            </w:r>
            <w:r w:rsidR="00E911C7" w:rsidRPr="0037483B">
              <w:rPr>
                <w:spacing w:val="-4"/>
                <w:sz w:val="28"/>
                <w:szCs w:val="28"/>
              </w:rPr>
              <w:t>, в октябре – декабре 2022 г.</w:t>
            </w:r>
            <w:r w:rsidRPr="0037483B">
              <w:rPr>
                <w:spacing w:val="-4"/>
                <w:sz w:val="28"/>
                <w:szCs w:val="28"/>
              </w:rPr>
              <w:t xml:space="preserve"> – 123,58 </w:t>
            </w:r>
            <w:r w:rsidR="005D21EF" w:rsidRPr="0037483B">
              <w:rPr>
                <w:spacing w:val="-4"/>
                <w:sz w:val="28"/>
                <w:szCs w:val="28"/>
              </w:rPr>
              <w:t>тыс. руб</w:t>
            </w:r>
            <w:r w:rsidR="0037483B" w:rsidRPr="0037483B">
              <w:rPr>
                <w:spacing w:val="-4"/>
                <w:sz w:val="28"/>
                <w:szCs w:val="28"/>
              </w:rPr>
              <w:softHyphen/>
            </w:r>
            <w:r w:rsidR="005D21EF" w:rsidRPr="0037483B">
              <w:rPr>
                <w:spacing w:val="-4"/>
                <w:sz w:val="28"/>
                <w:szCs w:val="28"/>
              </w:rPr>
              <w:t xml:space="preserve">лей </w:t>
            </w:r>
            <w:r w:rsidR="00122675" w:rsidRPr="0037483B">
              <w:rPr>
                <w:spacing w:val="-4"/>
                <w:sz w:val="28"/>
                <w:szCs w:val="28"/>
              </w:rPr>
              <w:t>ежемесячно</w:t>
            </w:r>
            <w:r w:rsidRPr="0037483B">
              <w:rPr>
                <w:spacing w:val="-4"/>
                <w:sz w:val="28"/>
                <w:szCs w:val="28"/>
              </w:rPr>
              <w:t>;</w:t>
            </w:r>
            <w:r w:rsidR="00495E75" w:rsidRPr="0037483B">
              <w:rPr>
                <w:spacing w:val="-4"/>
                <w:sz w:val="28"/>
                <w:szCs w:val="28"/>
              </w:rPr>
              <w:t xml:space="preserve"> </w:t>
            </w:r>
            <w:r w:rsidRPr="0037483B">
              <w:rPr>
                <w:spacing w:val="-4"/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 w:rsidRPr="0037483B">
              <w:rPr>
                <w:spacing w:val="-4"/>
                <w:sz w:val="28"/>
                <w:szCs w:val="28"/>
              </w:rPr>
              <w:t xml:space="preserve"> </w:t>
            </w:r>
            <w:r w:rsidRPr="0037483B">
              <w:rPr>
                <w:spacing w:val="-4"/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54441C">
              <w:rPr>
                <w:spacing w:val="-12"/>
                <w:kern w:val="2"/>
                <w:sz w:val="28"/>
                <w:szCs w:val="28"/>
              </w:rPr>
              <w:lastRenderedPageBreak/>
              <w:t>16.10.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Рудаковское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37483B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7483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 на холодную воду – 5,4 процента (79,61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руб./кВтч), на услугу регионального оператора по обращению с твердыми коммунальными отходами – 3,8 процента (429,93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размер социальной нормы потребления электрической энергии – 286 кВтч;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2,39 куб. м, по газоснабжению (бытовой газ в баллонах) на приготовление пищи с использованием газовых плит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</w:t>
            </w:r>
            <w:r w:rsidR="00192B5F">
              <w:rPr>
                <w:sz w:val="28"/>
                <w:szCs w:val="28"/>
              </w:rPr>
              <w:t>1,86 куб. м/год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равно установленному </w:t>
            </w:r>
            <w:r w:rsidRPr="0054441C">
              <w:rPr>
                <w:sz w:val="28"/>
                <w:szCs w:val="28"/>
              </w:rPr>
              <w:lastRenderedPageBreak/>
              <w:t>предельному индексу, – 258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10,8953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0,0062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 – 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2368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100</w:t>
            </w:r>
            <w:r w:rsidR="0037483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0,0566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9,52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="00E911C7">
              <w:rPr>
                <w:sz w:val="28"/>
                <w:szCs w:val="28"/>
              </w:rPr>
              <w:t>, в октябре – декабре 2022 г.</w:t>
            </w:r>
            <w:r w:rsidRPr="0054441C">
              <w:rPr>
                <w:sz w:val="28"/>
                <w:szCs w:val="28"/>
              </w:rPr>
              <w:t xml:space="preserve"> – 10,89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54441C">
              <w:rPr>
                <w:spacing w:val="-12"/>
                <w:kern w:val="2"/>
                <w:sz w:val="28"/>
                <w:szCs w:val="28"/>
              </w:rPr>
              <w:lastRenderedPageBreak/>
              <w:t>16.11.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Синегорское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7483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(79,61 руб./куб. м), на водоотведение – 5,4 процента (78,72 руб./куб. м), на тепловую энергию – 5,4 процента (3181,29 руб./Гкал), на газоснабжение (природный газ) – 3,0 процента (6,91 руб./куб. м), на электроснабжение в пределах социальной нормы – 4,0 процента (3,10 руб./кВтч), на услугу регионального оператора по обращению с твердыми коммунальными отходами – 3,8 процента </w:t>
            </w:r>
            <w:r w:rsidRPr="0054441C">
              <w:rPr>
                <w:sz w:val="28"/>
                <w:szCs w:val="28"/>
              </w:rPr>
              <w:lastRenderedPageBreak/>
              <w:t>(429,93</w:t>
            </w:r>
            <w:r w:rsidR="00BB4D9C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отоплению – 1,46584 Гкал, по газоснабжению (природный газ) – 13 куб. м, размер социальной нормы потребления электрической энергии – 186 кВтч;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7,56 куб. м, по водоотведению – 7,56 куб. м, норматив накопления твердых коммунальных отходов – </w:t>
            </w:r>
            <w:r w:rsidR="00192B5F">
              <w:rPr>
                <w:sz w:val="28"/>
                <w:szCs w:val="28"/>
              </w:rPr>
              <w:t>2,02 куб. м/год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450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6,5217 процента, в общей численности населения Ростовской области – 0,0108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 – 1550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22,4638 процента, в общей численности населения Ростовской области – 0,0371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5350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77,5362 процента, в общей численности населения Ростовской области – 0,1279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92,34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lastRenderedPageBreak/>
              <w:t>ежемесячно</w:t>
            </w:r>
            <w:r w:rsidRPr="0054441C">
              <w:rPr>
                <w:sz w:val="28"/>
                <w:szCs w:val="28"/>
              </w:rPr>
              <w:t>, в</w:t>
            </w:r>
            <w:r w:rsidR="00E911C7">
              <w:rPr>
                <w:sz w:val="28"/>
                <w:szCs w:val="28"/>
              </w:rPr>
              <w:t xml:space="preserve"> октябре – декабре 2022 г.</w:t>
            </w:r>
            <w:r w:rsidRPr="0054441C">
              <w:rPr>
                <w:sz w:val="28"/>
                <w:szCs w:val="28"/>
              </w:rPr>
              <w:t xml:space="preserve"> – 439,02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54441C">
              <w:rPr>
                <w:spacing w:val="-12"/>
                <w:kern w:val="2"/>
                <w:sz w:val="28"/>
                <w:szCs w:val="28"/>
              </w:rPr>
              <w:lastRenderedPageBreak/>
              <w:t>16.12.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Шолоховское городское поселение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7483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(79,61 руб./куб. м), на водоотведение – 5,4 процента (78,72 руб./куб. м), на тепловую энергию – 5,4 процента (3181,29 руб./Гкал), на газоснабжение (природный газ) – 3,0 процента (6,91 руб./куб. м), на электроснабжение в пределах социальной нормы – 4,0 процента (4,42 руб./кВтч), на услугу регионального оператора по обращению с твердыми коммунальными отходами – 3,8 процента (429,93</w:t>
            </w:r>
            <w:r w:rsidR="00BB4D9C" w:rsidRPr="0054441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отоплению – 1,59385 Гкал, по газоснабжению (природный газ) – 13 куб. м, размер социальной нормы потребления электрической энергии – 96 кВтч;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7,56 куб. м, по водоотведению – 7,56 куб. м, норматив накопления твердых коммунальных отходов – </w:t>
            </w:r>
            <w:r w:rsidR="00192B5F">
              <w:rPr>
                <w:sz w:val="28"/>
                <w:szCs w:val="28"/>
              </w:rPr>
              <w:t>2,02 куб. м/год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800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11,0696 процента, в общей численности населения Ростовской области – 0,0191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 – 1800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24,9066 процента, в общей </w:t>
            </w:r>
            <w:r w:rsidRPr="0054441C">
              <w:rPr>
                <w:sz w:val="28"/>
                <w:szCs w:val="28"/>
              </w:rPr>
              <w:lastRenderedPageBreak/>
              <w:t>численности населения Ростовской области – 0,0430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5427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75,0934 процента, в общей численности населения Ростовской области – 0,1298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91,28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="00E911C7">
              <w:rPr>
                <w:sz w:val="28"/>
                <w:szCs w:val="28"/>
              </w:rPr>
              <w:t>, в октябре – декабре 2022 г.</w:t>
            </w:r>
            <w:r w:rsidRPr="0054441C">
              <w:rPr>
                <w:sz w:val="28"/>
                <w:szCs w:val="28"/>
              </w:rPr>
              <w:t xml:space="preserve"> – 468,78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17.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БОКОВСКИЙ РАЙОН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17.1.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Боковское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6A0132">
              <w:rPr>
                <w:spacing w:val="-6"/>
                <w:sz w:val="28"/>
                <w:szCs w:val="28"/>
              </w:rPr>
              <w:t xml:space="preserve">прогнозируемые размеры и темпы изменения тарифов на коммунальные услуги с 1 июля 2022 г.: </w:t>
            </w:r>
            <w:r w:rsidRPr="0054441C">
              <w:rPr>
                <w:sz w:val="28"/>
                <w:szCs w:val="28"/>
              </w:rPr>
              <w:t>на холодную воду – 3,4 процента (42,24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 процента (3,1</w:t>
            </w:r>
            <w:r w:rsidR="00A361E4">
              <w:rPr>
                <w:sz w:val="28"/>
                <w:szCs w:val="28"/>
              </w:rPr>
              <w:t>0</w:t>
            </w:r>
            <w:r w:rsidRPr="0054441C">
              <w:rPr>
                <w:sz w:val="28"/>
                <w:szCs w:val="28"/>
              </w:rPr>
              <w:t xml:space="preserve">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твердое топливо при наличии печного отопления (уголь) – 3,9 процента (8464,59 руб./т),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отоплению твердым топливом (уголь) – 1,0595 т,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6A0132">
              <w:rPr>
                <w:spacing w:val="-4"/>
                <w:sz w:val="28"/>
                <w:szCs w:val="28"/>
              </w:rPr>
              <w:t>30 </w:t>
            </w:r>
            <w:r w:rsidR="00122675" w:rsidRPr="006A0132">
              <w:rPr>
                <w:spacing w:val="-4"/>
                <w:sz w:val="28"/>
                <w:szCs w:val="28"/>
              </w:rPr>
              <w:t>кг/человека</w:t>
            </w:r>
            <w:r w:rsidRPr="006A0132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отоплением твердым топливом при наличии печного </w:t>
            </w:r>
            <w:r w:rsidRPr="0054441C">
              <w:rPr>
                <w:sz w:val="28"/>
                <w:szCs w:val="28"/>
              </w:rPr>
              <w:lastRenderedPageBreak/>
              <w:t>отопления (уголь),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974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16,1794 процента, в общей численности населения Ростовской области – 0,0233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5046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83,8206 процента, в общей численности населения Ростовской области – 0,1207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974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16,1794 процента, в общей численности населения Ростовской области – 0,0233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0 </w:t>
            </w:r>
            <w:r w:rsidR="00122675" w:rsidRPr="0054441C">
              <w:rPr>
                <w:sz w:val="28"/>
                <w:szCs w:val="28"/>
              </w:rPr>
              <w:t>рубл</w:t>
            </w:r>
            <w:r w:rsidR="00030780" w:rsidRPr="0054441C">
              <w:rPr>
                <w:sz w:val="28"/>
                <w:szCs w:val="28"/>
              </w:rPr>
              <w:t>ей</w:t>
            </w:r>
            <w:r w:rsidR="00122675" w:rsidRPr="0054441C">
              <w:rPr>
                <w:sz w:val="28"/>
                <w:szCs w:val="28"/>
              </w:rPr>
              <w:t xml:space="preserve">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1042,18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30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17.2.</w:t>
            </w:r>
          </w:p>
        </w:tc>
        <w:tc>
          <w:tcPr>
            <w:tcW w:w="2695" w:type="dxa"/>
          </w:tcPr>
          <w:p w:rsidR="00D513FE" w:rsidRPr="0054441C" w:rsidRDefault="00D513FE" w:rsidP="006A0132">
            <w:pPr>
              <w:spacing w:line="230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Верхнечирское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6A0132">
            <w:pPr>
              <w:spacing w:line="230" w:lineRule="auto"/>
              <w:jc w:val="both"/>
              <w:rPr>
                <w:sz w:val="28"/>
                <w:szCs w:val="28"/>
              </w:rPr>
            </w:pPr>
            <w:r w:rsidRPr="006A013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 процента (3,1</w:t>
            </w:r>
            <w:r w:rsidR="00A361E4">
              <w:rPr>
                <w:sz w:val="28"/>
                <w:szCs w:val="28"/>
              </w:rPr>
              <w:t>0</w:t>
            </w:r>
            <w:r w:rsidRPr="0054441C">
              <w:rPr>
                <w:sz w:val="28"/>
                <w:szCs w:val="28"/>
              </w:rPr>
              <w:t xml:space="preserve">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твердое топливо при наличии печного отопления (уголь) – 3,9 процента (8464,59 руб./т), на услугу регионального оператора по обращению с твердыми коммунальными отходами – 0 про</w:t>
            </w:r>
            <w:r w:rsidR="006A0132">
              <w:rPr>
                <w:sz w:val="28"/>
                <w:szCs w:val="28"/>
              </w:rPr>
              <w:softHyphen/>
            </w:r>
            <w:r w:rsidRPr="0054441C">
              <w:rPr>
                <w:sz w:val="28"/>
                <w:szCs w:val="28"/>
              </w:rPr>
              <w:lastRenderedPageBreak/>
              <w:t xml:space="preserve">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отоплению твердым топливом (уголь) – 0,913 т,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газоснабжению (бытовой газ в баллонах) – 30 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отоплением твердым топливом при наличии печного отопления (уголь),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279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27,5148 процента, в общей численности населения Ростовской области – 0,0067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735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72,4852 процента, в общей численности населения Ростовской области – 0,0176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279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27,5148 процента, в общей численности населения Ростовской области – 0,0067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="00030780" w:rsidRPr="0054441C">
              <w:rPr>
                <w:sz w:val="28"/>
                <w:szCs w:val="28"/>
              </w:rPr>
              <w:lastRenderedPageBreak/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133,92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17.3.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Грачевское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6A013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3,4 процента (42,24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 процента (3,1</w:t>
            </w:r>
            <w:r w:rsidR="00A361E4">
              <w:rPr>
                <w:sz w:val="28"/>
                <w:szCs w:val="28"/>
              </w:rPr>
              <w:t>0</w:t>
            </w:r>
            <w:r w:rsidRPr="0054441C">
              <w:rPr>
                <w:sz w:val="28"/>
                <w:szCs w:val="28"/>
              </w:rPr>
              <w:t xml:space="preserve">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твердое топливо при наличии печного отопления (уголь) – 3,9 процента (8464,59 руб./т),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отоплению твердым топливом (уголь) – 1,0959 т,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6A0132">
              <w:rPr>
                <w:spacing w:val="-4"/>
                <w:sz w:val="28"/>
                <w:szCs w:val="28"/>
              </w:rPr>
              <w:t>30 </w:t>
            </w:r>
            <w:r w:rsidR="00122675" w:rsidRPr="006A0132">
              <w:rPr>
                <w:spacing w:val="-4"/>
                <w:sz w:val="28"/>
                <w:szCs w:val="28"/>
              </w:rPr>
              <w:t>кг/человека</w:t>
            </w:r>
            <w:r w:rsidRPr="006A0132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отоплением твердым топливом при наличии печного отопления (уголь),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469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45,1830 процента, в общей численности населения Ростовской области – 0,0112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569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54,8170 процента, в общей численности населения Ростовской области – 0,0136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более </w:t>
            </w:r>
            <w:r w:rsidRPr="0054441C">
              <w:rPr>
                <w:sz w:val="28"/>
                <w:szCs w:val="28"/>
              </w:rPr>
              <w:lastRenderedPageBreak/>
              <w:t>установленного индекса по Ростовской области, – 469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45,1830 процента, в общей численности населения Ростовской области – 0,0112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="00030780" w:rsidRPr="0054441C">
              <w:rPr>
                <w:sz w:val="28"/>
                <w:szCs w:val="28"/>
              </w:rPr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572,18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17.4.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Земцовское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6A013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3,4 процента (42,24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 процента (3,1</w:t>
            </w:r>
            <w:r w:rsidR="00A361E4">
              <w:rPr>
                <w:sz w:val="28"/>
                <w:szCs w:val="28"/>
              </w:rPr>
              <w:t>0</w:t>
            </w:r>
            <w:r w:rsidRPr="0054441C">
              <w:rPr>
                <w:sz w:val="28"/>
                <w:szCs w:val="28"/>
              </w:rPr>
              <w:t xml:space="preserve">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твердое топливо при наличии печного отопления (уголь) – 3,9 процента (8464,59 руб./т),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отоплению твердым топливом (уголь) – 1,0595 т,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6A0132">
              <w:rPr>
                <w:spacing w:val="-4"/>
                <w:sz w:val="28"/>
                <w:szCs w:val="28"/>
              </w:rPr>
              <w:t>30 </w:t>
            </w:r>
            <w:r w:rsidR="00122675" w:rsidRPr="006A0132">
              <w:rPr>
                <w:spacing w:val="-4"/>
                <w:sz w:val="28"/>
                <w:szCs w:val="28"/>
              </w:rPr>
              <w:t>кг/человека</w:t>
            </w:r>
            <w:r w:rsidRPr="006A0132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отоплением твердым топливом при наличии печного отопления (уголь),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750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</w:t>
            </w:r>
            <w:r w:rsidRPr="0054441C">
              <w:rPr>
                <w:sz w:val="28"/>
                <w:szCs w:val="28"/>
              </w:rPr>
              <w:lastRenderedPageBreak/>
              <w:t>57,2082 процента, в общей численности населения Ростовской области – 0,0179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561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42,7918 процента, в общей численности населения Ростовской области – 0,0134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750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57,2082 процента, в общей численности населения Ростовской области – 0,0179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="00030780" w:rsidRPr="0054441C">
              <w:rPr>
                <w:sz w:val="28"/>
                <w:szCs w:val="28"/>
              </w:rPr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847,50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17.5.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Каргинское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6A0132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3,4 процента (42,24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 процента (3,1</w:t>
            </w:r>
            <w:r w:rsidR="00A361E4">
              <w:rPr>
                <w:sz w:val="28"/>
                <w:szCs w:val="28"/>
              </w:rPr>
              <w:t>0</w:t>
            </w:r>
            <w:r w:rsidRPr="0054441C">
              <w:rPr>
                <w:sz w:val="28"/>
                <w:szCs w:val="28"/>
              </w:rPr>
              <w:t xml:space="preserve">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твердое топливо при наличии печного отопления (уголь) – 3,9 процента (8464,59 руб./т),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отоплению твердым топливом (уголь) – 1,1573 т,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6A0132">
              <w:rPr>
                <w:spacing w:val="-4"/>
                <w:sz w:val="28"/>
                <w:szCs w:val="28"/>
              </w:rPr>
              <w:t>30 </w:t>
            </w:r>
            <w:r w:rsidR="00122675" w:rsidRPr="006A0132">
              <w:rPr>
                <w:spacing w:val="-4"/>
                <w:sz w:val="28"/>
                <w:szCs w:val="28"/>
              </w:rPr>
              <w:t>кг/человека</w:t>
            </w:r>
            <w:r w:rsidRPr="006A0132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отоплением твердым топливом при наличии печного отопления (уголь),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1197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49,0976 процента, в общей численности населения Ростовской области – 0,0286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1241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50,9024 процента, в общей численности населения Ростовской области – 0,0297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1197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49,0976 процента, в общей численности населения Ростовской области – 0,0286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="00030780" w:rsidRPr="0054441C">
              <w:rPr>
                <w:sz w:val="28"/>
                <w:szCs w:val="28"/>
              </w:rPr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1663,83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17.6.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Краснозоринское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F81A30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6A013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3,4 процента (42,24 руб./куб. м), на газоснабжение (бытовой газ в </w:t>
            </w:r>
            <w:r w:rsidRPr="0054441C">
              <w:rPr>
                <w:sz w:val="28"/>
                <w:szCs w:val="28"/>
              </w:rPr>
              <w:lastRenderedPageBreak/>
              <w:t>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 процента (3,1</w:t>
            </w:r>
            <w:r w:rsidR="00A361E4">
              <w:rPr>
                <w:sz w:val="28"/>
                <w:szCs w:val="28"/>
              </w:rPr>
              <w:t>0</w:t>
            </w:r>
            <w:r w:rsidRPr="0054441C">
              <w:rPr>
                <w:sz w:val="28"/>
                <w:szCs w:val="28"/>
              </w:rPr>
              <w:t xml:space="preserve">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твердое топливо при наличии печного отопления (уголь) – 3,9 процента (8464,59 руб./т), на услугу регионального оператора по обращению с твердыми коммунальными отходами – 0 процентов (546,22 руб./куб. м); неизменные объемы потребления коммунальных услуг: по отоплению твердым топливом (уголь) – 0,91443 т,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6A0132">
              <w:rPr>
                <w:spacing w:val="-4"/>
                <w:sz w:val="28"/>
                <w:szCs w:val="28"/>
              </w:rPr>
              <w:t>30 </w:t>
            </w:r>
            <w:r w:rsidR="00122675" w:rsidRPr="006A0132">
              <w:rPr>
                <w:spacing w:val="-4"/>
                <w:sz w:val="28"/>
                <w:szCs w:val="28"/>
              </w:rPr>
              <w:t>кг/человека</w:t>
            </w:r>
            <w:r w:rsidRPr="006A0132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отоплением твердым топливом при наличии печного отопления (уголь),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784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100</w:t>
            </w:r>
            <w:r w:rsidR="006A013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0,0187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784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6A013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0,0187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</w:t>
            </w:r>
            <w:r w:rsidRPr="0054441C">
              <w:rPr>
                <w:sz w:val="28"/>
                <w:szCs w:val="28"/>
              </w:rPr>
              <w:lastRenderedPageBreak/>
              <w:t xml:space="preserve">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="00030780" w:rsidRPr="0054441C">
              <w:rPr>
                <w:sz w:val="28"/>
                <w:szCs w:val="28"/>
              </w:rPr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101,92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17.7.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6A0132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6A0132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3,4 процента (42,24 руб./куб. м), на газоснабжение (бытовой газ в баллонах) – 72,4 процента (56,15 руб./</w:t>
            </w:r>
            <w:r w:rsidR="00014712" w:rsidRPr="0054441C">
              <w:rPr>
                <w:sz w:val="28"/>
                <w:szCs w:val="28"/>
              </w:rPr>
              <w:t>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 процента (3,1</w:t>
            </w:r>
            <w:r w:rsidR="00A361E4">
              <w:rPr>
                <w:sz w:val="28"/>
                <w:szCs w:val="28"/>
              </w:rPr>
              <w:t>0</w:t>
            </w:r>
            <w:r w:rsidRPr="0054441C">
              <w:rPr>
                <w:sz w:val="28"/>
                <w:szCs w:val="28"/>
              </w:rPr>
              <w:t xml:space="preserve">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твердое топливо при наличии печного отопления (уголь) – 3,9 процента (8464,59 руб./т), на услугу регионального оператора по обращению с твердыми коммунальными отходами – 0 процентов (546,22 руб./куб. м); неизменные объемы потребления коммунальных услуг: по отоплению твердым топливом (уголь) – 1,0432 т,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6A0132">
              <w:rPr>
                <w:spacing w:val="-4"/>
                <w:sz w:val="28"/>
                <w:szCs w:val="28"/>
              </w:rPr>
              <w:t>30 </w:t>
            </w:r>
            <w:r w:rsidR="00122675" w:rsidRPr="006A0132">
              <w:rPr>
                <w:spacing w:val="-4"/>
                <w:sz w:val="28"/>
                <w:szCs w:val="28"/>
              </w:rPr>
              <w:t>кг/человека</w:t>
            </w:r>
            <w:r w:rsidRPr="006A0132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отоплением твердым топливом при наличии печного отопления (уголь),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231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23,7654 процента, в общей численности населения Ростовской области – 0,0055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741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76,2346 процента, в общей </w:t>
            </w:r>
            <w:r w:rsidRPr="0054441C">
              <w:rPr>
                <w:sz w:val="28"/>
                <w:szCs w:val="28"/>
              </w:rPr>
              <w:lastRenderedPageBreak/>
              <w:t>численности населения Ростовской области – 0,0177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231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23,7654 процента, в общей численности населения Ростовской области – 0,0055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="00030780" w:rsidRPr="0054441C">
              <w:rPr>
                <w:sz w:val="28"/>
                <w:szCs w:val="28"/>
              </w:rPr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249,48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18.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ВЕРХНЕДОНСКОЙ РАЙОН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18.1.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Верхняковское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C46F7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C46F7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13,56 процента (утвержденный тариф – 57,95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20,0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равно установленному </w:t>
            </w:r>
            <w:r w:rsidRPr="0054441C">
              <w:rPr>
                <w:sz w:val="28"/>
                <w:szCs w:val="28"/>
              </w:rPr>
              <w:lastRenderedPageBreak/>
              <w:t>предельному индексу, – 541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40,7994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0,0129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785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59,2006 процента, в общей численности населения Ростовской области – 0,0188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541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40,7994 процента, в общей численности населения Ростовской области – 0,0129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3278,46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2915,99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35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18.2.</w:t>
            </w:r>
          </w:p>
        </w:tc>
        <w:tc>
          <w:tcPr>
            <w:tcW w:w="2695" w:type="dxa"/>
          </w:tcPr>
          <w:p w:rsidR="00D513FE" w:rsidRPr="0054441C" w:rsidRDefault="00D513FE" w:rsidP="00C46F7F">
            <w:pPr>
              <w:spacing w:line="235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Казанское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F81A30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8"/>
                <w:szCs w:val="28"/>
              </w:rPr>
            </w:pPr>
            <w:r w:rsidRPr="0054441C">
              <w:rPr>
                <w:sz w:val="28"/>
                <w:szCs w:val="28"/>
              </w:rPr>
              <w:t>на холодную воду – 5,7 процента (утвержденный тариф – 38,56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неизменные объемы потребления коммунальных услуг: по холодному водоснабжению – 40,0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</w:t>
            </w:r>
            <w:r w:rsidRPr="0054441C">
              <w:rPr>
                <w:sz w:val="28"/>
                <w:szCs w:val="28"/>
              </w:rPr>
              <w:lastRenderedPageBreak/>
              <w:t xml:space="preserve">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1042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17,4715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0,0249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4922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82,5285 процента, в общей численности населения Ростовской области – 0,1177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1042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17,4715 процента, в общей численности населения Ростовской области – 0,0249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4543,12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2615,42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18.3.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Казансколопатинское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F81A3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C46F7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5,7 процента (утвержденный тариф – 38,56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341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100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0,0082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341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0,0082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1517,45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1657,26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18.4.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Мешковское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F81A3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C46F7F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13,56 процента (утвержденный тариф – 57,95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1036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42,1996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0,0248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1419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57,8004 процента, в общей </w:t>
            </w:r>
            <w:r w:rsidRPr="0054441C">
              <w:rPr>
                <w:sz w:val="28"/>
                <w:szCs w:val="28"/>
              </w:rPr>
              <w:lastRenderedPageBreak/>
              <w:t>численности населения Ростовской области – 0,0339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1036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42,1996 процента, в общей численности населения Ростовской области – 0,0248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6091,68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5325,04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18.5.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Мещеряковское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8F1842" w:rsidP="00F81A3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C46F7F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pacing w:val="-4"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 холодную воду – 13,56 процента (утвержденный тариф – 57,95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D513FE"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C46F7F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 xml:space="preserve">процентов (546,22 руб./куб. м); неизменные объемы потребления коммунальных услуг: по холодному водоснабжению – 20,0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D513FE"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496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</w:t>
            </w:r>
            <w:r w:rsidR="00D513FE" w:rsidRPr="0054441C">
              <w:rPr>
                <w:sz w:val="28"/>
                <w:szCs w:val="28"/>
              </w:rPr>
              <w:lastRenderedPageBreak/>
              <w:t>общей численности населения на территории муниципального образования – 33,7186</w:t>
            </w:r>
            <w:r w:rsidR="00C46F7F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процента, в общей численности населения Ростовской области – 0,0119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="00D513FE"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975 человек</w:t>
            </w:r>
            <w:r w:rsidR="00D513F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66,2814 процента, в общей численности населения Ростовской области – 0,0233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496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33,7186 процента, в общей численности населения Ростовской области – 0,0119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3005,76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 xml:space="preserve">, в октябре – декабре 2022 г. – 3764,64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18.6.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Мигулинское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C46F7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C46F7F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13,56 процента (утвержденный тариф – 57,95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20,0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</w:t>
            </w:r>
            <w:r w:rsidRPr="0054441C">
              <w:rPr>
                <w:sz w:val="28"/>
                <w:szCs w:val="28"/>
              </w:rPr>
              <w:lastRenderedPageBreak/>
              <w:t>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319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25,9561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0,0076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910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74,0439 процента, в общей численности населения Ростовской области – 0,0218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319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25,9561 процента, в общей численности населения Ростовской области – 0,0076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1933,14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2217,05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18.7.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Нижнебыковское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C46F7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C46F7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5,7 процента (утвержденный тариф – 38,56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м), на </w:t>
            </w:r>
            <w:r w:rsidRPr="0054441C">
              <w:rPr>
                <w:sz w:val="28"/>
                <w:szCs w:val="28"/>
              </w:rPr>
              <w:lastRenderedPageBreak/>
              <w:t>газоснабжение (бытовой газ в баллонах) – 72,4 процента (56,15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299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100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0,0072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299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0,0072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</w:t>
            </w:r>
            <w:r w:rsidRPr="0054441C">
              <w:rPr>
                <w:sz w:val="28"/>
                <w:szCs w:val="28"/>
              </w:rPr>
              <w:lastRenderedPageBreak/>
              <w:t xml:space="preserve">предельных индексов, превышающих установленный индекс по Ростовской области, с разбивкой по месяцам: в июле – сентябре – 1330,55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1321,58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18.8.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Солонцовское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C46F7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C46F7F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5,7 процента (утвержденный тариф – 38,56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20,0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403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49,5086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0,0096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411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50,4914 процента, в общей численности населения Ростовской области – 0,0098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более </w:t>
            </w:r>
            <w:r w:rsidRPr="0054441C">
              <w:rPr>
                <w:sz w:val="28"/>
                <w:szCs w:val="28"/>
              </w:rPr>
              <w:lastRenderedPageBreak/>
              <w:t>установленного индекса по Ростовской области, – 403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49,5086 процента, в общей численности населения Ростовской области – 0,0096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1869,92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2478,45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18.9.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Тубянское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C46F7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C46F7F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13,56 процента (утвержденный тариф – 57,95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20,0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153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14,7969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0,0037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881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85,2031 процента, в общей численности населения Ростовской области – 0,0211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153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14,7969 процента, в общей численности населения Ростовской области – 0,0037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927,18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361,08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54441C">
              <w:rPr>
                <w:spacing w:val="-12"/>
                <w:kern w:val="2"/>
                <w:sz w:val="28"/>
                <w:szCs w:val="28"/>
              </w:rPr>
              <w:lastRenderedPageBreak/>
              <w:t>18.10.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Шумилинское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C46F7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C46F7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13,56 процента (утвержденный тариф – 57,95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</w:t>
            </w:r>
            <w:r w:rsidRPr="0054441C">
              <w:rPr>
                <w:sz w:val="28"/>
                <w:szCs w:val="28"/>
              </w:rPr>
              <w:lastRenderedPageBreak/>
              <w:t>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438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21,0173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0,0105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1646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78,9827 процента, в общей численности населения Ростовской области – 0,0394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438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21,0173 процента, в общей численности населения Ростовской области – 0,0105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2575,44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2724,36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19.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ВЕСЕЛОВСКИЙ РАЙОН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19.1.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Верхнесоленовское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A6146B" w:rsidP="00C46F7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C46F7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F63FC0" w:rsidRPr="0054441C">
              <w:rPr>
                <w:sz w:val="28"/>
                <w:szCs w:val="28"/>
              </w:rPr>
              <w:t>на холодную воду – 2</w:t>
            </w:r>
            <w:r w:rsidR="00D513FE" w:rsidRPr="0054441C">
              <w:rPr>
                <w:sz w:val="28"/>
                <w:szCs w:val="28"/>
              </w:rPr>
              <w:t xml:space="preserve">11,56 процента (утвержденный тариф – 115,93 руб./куб. м), на </w:t>
            </w:r>
            <w:r w:rsidR="00D513FE" w:rsidRPr="0054441C">
              <w:rPr>
                <w:sz w:val="28"/>
                <w:szCs w:val="28"/>
              </w:rPr>
              <w:lastRenderedPageBreak/>
              <w:t xml:space="preserve">газоснабжение (бытовой газ в баллонах) </w:t>
            </w:r>
            <w:r w:rsidR="00A361E4">
              <w:rPr>
                <w:sz w:val="28"/>
                <w:szCs w:val="28"/>
              </w:rPr>
              <w:t>– 72,4 процента (56,15 руб.</w:t>
            </w:r>
            <w:r w:rsidR="00D513FE" w:rsidRPr="0054441C">
              <w:rPr>
                <w:sz w:val="28"/>
                <w:szCs w:val="28"/>
              </w:rPr>
              <w:t>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D513FE" w:rsidRPr="0054441C">
              <w:rPr>
                <w:sz w:val="28"/>
                <w:szCs w:val="28"/>
              </w:rPr>
              <w:t xml:space="preserve">, </w:t>
            </w:r>
            <w:r w:rsidR="00D513FE" w:rsidRPr="0054441C">
              <w:rPr>
                <w:kern w:val="2"/>
                <w:sz w:val="28"/>
                <w:szCs w:val="28"/>
              </w:rPr>
              <w:t>на услугу регионального оператора по обращению с твердыми коммунальными отходами</w:t>
            </w:r>
            <w:r w:rsidR="00D513FE" w:rsidRPr="0054441C">
              <w:rPr>
                <w:sz w:val="28"/>
                <w:szCs w:val="28"/>
              </w:rPr>
              <w:t xml:space="preserve"> – 3,8</w:t>
            </w:r>
            <w:r w:rsidR="00C46F7F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 xml:space="preserve">процента (451,76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неизменные объемы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потребления коммунальных услуг: по холодному водоснабжению – 20,0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D513FE" w:rsidRPr="0054441C">
              <w:rPr>
                <w:sz w:val="28"/>
                <w:szCs w:val="28"/>
              </w:rPr>
              <w:t xml:space="preserve"> в год, </w:t>
            </w:r>
            <w:r w:rsidR="00D513FE" w:rsidRPr="0054441C">
              <w:rPr>
                <w:kern w:val="2"/>
                <w:sz w:val="28"/>
                <w:szCs w:val="28"/>
              </w:rPr>
              <w:t>норматив накопления твердых коммунальных отходов</w:t>
            </w:r>
            <w:r w:rsidR="00D513FE"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жилые </w:t>
            </w:r>
            <w:r w:rsidR="00D513FE" w:rsidRPr="0054441C">
              <w:rPr>
                <w:sz w:val="28"/>
                <w:szCs w:val="28"/>
              </w:rPr>
              <w:t>д</w:t>
            </w:r>
            <w:r w:rsidRPr="0054441C">
              <w:rPr>
                <w:sz w:val="28"/>
                <w:szCs w:val="28"/>
              </w:rPr>
              <w:t xml:space="preserve">ома с холодным водоснабжением, </w:t>
            </w:r>
            <w:r w:rsidR="00D513FE" w:rsidRPr="0054441C">
              <w:rPr>
                <w:sz w:val="28"/>
                <w:szCs w:val="28"/>
              </w:rPr>
              <w:t xml:space="preserve">газоснабжением (бытовой газ в баллонах), электроснабжением, обращением с твердыми коммунальными отходами; 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0,2422</w:t>
            </w:r>
            <w:r w:rsidR="00C46F7F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процента, в общей численности населения Ростовской области – 0,0005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 – 8429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97,2091 процента, в общей численности населения Ростовской области – 0,2016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</w:t>
            </w:r>
            <w:r w:rsidRPr="0054441C">
              <w:rPr>
                <w:sz w:val="28"/>
                <w:szCs w:val="28"/>
              </w:rPr>
              <w:t xml:space="preserve">са по Ростовской области – 242 </w:t>
            </w:r>
            <w:r w:rsidR="00D513FE"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2,7909 процента, в общей численности населения Ростовской области – 0,0058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совокупная сумма увеличения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вносимой гражданами муниципального образования платы за коммунальные услуги в результате </w:t>
            </w:r>
            <w:r w:rsidR="00D513FE" w:rsidRPr="0054441C">
              <w:rPr>
                <w:sz w:val="28"/>
                <w:szCs w:val="28"/>
              </w:rPr>
              <w:lastRenderedPageBreak/>
              <w:t xml:space="preserve">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1413,28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 xml:space="preserve">, в октябре – декабре </w:t>
            </w:r>
            <w:r w:rsidR="008F1842" w:rsidRPr="0054441C">
              <w:rPr>
                <w:sz w:val="28"/>
                <w:szCs w:val="28"/>
              </w:rPr>
              <w:t>2022 г.</w:t>
            </w:r>
            <w:r w:rsidR="00D513FE" w:rsidRPr="0054441C">
              <w:rPr>
                <w:sz w:val="28"/>
                <w:szCs w:val="28"/>
              </w:rPr>
              <w:t xml:space="preserve"> – 1519,76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19.2.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Веселовское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A6146B" w:rsidP="00F81A3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C46F7F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 холодную воду – 2,66 процента (утвержденный тариф – 38,99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D513FE" w:rsidRPr="0054441C">
              <w:rPr>
                <w:sz w:val="28"/>
                <w:szCs w:val="28"/>
              </w:rPr>
              <w:t xml:space="preserve">, </w:t>
            </w:r>
            <w:r w:rsidR="00D513FE" w:rsidRPr="0054441C">
              <w:rPr>
                <w:kern w:val="2"/>
                <w:sz w:val="28"/>
                <w:szCs w:val="28"/>
              </w:rPr>
              <w:t>на услугу регионального оператора по обращению с твердыми коммунальными отходами</w:t>
            </w:r>
            <w:r w:rsidR="00D513FE" w:rsidRPr="0054441C">
              <w:rPr>
                <w:sz w:val="28"/>
                <w:szCs w:val="28"/>
              </w:rPr>
              <w:t xml:space="preserve"> – 3,8</w:t>
            </w:r>
            <w:r w:rsidR="00C46F7F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 xml:space="preserve">процента (451,76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неизменные объемы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потребления коммунальных услуг: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6,75 куб.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D513FE" w:rsidRPr="0054441C">
              <w:rPr>
                <w:sz w:val="28"/>
                <w:szCs w:val="28"/>
              </w:rPr>
              <w:t xml:space="preserve"> в год, </w:t>
            </w:r>
            <w:r w:rsidR="00D513FE" w:rsidRPr="0054441C">
              <w:rPr>
                <w:kern w:val="2"/>
                <w:sz w:val="28"/>
                <w:szCs w:val="28"/>
              </w:rPr>
              <w:t>норматив накопления твердых коммунальных отходов</w:t>
            </w:r>
            <w:r w:rsidR="00D513FE"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жилые  дома с холодным водоснабжением,  газоснабжением (бытовой газ в баллонах), электроснабжением, обращением с твердыми коммунальными отходами; 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0,2624</w:t>
            </w:r>
            <w:r w:rsidR="00C46F7F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процента, в общей численности населения Ростовской области – 0,0006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 – 9609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96,9920 процента, в общей численности населения Ростовской области – 0,2298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численность населения, </w:t>
            </w:r>
            <w:r w:rsidR="00D513FE" w:rsidRPr="0054441C">
              <w:rPr>
                <w:sz w:val="28"/>
                <w:szCs w:val="28"/>
              </w:rPr>
              <w:lastRenderedPageBreak/>
              <w:t>изменение размера платы за коммунальные услуги в отношении которого более установленного индекса по Ростовской области – 298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3,0080 процента, в общей численности населения Ростовской области – 0,0071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совокупная сумма увеличения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1293,32 руб. в октябре</w:t>
            </w:r>
            <w:r w:rsidR="00F81A30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 xml:space="preserve">– декабре </w:t>
            </w:r>
            <w:r w:rsidR="008F1842" w:rsidRPr="0054441C">
              <w:rPr>
                <w:sz w:val="28"/>
                <w:szCs w:val="28"/>
              </w:rPr>
              <w:t xml:space="preserve">2022 г. </w:t>
            </w:r>
            <w:r w:rsidR="00D513FE" w:rsidRPr="0054441C">
              <w:rPr>
                <w:sz w:val="28"/>
                <w:szCs w:val="28"/>
              </w:rPr>
              <w:t xml:space="preserve">– 1403,58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поэтапное доведение уровня оплаты коммунальных услуг населением до 100 процентов от установленных экономически обоснованных тарифов; 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19.3.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Краснооктябрьское сельское поселение</w:t>
            </w:r>
          </w:p>
        </w:tc>
        <w:tc>
          <w:tcPr>
            <w:tcW w:w="11249" w:type="dxa"/>
          </w:tcPr>
          <w:p w:rsidR="00D513FE" w:rsidRPr="0054441C" w:rsidRDefault="00A6146B" w:rsidP="00F81A3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C46F7F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 холодную воду – 2,66 процента (утвержденный тариф – 38,99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D513FE" w:rsidRPr="0054441C">
              <w:rPr>
                <w:sz w:val="28"/>
                <w:szCs w:val="28"/>
              </w:rPr>
              <w:t xml:space="preserve">, </w:t>
            </w:r>
            <w:r w:rsidR="00D513FE" w:rsidRPr="0054441C">
              <w:rPr>
                <w:kern w:val="2"/>
                <w:sz w:val="28"/>
                <w:szCs w:val="28"/>
              </w:rPr>
              <w:t>на услугу регионального оператора по обращению с твердыми коммунальными отходами</w:t>
            </w:r>
            <w:r w:rsidR="00D513FE" w:rsidRPr="0054441C">
              <w:rPr>
                <w:sz w:val="28"/>
                <w:szCs w:val="28"/>
              </w:rPr>
              <w:t xml:space="preserve"> – 3,8</w:t>
            </w:r>
            <w:r w:rsidR="00C46F7F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 (451,76 руб./куб. м); неизменные объемы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потребления коммунальных услуг: по холодному водоснабжению – 11,94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7,46 куб. м, по газоснабжению (бытовой газ в баллонах) – </w:t>
            </w:r>
            <w:r w:rsidR="00D513FE" w:rsidRPr="00C46F7F">
              <w:rPr>
                <w:spacing w:val="-4"/>
                <w:sz w:val="28"/>
                <w:szCs w:val="28"/>
              </w:rPr>
              <w:t>30</w:t>
            </w:r>
            <w:r w:rsidR="00C46F7F" w:rsidRPr="00C46F7F">
              <w:rPr>
                <w:spacing w:val="-4"/>
                <w:sz w:val="28"/>
                <w:szCs w:val="28"/>
              </w:rPr>
              <w:t> </w:t>
            </w:r>
            <w:r w:rsidR="00122675" w:rsidRPr="00C46F7F">
              <w:rPr>
                <w:spacing w:val="-4"/>
                <w:sz w:val="28"/>
                <w:szCs w:val="28"/>
              </w:rPr>
              <w:t>кг/человека</w:t>
            </w:r>
            <w:r w:rsidR="00D513FE" w:rsidRPr="00C46F7F">
              <w:rPr>
                <w:spacing w:val="-4"/>
                <w:sz w:val="28"/>
                <w:szCs w:val="28"/>
              </w:rPr>
              <w:t xml:space="preserve"> в год, </w:t>
            </w:r>
            <w:r w:rsidR="00D513FE" w:rsidRPr="00C46F7F">
              <w:rPr>
                <w:spacing w:val="-4"/>
                <w:kern w:val="2"/>
                <w:sz w:val="28"/>
                <w:szCs w:val="28"/>
              </w:rPr>
              <w:t>норматив накопления твердых коммунальных отходов</w:t>
            </w:r>
            <w:r w:rsidR="00D513FE" w:rsidRPr="00C46F7F">
              <w:rPr>
                <w:spacing w:val="-4"/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жилые дома с холодным водоснабжением,  газоснабжением (бытовой газ в баллонах), электроснабжением, обращением с твердыми коммунальными отходами; 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12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</w:t>
            </w:r>
            <w:r w:rsidR="00D513FE" w:rsidRPr="0054441C">
              <w:rPr>
                <w:sz w:val="28"/>
                <w:szCs w:val="28"/>
              </w:rPr>
              <w:lastRenderedPageBreak/>
              <w:t>установленному предельному индексу, в общей численности населения на территории муниципального образования – 0,5277 процента, в общей численности населения Ростовской области – 0,0003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 – 2189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96,2621 процента, в общей численности населения Ростовской области – 0,0523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85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3,7379 процента, в общей численности населения Ростовской области – 0,0020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совокупная сумма увеличения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368,90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 xml:space="preserve">, в октябре – декабре </w:t>
            </w:r>
            <w:r w:rsidR="008F1842" w:rsidRPr="0054441C">
              <w:rPr>
                <w:sz w:val="28"/>
                <w:szCs w:val="28"/>
              </w:rPr>
              <w:t xml:space="preserve">2022 г. </w:t>
            </w:r>
            <w:r w:rsidR="00D513FE" w:rsidRPr="0054441C">
              <w:rPr>
                <w:sz w:val="28"/>
                <w:szCs w:val="28"/>
              </w:rPr>
              <w:t xml:space="preserve">– 408,85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поэтапное доведение уровня оплаты коммунальных услуг населением до 100 процентов от установленных экономически обоснованных тарифов; 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19.4.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Позднеевское сельское поселение</w:t>
            </w:r>
          </w:p>
        </w:tc>
        <w:tc>
          <w:tcPr>
            <w:tcW w:w="11249" w:type="dxa"/>
          </w:tcPr>
          <w:p w:rsidR="00D513FE" w:rsidRPr="0054441C" w:rsidRDefault="00A6146B" w:rsidP="00F81A3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C46F7F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 холодную воду – 2,66 процента (утвержденный тариф – 38,99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D513FE" w:rsidRPr="0054441C">
              <w:rPr>
                <w:sz w:val="28"/>
                <w:szCs w:val="28"/>
              </w:rPr>
              <w:t xml:space="preserve">, </w:t>
            </w:r>
            <w:r w:rsidR="00D513FE" w:rsidRPr="0054441C">
              <w:rPr>
                <w:kern w:val="2"/>
                <w:sz w:val="28"/>
                <w:szCs w:val="28"/>
              </w:rPr>
              <w:t>на услугу регионального оператора по обращению с твердыми коммунальными отходами</w:t>
            </w:r>
            <w:r w:rsidR="00D513FE" w:rsidRPr="0054441C">
              <w:rPr>
                <w:sz w:val="28"/>
                <w:szCs w:val="28"/>
              </w:rPr>
              <w:t xml:space="preserve"> – 3,8</w:t>
            </w:r>
            <w:r w:rsidR="00C46F7F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 xml:space="preserve">процента (451,76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неизменные объемы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7,46 куб. м, по </w:t>
            </w:r>
            <w:r w:rsidR="00D513FE" w:rsidRPr="0054441C">
              <w:rPr>
                <w:sz w:val="28"/>
                <w:szCs w:val="28"/>
              </w:rPr>
              <w:lastRenderedPageBreak/>
              <w:t xml:space="preserve">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D513FE" w:rsidRPr="0054441C">
              <w:rPr>
                <w:sz w:val="28"/>
                <w:szCs w:val="28"/>
              </w:rPr>
              <w:t xml:space="preserve"> в год, </w:t>
            </w:r>
            <w:r w:rsidR="00D513FE" w:rsidRPr="0054441C">
              <w:rPr>
                <w:kern w:val="2"/>
                <w:sz w:val="28"/>
                <w:szCs w:val="28"/>
              </w:rPr>
              <w:t>норматив накопления твердых коммунальных отходов</w:t>
            </w:r>
            <w:r w:rsidR="00D513FE"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жилые дома с холодным водоснабжением,  газоснабжением (бытовой газ в баллонах), электроснабжением, обращением с твердыми коммунальными отходами; 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14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0,3639</w:t>
            </w:r>
            <w:r w:rsidR="00C46F7F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процента, в общей численности населения Ростовской области – 0,0003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 – 3654</w:t>
            </w:r>
            <w:r w:rsidR="00C46F7F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94,9831</w:t>
            </w:r>
            <w:r w:rsidR="00C46F7F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процента, в общей численности населения Ростовской области – 0,0874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193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5,0169 процента, в общей численности населения Ростовской области – 0,0046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совокупная сумма увеличения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937,98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 xml:space="preserve">, в октябре – декабре </w:t>
            </w:r>
            <w:r w:rsidR="008F1842" w:rsidRPr="0054441C">
              <w:rPr>
                <w:sz w:val="28"/>
                <w:szCs w:val="28"/>
              </w:rPr>
              <w:t xml:space="preserve">2022 г. </w:t>
            </w:r>
            <w:r w:rsidR="00D513FE" w:rsidRPr="0054441C">
              <w:rPr>
                <w:sz w:val="28"/>
                <w:szCs w:val="28"/>
              </w:rPr>
              <w:t xml:space="preserve">– 1024,83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поэтапное доведение уровня оплаты коммунальных услуг населением до 100 процентов от установленных экономически обоснованных тарифов; 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20.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ВОЛГОДОНСКОЙ РАЙОН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20.1.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Добровольское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F81A3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C46F7F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3,8 процента (31,26 руб./куб. м), на газоснабжение (бытовой газ в баллонах) – 84,4 процента (59,10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6,75 </w:t>
            </w:r>
            <w:r w:rsidR="00816434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по газоснабжению (бытовой газ в баллонах) – </w:t>
            </w:r>
            <w:r w:rsidRPr="00C46F7F">
              <w:rPr>
                <w:spacing w:val="-4"/>
                <w:sz w:val="28"/>
                <w:szCs w:val="28"/>
              </w:rPr>
              <w:t>30</w:t>
            </w:r>
            <w:r w:rsidR="00C46F7F" w:rsidRPr="00C46F7F">
              <w:rPr>
                <w:spacing w:val="-4"/>
                <w:sz w:val="28"/>
                <w:szCs w:val="28"/>
              </w:rPr>
              <w:t> </w:t>
            </w:r>
            <w:r w:rsidR="00122675" w:rsidRPr="00C46F7F">
              <w:rPr>
                <w:spacing w:val="-4"/>
                <w:sz w:val="28"/>
                <w:szCs w:val="28"/>
              </w:rPr>
              <w:t>кг/человека</w:t>
            </w:r>
            <w:r w:rsidRPr="00C46F7F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 – 1120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54,9020 процента, в общей численности населения Ростовской области – 0,0268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111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5,4412 процента, в общей численности населения Ростовской области – 0,0027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1929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</w:t>
            </w:r>
            <w:r w:rsidRPr="0054441C">
              <w:rPr>
                <w:sz w:val="28"/>
                <w:szCs w:val="28"/>
              </w:rPr>
              <w:lastRenderedPageBreak/>
              <w:t>численности населения на территории муниципального образования – 94,5588 процента, в общей численности населения Ростовской области – 0,0461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6417,60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8276,80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платы коммунальных услуг населением до 100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20.2.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Дубенцовское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F81A3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C46F7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газоснабжение (бытовой газ в баллонах) – 84,4 процента (59,10 руб./кг),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25,0 куб. м,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газоснабжению (бытовой газ в баллонах) – 30</w:t>
            </w:r>
            <w:r w:rsidR="00C46F7F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куб.м/год;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 – 1624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56,4870 процента, в общей численности населения Ростовской области – 0,0388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</w:t>
            </w:r>
            <w:r w:rsidRPr="0054441C">
              <w:rPr>
                <w:sz w:val="28"/>
                <w:szCs w:val="28"/>
              </w:rPr>
              <w:lastRenderedPageBreak/>
              <w:t xml:space="preserve">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85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2,9565 процента, в общей численности населения Ростовской области – 0,0020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2790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97,0435 процента, в общей численности населения Ростовской области – 0,0667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17425,52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13755,28 </w:t>
            </w:r>
            <w:r w:rsidR="00122675" w:rsidRPr="0054441C">
              <w:rPr>
                <w:sz w:val="28"/>
                <w:szCs w:val="28"/>
              </w:rPr>
              <w:t xml:space="preserve">рубля </w:t>
            </w:r>
            <w:r w:rsidR="00122675" w:rsidRPr="00C46F7F">
              <w:rPr>
                <w:spacing w:val="-4"/>
                <w:sz w:val="28"/>
                <w:szCs w:val="28"/>
              </w:rPr>
              <w:t>ежемесячно</w:t>
            </w:r>
            <w:r w:rsidRPr="00C46F7F">
              <w:rPr>
                <w:spacing w:val="-4"/>
                <w:sz w:val="28"/>
                <w:szCs w:val="28"/>
              </w:rPr>
              <w:t>;</w:t>
            </w:r>
            <w:r w:rsidR="00495E75" w:rsidRPr="00C46F7F">
              <w:rPr>
                <w:spacing w:val="-4"/>
                <w:sz w:val="28"/>
                <w:szCs w:val="28"/>
              </w:rPr>
              <w:t xml:space="preserve"> </w:t>
            </w:r>
            <w:r w:rsidR="00030780" w:rsidRPr="00C46F7F">
              <w:rPr>
                <w:spacing w:val="-4"/>
                <w:sz w:val="28"/>
                <w:szCs w:val="28"/>
              </w:rPr>
              <w:t>поэтапное доведение уровня платы коммунальных услуг населением до 100 про</w:t>
            </w:r>
            <w:r w:rsidR="00C46F7F" w:rsidRPr="00C46F7F">
              <w:rPr>
                <w:spacing w:val="-4"/>
                <w:sz w:val="28"/>
                <w:szCs w:val="28"/>
              </w:rPr>
              <w:softHyphen/>
            </w:r>
            <w:r w:rsidR="00030780" w:rsidRPr="0054441C">
              <w:rPr>
                <w:sz w:val="28"/>
                <w:szCs w:val="28"/>
              </w:rPr>
              <w:t>центов от установленных экономически обоснованных тарифов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30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20.3.</w:t>
            </w:r>
          </w:p>
        </w:tc>
        <w:tc>
          <w:tcPr>
            <w:tcW w:w="2695" w:type="dxa"/>
          </w:tcPr>
          <w:p w:rsidR="00D513FE" w:rsidRPr="0054441C" w:rsidRDefault="00D513FE" w:rsidP="00C46F7F">
            <w:pPr>
              <w:spacing w:line="230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Победенское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C46F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C46F7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60,1 процента (утвержденный тариф – 43,09 руб./куб. м), на газоснабжение (бытовой газ в баллонах) – 84,4 процента (59,10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(669,73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 9,0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куб.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</w:t>
            </w:r>
            <w:r w:rsidRPr="0054441C">
              <w:rPr>
                <w:sz w:val="28"/>
                <w:szCs w:val="28"/>
              </w:rPr>
              <w:lastRenderedPageBreak/>
              <w:t>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 – 2576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52,5822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0,0616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98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2,0004 процента, в общей численности населения Ростовской области – 0,0023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4801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97,9996 процента, в общей численности населения Ростовской области – 0,1148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11643,52</w:t>
            </w:r>
            <w:r w:rsidR="00C46F7F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15559,04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030780" w:rsidRPr="0054441C">
              <w:rPr>
                <w:sz w:val="28"/>
                <w:szCs w:val="28"/>
              </w:rPr>
              <w:t>поэтапное доведение уровня платы коммунальных услуг населением до 100 процентов от установленных экономически обоснованных тарифов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20.4.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Потаповское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C46F7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C46F7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84,4 процента (59,10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(669,73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26,0 куб. м, размер социальной нормы потребления электрической энергии – 406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газоснабжению (бытовой газ в баллонах) – 30</w:t>
            </w:r>
            <w:r w:rsidR="00C46F7F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куб.м/год;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 – 2157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51,8759 процента, в общей численности населения Ростовской области – 0,0516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128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3,0784 процента, в общей численности населения Ростовской области – 0,0031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4030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96,9216 процента, в общей численности населения Ростовской области – 0,0964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</w:t>
            </w:r>
            <w:r w:rsidRPr="0054441C">
              <w:rPr>
                <w:sz w:val="28"/>
                <w:szCs w:val="28"/>
              </w:rPr>
              <w:lastRenderedPageBreak/>
              <w:t xml:space="preserve">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20879,76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18463,92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030780" w:rsidRPr="0054441C">
              <w:rPr>
                <w:sz w:val="28"/>
                <w:szCs w:val="28"/>
              </w:rPr>
              <w:t>поэтапное доведение уровня платы коммунальных услуг населением до 100</w:t>
            </w:r>
            <w:r w:rsidR="00C46F7F">
              <w:rPr>
                <w:sz w:val="28"/>
                <w:szCs w:val="28"/>
              </w:rPr>
              <w:t> </w:t>
            </w:r>
            <w:r w:rsidR="00030780"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20.5.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Прогрессовское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C46F7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C46F7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60,1 процента (утвержденный тариф – 43,09 руб./куб. м), на газоснабжение (бытовой газ в баллонах) – 84,4 процента (59,10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20,0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 – 1248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55,9390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0,0298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156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</w:t>
            </w:r>
            <w:r w:rsidRPr="0054441C">
              <w:rPr>
                <w:sz w:val="28"/>
                <w:szCs w:val="28"/>
              </w:rPr>
              <w:lastRenderedPageBreak/>
              <w:t>равно (или менее) установленному индексу по Ростовской области, в общей численности населения на территории муниципального образования – 6,9924 процента, в общей численности населения Ростовской области – 0,0037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2075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93,0076 процента, в общей численности населения Ростовской области – 0,0496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6601,92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6264,96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030780" w:rsidRPr="0054441C">
              <w:rPr>
                <w:sz w:val="28"/>
                <w:szCs w:val="28"/>
              </w:rPr>
              <w:t>поэтапное доведение уровня платы коммунальных услуг населением до 100 процентов от установленных экономически обоснованных тарифов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20.6.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Романовское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C46F7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C46F7F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169,6 процента (утвержденный тариф – 56,64 руб./куб. м), на газоснабжение (бытовой газ в баллонах) – 84,4 процента (59,10 руб./кг),),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406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4,66 </w:t>
            </w:r>
            <w:r w:rsidR="00F941DA">
              <w:rPr>
                <w:sz w:val="28"/>
                <w:szCs w:val="28"/>
              </w:rPr>
              <w:t xml:space="preserve">куб. </w:t>
            </w:r>
            <w:r w:rsidR="00816434">
              <w:rPr>
                <w:sz w:val="28"/>
                <w:szCs w:val="28"/>
              </w:rPr>
              <w:t>м</w:t>
            </w:r>
            <w:r w:rsidRPr="0054441C">
              <w:rPr>
                <w:sz w:val="28"/>
                <w:szCs w:val="28"/>
              </w:rPr>
              <w:t xml:space="preserve">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</w:t>
            </w:r>
            <w:r w:rsidRPr="0054441C">
              <w:rPr>
                <w:sz w:val="28"/>
                <w:szCs w:val="28"/>
              </w:rPr>
              <w:lastRenderedPageBreak/>
              <w:t>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 – 6958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56,8696</w:t>
            </w:r>
            <w:r w:rsidR="00C46F7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0,1664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113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0,9236 процента, в общей численности населения Ростовской области – 0,0027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12122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99,0764 процента, в общей численности населения Ростовской области – 0,2899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32006,80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37573,20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030780" w:rsidRPr="0054441C">
              <w:rPr>
                <w:sz w:val="28"/>
                <w:szCs w:val="28"/>
              </w:rPr>
              <w:t>поэтапное доведение уровня платы коммунальных услуг населением до 100 процентов от установленных экономически обоснованных тарифов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20.7.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Рябичевское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F81A3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4592B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84,4 процента (59,10 руб./кг), на электроснабжение в пределах социальной </w:t>
            </w:r>
            <w:r w:rsidRPr="0054441C">
              <w:rPr>
                <w:sz w:val="28"/>
                <w:szCs w:val="28"/>
              </w:rPr>
              <w:lastRenderedPageBreak/>
              <w:t>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25,0 куб. м,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газоснабжению (бытовой газ в баллонах) – 30</w:t>
            </w:r>
            <w:r w:rsidR="00F4592B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</w:t>
            </w:r>
            <w:r w:rsidR="00F4592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куб.м/год;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 – 2472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53,8328 процента, в общей численности населения Ростовской области – 0,0591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178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3,8763 процента, в общей численности населения Ростовской области – 0,0043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4414</w:t>
            </w:r>
            <w:r w:rsidR="00F4592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96,1237 процента, в общей численности населения Ростовской области – 0,1056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</w:t>
            </w:r>
            <w:r w:rsidRPr="0054441C">
              <w:rPr>
                <w:sz w:val="28"/>
                <w:szCs w:val="28"/>
              </w:rPr>
              <w:lastRenderedPageBreak/>
              <w:t xml:space="preserve">июле – сентябре – 26524,56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20220,96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030780" w:rsidRPr="0054441C">
              <w:rPr>
                <w:sz w:val="28"/>
                <w:szCs w:val="28"/>
              </w:rPr>
              <w:t>поэтапное доведение уровня платы коммунальных услуг населением до 100</w:t>
            </w:r>
            <w:r w:rsidR="00F4592B">
              <w:rPr>
                <w:sz w:val="28"/>
                <w:szCs w:val="28"/>
              </w:rPr>
              <w:t> </w:t>
            </w:r>
            <w:r w:rsidR="00030780"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21.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ДУБОВСКИЙ РАЙОН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21.1.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Андреевское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F81A3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4592B">
              <w:rPr>
                <w:spacing w:val="-4"/>
                <w:sz w:val="28"/>
                <w:szCs w:val="28"/>
              </w:rPr>
              <w:t>прогнозируемые размеры и темпы изменения тарифов на коммунальные услуги с 1 июля 2022</w:t>
            </w:r>
            <w:r w:rsidR="00F81A30">
              <w:rPr>
                <w:spacing w:val="-4"/>
                <w:sz w:val="28"/>
                <w:szCs w:val="28"/>
              </w:rPr>
              <w:t> </w:t>
            </w:r>
            <w:r w:rsidRPr="00F4592B">
              <w:rPr>
                <w:spacing w:val="-4"/>
                <w:sz w:val="28"/>
                <w:szCs w:val="28"/>
              </w:rPr>
              <w:t>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(669,73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4592B">
              <w:rPr>
                <w:spacing w:val="-4"/>
                <w:sz w:val="28"/>
                <w:szCs w:val="28"/>
              </w:rPr>
              <w:t>30</w:t>
            </w:r>
            <w:r w:rsidR="00F4592B" w:rsidRPr="00F4592B">
              <w:rPr>
                <w:spacing w:val="-4"/>
                <w:sz w:val="28"/>
                <w:szCs w:val="28"/>
              </w:rPr>
              <w:t> </w:t>
            </w:r>
            <w:r w:rsidR="00122675" w:rsidRPr="00F4592B">
              <w:rPr>
                <w:spacing w:val="-4"/>
                <w:sz w:val="28"/>
                <w:szCs w:val="28"/>
              </w:rPr>
              <w:t>кг/человека</w:t>
            </w:r>
            <w:r w:rsidRPr="00F4592B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7,7649 процента, в общей численности населения Ростовской области – 0,0026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128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</w:t>
            </w:r>
            <w:r w:rsidRPr="0054441C">
              <w:rPr>
                <w:sz w:val="28"/>
                <w:szCs w:val="28"/>
              </w:rPr>
              <w:lastRenderedPageBreak/>
              <w:t>образования – 9,2888 процента, в общей численности населения Ростовской области – 0,0031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1250</w:t>
            </w:r>
            <w:r w:rsidR="00F4592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90,7112 процента, в общей численности населения Ростовской области – 0,0299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1645</w:t>
            </w:r>
            <w:r w:rsidR="00E826E2">
              <w:rPr>
                <w:sz w:val="28"/>
                <w:szCs w:val="28"/>
              </w:rPr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17162,5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F4592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21.2.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Барабанщиковское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F4592B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4592B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4592B">
              <w:rPr>
                <w:spacing w:val="-4"/>
                <w:sz w:val="28"/>
                <w:szCs w:val="28"/>
              </w:rPr>
              <w:t>30</w:t>
            </w:r>
            <w:r w:rsidR="00F4592B" w:rsidRPr="00F4592B">
              <w:rPr>
                <w:spacing w:val="-4"/>
                <w:sz w:val="28"/>
                <w:szCs w:val="28"/>
              </w:rPr>
              <w:t> </w:t>
            </w:r>
            <w:r w:rsidR="00122675" w:rsidRPr="00F4592B">
              <w:rPr>
                <w:spacing w:val="-4"/>
                <w:sz w:val="28"/>
                <w:szCs w:val="28"/>
              </w:rPr>
              <w:t>кг/человека</w:t>
            </w:r>
            <w:r w:rsidRPr="00F4592B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83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</w:t>
            </w:r>
            <w:r w:rsidRPr="0054441C">
              <w:rPr>
                <w:sz w:val="28"/>
                <w:szCs w:val="28"/>
              </w:rPr>
              <w:lastRenderedPageBreak/>
              <w:t>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8,2752 процента, в общей численности населения Ростовской области – 0,0020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90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8,9731 процента, в общей численности населения Ростовской области – 0,0022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913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91,0269 процента, в общей численности населения Ростовской области – 0,0218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12015,08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12672,44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35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21.3.</w:t>
            </w:r>
          </w:p>
        </w:tc>
        <w:tc>
          <w:tcPr>
            <w:tcW w:w="2695" w:type="dxa"/>
          </w:tcPr>
          <w:p w:rsidR="00D513FE" w:rsidRPr="0054441C" w:rsidRDefault="00D513FE" w:rsidP="00F4592B">
            <w:pPr>
              <w:spacing w:line="235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Вербовологовское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F4592B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8"/>
                <w:szCs w:val="28"/>
              </w:rPr>
            </w:pPr>
            <w:r w:rsidRPr="00F4592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</w:t>
            </w:r>
            <w:r w:rsidRPr="0054441C">
              <w:rPr>
                <w:sz w:val="28"/>
                <w:szCs w:val="28"/>
              </w:rPr>
              <w:lastRenderedPageBreak/>
              <w:t xml:space="preserve">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4592B">
              <w:rPr>
                <w:spacing w:val="-4"/>
                <w:sz w:val="28"/>
                <w:szCs w:val="28"/>
              </w:rPr>
              <w:t>30</w:t>
            </w:r>
            <w:r w:rsidR="00F4592B" w:rsidRPr="00F4592B">
              <w:rPr>
                <w:spacing w:val="-4"/>
                <w:sz w:val="28"/>
                <w:szCs w:val="28"/>
              </w:rPr>
              <w:t> </w:t>
            </w:r>
            <w:r w:rsidR="00122675" w:rsidRPr="00F4592B">
              <w:rPr>
                <w:spacing w:val="-4"/>
                <w:sz w:val="28"/>
                <w:szCs w:val="28"/>
              </w:rPr>
              <w:t>кг/человека</w:t>
            </w:r>
            <w:r w:rsidRPr="00F4592B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5,8597 процента, в общей численности населения Ростовской области – 0,0018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81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6,2452 процента, в общей численности населения Ростовской области – 0,0019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1216</w:t>
            </w:r>
            <w:r w:rsidR="00F4592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93,7548 процента, в общей численности населения Ростовской области – 0,0291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16002,56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16756,48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доведение уровня оплаты коммунальных услуг населением до </w:t>
            </w:r>
            <w:r w:rsidRPr="0054441C">
              <w:rPr>
                <w:sz w:val="28"/>
                <w:szCs w:val="28"/>
              </w:rPr>
              <w:lastRenderedPageBreak/>
              <w:t>100</w:t>
            </w:r>
            <w:r w:rsidR="00F4592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21.4.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Веселовское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F4592B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4592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4592B">
              <w:rPr>
                <w:spacing w:val="-4"/>
                <w:sz w:val="28"/>
                <w:szCs w:val="28"/>
              </w:rPr>
              <w:t>30</w:t>
            </w:r>
            <w:r w:rsidR="00F4592B" w:rsidRPr="00F4592B">
              <w:rPr>
                <w:spacing w:val="-4"/>
                <w:sz w:val="28"/>
                <w:szCs w:val="28"/>
              </w:rPr>
              <w:t> </w:t>
            </w:r>
            <w:r w:rsidR="00122675" w:rsidRPr="00F4592B">
              <w:rPr>
                <w:spacing w:val="-4"/>
                <w:sz w:val="28"/>
                <w:szCs w:val="28"/>
              </w:rPr>
              <w:t>кг/человека</w:t>
            </w:r>
            <w:r w:rsidRPr="00F4592B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 w:rsidRPr="00F4592B">
              <w:rPr>
                <w:spacing w:val="-4"/>
                <w:sz w:val="28"/>
                <w:szCs w:val="28"/>
              </w:rPr>
              <w:t xml:space="preserve"> </w:t>
            </w:r>
            <w:r w:rsidRPr="00F4592B">
              <w:rPr>
                <w:spacing w:val="-4"/>
                <w:sz w:val="28"/>
                <w:szCs w:val="28"/>
              </w:rPr>
              <w:t>набор</w:t>
            </w:r>
            <w:r w:rsidRPr="0054441C">
              <w:rPr>
                <w:sz w:val="28"/>
                <w:szCs w:val="28"/>
              </w:rPr>
              <w:t xml:space="preserve">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47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4,3278 процента, в общей численности населения Ростовской области – 0,0011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53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4,8803 процента, в общей численности населения Ростовской области – 0,0013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1033</w:t>
            </w:r>
            <w:r w:rsidR="00F4592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</w:t>
            </w:r>
            <w:r w:rsidRPr="0054441C">
              <w:rPr>
                <w:sz w:val="28"/>
                <w:szCs w:val="28"/>
              </w:rPr>
              <w:lastRenderedPageBreak/>
              <w:t>отношении которого более установленного индекса по Ростовской области, в общей численности населения на территории муниципального образования – 95,1197 процента, в общей численности населения Ростовской области – 0,0247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13594,28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14183,09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F4592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21.5.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Гуреевское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F81A3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4592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4592B">
              <w:rPr>
                <w:spacing w:val="-4"/>
                <w:sz w:val="28"/>
                <w:szCs w:val="28"/>
              </w:rPr>
              <w:t>30</w:t>
            </w:r>
            <w:r w:rsidR="00F4592B" w:rsidRPr="00F4592B">
              <w:rPr>
                <w:spacing w:val="-4"/>
                <w:sz w:val="28"/>
                <w:szCs w:val="28"/>
              </w:rPr>
              <w:t> </w:t>
            </w:r>
            <w:r w:rsidR="00122675" w:rsidRPr="00F4592B">
              <w:rPr>
                <w:spacing w:val="-4"/>
                <w:sz w:val="28"/>
                <w:szCs w:val="28"/>
              </w:rPr>
              <w:t>кг/человека</w:t>
            </w:r>
            <w:r w:rsidRPr="00F4592B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63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6,4155 процента, в общей численности населения Ростовской области – 0,0015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</w:t>
            </w:r>
            <w:r w:rsidRPr="0054441C">
              <w:rPr>
                <w:sz w:val="28"/>
                <w:szCs w:val="28"/>
              </w:rPr>
              <w:lastRenderedPageBreak/>
              <w:t xml:space="preserve">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7,1283 процента, в общей численности населения Ростовской области – 0,0017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912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92,8717 процента, в общей численности населения Ростовской области – 0,0218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7405,44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7834,08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21.6.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Дубовское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F4592B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4592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4592B">
              <w:rPr>
                <w:spacing w:val="-4"/>
                <w:sz w:val="28"/>
                <w:szCs w:val="28"/>
              </w:rPr>
              <w:t>30</w:t>
            </w:r>
            <w:r w:rsidR="00F4592B" w:rsidRPr="00F4592B">
              <w:rPr>
                <w:spacing w:val="-4"/>
                <w:sz w:val="28"/>
                <w:szCs w:val="28"/>
              </w:rPr>
              <w:t> </w:t>
            </w:r>
            <w:r w:rsidR="00122675" w:rsidRPr="00F4592B">
              <w:rPr>
                <w:spacing w:val="-4"/>
                <w:sz w:val="28"/>
                <w:szCs w:val="28"/>
              </w:rPr>
              <w:t>кг/человека</w:t>
            </w:r>
            <w:r w:rsidRPr="00F4592B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</w:t>
            </w:r>
            <w:r w:rsidRPr="0054441C">
              <w:rPr>
                <w:sz w:val="28"/>
                <w:szCs w:val="28"/>
              </w:rPr>
              <w:lastRenderedPageBreak/>
              <w:t>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118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1,4255 процента, в общей численности населения Ростовской области – 0,0028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130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1,5704 процента, в общей численности населения Ростовской области – 0,0031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8148</w:t>
            </w:r>
            <w:r w:rsidR="00F4592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98,4296 процента, в общей численности населения Ростовской области – 0,1949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107227,68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2022 г. – 111546,12</w:t>
            </w:r>
            <w:r w:rsidR="00F4592B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21.7.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Жуковское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841CB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4592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</w:t>
            </w:r>
            <w:r w:rsidRPr="0054441C">
              <w:rPr>
                <w:sz w:val="28"/>
                <w:szCs w:val="28"/>
              </w:rPr>
              <w:lastRenderedPageBreak/>
              <w:t>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4592B">
              <w:rPr>
                <w:spacing w:val="-6"/>
                <w:sz w:val="28"/>
                <w:szCs w:val="28"/>
              </w:rPr>
              <w:t>30</w:t>
            </w:r>
            <w:r w:rsidR="00F4592B" w:rsidRPr="00F4592B">
              <w:rPr>
                <w:spacing w:val="-6"/>
                <w:sz w:val="28"/>
                <w:szCs w:val="28"/>
              </w:rPr>
              <w:t> </w:t>
            </w:r>
            <w:r w:rsidR="00122675" w:rsidRPr="00F4592B">
              <w:rPr>
                <w:spacing w:val="-6"/>
                <w:sz w:val="28"/>
                <w:szCs w:val="28"/>
              </w:rPr>
              <w:t>кг/человека</w:t>
            </w:r>
            <w:r w:rsidRPr="00F4592B">
              <w:rPr>
                <w:spacing w:val="-6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68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3,9125 процента, в общей численности населения Ростовской области – 0,0016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4,3153 процента, в общей численности населения Ростовской области – 0,0018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1663</w:t>
            </w:r>
            <w:r w:rsidR="00F4592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95,6847 процента, в общей численности населения Ростовской области – 0,0398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</w:t>
            </w:r>
            <w:r w:rsidRPr="0054441C">
              <w:rPr>
                <w:sz w:val="28"/>
                <w:szCs w:val="28"/>
              </w:rPr>
              <w:lastRenderedPageBreak/>
              <w:t xml:space="preserve">превышающих установленный индекс по Ростовской области, с разбивкой по месяцам: в июле – сентябре – 21885,08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22733,21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841CB0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21.8.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Комиссаровское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841CB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41CB0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841CB0">
              <w:rPr>
                <w:spacing w:val="-4"/>
                <w:sz w:val="28"/>
                <w:szCs w:val="28"/>
              </w:rPr>
              <w:t>30</w:t>
            </w:r>
            <w:r w:rsidR="00841CB0" w:rsidRPr="00841CB0">
              <w:rPr>
                <w:spacing w:val="-4"/>
                <w:sz w:val="28"/>
                <w:szCs w:val="28"/>
              </w:rPr>
              <w:t> </w:t>
            </w:r>
            <w:r w:rsidR="00122675" w:rsidRPr="00841CB0">
              <w:rPr>
                <w:spacing w:val="-4"/>
                <w:sz w:val="28"/>
                <w:szCs w:val="28"/>
              </w:rPr>
              <w:t>кг/человека</w:t>
            </w:r>
            <w:r w:rsidRPr="00841CB0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5,3254 процента, в общей численности населения Ростовской области – 0,0017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90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6,6568 процента, в общей численности населения Ростовской области – </w:t>
            </w:r>
            <w:r w:rsidRPr="0054441C">
              <w:rPr>
                <w:sz w:val="28"/>
                <w:szCs w:val="28"/>
              </w:rPr>
              <w:lastRenderedPageBreak/>
              <w:t>0,0022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1262</w:t>
            </w:r>
            <w:r w:rsidR="00841CB0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93,3432 процента, в общей численности населения Ростовской области – 0,0302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10247,44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10928,92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841CB0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21.9.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Малолученское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841CB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41CB0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газоснабжению (бытовой газ в баллонах) – 30</w:t>
            </w:r>
            <w:r w:rsidR="00841CB0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</w:t>
            </w:r>
            <w:r w:rsidRPr="0054441C">
              <w:rPr>
                <w:sz w:val="28"/>
                <w:szCs w:val="28"/>
              </w:rPr>
              <w:lastRenderedPageBreak/>
              <w:t>установленному предельному индексу, в общей численности населения на территории муниципального образования – 7,3791 процента, в общей численности населения Ростовской области – 0,0014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69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8,7786 процента, в общей численности населения Ростовской области – 0,0017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717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91,2214 процента, в общей численности населения Ростовской области – 0,0171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9435,72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9772,71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1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54441C">
              <w:rPr>
                <w:spacing w:val="-12"/>
                <w:kern w:val="2"/>
                <w:sz w:val="28"/>
                <w:szCs w:val="28"/>
              </w:rPr>
              <w:lastRenderedPageBreak/>
              <w:t>21.10.</w:t>
            </w:r>
          </w:p>
        </w:tc>
        <w:tc>
          <w:tcPr>
            <w:tcW w:w="2695" w:type="dxa"/>
          </w:tcPr>
          <w:p w:rsidR="00D513FE" w:rsidRPr="0054441C" w:rsidRDefault="00D513FE" w:rsidP="00841CB0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Мирненское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841CB0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 w:rsidRPr="00841CB0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</w:t>
            </w:r>
            <w:r w:rsidRPr="0054441C">
              <w:rPr>
                <w:sz w:val="28"/>
                <w:szCs w:val="28"/>
              </w:rPr>
              <w:lastRenderedPageBreak/>
              <w:t xml:space="preserve">потребления коммунальных услуг: по газоснабжению (бытовой газ в баллонах) – </w:t>
            </w:r>
            <w:r w:rsidRPr="00841CB0">
              <w:rPr>
                <w:spacing w:val="-4"/>
                <w:sz w:val="28"/>
                <w:szCs w:val="28"/>
              </w:rPr>
              <w:t>30</w:t>
            </w:r>
            <w:r w:rsidR="00841CB0" w:rsidRPr="00841CB0">
              <w:rPr>
                <w:spacing w:val="-4"/>
                <w:sz w:val="28"/>
                <w:szCs w:val="28"/>
              </w:rPr>
              <w:t> </w:t>
            </w:r>
            <w:r w:rsidR="00122675" w:rsidRPr="00841CB0">
              <w:rPr>
                <w:spacing w:val="-4"/>
                <w:sz w:val="28"/>
                <w:szCs w:val="28"/>
              </w:rPr>
              <w:t>кг/человека</w:t>
            </w:r>
            <w:r w:rsidRPr="00841CB0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12,6689 процента, в общей численности населения Ростовской области – 0,0018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94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15,8784 процента, в общей численности населения Ростовской области – 0,0022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498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84,1216 процента, в общей численности населения Ростовской области – 0,0119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6553,68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6787,74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54441C">
              <w:rPr>
                <w:spacing w:val="-12"/>
                <w:kern w:val="2"/>
                <w:sz w:val="28"/>
                <w:szCs w:val="28"/>
              </w:rPr>
              <w:lastRenderedPageBreak/>
              <w:t>21.11.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Присальское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841CB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41CB0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841CB0">
              <w:rPr>
                <w:spacing w:val="-4"/>
                <w:sz w:val="28"/>
                <w:szCs w:val="28"/>
              </w:rPr>
              <w:t>30</w:t>
            </w:r>
            <w:r w:rsidR="00841CB0" w:rsidRPr="00841CB0">
              <w:rPr>
                <w:spacing w:val="-4"/>
                <w:sz w:val="28"/>
                <w:szCs w:val="28"/>
              </w:rPr>
              <w:t> </w:t>
            </w:r>
            <w:r w:rsidR="00122675" w:rsidRPr="00841CB0">
              <w:rPr>
                <w:spacing w:val="-4"/>
                <w:sz w:val="28"/>
                <w:szCs w:val="28"/>
              </w:rPr>
              <w:t>кг/человека</w:t>
            </w:r>
            <w:r w:rsidRPr="00841CB0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6,7319 процента, в общей численности населения Ростовской области – 0,0013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9,1799 процента, в общей численности населения Ростовской области – 0,0018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742</w:t>
            </w:r>
            <w:r w:rsidR="00841CB0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90,8201 процента, в общей численности населения Ростовской области – 0,0117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</w:t>
            </w:r>
            <w:r w:rsidRPr="0054441C">
              <w:rPr>
                <w:sz w:val="28"/>
                <w:szCs w:val="28"/>
              </w:rPr>
              <w:lastRenderedPageBreak/>
              <w:t xml:space="preserve">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9764,72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10113,46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841CB0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54441C">
              <w:rPr>
                <w:spacing w:val="-12"/>
                <w:kern w:val="2"/>
                <w:sz w:val="28"/>
                <w:szCs w:val="28"/>
              </w:rPr>
              <w:lastRenderedPageBreak/>
              <w:t>21.12.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Романовское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841CB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41CB0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841CB0">
              <w:rPr>
                <w:spacing w:val="-4"/>
                <w:sz w:val="28"/>
                <w:szCs w:val="28"/>
              </w:rPr>
              <w:t>30</w:t>
            </w:r>
            <w:r w:rsidR="00841CB0" w:rsidRPr="00841CB0">
              <w:rPr>
                <w:spacing w:val="-4"/>
                <w:sz w:val="28"/>
                <w:szCs w:val="28"/>
              </w:rPr>
              <w:t> </w:t>
            </w:r>
            <w:r w:rsidR="00122675" w:rsidRPr="00841CB0">
              <w:rPr>
                <w:spacing w:val="-4"/>
                <w:sz w:val="28"/>
                <w:szCs w:val="28"/>
              </w:rPr>
              <w:t>кг/человека</w:t>
            </w:r>
            <w:r w:rsidRPr="00841CB0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8,3694 процента, в общей численности населения Ростовской области – 0,0014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</w:t>
            </w:r>
            <w:r w:rsidRPr="0054441C">
              <w:rPr>
                <w:sz w:val="28"/>
                <w:szCs w:val="28"/>
              </w:rPr>
              <w:lastRenderedPageBreak/>
              <w:t>Ростовской области, в общей численности населения на территории муниципального образования – 10,8225 процента, в общей численности населения Ростовской области – 0,0018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618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89,1775 процента, в общей численности населения Ростовской области – 0,0148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8132,88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8460,42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54441C">
              <w:rPr>
                <w:spacing w:val="-12"/>
                <w:kern w:val="2"/>
                <w:sz w:val="28"/>
                <w:szCs w:val="28"/>
              </w:rPr>
              <w:lastRenderedPageBreak/>
              <w:t>21.13.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Семичанское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841CB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41CB0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841CB0">
              <w:rPr>
                <w:spacing w:val="-4"/>
                <w:sz w:val="28"/>
                <w:szCs w:val="28"/>
              </w:rPr>
              <w:t>30</w:t>
            </w:r>
            <w:r w:rsidR="00841CB0" w:rsidRPr="00841CB0">
              <w:rPr>
                <w:spacing w:val="-4"/>
                <w:sz w:val="28"/>
                <w:szCs w:val="28"/>
              </w:rPr>
              <w:t> </w:t>
            </w:r>
            <w:r w:rsidR="00122675" w:rsidRPr="00841CB0">
              <w:rPr>
                <w:spacing w:val="-4"/>
                <w:sz w:val="28"/>
                <w:szCs w:val="28"/>
              </w:rPr>
              <w:t>кг/человека</w:t>
            </w:r>
            <w:r w:rsidRPr="00841CB0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</w:t>
            </w:r>
            <w:r w:rsidRPr="0054441C">
              <w:rPr>
                <w:sz w:val="28"/>
                <w:szCs w:val="28"/>
              </w:rPr>
              <w:lastRenderedPageBreak/>
              <w:t>отношении которого равно установленному предельному индексу, – 60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6,1983 процента, в общей численности населения Ростовской области – 0,0014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7,7479 процента, в общей численности населения Ростовской области – 0,0018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893</w:t>
            </w:r>
            <w:r w:rsidR="00841CB0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92,2521 процента, в общей численности населения Ростовской области – 0,0214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7251,16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7670,87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841CB0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22.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ЕГОРЛЫКСКИЙ РАЙОН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22.1.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Балко-Грузское сельское поселение</w:t>
            </w:r>
          </w:p>
        </w:tc>
        <w:tc>
          <w:tcPr>
            <w:tcW w:w="11249" w:type="dxa"/>
          </w:tcPr>
          <w:p w:rsidR="00D513FE" w:rsidRPr="0054441C" w:rsidRDefault="00C16902" w:rsidP="00841CB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41CB0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3,33 процента (утвержденный тариф – 41,54 руб./куб. м), на газоснабжение (бытовой газ в баллонах) – 72,4 процента (56,15 руб./кг), на </w:t>
            </w:r>
            <w:r w:rsidRPr="0054441C">
              <w:rPr>
                <w:sz w:val="28"/>
                <w:szCs w:val="28"/>
              </w:rPr>
              <w:lastRenderedPageBreak/>
              <w:t xml:space="preserve">электроснабжение в пределах социальной нормы – 4,0 процента (3,10 руб./кВт,ч), на услугу регионального оператора по обращению с твердыми коммунальными отходами – </w:t>
            </w:r>
            <w:r w:rsidR="005F6213" w:rsidRPr="0054441C">
              <w:rPr>
                <w:sz w:val="28"/>
                <w:szCs w:val="28"/>
              </w:rPr>
              <w:t>5,4</w:t>
            </w:r>
            <w:r w:rsidR="00841CB0">
              <w:rPr>
                <w:sz w:val="28"/>
                <w:szCs w:val="28"/>
              </w:rPr>
              <w:t> </w:t>
            </w:r>
            <w:r w:rsidR="005F6213" w:rsidRPr="0054441C">
              <w:rPr>
                <w:sz w:val="28"/>
                <w:szCs w:val="28"/>
              </w:rPr>
              <w:t>процента (509,56</w:t>
            </w:r>
            <w:r w:rsidRPr="0054441C">
              <w:rPr>
                <w:sz w:val="28"/>
                <w:szCs w:val="28"/>
              </w:rPr>
              <w:t xml:space="preserve">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равно установленному предельному индексу, – 202 человека; 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9,1279</w:t>
            </w:r>
            <w:r w:rsidR="00841CB0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0,0048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установленного индекса по Ростовской области, – 0 человек;</w:t>
            </w:r>
            <w:r w:rsidRPr="0054441C">
              <w:rPr>
                <w:b/>
                <w:sz w:val="28"/>
                <w:szCs w:val="28"/>
              </w:rPr>
              <w:t xml:space="preserve"> 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установленного индекса по Ростовской области, в общей численности населения на 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установленному индекса по Ростовской области, – 2213 человек;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100</w:t>
            </w:r>
            <w:r w:rsidR="00841CB0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0,0529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</w:t>
            </w:r>
            <w:r w:rsidRPr="0054441C">
              <w:rPr>
                <w:sz w:val="28"/>
                <w:szCs w:val="28"/>
              </w:rPr>
              <w:lastRenderedPageBreak/>
              <w:t xml:space="preserve">с разбивкой по месяцам: в июле – сентябре – 22041,48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24033,18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22.2.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Войновское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C16902" w:rsidP="002B5A6C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41CB0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3,33 процента (утвержденный тариф – 41,54 руб./куб. м), на газоснабжение (бытовой газ в баллонах) – 72,4 процента (56,15 руб./кг), на электроснабжение в пределах социальной нормы – 4,0 процента (3,10 руб./кВт,ч), на услугу регионального оператора по обращению с твердыми коммунальными отходами – </w:t>
            </w:r>
            <w:r w:rsidR="005F6213" w:rsidRPr="0054441C">
              <w:rPr>
                <w:sz w:val="28"/>
                <w:szCs w:val="28"/>
              </w:rPr>
              <w:t>5,4</w:t>
            </w:r>
            <w:r w:rsidR="00841CB0">
              <w:rPr>
                <w:sz w:val="28"/>
                <w:szCs w:val="28"/>
              </w:rPr>
              <w:t> </w:t>
            </w:r>
            <w:r w:rsidR="005F6213" w:rsidRPr="0054441C">
              <w:rPr>
                <w:sz w:val="28"/>
                <w:szCs w:val="28"/>
              </w:rPr>
              <w:t xml:space="preserve">процента (509,56 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252 человека; 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17,8218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установленного индекса по Ростовской области, – 0 человек;</w:t>
            </w:r>
            <w:r w:rsidRPr="0054441C">
              <w:rPr>
                <w:b/>
                <w:sz w:val="28"/>
                <w:szCs w:val="28"/>
              </w:rPr>
              <w:t xml:space="preserve"> 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установленного индекса по Ростовской области, в общей численности населения на 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более установленному индекса по </w:t>
            </w:r>
            <w:r w:rsidRPr="0054441C">
              <w:rPr>
                <w:sz w:val="28"/>
                <w:szCs w:val="28"/>
              </w:rPr>
              <w:lastRenderedPageBreak/>
              <w:t>Ростовской области, – 1414 человек;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0,0338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14083,44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15356,04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22.3.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Егорлыкское сельское поселение</w:t>
            </w:r>
          </w:p>
        </w:tc>
        <w:tc>
          <w:tcPr>
            <w:tcW w:w="11249" w:type="dxa"/>
          </w:tcPr>
          <w:p w:rsidR="00D513FE" w:rsidRPr="0054441C" w:rsidRDefault="00C16902" w:rsidP="007D6D3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701EE">
              <w:rPr>
                <w:spacing w:val="-6"/>
                <w:sz w:val="28"/>
                <w:szCs w:val="28"/>
              </w:rPr>
              <w:t xml:space="preserve">прогнозируемые размеры и темпы изменения тарифов на коммунальные услуги с 1 июля 2022 г.: </w:t>
            </w:r>
            <w:r w:rsidRPr="0054441C">
              <w:rPr>
                <w:sz w:val="28"/>
                <w:szCs w:val="28"/>
              </w:rPr>
              <w:t xml:space="preserve">на холодную воду – 3,33 процента (утвержденный тариф – 41,54 руб./куб. м), на газоснабжение (бытовой газ в баллонах) – 72,4 процента (56,15 руб./кг), на электроснабжение в пределах социальной нормы – 4,0 процента (3,10 руб./кВт,ч), на услугу регионального оператора по обращению с твердыми коммунальными отходами – </w:t>
            </w:r>
            <w:r w:rsidR="005F6213" w:rsidRPr="0054441C">
              <w:rPr>
                <w:sz w:val="28"/>
                <w:szCs w:val="28"/>
              </w:rPr>
              <w:t>5,4</w:t>
            </w:r>
            <w:r w:rsidR="00E701EE">
              <w:rPr>
                <w:sz w:val="28"/>
                <w:szCs w:val="28"/>
              </w:rPr>
              <w:t> </w:t>
            </w:r>
            <w:r w:rsidR="005F6213" w:rsidRPr="0054441C">
              <w:rPr>
                <w:sz w:val="28"/>
                <w:szCs w:val="28"/>
              </w:rPr>
              <w:t xml:space="preserve">процента (509,56 </w:t>
            </w:r>
            <w:r w:rsidRPr="0054441C">
              <w:rPr>
                <w:sz w:val="28"/>
                <w:szCs w:val="28"/>
              </w:rPr>
              <w:t xml:space="preserve">руб./куб. м); 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равно установленному предельному индексу, – 1513 человек; 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8,8278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0,0362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>численность населения, изменение размера платы за коммунальные услуги в отношении которого равно (или менее) установленного индекса по Ростовской области, – 0 человек;</w:t>
            </w:r>
            <w:r w:rsidRPr="0054441C">
              <w:rPr>
                <w:b/>
                <w:sz w:val="28"/>
                <w:szCs w:val="28"/>
              </w:rPr>
              <w:t xml:space="preserve"> 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установленного индекса по Ростовской области, в общей численности населения на 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установленному индекса по Ростовской области, – 17139 человек;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0,4099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151,34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1004,00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22.4.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Ильинское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C16902" w:rsidP="007D6D3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701E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3,33 процента (утвержденный тариф – 41,54 руб./куб. м), на газоснабжение (бытовой газ в баллонах) – 72,4 процента (56,15 руб./кг), на электроснабжение в пределах социальной нормы – 4,0 процента (3,10 руб./кВт,ч), на услугу регионального оператора по обращению с твердыми коммунальными отходами – </w:t>
            </w:r>
            <w:r w:rsidR="005F6213" w:rsidRPr="0054441C">
              <w:rPr>
                <w:sz w:val="28"/>
                <w:szCs w:val="28"/>
              </w:rPr>
              <w:t>5,4</w:t>
            </w:r>
            <w:r w:rsidR="00E701EE">
              <w:rPr>
                <w:sz w:val="28"/>
                <w:szCs w:val="28"/>
              </w:rPr>
              <w:t> </w:t>
            </w:r>
            <w:r w:rsidR="005F6213" w:rsidRPr="0054441C">
              <w:rPr>
                <w:sz w:val="28"/>
                <w:szCs w:val="28"/>
              </w:rPr>
              <w:t xml:space="preserve">процента (509,56 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</w:t>
            </w:r>
            <w:r w:rsidRPr="0054441C">
              <w:rPr>
                <w:sz w:val="28"/>
                <w:szCs w:val="28"/>
              </w:rPr>
              <w:lastRenderedPageBreak/>
              <w:t>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435 человек; 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</w:t>
            </w:r>
            <w:r w:rsidR="00907C31" w:rsidRPr="0054441C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24,3834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</w:t>
            </w:r>
            <w:r w:rsidR="00907C31" w:rsidRPr="0054441C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0,0104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установленного индекса по Ростовской области, – 0 человек;</w:t>
            </w:r>
            <w:r w:rsidRPr="0054441C">
              <w:rPr>
                <w:b/>
                <w:sz w:val="28"/>
                <w:szCs w:val="28"/>
              </w:rPr>
              <w:t xml:space="preserve"> 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установленного индекса по Ростовской области, в общей численности населения на 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установленному индекса по Ростовской области, – 1784 человека;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0,0427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</w:t>
            </w:r>
            <w:r w:rsidR="00907C31" w:rsidRPr="0054441C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17608,08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2022 г. –</w:t>
            </w:r>
            <w:r w:rsidR="00907C31" w:rsidRPr="0054441C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19249,36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22.5.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Кавалерское сельское поселение</w:t>
            </w:r>
          </w:p>
        </w:tc>
        <w:tc>
          <w:tcPr>
            <w:tcW w:w="11249" w:type="dxa"/>
          </w:tcPr>
          <w:p w:rsidR="00D513FE" w:rsidRPr="0054441C" w:rsidRDefault="00C16902" w:rsidP="00E701E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701E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3,33 процента (утвержденный тариф – 41,54 руб./куб. м), на газоснабжение (бытовой газ в баллонах) – 72,4 процента (56,15 руб./кг), на электроснабжение в пределах социальной нормы – 4,0 процента (3,10 руб./кВт,ч), на услугу </w:t>
            </w:r>
            <w:r w:rsidRPr="0054441C">
              <w:rPr>
                <w:sz w:val="28"/>
                <w:szCs w:val="28"/>
              </w:rPr>
              <w:lastRenderedPageBreak/>
              <w:t xml:space="preserve">регионального оператора по обращению с твердыми коммунальными отходами – </w:t>
            </w:r>
            <w:r w:rsidR="005F6213" w:rsidRPr="0054441C">
              <w:rPr>
                <w:sz w:val="28"/>
                <w:szCs w:val="28"/>
              </w:rPr>
              <w:t>5,4</w:t>
            </w:r>
            <w:r w:rsidR="00E701EE">
              <w:rPr>
                <w:sz w:val="28"/>
                <w:szCs w:val="28"/>
              </w:rPr>
              <w:t> </w:t>
            </w:r>
            <w:r w:rsidR="005F6213" w:rsidRPr="0054441C">
              <w:rPr>
                <w:sz w:val="28"/>
                <w:szCs w:val="28"/>
              </w:rPr>
              <w:t xml:space="preserve">процента (509,56 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равно установленному предельному индексу, – 308 человек; 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13,8801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0,0074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установленного индекса по Ростовской области, – 0 человек;</w:t>
            </w:r>
            <w:r w:rsidRPr="0054441C">
              <w:rPr>
                <w:b/>
                <w:sz w:val="28"/>
                <w:szCs w:val="28"/>
              </w:rPr>
              <w:t xml:space="preserve"> 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установленного индекса по Ростовской области, в общей численности населения на 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установленному индекса по Ростовской области, – 2219 человек;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0,0531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21746,20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</w:t>
            </w:r>
            <w:r w:rsidRPr="0054441C">
              <w:rPr>
                <w:sz w:val="28"/>
                <w:szCs w:val="28"/>
              </w:rPr>
              <w:lastRenderedPageBreak/>
              <w:t xml:space="preserve">декабре 2022 г. – 13047,72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22.6.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Новороговское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C16902" w:rsidP="007D6D3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701E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3,33 процента (утвержденный тариф – 41,54 руб./куб. м), на газоснабжение (бытовой газ в баллонах) – 72,4 процента (56,15 руб./кг), на электроснабжение в пределах социальной нормы – 4,0 процента (3,10 руб./кВт,ч), на услугу регионального оператора по обращению с твердыми коммунальными отходами – </w:t>
            </w:r>
            <w:r w:rsidR="005F6213" w:rsidRPr="0054441C">
              <w:rPr>
                <w:sz w:val="28"/>
                <w:szCs w:val="28"/>
              </w:rPr>
              <w:t>5,4</w:t>
            </w:r>
            <w:r w:rsidR="00E701EE">
              <w:rPr>
                <w:sz w:val="28"/>
                <w:szCs w:val="28"/>
              </w:rPr>
              <w:t> </w:t>
            </w:r>
            <w:r w:rsidR="005F6213" w:rsidRPr="0054441C">
              <w:rPr>
                <w:sz w:val="28"/>
                <w:szCs w:val="28"/>
              </w:rPr>
              <w:t xml:space="preserve">процента (509,56 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163 человека; 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11,4066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0,0039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установленного индекса по Ростовской области, – 0 человек;</w:t>
            </w:r>
            <w:r w:rsidRPr="0054441C">
              <w:rPr>
                <w:b/>
                <w:sz w:val="28"/>
                <w:szCs w:val="28"/>
              </w:rPr>
              <w:t xml:space="preserve"> 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установленного индекса по Ростовской области, в общей численности населения на 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установленному индекса по Ростовской области, – 1429 человек;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</w:t>
            </w:r>
            <w:r w:rsidRPr="0054441C">
              <w:rPr>
                <w:sz w:val="28"/>
                <w:szCs w:val="28"/>
              </w:rPr>
              <w:lastRenderedPageBreak/>
              <w:t>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0,0342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</w:t>
            </w:r>
            <w:r w:rsidR="003758A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13575,50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14990,21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22.7.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Объединенное сельское поселение</w:t>
            </w:r>
          </w:p>
        </w:tc>
        <w:tc>
          <w:tcPr>
            <w:tcW w:w="11249" w:type="dxa"/>
          </w:tcPr>
          <w:p w:rsidR="00D513FE" w:rsidRPr="0054441C" w:rsidRDefault="00C16902" w:rsidP="00E701E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701E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3,33 процента (утвержденный тариф – 41,54 руб./куб. м), на газоснабжение (бытовой газ в баллонах) – 72,4 процента (56,15 руб./кг), на электроснабжение в пределах социальной нормы – 4,0 процента (3,10 руб./кВт,ч), на услугу регионального оператора по обращению с твердыми коммунальными отходами – </w:t>
            </w:r>
            <w:r w:rsidR="005F6213" w:rsidRPr="0054441C">
              <w:rPr>
                <w:sz w:val="28"/>
                <w:szCs w:val="28"/>
              </w:rPr>
              <w:t>5,4</w:t>
            </w:r>
            <w:r w:rsidR="00E701EE">
              <w:rPr>
                <w:sz w:val="28"/>
                <w:szCs w:val="28"/>
              </w:rPr>
              <w:t> </w:t>
            </w:r>
            <w:r w:rsidR="005F6213" w:rsidRPr="0054441C">
              <w:rPr>
                <w:sz w:val="28"/>
                <w:szCs w:val="28"/>
              </w:rPr>
              <w:t xml:space="preserve">процента (509,56 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равно установленному предельному индексу, – 700 человек; 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35,9159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0,0167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z w:val="28"/>
                <w:szCs w:val="28"/>
              </w:rPr>
              <w:lastRenderedPageBreak/>
              <w:t>которого равно (или менее) установленного индекса по Ростовской области, – 0 человек;</w:t>
            </w:r>
            <w:r w:rsidRPr="0054441C">
              <w:rPr>
                <w:b/>
                <w:sz w:val="28"/>
                <w:szCs w:val="28"/>
              </w:rPr>
              <w:t xml:space="preserve"> 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установленного индекса по Ростовской области, в общей численности населения на 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установленному индекса по Ростовской области, –</w:t>
            </w:r>
            <w:r w:rsidR="003758A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1949 человек;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0,0466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19236,63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21029,71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22.8.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Роговское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C16902" w:rsidP="00E701E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701EE">
              <w:rPr>
                <w:spacing w:val="-6"/>
                <w:sz w:val="28"/>
                <w:szCs w:val="28"/>
              </w:rPr>
              <w:t>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3,33 процента (утвержденный тариф – 41,54 руб./куб. м), на газоснабжение (бытовой газ в баллонах) – 72,4 процента (56,15 руб./кг), на электроснабжение в пределах социальной нормы – 4,0 процента (3,10 руб./кВт,ч), на услугу регионального оператора по обращению с твердыми коммунальными отходами – </w:t>
            </w:r>
            <w:r w:rsidR="005F6213" w:rsidRPr="0054441C">
              <w:rPr>
                <w:sz w:val="28"/>
                <w:szCs w:val="28"/>
              </w:rPr>
              <w:t>5,4</w:t>
            </w:r>
            <w:r w:rsidR="00E701EE">
              <w:rPr>
                <w:sz w:val="28"/>
                <w:szCs w:val="28"/>
              </w:rPr>
              <w:t> </w:t>
            </w:r>
            <w:r w:rsidR="005F6213" w:rsidRPr="0054441C">
              <w:rPr>
                <w:sz w:val="28"/>
                <w:szCs w:val="28"/>
              </w:rPr>
              <w:t xml:space="preserve">процента (509,56 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</w:t>
            </w:r>
            <w:r w:rsidRPr="0054441C">
              <w:rPr>
                <w:sz w:val="28"/>
                <w:szCs w:val="28"/>
              </w:rPr>
              <w:lastRenderedPageBreak/>
              <w:t>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равно установленному предельному индексу, – 529 человек; 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28,3191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0,0127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установленного индекса по Ростовской области, – 0 человек;</w:t>
            </w:r>
            <w:r w:rsidRPr="0054441C">
              <w:rPr>
                <w:b/>
                <w:sz w:val="28"/>
                <w:szCs w:val="28"/>
              </w:rPr>
              <w:t xml:space="preserve"> 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установленному индекса по Ростовской области, – 1868 человек;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100 процентов, в общей численности населения Ростовской области – 0,0447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18511,88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2022 г. – 20081</w:t>
            </w:r>
            <w:r w:rsidR="00F475D6">
              <w:rPr>
                <w:sz w:val="28"/>
                <w:szCs w:val="28"/>
              </w:rPr>
              <w:t xml:space="preserve"> руб</w:t>
            </w:r>
            <w:r w:rsidR="000656DD">
              <w:rPr>
                <w:sz w:val="28"/>
                <w:szCs w:val="28"/>
              </w:rPr>
              <w:t>ль</w:t>
            </w:r>
            <w:r w:rsidR="00F475D6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ежемесячно;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22.9.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Шаумяновское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C16902" w:rsidP="007D6D3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701E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3,33 процента (утвержденный тариф – 41,54 руб./куб. м), на газоснабжение (бытовой газ в баллонах) – 72,4 процента (56,15 руб./кг), на электроснабжение в пределах социальной нормы – 4,0 процента (3,10 руб./кВт,ч), на услугу регионального оператора по обращению с твердыми коммунальными отходами – </w:t>
            </w:r>
            <w:r w:rsidR="005F6213" w:rsidRPr="0054441C">
              <w:rPr>
                <w:sz w:val="28"/>
                <w:szCs w:val="28"/>
              </w:rPr>
              <w:t>5,4</w:t>
            </w:r>
            <w:r w:rsidR="00E701EE">
              <w:rPr>
                <w:sz w:val="28"/>
                <w:szCs w:val="28"/>
              </w:rPr>
              <w:t> </w:t>
            </w:r>
            <w:r w:rsidR="005F6213" w:rsidRPr="0054441C">
              <w:rPr>
                <w:sz w:val="28"/>
                <w:szCs w:val="28"/>
              </w:rPr>
              <w:t xml:space="preserve">процента (509,56 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</w:t>
            </w:r>
            <w:r w:rsidRPr="0054441C">
              <w:rPr>
                <w:sz w:val="28"/>
                <w:szCs w:val="28"/>
              </w:rPr>
              <w:lastRenderedPageBreak/>
              <w:t xml:space="preserve">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18 человек; 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0,9820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0,0004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установленного индекса по Ростовской области, – 0 человек;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установленному индекса по Ростовской области, – 1833 человека;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100 процентов, в общей численности населения Ростовской области – 0,0438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17413,50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19228,17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23.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ЗАВЕТИНСКИЙ РАЙОН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23.1.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Заветинское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5932C4" w:rsidP="007D6D3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701E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59,04 процента (утвержденный тариф – 78,82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(669,73 руб./куб. м); неизменные объемы потребления коммунальных услуг: по холодному водоснабжению – 25,0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жилыедома с холодным водоснабжением,газоснабжением (бытовой 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закоммунальные услуги в отношении которого равно установленному предельному индексу, – 742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11,8549</w:t>
            </w:r>
            <w:r w:rsidR="008F1842" w:rsidRPr="0054441C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0,0177</w:t>
            </w:r>
            <w:r w:rsidR="008F1842" w:rsidRPr="0054441C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3927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62,7417</w:t>
            </w:r>
            <w:r w:rsidR="008F1842" w:rsidRPr="0054441C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0,0939</w:t>
            </w:r>
            <w:r w:rsidR="008F1842" w:rsidRPr="0054441C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закоммунальные услуги в отношении которого более установленного индекса по Ростовской области, – 2332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закоммунальные услуги в отношении которого более </w:t>
            </w:r>
            <w:r w:rsidRPr="0054441C">
              <w:rPr>
                <w:sz w:val="28"/>
                <w:szCs w:val="28"/>
              </w:rPr>
              <w:lastRenderedPageBreak/>
              <w:t>установленного индекса по Ростовской области, в общей численности населения на территории муниципального образования –</w:t>
            </w:r>
            <w:r w:rsidR="008F1842" w:rsidRPr="0054441C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37,2583</w:t>
            </w:r>
            <w:r w:rsidR="008F1842" w:rsidRPr="0054441C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0,0558</w:t>
            </w:r>
            <w:r w:rsidR="008F1842" w:rsidRPr="0054441C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18819,24 </w:t>
            </w:r>
            <w:r w:rsidR="00907C31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2022 г. – 14458,40</w:t>
            </w:r>
            <w:r w:rsidR="00907C31" w:rsidRPr="0054441C">
              <w:rPr>
                <w:sz w:val="28"/>
                <w:szCs w:val="28"/>
              </w:rPr>
              <w:t xml:space="preserve"> рубля </w:t>
            </w:r>
            <w:r w:rsidRPr="0054441C">
              <w:rPr>
                <w:sz w:val="28"/>
                <w:szCs w:val="28"/>
              </w:rPr>
              <w:t>ежемесячно;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23.2.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Киселевское сельское поселение</w:t>
            </w:r>
          </w:p>
        </w:tc>
        <w:tc>
          <w:tcPr>
            <w:tcW w:w="11249" w:type="dxa"/>
          </w:tcPr>
          <w:p w:rsidR="00D513FE" w:rsidRPr="0054441C" w:rsidRDefault="005932C4" w:rsidP="00E701E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701E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59,04 процента (утвержденный тариф – 78,82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25,0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254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15,3660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0,0061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1086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65,6987 процента, в общей численности населения Ростовской области – 0,0260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закоммунальные услуги в отношении которого более установленного индекса по Ростовской области, – 567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34,3013 процента, в общей численности населения Ростовской области – 0,0136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3112,83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2693,25 </w:t>
            </w:r>
            <w:r w:rsidR="00907C31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23.3.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Кичкинское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5932C4" w:rsidP="00E701E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701E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59,04 процента (утвержденный тариф – 78,82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E701EE">
              <w:rPr>
                <w:sz w:val="28"/>
                <w:szCs w:val="28"/>
              </w:rPr>
              <w:t> </w:t>
            </w:r>
            <w:r w:rsidR="00F63FC0" w:rsidRPr="0054441C">
              <w:rPr>
                <w:sz w:val="28"/>
                <w:szCs w:val="28"/>
              </w:rPr>
              <w:t>процентов</w:t>
            </w:r>
            <w:r w:rsidRPr="0054441C">
              <w:rPr>
                <w:sz w:val="28"/>
                <w:szCs w:val="28"/>
              </w:rPr>
              <w:t xml:space="preserve">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23,0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</w:t>
            </w:r>
            <w:r w:rsidRPr="0054441C">
              <w:rPr>
                <w:sz w:val="28"/>
                <w:szCs w:val="28"/>
              </w:rPr>
              <w:lastRenderedPageBreak/>
              <w:t>размера платы за коммунальные услуги в отношении которого равно установленному предельному индексу, – 133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10,0377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0,0032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1325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0,0317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10176</w:t>
            </w:r>
            <w:r w:rsidR="00F475D6">
              <w:rPr>
                <w:sz w:val="28"/>
                <w:szCs w:val="28"/>
              </w:rPr>
              <w:t xml:space="preserve">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, в октябре – декабре 2022 г. – 8109</w:t>
            </w:r>
            <w:r w:rsidR="00F475D6">
              <w:rPr>
                <w:sz w:val="28"/>
                <w:szCs w:val="28"/>
              </w:rPr>
              <w:t xml:space="preserve"> рублей </w:t>
            </w:r>
            <w:r w:rsidR="00907C31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33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23.4.</w:t>
            </w:r>
          </w:p>
        </w:tc>
        <w:tc>
          <w:tcPr>
            <w:tcW w:w="2695" w:type="dxa"/>
          </w:tcPr>
          <w:p w:rsidR="00D513FE" w:rsidRPr="0054441C" w:rsidRDefault="00D513FE" w:rsidP="00E701EE">
            <w:pPr>
              <w:spacing w:line="233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Никольское сельское поселение</w:t>
            </w:r>
          </w:p>
        </w:tc>
        <w:tc>
          <w:tcPr>
            <w:tcW w:w="11249" w:type="dxa"/>
          </w:tcPr>
          <w:p w:rsidR="00D513FE" w:rsidRPr="0054441C" w:rsidRDefault="005932C4" w:rsidP="00E701EE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E701E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59,04 процента (утвержденный тариф – 78,82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E701EE">
              <w:rPr>
                <w:sz w:val="28"/>
                <w:szCs w:val="28"/>
              </w:rPr>
              <w:t> </w:t>
            </w:r>
            <w:r w:rsidR="00F63FC0" w:rsidRPr="0054441C">
              <w:rPr>
                <w:sz w:val="28"/>
                <w:szCs w:val="28"/>
              </w:rPr>
              <w:t>процентов</w:t>
            </w:r>
            <w:r w:rsidRPr="0054441C">
              <w:rPr>
                <w:sz w:val="28"/>
                <w:szCs w:val="28"/>
              </w:rPr>
              <w:t xml:space="preserve">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34,0 куб. м, размер социальной нормы потребления </w:t>
            </w:r>
            <w:r w:rsidRPr="0054441C">
              <w:rPr>
                <w:sz w:val="28"/>
                <w:szCs w:val="28"/>
              </w:rPr>
              <w:lastRenderedPageBreak/>
              <w:t xml:space="preserve">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87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9,1195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0,0021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954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0,0228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6830,64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4560,12 </w:t>
            </w:r>
            <w:r w:rsidR="00907C31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23.5.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Савдянское сельское поселение</w:t>
            </w:r>
          </w:p>
        </w:tc>
        <w:tc>
          <w:tcPr>
            <w:tcW w:w="11249" w:type="dxa"/>
          </w:tcPr>
          <w:p w:rsidR="00D513FE" w:rsidRPr="0054441C" w:rsidRDefault="005932C4" w:rsidP="00E701E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701E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59,04 процента (утвержденный тариф – 78,82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8,7719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0,0025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1197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0,0286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7983,99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5745,60 </w:t>
            </w:r>
            <w:r w:rsidR="00907C31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23.6.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Тюльпановское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5932C4" w:rsidP="00E701E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701E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59,04 процента (утвержденный тариф – 78,82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37,0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98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10,3704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0,0023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</w:t>
            </w:r>
            <w:r w:rsidRPr="0054441C">
              <w:rPr>
                <w:sz w:val="28"/>
                <w:szCs w:val="28"/>
              </w:rPr>
              <w:lastRenderedPageBreak/>
              <w:t>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945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0,0226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7834,05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4762,80 </w:t>
            </w:r>
            <w:r w:rsidR="00907C31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23.7.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Федосеевское сельское поселение</w:t>
            </w:r>
          </w:p>
        </w:tc>
        <w:tc>
          <w:tcPr>
            <w:tcW w:w="11249" w:type="dxa"/>
          </w:tcPr>
          <w:p w:rsidR="00D513FE" w:rsidRPr="0054441C" w:rsidRDefault="005932C4" w:rsidP="00E701E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701E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59,04 процента (утвержденный тариф – 78,82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25,0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207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</w:t>
            </w:r>
            <w:r w:rsidRPr="0054441C">
              <w:rPr>
                <w:sz w:val="28"/>
                <w:szCs w:val="28"/>
              </w:rPr>
              <w:lastRenderedPageBreak/>
              <w:t>16,0590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0,0050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614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47,6338 процента, в общей численности населения Ростовской области – 0,0147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675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52,3662 процента, в общей численности населения Ростовской области – 0,0161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5447,25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3746,25 </w:t>
            </w:r>
            <w:r w:rsidR="00907C31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23.8.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Фоминское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5932C4" w:rsidP="00E701E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701E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59,04 процента (утвержденный тариф – 78,82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35,0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</w:t>
            </w:r>
            <w:r w:rsidRPr="0054441C">
              <w:rPr>
                <w:sz w:val="28"/>
                <w:szCs w:val="28"/>
              </w:rPr>
              <w:lastRenderedPageBreak/>
              <w:t>благоустройства, которому соответствует значение предельного индекса: жилые дома с холодным водоснабжением, газоснабжением (бытовой 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7,6981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0,0025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1338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0,0320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8523,06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5766,78 </w:t>
            </w:r>
            <w:r w:rsidR="00907C31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35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23.9.</w:t>
            </w:r>
          </w:p>
        </w:tc>
        <w:tc>
          <w:tcPr>
            <w:tcW w:w="2695" w:type="dxa"/>
          </w:tcPr>
          <w:p w:rsidR="00D513FE" w:rsidRPr="0054441C" w:rsidRDefault="00D513FE" w:rsidP="00E701EE">
            <w:pPr>
              <w:spacing w:line="235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Шебалинское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5932C4" w:rsidP="00E701EE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8"/>
                <w:szCs w:val="28"/>
              </w:rPr>
            </w:pPr>
            <w:r w:rsidRPr="00E701E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59,04 процента (утвержденный тариф – 78,82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</w:t>
            </w:r>
            <w:r w:rsidRPr="0054441C">
              <w:rPr>
                <w:sz w:val="28"/>
                <w:szCs w:val="28"/>
              </w:rPr>
              <w:lastRenderedPageBreak/>
              <w:t>регионального оператора по обращению с твердыми коммунальными отходами – 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22,0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158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12,7728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0,0038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1237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E701E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0,0296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</w:t>
            </w:r>
            <w:r w:rsidRPr="0054441C">
              <w:rPr>
                <w:sz w:val="28"/>
                <w:szCs w:val="28"/>
              </w:rPr>
              <w:lastRenderedPageBreak/>
              <w:t xml:space="preserve">с разбивкой по месяцам: в июле – сентябре – 7211,71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6154,80 </w:t>
            </w:r>
            <w:r w:rsidR="00907C31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24.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ЗЕРНОГРАДСКИЙ РАЙОН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24.1.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Большеталовское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2B62A7" w:rsidP="007D6D3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0A667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11,55 процента (утвержденный тариф – 68,98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0A667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186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16,8937</w:t>
            </w:r>
            <w:r w:rsidR="000A667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0,0044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307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27,8837 процента, в общей численности населения Ростовской области – 0,0073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</w:t>
            </w:r>
            <w:r w:rsidRPr="0054441C">
              <w:rPr>
                <w:sz w:val="28"/>
                <w:szCs w:val="28"/>
              </w:rPr>
              <w:lastRenderedPageBreak/>
              <w:t>изменение размера платы за коммунальные услуги в отношении которого более установленного индекса по Ростовской области, – 794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72,1163 процента, в общей численности населения Ростовской области – 0,0190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10266,42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10584,02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24.2.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Гуляй-Борисовское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2B62A7" w:rsidP="000A6672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0A667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3,4 процента (утвержденный тариф – 51,70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0A667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874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</w:t>
            </w:r>
            <w:r w:rsidRPr="0054441C">
              <w:rPr>
                <w:sz w:val="28"/>
                <w:szCs w:val="28"/>
              </w:rPr>
              <w:lastRenderedPageBreak/>
              <w:t>22,1154</w:t>
            </w:r>
            <w:r w:rsidR="000A667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0,0209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1340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33,9069 процента, в общей численности населения Ростовской области – 0,0320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2612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66,0931 процента, в общей численности населения Ростовской области – 0,0625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27687,20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2022 г. – 28732</w:t>
            </w:r>
            <w:r w:rsidR="00F475D6">
              <w:rPr>
                <w:sz w:val="28"/>
                <w:szCs w:val="28"/>
              </w:rPr>
              <w:t xml:space="preserve"> рубл</w:t>
            </w:r>
            <w:r w:rsidR="000656DD">
              <w:rPr>
                <w:sz w:val="28"/>
                <w:szCs w:val="28"/>
              </w:rPr>
              <w:t>я</w:t>
            </w:r>
            <w:r w:rsidR="00F475D6">
              <w:rPr>
                <w:sz w:val="28"/>
                <w:szCs w:val="28"/>
              </w:rPr>
              <w:t xml:space="preserve">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35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24.3.</w:t>
            </w:r>
          </w:p>
        </w:tc>
        <w:tc>
          <w:tcPr>
            <w:tcW w:w="2695" w:type="dxa"/>
          </w:tcPr>
          <w:p w:rsidR="00D513FE" w:rsidRPr="0054441C" w:rsidRDefault="00D513FE" w:rsidP="000A6672">
            <w:pPr>
              <w:spacing w:line="235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Донское сельское поселение</w:t>
            </w:r>
          </w:p>
        </w:tc>
        <w:tc>
          <w:tcPr>
            <w:tcW w:w="11249" w:type="dxa"/>
          </w:tcPr>
          <w:p w:rsidR="00D513FE" w:rsidRPr="0054441C" w:rsidRDefault="002B62A7" w:rsidP="007D6D3E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8"/>
                <w:szCs w:val="28"/>
              </w:rPr>
            </w:pPr>
            <w:r w:rsidRPr="000A667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11,55 процента (утвержденный тариф – 68,98 руб./куб. м), на водоотведение – 13,3 процента (утвержденный тариф – 28,87 руб./куб. м), на тепловую энергию – 18,3 процента (утвержденный тариф – 3444,58 руб./Гкал), на газоснабжение (природный газ) – 3,0 процента (6,91 руб./куб. м), на газоснабжение (природный газ) – 3,0</w:t>
            </w:r>
            <w:r w:rsidR="000A667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(6,87 руб./куб. м), на электроснабжение в пределах социальной нормы – 4,0</w:t>
            </w:r>
            <w:r w:rsidR="000A667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5,4 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40,0 куб. м, по </w:t>
            </w:r>
            <w:r w:rsidRPr="000A6672">
              <w:rPr>
                <w:spacing w:val="-4"/>
                <w:sz w:val="28"/>
                <w:szCs w:val="28"/>
              </w:rPr>
              <w:t>водоотведению – 40,0 куб. м, размер социальной нормы потребления электрической энергии –</w:t>
            </w:r>
            <w:r w:rsidRPr="0054441C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 xml:space="preserve">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отоплению – 0,0206 Гкал/кв. м, по газоснабжению (природный газ) на приготовление пищи с использованием газовых плит</w:t>
            </w:r>
            <w:r w:rsidR="007D6D3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– 13 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>, на подогрев воды с использованием газового водонагревателя – 16,52</w:t>
            </w:r>
            <w:r w:rsidR="007D6D3E">
              <w:rPr>
                <w:sz w:val="28"/>
                <w:szCs w:val="28"/>
              </w:rPr>
              <w:t> </w:t>
            </w:r>
            <w:r w:rsidR="00460A23">
              <w:rPr>
                <w:sz w:val="28"/>
                <w:szCs w:val="28"/>
              </w:rPr>
              <w:t>куб.</w:t>
            </w:r>
            <w:r w:rsidR="007D6D3E">
              <w:rPr>
                <w:sz w:val="28"/>
                <w:szCs w:val="28"/>
              </w:rPr>
              <w:t> </w:t>
            </w:r>
            <w:r w:rsidR="00460A23">
              <w:rPr>
                <w:sz w:val="28"/>
                <w:szCs w:val="28"/>
              </w:rPr>
              <w:t>м</w:t>
            </w:r>
            <w:r w:rsidRPr="0054441C">
              <w:rPr>
                <w:sz w:val="28"/>
                <w:szCs w:val="28"/>
              </w:rPr>
              <w:t>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1045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44,4870 процента, в общей численности населения Ростовской области – 0,0250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98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4,1720 процента, в общей численности населения Ростовской области – 0,0023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2251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95,8280 процента, в общей численности населения Ростовской области – 0,0538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28880,33 </w:t>
            </w:r>
            <w:r w:rsidR="00122675" w:rsidRPr="0054441C">
              <w:rPr>
                <w:sz w:val="28"/>
                <w:szCs w:val="28"/>
              </w:rPr>
              <w:t xml:space="preserve">рубля </w:t>
            </w:r>
            <w:r w:rsidR="00122675" w:rsidRPr="0054441C">
              <w:rPr>
                <w:sz w:val="28"/>
                <w:szCs w:val="28"/>
              </w:rPr>
              <w:lastRenderedPageBreak/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74823,24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24.4.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Зерноградское городское поселение</w:t>
            </w:r>
          </w:p>
        </w:tc>
        <w:tc>
          <w:tcPr>
            <w:tcW w:w="11249" w:type="dxa"/>
          </w:tcPr>
          <w:p w:rsidR="00D513FE" w:rsidRPr="0054441C" w:rsidRDefault="002B62A7" w:rsidP="000A6672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0A667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5,38 процента (49,52 руб./куб. м), на водоотведение – 5,38 процента (34,09 руб./куб. м), на тепловую энергию – 18,3 процента (утвержденный тариф – 3444,58</w:t>
            </w:r>
            <w:r w:rsidR="000A667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руб./Гкал), на газоснабжение (природный газ) – 3,0 процента (6,91 руб./куб. м), на электроснабжение в пределах социальной нормы – 4,0 процента (4,42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0A667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по водоотведению – 10,0 куб. м, по газоснабжению (природный газ) – 13,0 куб. м, размер социальной нормы потребления электрической энергии – 96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отоплению – 0,0362 Гкал/кв. м, норматив накопления твердых коммунальных отходов – 2,02</w:t>
            </w:r>
            <w:r w:rsidR="000A667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1215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4,4196 процента, в общей численности населения Ростовской области – 0,0291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25805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93,8671 процента, в общей численности населения Ростовской области – 0,6171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</w:t>
            </w:r>
            <w:r w:rsidRPr="0054441C">
              <w:rPr>
                <w:sz w:val="28"/>
                <w:szCs w:val="28"/>
              </w:rPr>
              <w:lastRenderedPageBreak/>
              <w:t>изменение размера платы за коммунальные услуги в отношении которого более установленного индекса по Ростовской области, – 1686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6,1329 процента, в общей численности населения Ростовской области – 0,0403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23536,56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126635,46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24.5.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Конзаводское сельское поселение</w:t>
            </w:r>
          </w:p>
        </w:tc>
        <w:tc>
          <w:tcPr>
            <w:tcW w:w="11249" w:type="dxa"/>
          </w:tcPr>
          <w:p w:rsidR="00D513FE" w:rsidRPr="0054441C" w:rsidRDefault="002B62A7" w:rsidP="00691D96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0A667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11,55 процента (утвержденный тариф – 68,98 руб./куб. м), на тепловую энергию – 18,3 процента (утвержденный тариф – 3444,58 руб./Гкал), на газоснабжение (природный газ) – 3,0 процента (6,91 руб./куб. м), на газоснабжение (природный газ) – 3,0</w:t>
            </w:r>
            <w:r w:rsidR="000A667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(6,87 руб./куб. м), на электроснабжение в пределах социальной нормы – 4,0</w:t>
            </w:r>
            <w:r w:rsidR="000A667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5,4 процента (509,56 руб./куб. м); 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отоплению – 0,0325 Гкал/кв. м, по газоснабжению (природный газ) на приготовление пищи с использованием газовых плит – 13 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на подогрев воды с использованием газового водонагревателя – 16,52 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>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централизованным теплоснабжением, газоснабжением (природный газ), электроснабжением, обращением с твердыми </w:t>
            </w:r>
            <w:r w:rsidRPr="0054441C">
              <w:rPr>
                <w:sz w:val="28"/>
                <w:szCs w:val="28"/>
              </w:rPr>
              <w:lastRenderedPageBreak/>
              <w:t>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1,9993 процента, в общей численности населения Ростовской области – 0,0013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1714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63,4580 процента, в общей численности населения Ростовской области – 0,0410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987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36,5420 процента, в общей численности населения Ростовской области – 0,0236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10620,12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81585,42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24.6.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Красноармейское сельское поселение</w:t>
            </w:r>
          </w:p>
        </w:tc>
        <w:tc>
          <w:tcPr>
            <w:tcW w:w="11249" w:type="dxa"/>
          </w:tcPr>
          <w:p w:rsidR="00D513FE" w:rsidRPr="0054441C" w:rsidRDefault="002B62A7" w:rsidP="000A6672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0A667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11,55 процента (утвержденный тариф – 68,98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</w:t>
            </w:r>
            <w:r w:rsidRPr="0054441C">
              <w:rPr>
                <w:sz w:val="28"/>
                <w:szCs w:val="28"/>
              </w:rPr>
              <w:lastRenderedPageBreak/>
              <w:t>регионального оператора по обращению с твердыми коммунальными отходами – 5,4</w:t>
            </w:r>
            <w:r w:rsidR="000A667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40,0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326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13,0504</w:t>
            </w:r>
            <w:r w:rsidR="000A667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0,0078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127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5,0841 процента, в общей численности населения Ростовской области – 0,0030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2371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94,9159 процента, в общей численности населения Ростовской области – 0,0567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21860,62 </w:t>
            </w:r>
            <w:r w:rsidR="00122675" w:rsidRPr="0054441C">
              <w:rPr>
                <w:sz w:val="28"/>
                <w:szCs w:val="28"/>
              </w:rPr>
              <w:t xml:space="preserve">рубля </w:t>
            </w:r>
            <w:r w:rsidR="00122675" w:rsidRPr="0054441C">
              <w:rPr>
                <w:sz w:val="28"/>
                <w:szCs w:val="28"/>
              </w:rPr>
              <w:lastRenderedPageBreak/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26299,53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24.7.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Манычское сельское поселение</w:t>
            </w:r>
          </w:p>
        </w:tc>
        <w:tc>
          <w:tcPr>
            <w:tcW w:w="11249" w:type="dxa"/>
          </w:tcPr>
          <w:p w:rsidR="00D513FE" w:rsidRPr="0054441C" w:rsidRDefault="002B62A7" w:rsidP="000A6672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0A667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снижение тарифа на 4,08 процента (утвержденный тариф – 20,94</w:t>
            </w:r>
            <w:r w:rsidR="000A667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м), на тепловую энергию – 18,3 процента (утвержденный тариф – 3444,58</w:t>
            </w:r>
            <w:r w:rsidR="000A667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руб./Гкал),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0A667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отоплению – 0,0355 Гкал/кв. м, по газоснабжению (природный газ) на приготовление пищи с использованием газовых плит – 13 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>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1,1604 процента, в общей численности населения Ростовской области – 0,0008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894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30,5119 процента, в общей численности населения Ростовской области – 0,0214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</w:t>
            </w:r>
            <w:r w:rsidRPr="0054441C">
              <w:rPr>
                <w:sz w:val="28"/>
                <w:szCs w:val="28"/>
              </w:rPr>
              <w:lastRenderedPageBreak/>
              <w:t>изменение размера платы за коммунальные услуги в отношении которого более установленного индекса по Ростовской области, – 2036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69,4881 процента, в общей численности населения Ростовской области – 0,0487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6576,28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109251,76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24.8.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Мечетинское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2B62A7" w:rsidP="000A6672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0A667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5,37 процента (утвержденный тариф – 58,87 руб./куб. м), на газоснабжение (бытовой газ в баллонах) – 72,4 процента (56,15 руб./кг), на электроснабжение в пределах социальной нормы – 4,0 процента (3,1</w:t>
            </w:r>
            <w:r w:rsidR="00A361E4">
              <w:rPr>
                <w:sz w:val="28"/>
                <w:szCs w:val="28"/>
              </w:rPr>
              <w:t>0</w:t>
            </w:r>
            <w:r w:rsidRPr="0054441C">
              <w:rPr>
                <w:sz w:val="28"/>
                <w:szCs w:val="28"/>
              </w:rPr>
              <w:t xml:space="preserve">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0A667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40,0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</w:t>
            </w:r>
            <w:r w:rsidRPr="0054441C">
              <w:rPr>
                <w:sz w:val="28"/>
                <w:szCs w:val="28"/>
              </w:rPr>
              <w:lastRenderedPageBreak/>
              <w:t>общей численности населения на территории муниципального образования – 1,5700</w:t>
            </w:r>
            <w:r w:rsidR="000A667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0,0024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692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10,7570 процента, в общей численности населения Ростовской области – 0,0165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5741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89,2430 процента, в общей численности населения Ростовской области – 0,1373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67743,80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70040,20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35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24.9.</w:t>
            </w:r>
          </w:p>
        </w:tc>
        <w:tc>
          <w:tcPr>
            <w:tcW w:w="2695" w:type="dxa"/>
          </w:tcPr>
          <w:p w:rsidR="00D513FE" w:rsidRPr="0054441C" w:rsidRDefault="00D513FE" w:rsidP="000A6672">
            <w:pPr>
              <w:spacing w:line="235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Россошинское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2B62A7" w:rsidP="000A667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8"/>
                <w:szCs w:val="28"/>
              </w:rPr>
            </w:pPr>
            <w:r w:rsidRPr="000A667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11,55 процента (утвержденный тариф – 68,98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0A667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42,0 куб. м,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</w:t>
            </w:r>
            <w:r w:rsidRPr="0054441C">
              <w:rPr>
                <w:sz w:val="28"/>
                <w:szCs w:val="28"/>
              </w:rPr>
              <w:lastRenderedPageBreak/>
              <w:t>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220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10,6693</w:t>
            </w:r>
            <w:r w:rsidR="000A667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0,0053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270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13,0941 процента, в общей численности населения Ростовской области – 0,0065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1792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86,9059 процента, в общей численности населения Ростовской области – 0,0429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20088,32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21844,48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pageBreakBefore/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25.</w:t>
            </w:r>
          </w:p>
        </w:tc>
        <w:tc>
          <w:tcPr>
            <w:tcW w:w="2695" w:type="dxa"/>
          </w:tcPr>
          <w:p w:rsidR="00D513FE" w:rsidRPr="0054441C" w:rsidRDefault="00D513FE" w:rsidP="000A6672">
            <w:pPr>
              <w:pageBreakBefore/>
              <w:spacing w:line="226" w:lineRule="auto"/>
              <w:rPr>
                <w:spacing w:val="-12"/>
                <w:sz w:val="28"/>
                <w:szCs w:val="28"/>
              </w:rPr>
            </w:pPr>
            <w:r w:rsidRPr="0054441C">
              <w:rPr>
                <w:spacing w:val="-12"/>
                <w:kern w:val="2"/>
                <w:sz w:val="28"/>
                <w:szCs w:val="28"/>
              </w:rPr>
              <w:t>ЗИМОВНИКОВСКИЙ РАЙОН</w:t>
            </w:r>
          </w:p>
        </w:tc>
        <w:tc>
          <w:tcPr>
            <w:tcW w:w="11249" w:type="dxa"/>
          </w:tcPr>
          <w:p w:rsidR="00D513FE" w:rsidRPr="0054441C" w:rsidRDefault="00D513FE" w:rsidP="000A6672">
            <w:pPr>
              <w:pageBreakBefore/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25.1.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pacing w:val="-12"/>
                <w:sz w:val="28"/>
                <w:szCs w:val="28"/>
              </w:rPr>
            </w:pPr>
            <w:r w:rsidRPr="0054441C">
              <w:rPr>
                <w:spacing w:val="-12"/>
                <w:kern w:val="2"/>
                <w:sz w:val="28"/>
                <w:szCs w:val="28"/>
              </w:rPr>
              <w:t>Верхнесеребряковское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8327B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327BD">
              <w:rPr>
                <w:spacing w:val="-6"/>
                <w:sz w:val="28"/>
                <w:szCs w:val="28"/>
              </w:rPr>
              <w:t xml:space="preserve">прогнозируемые размеры и темпы изменения тарифов на коммунальные услуги с 1 июля 2022 г.: </w:t>
            </w:r>
            <w:r w:rsidRPr="0054441C">
              <w:rPr>
                <w:sz w:val="28"/>
                <w:szCs w:val="28"/>
              </w:rPr>
              <w:t xml:space="preserve">на холодную воду – 0 процентов (утвержденный тариф – 29,07 руб./куб. м), на газоснабжение (бытовой газ в баллонах) – 72,4 процента (56,15 руб./кг), на электроснабжение в пределах социальной нормы – 4,0 процента (3,10 руб./кВт. Ч), </w:t>
            </w:r>
            <w:r w:rsidRPr="0054441C">
              <w:rPr>
                <w:kern w:val="2"/>
                <w:sz w:val="28"/>
                <w:szCs w:val="28"/>
              </w:rPr>
              <w:t xml:space="preserve">на услугу регионального оператора по обращению с твердыми коммунальными отходами </w:t>
            </w:r>
            <w:r w:rsidRPr="0054441C">
              <w:rPr>
                <w:sz w:val="28"/>
                <w:szCs w:val="28"/>
              </w:rPr>
              <w:t>– 0</w:t>
            </w:r>
            <w:r w:rsidR="008327B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(669,73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7,46 куб.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</w:t>
            </w:r>
            <w:r w:rsidRPr="0054441C">
              <w:rPr>
                <w:kern w:val="2"/>
                <w:sz w:val="28"/>
                <w:szCs w:val="28"/>
              </w:rPr>
              <w:t>норматив накопления твердых коммунальных отходов</w:t>
            </w:r>
            <w:r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</w:t>
            </w:r>
            <w:r w:rsidRPr="0054441C">
              <w:rPr>
                <w:b/>
                <w:i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равно установленному предельному индексу, – 959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отношении, которого равно установленному предельному индексу, в общей численности населения на территории муниципального образования – 56,8128</w:t>
            </w:r>
            <w:r w:rsidR="008327B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0,0229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отношении,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729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43,1872 процента, в общей численности населения Ростовской области – 0,0174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более установленного индекса по Ростовской области, – 959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отношении, которого более установленного </w:t>
            </w:r>
            <w:r w:rsidRPr="0054441C">
              <w:rPr>
                <w:sz w:val="28"/>
                <w:szCs w:val="28"/>
              </w:rPr>
              <w:lastRenderedPageBreak/>
              <w:t>индекса по Ростовской области, в общей численности населения на территории муниципального образования – 56,8128 процента, в общей численности населения Ростовской области – 0,0229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5130,65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5495,07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25.2.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Гашунское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8327B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b/>
                <w:i/>
                <w:sz w:val="28"/>
                <w:szCs w:val="28"/>
              </w:rPr>
            </w:pPr>
            <w:r w:rsidRPr="008327B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(56,15 руб./кг), на электроснабжение в пределах социальной нормы – 4,0 процента (3,10 руб./кВт. ч), </w:t>
            </w:r>
            <w:r w:rsidRPr="0054441C">
              <w:rPr>
                <w:kern w:val="2"/>
                <w:sz w:val="28"/>
                <w:szCs w:val="28"/>
              </w:rPr>
              <w:t xml:space="preserve">на услугу регионального оператора по обращению с твердыми коммунальными отходами </w:t>
            </w:r>
            <w:r w:rsidRPr="0054441C">
              <w:rPr>
                <w:sz w:val="28"/>
                <w:szCs w:val="28"/>
              </w:rPr>
              <w:t>– 0 процентов (669,73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70,0 куб. м, размер социальной нормы потребления электрической энергии – 446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газоснабжению (бытовой газ в баллонах) – 30</w:t>
            </w:r>
            <w:r w:rsidR="008327BD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</w:t>
            </w:r>
            <w:r w:rsidRPr="0054441C">
              <w:rPr>
                <w:kern w:val="2"/>
                <w:sz w:val="28"/>
                <w:szCs w:val="28"/>
              </w:rPr>
              <w:t>норматив накопления твердых коммунальных отходов</w:t>
            </w:r>
            <w:r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</w:t>
            </w:r>
            <w:r w:rsidRPr="0054441C">
              <w:rPr>
                <w:b/>
                <w:i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равно установленному предельному индексу, – 1096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отношении, которого равно установленному предельному индексу, в общей численности населения на территории муниципального образования – 100 процентов, в общей численности населения Ростовской </w:t>
            </w:r>
            <w:r w:rsidRPr="0054441C">
              <w:rPr>
                <w:sz w:val="28"/>
                <w:szCs w:val="28"/>
              </w:rPr>
              <w:lastRenderedPageBreak/>
              <w:t>области – 0,0262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отношении,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</w:t>
            </w:r>
            <w:r w:rsidR="008327B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более установленного индекса по Ростовской области, – 1096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отношении, которого более установленного индекса по Ростовской области, в общей численности населения на территории муниципального образования – 100 процентов, в общей численности населения Ростовской области – 0,0262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20067,76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20265,04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25.3.</w:t>
            </w:r>
          </w:p>
        </w:tc>
        <w:tc>
          <w:tcPr>
            <w:tcW w:w="2695" w:type="dxa"/>
          </w:tcPr>
          <w:p w:rsidR="00D513FE" w:rsidRPr="0054441C" w:rsidRDefault="00D513FE" w:rsidP="008327BD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Глубочанское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8327BD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 w:rsidRPr="008327B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0 процентов (утвержденный тариф – 29,07 руб./куб. м), на газоснабжение (бытовой газ в баллонах) – 72,4 процента (56,15 руб./кг), на электроснабжение в пределах социальной нормы – 4,0 процента (3,10 руб./кВт. ч), </w:t>
            </w:r>
            <w:r w:rsidRPr="0054441C">
              <w:rPr>
                <w:kern w:val="2"/>
                <w:sz w:val="28"/>
                <w:szCs w:val="28"/>
              </w:rPr>
              <w:t xml:space="preserve">на услугу регионального оператора по обращению с твердыми коммунальными отходами </w:t>
            </w:r>
            <w:r w:rsidRPr="0054441C">
              <w:rPr>
                <w:sz w:val="28"/>
                <w:szCs w:val="28"/>
              </w:rPr>
              <w:t>– 0</w:t>
            </w:r>
            <w:r w:rsidR="008327B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(669,73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406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7,46 куб.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</w:t>
            </w:r>
            <w:r w:rsidRPr="0054441C">
              <w:rPr>
                <w:kern w:val="2"/>
                <w:sz w:val="28"/>
                <w:szCs w:val="28"/>
              </w:rPr>
              <w:t xml:space="preserve">норматив накопления </w:t>
            </w:r>
            <w:r w:rsidRPr="0054441C">
              <w:rPr>
                <w:kern w:val="2"/>
                <w:sz w:val="28"/>
                <w:szCs w:val="28"/>
              </w:rPr>
              <w:lastRenderedPageBreak/>
              <w:t>твердых коммунальных отходов</w:t>
            </w:r>
            <w:r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</w:t>
            </w:r>
            <w:r w:rsidRPr="0054441C">
              <w:rPr>
                <w:b/>
                <w:i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равно установленному предельному индексу, – 688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отношении, которого равно установленному предельному индексу, в общей численности населения на территории муниципального образования – 39,8148</w:t>
            </w:r>
            <w:r w:rsidR="008327B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0,0165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отношении,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320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18,5185 процента, в общей численности населения Ростовской области – 0,0077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более установленного индекса по Ростовской области, – 1408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отношении, которого более установленного индекса по Ростовской области, в общей численности населения на территории муниципального образования – 81,4815 процента, в общей численности населения Ростовской области – 0,0337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3653,28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3839,04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25.4.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Зимовниковское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F4248C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4248C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2,22 процента (утвержденный тариф – 35,43 руб./куб. м),  на газоснабжение (бытовой газ в баллонах) – 72,4 процента (56,15 руб./кг), на электроснабжение в пределах социальной нормы – 4,0 процента (3,10 руб./кВт. Ч), </w:t>
            </w:r>
            <w:r w:rsidRPr="0054441C">
              <w:rPr>
                <w:kern w:val="2"/>
                <w:sz w:val="28"/>
                <w:szCs w:val="28"/>
              </w:rPr>
              <w:t xml:space="preserve">на услугу регионального оператора по обращению с твердыми коммунальными отходами </w:t>
            </w:r>
            <w:r w:rsidRPr="0054441C">
              <w:rPr>
                <w:sz w:val="28"/>
                <w:szCs w:val="28"/>
              </w:rPr>
              <w:t>– 0</w:t>
            </w:r>
            <w:r w:rsidR="00F4248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(669,73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406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7,46 куб.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</w:t>
            </w:r>
            <w:r w:rsidRPr="0054441C">
              <w:rPr>
                <w:kern w:val="2"/>
                <w:sz w:val="28"/>
                <w:szCs w:val="28"/>
              </w:rPr>
              <w:t>норматив накопления твердых коммунальных отходов</w:t>
            </w:r>
            <w:r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</w:t>
            </w:r>
            <w:r w:rsidRPr="0054441C">
              <w:rPr>
                <w:b/>
                <w:i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равно установленному предельному индексу, – 727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отношении, которого равно установленному предельному индексу, в общей численности населения на территории муниципального образования – 4,0393</w:t>
            </w:r>
            <w:r w:rsidR="00F4248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0,0174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отношении,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17271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95,9607 процента, в общей численности населения Ростовской области – 0,4130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более установленного индекса по Ростовской области, – 727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отношении, которого более установленного индекса по Ростовской области, в общей численности населения на территории муниципального образования – 4,0393 процента, в общей численности населения </w:t>
            </w:r>
            <w:r w:rsidRPr="0054441C">
              <w:rPr>
                <w:sz w:val="28"/>
                <w:szCs w:val="28"/>
              </w:rPr>
              <w:lastRenderedPageBreak/>
              <w:t>Ростовской области – 0,0174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4172,98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4347,46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25.5.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Камышевское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F4248C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4248C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0 процентов (утвержденный тариф – 29,07 руб./куб. м),  на газоснабжение (бытовой газ в баллонах) – 72,4 процента (56,15 руб./кг), на электроснабжение в пределах социальной нормы – 4,0 процента (3,10 руб./кВт. ч), </w:t>
            </w:r>
            <w:r w:rsidRPr="0054441C">
              <w:rPr>
                <w:kern w:val="2"/>
                <w:sz w:val="28"/>
                <w:szCs w:val="28"/>
              </w:rPr>
              <w:t xml:space="preserve">на услугу регионального оператора по обращению с твердыми коммунальными отходами </w:t>
            </w:r>
            <w:r w:rsidRPr="0054441C">
              <w:rPr>
                <w:sz w:val="28"/>
                <w:szCs w:val="28"/>
              </w:rPr>
              <w:t>– 0</w:t>
            </w:r>
            <w:r w:rsidR="00F4248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(669,73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406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7,46 куб.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</w:t>
            </w:r>
            <w:r w:rsidRPr="0054441C">
              <w:rPr>
                <w:kern w:val="2"/>
                <w:sz w:val="28"/>
                <w:szCs w:val="28"/>
              </w:rPr>
              <w:t>норматив накопления твердых коммунальных отходов</w:t>
            </w:r>
            <w:r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</w:t>
            </w:r>
            <w:r w:rsidRPr="0054441C">
              <w:rPr>
                <w:b/>
                <w:i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равно установленному предельному индексу, – 439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отношении, которого равно установленному предельному индексу, в общей численности населения на территории муниципального образования – 21,5302</w:t>
            </w:r>
            <w:r w:rsidR="00F4248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0,0105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отношении, </w:t>
            </w:r>
            <w:r w:rsidRPr="0054441C">
              <w:rPr>
                <w:spacing w:val="-4"/>
                <w:sz w:val="28"/>
                <w:szCs w:val="28"/>
              </w:rPr>
              <w:lastRenderedPageBreak/>
              <w:t>которого равно (или менее) установленному индексу по Ростовской области, – 1600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78,4698 процента, в общей численности населения Ростовской области – 0,0383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более установленного индекса по Ростовской области, – 439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отношении, которого более установленного индекса по Ростовской области, в общей численности населения на территории муниципального образования – 21,5302 процента, в общей численности населения Ростовской области – 0,0105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2265,24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2366,21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25.6.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Кировское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825692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4248C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0 процентов (утвержденный тариф – 29,07 руб./куб. м), на газоснабжение (бытовой газ в баллонах) – 72,4 процента (56,15 руб./кг), на электроснабжение в пределах социальной нормы – 4,0 процента (3,10 руб./кВт. ч), </w:t>
            </w:r>
            <w:r w:rsidRPr="0054441C">
              <w:rPr>
                <w:kern w:val="2"/>
                <w:sz w:val="28"/>
                <w:szCs w:val="28"/>
              </w:rPr>
              <w:t xml:space="preserve">на услугу регионального оператора по обращению с твердыми коммунальными отходами </w:t>
            </w:r>
            <w:r w:rsidRPr="0054441C">
              <w:rPr>
                <w:sz w:val="28"/>
                <w:szCs w:val="28"/>
              </w:rPr>
              <w:t>– 0</w:t>
            </w:r>
            <w:r w:rsidR="00F4248C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(669,73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70,0 куб. м, размер социальной нормы потребления электрической энергии – 446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</w:t>
            </w:r>
            <w:r w:rsidRPr="0054441C">
              <w:rPr>
                <w:kern w:val="2"/>
                <w:sz w:val="28"/>
                <w:szCs w:val="28"/>
              </w:rPr>
              <w:t xml:space="preserve">норматив накопления </w:t>
            </w:r>
            <w:r w:rsidRPr="0054441C">
              <w:rPr>
                <w:kern w:val="2"/>
                <w:sz w:val="28"/>
                <w:szCs w:val="28"/>
              </w:rPr>
              <w:lastRenderedPageBreak/>
              <w:t>твердых коммунальных отходов</w:t>
            </w:r>
            <w:r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</w:t>
            </w:r>
            <w:r w:rsidRPr="0054441C">
              <w:rPr>
                <w:b/>
                <w:i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равно установленному предельному индексу, – 1912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отношении, которого равно установленному предельному индексу, в общей численности населения на территории муниципального образования – 100</w:t>
            </w:r>
            <w:r w:rsidR="0082569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0,0457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отношении,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более установленного индекса по Ростовской области, – 1912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отношении,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82569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0,0457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11682,32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11911,76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25.7.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Кутейниковское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825692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2569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0 процентов (утвержденный тариф – 29,07 руб./куб. м),  на газоснабжение (бытовой газ в баллонах) – 72,4 процента (56,15 руб./кг), на электроснабжение в пределах социальной нормы – 4,0 процента (3,10 руб./кВт. ч), </w:t>
            </w:r>
            <w:r w:rsidRPr="0054441C">
              <w:rPr>
                <w:kern w:val="2"/>
                <w:sz w:val="28"/>
                <w:szCs w:val="28"/>
              </w:rPr>
              <w:t xml:space="preserve">на услугу регионального оператора по обращению с твердыми коммунальными отходами </w:t>
            </w:r>
            <w:r w:rsidRPr="0054441C">
              <w:rPr>
                <w:sz w:val="28"/>
                <w:szCs w:val="28"/>
              </w:rPr>
              <w:t>– 0</w:t>
            </w:r>
            <w:r w:rsidR="0082569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(669,73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406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7,46 куб.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</w:t>
            </w:r>
            <w:r w:rsidRPr="0054441C">
              <w:rPr>
                <w:kern w:val="2"/>
                <w:sz w:val="28"/>
                <w:szCs w:val="28"/>
              </w:rPr>
              <w:t>норматив накопления твердых коммунальных отходов</w:t>
            </w:r>
            <w:r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</w:t>
            </w:r>
            <w:r w:rsidRPr="0054441C">
              <w:rPr>
                <w:b/>
                <w:i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равно установленному предельному индексу, – 798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отношении, которого равно установленному предельному индексу, в общей численности населения на территории муниципального образования – 35,7367</w:t>
            </w:r>
            <w:r w:rsidR="0082569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0,0191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отношении,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1435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64,2633 процента, в общей численности населения Ростовской области – 0,0343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более установленного индекса по Ростовской области, – 798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отношении, которого более установленного индекса по Ростовской области, в общей численности населения на территории муниципального образования – 35,7367 процента, в общей численности населения </w:t>
            </w:r>
            <w:r w:rsidRPr="0054441C">
              <w:rPr>
                <w:sz w:val="28"/>
                <w:szCs w:val="28"/>
              </w:rPr>
              <w:lastRenderedPageBreak/>
              <w:t>Ростовской области – 0,0191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4053,84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4165,56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25.8.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Ленинское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825692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2569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(56,15 руб./кг), на электроснабжение в пределах социальной нормы – 4,0 процента (3,10 руб./кВт. ч), </w:t>
            </w:r>
            <w:r w:rsidRPr="0054441C">
              <w:rPr>
                <w:kern w:val="2"/>
                <w:sz w:val="28"/>
                <w:szCs w:val="28"/>
              </w:rPr>
              <w:t xml:space="preserve">на услугу регионального оператора по обращению с твердыми коммунальными отходами </w:t>
            </w:r>
            <w:r w:rsidRPr="0054441C">
              <w:rPr>
                <w:sz w:val="28"/>
                <w:szCs w:val="28"/>
              </w:rPr>
              <w:t>– 0</w:t>
            </w:r>
            <w:r w:rsidR="0082569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(669,73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406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газоснабжению (бытовой газ в баллонах) – 30</w:t>
            </w:r>
            <w:r w:rsidR="00825692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</w:t>
            </w:r>
            <w:r w:rsidRPr="0054441C">
              <w:rPr>
                <w:kern w:val="2"/>
                <w:sz w:val="28"/>
                <w:szCs w:val="28"/>
              </w:rPr>
              <w:t>норматив накопления твердых коммунальных отходов</w:t>
            </w:r>
            <w:r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</w:t>
            </w:r>
            <w:r w:rsidRPr="0054441C">
              <w:rPr>
                <w:b/>
                <w:i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жилые дома с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равно установленному предельному индексу, – 2036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отношении, которого равно установленному предельному индексу, в общей численности населения на территории муниципального образования – 91,1370 процента, в общей численности населения Ростовской области – 0,0487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отношении,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144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</w:t>
            </w:r>
            <w:r w:rsidRPr="0054441C">
              <w:rPr>
                <w:sz w:val="28"/>
                <w:szCs w:val="28"/>
              </w:rPr>
              <w:lastRenderedPageBreak/>
              <w:t>равно (или менее) установленному индексу по Ростовской области, в общей численности населения на территории муниципального образования – 6,4458 процента, в общей численности населения Ростовской области – 0,0034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более установленного индекса по Ростовской области, – 2090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отношении, которого более установленного индекса по Ростовской области, в общей численности населения на территории муниципального образования – 93,5542 процента, в общей численности населения Ростовской области – 0,0500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6209,80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6433,76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25.9.</w:t>
            </w:r>
          </w:p>
        </w:tc>
        <w:tc>
          <w:tcPr>
            <w:tcW w:w="2695" w:type="dxa"/>
          </w:tcPr>
          <w:p w:rsidR="00D513FE" w:rsidRPr="0054441C" w:rsidRDefault="00D513FE" w:rsidP="00825692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Мокрогашунское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825692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 w:rsidRPr="0082569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0 процентов (утвержденный тариф – 29,07 руб./куб. м), на газоснабжение (бытовой газ в баллонах) – 72,4 процента (56,15 руб./кг), на электроснабжение в пределах социальной нормы – 4,0 процента (3,10 руб./кВт. ч), </w:t>
            </w:r>
            <w:r w:rsidRPr="0054441C">
              <w:rPr>
                <w:kern w:val="2"/>
                <w:sz w:val="28"/>
                <w:szCs w:val="28"/>
              </w:rPr>
              <w:t xml:space="preserve">на услугу регионального оператора по обращению с твердыми коммунальными отходами </w:t>
            </w:r>
            <w:r w:rsidRPr="0054441C">
              <w:rPr>
                <w:sz w:val="28"/>
                <w:szCs w:val="28"/>
              </w:rPr>
              <w:t>– 0</w:t>
            </w:r>
            <w:r w:rsidR="0082569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(669,73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406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7,46 куб.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</w:t>
            </w:r>
            <w:r w:rsidRPr="0054441C">
              <w:rPr>
                <w:kern w:val="2"/>
                <w:sz w:val="28"/>
                <w:szCs w:val="28"/>
              </w:rPr>
              <w:t>норматив накопления твердых коммунальных отходов</w:t>
            </w:r>
            <w:r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</w:t>
            </w:r>
            <w:r w:rsidRPr="0054441C">
              <w:rPr>
                <w:b/>
                <w:i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жилые дома с холодным водоснабжением, электроснабжением, газоснабжением (бытовой газ в баллонах), </w:t>
            </w:r>
            <w:r w:rsidRPr="0054441C">
              <w:rPr>
                <w:sz w:val="28"/>
                <w:szCs w:val="28"/>
              </w:rPr>
              <w:lastRenderedPageBreak/>
              <w:t>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равно установленному предельному индексу, – 186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отношении, которого равно установленному предельному индексу, в общей численности населения на территории муниципального образования – 16,9091</w:t>
            </w:r>
            <w:r w:rsidR="0082569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0,0044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отношении,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914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83,0909 процента, в общей численности населения Ростовской области – 0,0219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более установленного индекса по Ростовской области, – 186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отношении, которого более установленного индекса по Ростовской области, в общей численности населения на территории муниципального образования – 16,9091 процента, в общей численности населения Ростовской области – 0,0044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987,66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1024,86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54441C">
              <w:rPr>
                <w:spacing w:val="-12"/>
                <w:kern w:val="2"/>
                <w:sz w:val="28"/>
                <w:szCs w:val="28"/>
              </w:rPr>
              <w:lastRenderedPageBreak/>
              <w:t>25.10.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Савоськинское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825692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2569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0 процентов (утвержденный тариф – 29,07 руб./куб. м), на газоснабжение (бытовой газ в баллонах) – 72,4 процента (56,15 руб./кг), на </w:t>
            </w:r>
            <w:r w:rsidRPr="0054441C">
              <w:rPr>
                <w:sz w:val="28"/>
                <w:szCs w:val="28"/>
              </w:rPr>
              <w:lastRenderedPageBreak/>
              <w:t xml:space="preserve">электроснабжение в пределах социальной нормы – 4,0 процента (3,10 руб./кВт. ч), </w:t>
            </w:r>
            <w:r w:rsidRPr="0054441C">
              <w:rPr>
                <w:kern w:val="2"/>
                <w:sz w:val="28"/>
                <w:szCs w:val="28"/>
              </w:rPr>
              <w:t xml:space="preserve">на услугу регионального оператора по обращению с твердыми коммунальными отходами </w:t>
            </w:r>
            <w:r w:rsidRPr="0054441C">
              <w:rPr>
                <w:sz w:val="28"/>
                <w:szCs w:val="28"/>
              </w:rPr>
              <w:t>– 0</w:t>
            </w:r>
            <w:r w:rsidR="0082569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(669,73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7,46 куб.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</w:t>
            </w:r>
            <w:r w:rsidRPr="0054441C">
              <w:rPr>
                <w:kern w:val="2"/>
                <w:sz w:val="28"/>
                <w:szCs w:val="28"/>
              </w:rPr>
              <w:t>норматив накопления твердых коммунальных отходов</w:t>
            </w:r>
            <w:r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</w:t>
            </w:r>
            <w:r w:rsidR="0054441C" w:rsidRPr="0054441C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равно установленному предельному индексу, – 216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отношении, которого равно установленному предельному индексу, в общей численности населения на территории муниципального образования – 21,2598</w:t>
            </w:r>
            <w:r w:rsidR="0082569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0,0052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отношении,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800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78,7402 процента, в общей численности населения Ростовской области – 0,0191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более установленного индекса по Ростовской области, – 216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отношении, которого более установленного индекса по Ростовской области, в общей численности населения на территории муниципального образования – 21,2598 процента, в общей численности населения Ростовской области – 0,0052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</w:t>
            </w:r>
            <w:r w:rsidRPr="0054441C">
              <w:rPr>
                <w:sz w:val="28"/>
                <w:szCs w:val="28"/>
              </w:rPr>
              <w:lastRenderedPageBreak/>
              <w:t xml:space="preserve">по Ростовской области, с разбивкой по месяцам: в июле – сентябре – 1168,56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1220,40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pacing w:val="-10"/>
                <w:sz w:val="28"/>
                <w:szCs w:val="28"/>
              </w:rPr>
            </w:pPr>
            <w:r w:rsidRPr="0054441C">
              <w:rPr>
                <w:spacing w:val="-10"/>
                <w:kern w:val="2"/>
                <w:sz w:val="28"/>
                <w:szCs w:val="28"/>
              </w:rPr>
              <w:lastRenderedPageBreak/>
              <w:t>25.11.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Северное сельское поселение</w:t>
            </w:r>
          </w:p>
        </w:tc>
        <w:tc>
          <w:tcPr>
            <w:tcW w:w="11249" w:type="dxa"/>
          </w:tcPr>
          <w:p w:rsidR="00D513FE" w:rsidRPr="0054441C" w:rsidRDefault="00D513FE" w:rsidP="00825692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2569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0 процентов (утвержденный тариф – 29,07 руб./куб. м), на газоснабжение (бытовой газ в баллонах) – 72,4 процента (56,15 руб./кг), на электроснабжение в пределах социальной нормы – 4,0 процента (3,10 руб./кВт. ч), </w:t>
            </w:r>
            <w:r w:rsidRPr="0054441C">
              <w:rPr>
                <w:kern w:val="2"/>
                <w:sz w:val="28"/>
                <w:szCs w:val="28"/>
              </w:rPr>
              <w:t xml:space="preserve">на услугу регионального оператора по обращению с твердыми коммунальными отходами </w:t>
            </w:r>
            <w:r w:rsidRPr="0054441C">
              <w:rPr>
                <w:sz w:val="28"/>
                <w:szCs w:val="28"/>
              </w:rPr>
              <w:t>– 0</w:t>
            </w:r>
            <w:r w:rsidR="0082569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(669,73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7,46 куб.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</w:t>
            </w:r>
            <w:r w:rsidRPr="0054441C">
              <w:rPr>
                <w:kern w:val="2"/>
                <w:sz w:val="28"/>
                <w:szCs w:val="28"/>
              </w:rPr>
              <w:t>норматив накопления твердых коммунальных отходов</w:t>
            </w:r>
            <w:r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</w:t>
            </w:r>
            <w:r w:rsidRPr="0054441C">
              <w:rPr>
                <w:b/>
                <w:i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равно установленному предельному индексу, – 690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отношении, которого равно установленному предельному индексу, в общей численности населения на территории муниципального образования – 41,1940</w:t>
            </w:r>
            <w:r w:rsidR="0082569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0,0165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отношении,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985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</w:t>
            </w:r>
            <w:r w:rsidRPr="0054441C">
              <w:rPr>
                <w:sz w:val="28"/>
                <w:szCs w:val="28"/>
              </w:rPr>
              <w:lastRenderedPageBreak/>
              <w:t>населения на территории муниципального образования – 58,8060 процента, в общей численности населения Ростовской области – 0,0236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отношении, которого более установленного индекса по Ростовской области, – 690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отношении, которого более установленного индекса по Ростовской области, в общей численности населения на территории муниципального образования – 41,1940 процента, в общей численности населения Ростовской области – 0,0165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3691,50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3822,60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26.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КАГАЛЬНИЦКИЙ РАЙОН</w:t>
            </w:r>
          </w:p>
        </w:tc>
        <w:tc>
          <w:tcPr>
            <w:tcW w:w="11249" w:type="dxa"/>
          </w:tcPr>
          <w:p w:rsidR="00D513FE" w:rsidRPr="0054441C" w:rsidRDefault="00D513F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26.1.</w:t>
            </w:r>
          </w:p>
        </w:tc>
        <w:tc>
          <w:tcPr>
            <w:tcW w:w="2695" w:type="dxa"/>
          </w:tcPr>
          <w:p w:rsidR="00D513FE" w:rsidRPr="0054441C" w:rsidRDefault="00D513FE" w:rsidP="00AF128E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Иваново-Шамшевское сельское поселение</w:t>
            </w:r>
          </w:p>
        </w:tc>
        <w:tc>
          <w:tcPr>
            <w:tcW w:w="11249" w:type="dxa"/>
          </w:tcPr>
          <w:p w:rsidR="00D513FE" w:rsidRPr="0054441C" w:rsidRDefault="0054441C" w:rsidP="00AF128E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 w:rsidRPr="0082569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 холодную воду – 2,37 процента (утвержденный тариф – 28,49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D513FE" w:rsidRPr="0054441C">
              <w:rPr>
                <w:sz w:val="28"/>
                <w:szCs w:val="28"/>
              </w:rPr>
              <w:t xml:space="preserve">, на газоснабжение (бытовой газ в баллонах) – 72,4 процента (56,15 руб./кг), на </w:t>
            </w:r>
            <w:r w:rsidR="00D513FE" w:rsidRPr="0054441C">
              <w:rPr>
                <w:kern w:val="2"/>
                <w:sz w:val="28"/>
                <w:szCs w:val="28"/>
              </w:rPr>
              <w:t xml:space="preserve">услугу регионального оператора по обращению с твердыми коммунальными отходами </w:t>
            </w:r>
            <w:r w:rsidR="00D513FE" w:rsidRPr="0054441C">
              <w:rPr>
                <w:sz w:val="28"/>
                <w:szCs w:val="28"/>
              </w:rPr>
              <w:t>– 3,8</w:t>
            </w:r>
            <w:r w:rsidR="00825692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 (451,76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неизменные объемы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7,46 куб.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D513FE" w:rsidRPr="0054441C">
              <w:rPr>
                <w:sz w:val="28"/>
                <w:szCs w:val="28"/>
              </w:rPr>
              <w:t xml:space="preserve"> в год, </w:t>
            </w:r>
            <w:r w:rsidR="00D513FE" w:rsidRPr="0054441C">
              <w:rPr>
                <w:kern w:val="2"/>
                <w:sz w:val="28"/>
                <w:szCs w:val="28"/>
              </w:rPr>
              <w:t>норматив накопления твердых коммунальных отходов</w:t>
            </w:r>
            <w:r w:rsidR="00D513FE"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набор коммунальных услуг и тип </w:t>
            </w:r>
            <w:r w:rsidR="00D513FE" w:rsidRPr="0054441C">
              <w:rPr>
                <w:sz w:val="28"/>
                <w:szCs w:val="28"/>
              </w:rPr>
              <w:lastRenderedPageBreak/>
              <w:t>благоустройства, которому соответствует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значение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214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13,5701</w:t>
            </w:r>
            <w:r w:rsidR="00825692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процента, в общей численности населения Ростовской области, – 0,0051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 – 957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60,6848 процента, в общей численности населения Ростовской области – 0,0229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620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39,3152 процента, в общей численности населения Ростовской области – 0,0148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совокупная сумма увеличения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2783,80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 xml:space="preserve">, в октябре – декабре </w:t>
            </w:r>
            <w:r w:rsidR="002E77D1" w:rsidRPr="0054441C">
              <w:rPr>
                <w:sz w:val="28"/>
                <w:szCs w:val="28"/>
              </w:rPr>
              <w:t>2022 г.</w:t>
            </w:r>
            <w:r w:rsidR="00D513FE" w:rsidRPr="0054441C">
              <w:rPr>
                <w:sz w:val="28"/>
                <w:szCs w:val="28"/>
              </w:rPr>
              <w:t xml:space="preserve"> – 4612,80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поэтапное доведение уровня оплаты коммунальных услуг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26.2.</w:t>
            </w:r>
          </w:p>
        </w:tc>
        <w:tc>
          <w:tcPr>
            <w:tcW w:w="2695" w:type="dxa"/>
          </w:tcPr>
          <w:p w:rsidR="00D513FE" w:rsidRPr="0054441C" w:rsidRDefault="00D513FE" w:rsidP="00AF128E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Кагальницкое сельское поселение</w:t>
            </w:r>
          </w:p>
        </w:tc>
        <w:tc>
          <w:tcPr>
            <w:tcW w:w="11249" w:type="dxa"/>
          </w:tcPr>
          <w:p w:rsidR="00D513FE" w:rsidRPr="0054441C" w:rsidRDefault="0054441C" w:rsidP="00AF128E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 w:rsidRPr="00AF128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 холодную воду – 4,76 процента (утвержденный тариф – 31,23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D513FE" w:rsidRPr="0054441C">
              <w:rPr>
                <w:sz w:val="28"/>
                <w:szCs w:val="28"/>
              </w:rPr>
              <w:t xml:space="preserve">, на </w:t>
            </w:r>
            <w:r w:rsidR="00D513FE" w:rsidRPr="0054441C">
              <w:rPr>
                <w:sz w:val="28"/>
                <w:szCs w:val="28"/>
              </w:rPr>
              <w:lastRenderedPageBreak/>
              <w:t xml:space="preserve">газоснабжение (бытовой газ в баллонах) – 72,4 процента (56,15 руб./кг), </w:t>
            </w:r>
            <w:r w:rsidR="00D513FE" w:rsidRPr="0054441C">
              <w:rPr>
                <w:kern w:val="2"/>
                <w:sz w:val="28"/>
                <w:szCs w:val="28"/>
              </w:rPr>
              <w:t xml:space="preserve">на услугу регионального оператора по обращению с твердыми коммунальными отходами </w:t>
            </w:r>
            <w:r w:rsidR="00D513FE" w:rsidRPr="0054441C">
              <w:rPr>
                <w:sz w:val="28"/>
                <w:szCs w:val="28"/>
              </w:rPr>
              <w:t>– 3,8</w:t>
            </w:r>
            <w:r w:rsidR="00AF128E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 (451,76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неизменные объемы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7,46 куб.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D513FE" w:rsidRPr="0054441C">
              <w:rPr>
                <w:sz w:val="28"/>
                <w:szCs w:val="28"/>
              </w:rPr>
              <w:t xml:space="preserve"> в год, </w:t>
            </w:r>
            <w:r w:rsidR="00D513FE" w:rsidRPr="0054441C">
              <w:rPr>
                <w:kern w:val="2"/>
                <w:sz w:val="28"/>
                <w:szCs w:val="28"/>
              </w:rPr>
              <w:t>норматив накопления твердых коммунальных отходов</w:t>
            </w:r>
            <w:r w:rsidR="00D513FE"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значение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190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2,8981</w:t>
            </w:r>
            <w:r w:rsidR="00AF128E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процента, в общей численности населения Ростовской области – 0,0045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3882</w:t>
            </w:r>
            <w:r w:rsidR="00AF128E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59,2129</w:t>
            </w:r>
            <w:r w:rsidR="00AF128E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процента, в общей численности населения Ростовской области – 0,0928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2674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40,7871 процента, в общей численности населения Ростовской области – 0,0639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совокупная сумма увеличения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</w:t>
            </w:r>
            <w:r w:rsidR="00D513FE" w:rsidRPr="0054441C">
              <w:rPr>
                <w:sz w:val="28"/>
                <w:szCs w:val="28"/>
              </w:rPr>
              <w:lastRenderedPageBreak/>
              <w:t xml:space="preserve">12006,26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 xml:space="preserve">, в октябре – декабре </w:t>
            </w:r>
            <w:r w:rsidR="002E77D1" w:rsidRPr="0054441C">
              <w:rPr>
                <w:sz w:val="28"/>
                <w:szCs w:val="28"/>
              </w:rPr>
              <w:t xml:space="preserve">2022 г. </w:t>
            </w:r>
            <w:r w:rsidR="00D513FE" w:rsidRPr="0054441C">
              <w:rPr>
                <w:sz w:val="28"/>
                <w:szCs w:val="28"/>
              </w:rPr>
              <w:t xml:space="preserve">– 2356,12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поэтапное доведение уровня оплаты коммунальных услуг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26.3.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Калининское сельское поселение</w:t>
            </w:r>
          </w:p>
        </w:tc>
        <w:tc>
          <w:tcPr>
            <w:tcW w:w="11249" w:type="dxa"/>
          </w:tcPr>
          <w:p w:rsidR="00D513FE" w:rsidRPr="0054441C" w:rsidRDefault="0054441C" w:rsidP="00AF128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F128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 холодную воду – 4,76 процента (утвержденный тариф – 31,23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D513FE" w:rsidRPr="0054441C">
              <w:rPr>
                <w:sz w:val="28"/>
                <w:szCs w:val="28"/>
              </w:rPr>
              <w:t xml:space="preserve">, на газоснабжение (бытовой газ в баллонах) – 72,4 процента (56,15 руб./кг), </w:t>
            </w:r>
            <w:r w:rsidR="00D513FE" w:rsidRPr="0054441C">
              <w:rPr>
                <w:kern w:val="2"/>
                <w:sz w:val="28"/>
                <w:szCs w:val="28"/>
              </w:rPr>
              <w:t xml:space="preserve">на услугу регионального оператора по обращению с твердыми коммунальными отходами </w:t>
            </w:r>
            <w:r w:rsidR="00D513FE" w:rsidRPr="0054441C">
              <w:rPr>
                <w:sz w:val="28"/>
                <w:szCs w:val="28"/>
              </w:rPr>
              <w:t>– 3,8</w:t>
            </w:r>
            <w:r w:rsidR="00AF128E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 (451,76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неизменные объемы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7,46 куб.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D513FE" w:rsidRPr="0054441C">
              <w:rPr>
                <w:sz w:val="28"/>
                <w:szCs w:val="28"/>
              </w:rPr>
              <w:t xml:space="preserve"> в год, </w:t>
            </w:r>
            <w:r w:rsidR="00D513FE" w:rsidRPr="0054441C">
              <w:rPr>
                <w:kern w:val="2"/>
                <w:sz w:val="28"/>
                <w:szCs w:val="28"/>
              </w:rPr>
              <w:t>норматив накопления твердых коммунальных отходов</w:t>
            </w:r>
            <w:r w:rsidR="00D513FE"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45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2,9145</w:t>
            </w:r>
            <w:r w:rsidR="00AF128E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процента, в общей численности населения Ростовской области – 0,0011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933</w:t>
            </w:r>
            <w:r w:rsidR="00AF128E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60,4275</w:t>
            </w:r>
            <w:r w:rsidR="00AF128E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процента, в общей численности населения Ростовской области – 0,0223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="00D513FE" w:rsidRPr="0054441C">
              <w:rPr>
                <w:sz w:val="28"/>
                <w:szCs w:val="28"/>
              </w:rPr>
              <w:lastRenderedPageBreak/>
              <w:t>которого более установленного индекса по Ростовской области – 611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39,5725 процента, в общей численности населения Ростовской области – 0,0146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совокупная сумма увеличения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2743,39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 xml:space="preserve">, в октябре – декабре </w:t>
            </w:r>
            <w:r w:rsidR="002E77D1" w:rsidRPr="0054441C">
              <w:rPr>
                <w:sz w:val="28"/>
                <w:szCs w:val="28"/>
              </w:rPr>
              <w:t xml:space="preserve">2022 г. </w:t>
            </w:r>
            <w:r w:rsidR="00D513FE" w:rsidRPr="0054441C">
              <w:rPr>
                <w:sz w:val="28"/>
                <w:szCs w:val="28"/>
              </w:rPr>
              <w:t xml:space="preserve">– 4270,89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поэтапное доведение уровня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26.4.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Кировское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54441C" w:rsidP="00AF128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F128E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 холодную воду – 4,76 процента (утвержденный тариф – 31,23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D513FE" w:rsidRPr="0054441C">
              <w:rPr>
                <w:sz w:val="28"/>
                <w:szCs w:val="28"/>
              </w:rPr>
              <w:t xml:space="preserve">, на газоснабжение (бытовой газ в баллонах) – 72,4 процента (56,15 руб./кг), </w:t>
            </w:r>
            <w:r w:rsidR="00D513FE" w:rsidRPr="0054441C">
              <w:rPr>
                <w:kern w:val="2"/>
                <w:sz w:val="28"/>
                <w:szCs w:val="28"/>
              </w:rPr>
              <w:t xml:space="preserve">на услугу регионального оператора по обращению с твердыми коммунальными отходами </w:t>
            </w:r>
            <w:r w:rsidR="00D513FE" w:rsidRPr="0054441C">
              <w:rPr>
                <w:sz w:val="28"/>
                <w:szCs w:val="28"/>
              </w:rPr>
              <w:t>– 3,8</w:t>
            </w:r>
            <w:r w:rsidR="00AF128E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 (451,76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неизменные объемы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7,46 куб.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D513FE" w:rsidRPr="0054441C">
              <w:rPr>
                <w:sz w:val="28"/>
                <w:szCs w:val="28"/>
              </w:rPr>
              <w:t xml:space="preserve"> в год, норматив </w:t>
            </w:r>
            <w:r w:rsidR="00D513FE" w:rsidRPr="0054441C">
              <w:rPr>
                <w:kern w:val="2"/>
                <w:sz w:val="28"/>
                <w:szCs w:val="28"/>
              </w:rPr>
              <w:t>накопления твердых коммунальных отходов</w:t>
            </w:r>
            <w:r w:rsidR="00D513FE"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значение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64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</w:t>
            </w:r>
            <w:r w:rsidR="00D513FE" w:rsidRPr="0054441C">
              <w:rPr>
                <w:sz w:val="28"/>
                <w:szCs w:val="28"/>
              </w:rPr>
              <w:lastRenderedPageBreak/>
              <w:t>0,9178</w:t>
            </w:r>
            <w:r w:rsidR="00AF128E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процента, в общей численности населения Ростовской области – 0,0015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="00D513FE" w:rsidRPr="00AF128E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4517</w:t>
            </w:r>
            <w:r w:rsidR="00AF128E" w:rsidRPr="00AF128E">
              <w:rPr>
                <w:spacing w:val="-4"/>
                <w:sz w:val="28"/>
                <w:szCs w:val="28"/>
              </w:rPr>
              <w:t> </w:t>
            </w:r>
            <w:r w:rsidR="00D513FE" w:rsidRPr="00AF128E">
              <w:rPr>
                <w:spacing w:val="-4"/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64,7784 процента, в общей численности населения Ростовской области – 0,01080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2456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</w:t>
            </w:r>
            <w:r w:rsidR="00D513FE" w:rsidRPr="0054441C">
              <w:rPr>
                <w:b/>
                <w:i/>
                <w:sz w:val="28"/>
                <w:szCs w:val="28"/>
              </w:rPr>
              <w:t>,</w:t>
            </w:r>
            <w:r w:rsidR="00D513FE" w:rsidRPr="0054441C">
              <w:rPr>
                <w:sz w:val="28"/>
                <w:szCs w:val="28"/>
              </w:rPr>
              <w:t xml:space="preserve">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35,2216 процента, в общей численности населения Ростовской области – 0,0587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совокупная сумма увеличения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11027,44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 xml:space="preserve">, в октябре – декабре </w:t>
            </w:r>
            <w:r w:rsidR="002E77D1" w:rsidRPr="0054441C">
              <w:rPr>
                <w:sz w:val="28"/>
                <w:szCs w:val="28"/>
              </w:rPr>
              <w:t xml:space="preserve">2022 г. </w:t>
            </w:r>
            <w:r w:rsidR="00D513FE" w:rsidRPr="0054441C">
              <w:rPr>
                <w:sz w:val="28"/>
                <w:szCs w:val="28"/>
              </w:rPr>
              <w:t xml:space="preserve">– 15865,76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поэтапное доведение уровня оплаты коммунальных услуг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26.5.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Мокробатайское сельское поселение</w:t>
            </w:r>
          </w:p>
        </w:tc>
        <w:tc>
          <w:tcPr>
            <w:tcW w:w="11249" w:type="dxa"/>
          </w:tcPr>
          <w:p w:rsidR="00D513FE" w:rsidRPr="0054441C" w:rsidRDefault="0054441C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F128E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 холодную воду – 4,76 процента (утвержденный тариф – 31,23 руб./куб. м),  на водоотведение –  5,4 процента ( утвержденный тариф – 35,50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D513FE" w:rsidRPr="0054441C">
              <w:rPr>
                <w:sz w:val="28"/>
                <w:szCs w:val="28"/>
              </w:rPr>
              <w:t xml:space="preserve">, на газоснабжение (природный газ) – 3,0 процента (6,91 руб./куб. м), на газоснабжение (природный газ) – 3,0 процента (6,87 руб./куб. м), </w:t>
            </w:r>
            <w:r w:rsidR="00D513FE" w:rsidRPr="0054441C">
              <w:rPr>
                <w:kern w:val="2"/>
                <w:sz w:val="28"/>
                <w:szCs w:val="28"/>
              </w:rPr>
              <w:t xml:space="preserve">на услугу регионального оператора по обращению с твердыми коммунальными отходами </w:t>
            </w:r>
            <w:r w:rsidR="00D513FE" w:rsidRPr="0054441C">
              <w:rPr>
                <w:sz w:val="28"/>
                <w:szCs w:val="28"/>
              </w:rPr>
              <w:t>– 3,8 процента  (451,76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AF128E">
              <w:rPr>
                <w:spacing w:val="-4"/>
                <w:sz w:val="28"/>
                <w:szCs w:val="28"/>
              </w:rPr>
              <w:t>неизменные объемы</w:t>
            </w:r>
            <w:r w:rsidR="00D513FE" w:rsidRPr="00AF128E">
              <w:rPr>
                <w:b/>
                <w:i/>
                <w:spacing w:val="-4"/>
                <w:sz w:val="28"/>
                <w:szCs w:val="28"/>
              </w:rPr>
              <w:t xml:space="preserve"> </w:t>
            </w:r>
            <w:r w:rsidR="00D513FE" w:rsidRPr="00AF128E">
              <w:rPr>
                <w:spacing w:val="-4"/>
                <w:sz w:val="28"/>
                <w:szCs w:val="28"/>
              </w:rPr>
              <w:t>потребления коммунальных услуг: по газоснабжению (природный газ) –</w:t>
            </w:r>
            <w:r w:rsidR="00D513FE" w:rsidRPr="0054441C">
              <w:rPr>
                <w:sz w:val="28"/>
                <w:szCs w:val="28"/>
              </w:rPr>
              <w:t xml:space="preserve"> 12,0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lastRenderedPageBreak/>
              <w:t xml:space="preserve">нормативы потребления коммунальных услуг: по холодному водоснабжению – 7,46 куб. м, по водоотведению – 7,46 куб. м, </w:t>
            </w:r>
            <w:r w:rsidR="00D513FE" w:rsidRPr="0054441C">
              <w:rPr>
                <w:kern w:val="2"/>
                <w:sz w:val="28"/>
                <w:szCs w:val="28"/>
              </w:rPr>
              <w:t>норматив накопления твердых коммунальных отходов</w:t>
            </w:r>
            <w:r w:rsidR="00D513FE" w:rsidRPr="0054441C">
              <w:rPr>
                <w:sz w:val="28"/>
                <w:szCs w:val="28"/>
              </w:rPr>
              <w:t xml:space="preserve">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значение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предельного индекса: многоквартирные дома с холодным водоснабжением, водоотведением,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112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5,1447 процента, в общей численности населения Ростовской области – 0,0027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1465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67,2944 процента, в общей численности населения Ростовской области – 0,0350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712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32,7056 процента, в общей численности населения Ростовской области – 0,0170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совокупная сумма увеличения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4407,28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 xml:space="preserve">, в октябре – декабре </w:t>
            </w:r>
            <w:r w:rsidR="002E77D1" w:rsidRPr="0054441C">
              <w:rPr>
                <w:sz w:val="28"/>
                <w:szCs w:val="28"/>
              </w:rPr>
              <w:t xml:space="preserve">2022 г. </w:t>
            </w:r>
            <w:r w:rsidR="00D513FE" w:rsidRPr="0054441C">
              <w:rPr>
                <w:sz w:val="28"/>
                <w:szCs w:val="28"/>
              </w:rPr>
              <w:t xml:space="preserve">– 3317,92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поэтапное доведение уровня оплаты коммунальных услуг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поэтапное </w:t>
            </w:r>
            <w:r w:rsidR="00D513FE" w:rsidRPr="00AF128E">
              <w:rPr>
                <w:spacing w:val="-4"/>
                <w:sz w:val="28"/>
                <w:szCs w:val="28"/>
              </w:rPr>
              <w:t>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26.6.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Новобатайское сельское поселение</w:t>
            </w:r>
          </w:p>
        </w:tc>
        <w:tc>
          <w:tcPr>
            <w:tcW w:w="11249" w:type="dxa"/>
          </w:tcPr>
          <w:p w:rsidR="00D513FE" w:rsidRPr="0054441C" w:rsidRDefault="0054441C" w:rsidP="00691D96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F128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 холодную воду – 4,76 процента (утвержденный тариф – 31,23 руб./куб. м), на водоотведение – 5,37 процента ( утвержденный тариф – 35,50 руб./куб. м), на газоснабжение (природный газ) – 3,0 процента (6,91 руб./куб. м), на газоснабжение (природный газ) – 3,0</w:t>
            </w:r>
            <w:r w:rsidR="00AF128E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 (6,87 руб./куб. м), на электроснабжение в пределах социальной нормы – 4,0</w:t>
            </w:r>
            <w:r w:rsidR="00AF128E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D513FE" w:rsidRPr="0054441C">
              <w:rPr>
                <w:sz w:val="28"/>
                <w:szCs w:val="28"/>
              </w:rPr>
              <w:t xml:space="preserve">, на тепловую энергию – 3,2 процента (утвержденный тариф – 2769,82 руб./Гкал), </w:t>
            </w:r>
            <w:r w:rsidR="00D513FE" w:rsidRPr="0054441C">
              <w:rPr>
                <w:kern w:val="2"/>
                <w:sz w:val="28"/>
                <w:szCs w:val="28"/>
              </w:rPr>
              <w:t xml:space="preserve">на услугу регионального оператора по обращению с твердыми коммунальными отходами </w:t>
            </w:r>
            <w:r w:rsidR="00D513FE" w:rsidRPr="0054441C">
              <w:rPr>
                <w:sz w:val="28"/>
                <w:szCs w:val="28"/>
              </w:rPr>
              <w:t>– 3,8 процента  (451,76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неизменные объемы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потребления коммунальных услуг: по газоснабжению (природный газ) – 12,0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7,46 куб. м, по водоотведению – 7,46 куб. м, по отоплению – 0,0339 Гкал/кв. м, </w:t>
            </w:r>
            <w:r w:rsidR="00D513FE" w:rsidRPr="0054441C">
              <w:rPr>
                <w:kern w:val="2"/>
                <w:sz w:val="28"/>
                <w:szCs w:val="28"/>
              </w:rPr>
              <w:t>норматив накопления твердых коммунальных отходов</w:t>
            </w:r>
            <w:r w:rsidR="00D513FE" w:rsidRPr="0054441C">
              <w:rPr>
                <w:sz w:val="28"/>
                <w:szCs w:val="28"/>
              </w:rPr>
              <w:t xml:space="preserve">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значение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предельного индекса: многоквартирные дома с холодным водоснабжением, водоотведением, газоснабжением (природный газ), централизованным теплоснабжением,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876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15,8868 процента, в общей численности населения Ростовской области – 0,0209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</w:t>
            </w:r>
            <w:r w:rsidR="00D513FE" w:rsidRPr="0054441C">
              <w:rPr>
                <w:b/>
                <w:i/>
                <w:sz w:val="28"/>
                <w:szCs w:val="28"/>
              </w:rPr>
              <w:t>)</w:t>
            </w:r>
            <w:r w:rsidR="00D513FE" w:rsidRPr="0054441C">
              <w:rPr>
                <w:sz w:val="28"/>
                <w:szCs w:val="28"/>
              </w:rPr>
              <w:t xml:space="preserve"> установленному индексу по Ростовской области, – 2094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37,9761 процента, в общей численности населения Ростовской области, – 0,0501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более установленного </w:t>
            </w:r>
            <w:r w:rsidR="00D513FE" w:rsidRPr="0054441C">
              <w:rPr>
                <w:sz w:val="28"/>
                <w:szCs w:val="28"/>
              </w:rPr>
              <w:lastRenderedPageBreak/>
              <w:t>индекса по Ростовской области – 3420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62,0239 процента, в общей численности населения Ростовской области – 0,0818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совокупная сумма увеличения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19083,60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 xml:space="preserve">, в октябре – декабре </w:t>
            </w:r>
            <w:r w:rsidR="002E77D1" w:rsidRPr="0054441C">
              <w:rPr>
                <w:sz w:val="28"/>
                <w:szCs w:val="28"/>
              </w:rPr>
              <w:t xml:space="preserve">2022 г. </w:t>
            </w:r>
            <w:r w:rsidR="00D513FE" w:rsidRPr="0054441C">
              <w:rPr>
                <w:sz w:val="28"/>
                <w:szCs w:val="28"/>
              </w:rPr>
              <w:t xml:space="preserve">– 165630,60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поэтапное доведение уровня оплаты коммунальных услуг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поэтапное </w:t>
            </w:r>
            <w:r w:rsidR="00D513FE" w:rsidRPr="00AF128E">
              <w:rPr>
                <w:spacing w:val="-4"/>
                <w:sz w:val="28"/>
                <w:szCs w:val="28"/>
              </w:rPr>
              <w:t>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26.7.</w:t>
            </w:r>
          </w:p>
        </w:tc>
        <w:tc>
          <w:tcPr>
            <w:tcW w:w="2695" w:type="dxa"/>
          </w:tcPr>
          <w:p w:rsidR="00D513FE" w:rsidRPr="0054441C" w:rsidRDefault="00D513F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Родниковское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54441C" w:rsidP="00AF128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F128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 холодную воду – 2,37 процента (утвержденный тариф – 28,49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D513FE" w:rsidRPr="0054441C">
              <w:rPr>
                <w:sz w:val="28"/>
                <w:szCs w:val="28"/>
              </w:rPr>
              <w:t xml:space="preserve">, на газоснабжение (бытовой газ в баллонах) – 72,4 процента (56,15 руб./кг), на </w:t>
            </w:r>
            <w:r w:rsidR="00D513FE" w:rsidRPr="0054441C">
              <w:rPr>
                <w:kern w:val="2"/>
                <w:sz w:val="28"/>
                <w:szCs w:val="28"/>
              </w:rPr>
              <w:t xml:space="preserve">услугу регионального оператора по обращению с твердыми коммунальными отходами </w:t>
            </w:r>
            <w:r w:rsidR="00D513FE" w:rsidRPr="0054441C">
              <w:rPr>
                <w:sz w:val="28"/>
                <w:szCs w:val="28"/>
              </w:rPr>
              <w:t>– 3,8</w:t>
            </w:r>
            <w:r w:rsidR="00AF128E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 (451,76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неизменные объемы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потребления коммунальных услуг: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7,46 куб.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D513FE" w:rsidRPr="0054441C">
              <w:rPr>
                <w:sz w:val="28"/>
                <w:szCs w:val="28"/>
              </w:rPr>
              <w:t xml:space="preserve"> в год, </w:t>
            </w:r>
            <w:r w:rsidR="00D513FE" w:rsidRPr="0054441C">
              <w:rPr>
                <w:kern w:val="2"/>
                <w:sz w:val="28"/>
                <w:szCs w:val="28"/>
              </w:rPr>
              <w:t>норматив накопления твердых коммунальных отходов</w:t>
            </w:r>
            <w:r w:rsidR="00D513FE"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254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17,9379</w:t>
            </w:r>
            <w:r w:rsidR="00AF128E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процента, в общей численности населения Ростовской области – 0,0061процента;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lastRenderedPageBreak/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566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39,9718 процента, в общей численности населения Ростовской области – 0,0135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850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60,0282 процента, в общей численности населения Ростовской области – 0,0203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совокупная сумма увеличения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3825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 xml:space="preserve">, в октябре – декабре </w:t>
            </w:r>
            <w:r w:rsidR="002E77D1" w:rsidRPr="0054441C">
              <w:rPr>
                <w:sz w:val="28"/>
                <w:szCs w:val="28"/>
              </w:rPr>
              <w:t xml:space="preserve">2022 г. </w:t>
            </w:r>
            <w:r w:rsidR="00D513FE" w:rsidRPr="0054441C">
              <w:rPr>
                <w:sz w:val="28"/>
                <w:szCs w:val="28"/>
              </w:rPr>
              <w:t xml:space="preserve">– 9749,50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поэтапное доведение уровня оплаты коммунальных услуг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18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26.8.</w:t>
            </w:r>
          </w:p>
        </w:tc>
        <w:tc>
          <w:tcPr>
            <w:tcW w:w="2695" w:type="dxa"/>
          </w:tcPr>
          <w:p w:rsidR="00D513FE" w:rsidRPr="0054441C" w:rsidRDefault="00D513FE" w:rsidP="006B7A6D">
            <w:pPr>
              <w:spacing w:line="218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Хомутовское сельское поселение</w:t>
            </w:r>
          </w:p>
        </w:tc>
        <w:tc>
          <w:tcPr>
            <w:tcW w:w="11249" w:type="dxa"/>
          </w:tcPr>
          <w:p w:rsidR="00D513FE" w:rsidRPr="0054441C" w:rsidRDefault="0054441C" w:rsidP="006B7A6D">
            <w:pPr>
              <w:autoSpaceDE w:val="0"/>
              <w:autoSpaceDN w:val="0"/>
              <w:adjustRightInd w:val="0"/>
              <w:spacing w:line="218" w:lineRule="auto"/>
              <w:jc w:val="both"/>
              <w:rPr>
                <w:sz w:val="28"/>
                <w:szCs w:val="28"/>
              </w:rPr>
            </w:pPr>
            <w:r w:rsidRPr="00AF128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D513FE" w:rsidRPr="0054441C">
              <w:rPr>
                <w:sz w:val="28"/>
                <w:szCs w:val="28"/>
              </w:rPr>
              <w:t xml:space="preserve">, на газоснабжение (бытовой газ в баллонах) – 72,4 процента (56,15 руб./кг), на </w:t>
            </w:r>
            <w:r w:rsidR="00D513FE" w:rsidRPr="0054441C">
              <w:rPr>
                <w:kern w:val="2"/>
                <w:sz w:val="28"/>
                <w:szCs w:val="28"/>
              </w:rPr>
              <w:t xml:space="preserve">услугу регионального оператора по обращению с твердыми коммунальными отходами </w:t>
            </w:r>
            <w:r w:rsidR="00D513FE" w:rsidRPr="0054441C">
              <w:rPr>
                <w:sz w:val="28"/>
                <w:szCs w:val="28"/>
              </w:rPr>
              <w:t>– 3,8</w:t>
            </w:r>
            <w:r w:rsidR="00AF128E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 (451,76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неизменные объемы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потребления коммунальных услуг: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="00D513FE" w:rsidRPr="00AF128E">
              <w:rPr>
                <w:spacing w:val="-4"/>
                <w:sz w:val="28"/>
                <w:szCs w:val="28"/>
              </w:rPr>
              <w:t>30</w:t>
            </w:r>
            <w:r w:rsidR="00AF128E" w:rsidRPr="00AF128E">
              <w:rPr>
                <w:spacing w:val="-4"/>
                <w:sz w:val="28"/>
                <w:szCs w:val="28"/>
              </w:rPr>
              <w:t> </w:t>
            </w:r>
            <w:r w:rsidR="00122675" w:rsidRPr="00AF128E">
              <w:rPr>
                <w:spacing w:val="-4"/>
                <w:sz w:val="28"/>
                <w:szCs w:val="28"/>
              </w:rPr>
              <w:t>кг/человека</w:t>
            </w:r>
            <w:r w:rsidR="00D513FE" w:rsidRPr="00AF128E">
              <w:rPr>
                <w:spacing w:val="-4"/>
                <w:sz w:val="28"/>
                <w:szCs w:val="28"/>
              </w:rPr>
              <w:t xml:space="preserve"> в год, </w:t>
            </w:r>
            <w:r w:rsidR="00D513FE" w:rsidRPr="00AF128E">
              <w:rPr>
                <w:spacing w:val="-4"/>
                <w:kern w:val="2"/>
                <w:sz w:val="28"/>
                <w:szCs w:val="28"/>
              </w:rPr>
              <w:t>норматив накопления твердых коммунальных отходов</w:t>
            </w:r>
            <w:r w:rsidR="00D513FE" w:rsidRPr="00AF128E">
              <w:rPr>
                <w:spacing w:val="-4"/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</w:t>
            </w:r>
            <w:r w:rsidR="00D513FE" w:rsidRPr="0054441C">
              <w:rPr>
                <w:sz w:val="28"/>
                <w:szCs w:val="28"/>
              </w:rPr>
              <w:lastRenderedPageBreak/>
              <w:t>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200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18,6047 процента, в общей численности населения Ростовской области – 0,0048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590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54,8837</w:t>
            </w:r>
            <w:r w:rsidR="00AF128E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процента, в общей численности населения Ростовской области – 0,0141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485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45,1163 процента, в общей численности населения Ростовской области – 0,0116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совокупная сумма увеличения</w:t>
            </w:r>
            <w:r w:rsidR="00D513F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1231,90</w:t>
            </w:r>
            <w:r w:rsidR="00AF128E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 xml:space="preserve">, в октябре – декабре </w:t>
            </w:r>
            <w:r w:rsidR="002E77D1" w:rsidRPr="0054441C">
              <w:rPr>
                <w:sz w:val="28"/>
                <w:szCs w:val="28"/>
              </w:rPr>
              <w:t xml:space="preserve">2022 г. </w:t>
            </w:r>
            <w:r w:rsidR="00D513FE" w:rsidRPr="0054441C">
              <w:rPr>
                <w:sz w:val="28"/>
                <w:szCs w:val="28"/>
              </w:rPr>
              <w:t xml:space="preserve">– 4272,85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D513F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поэтапное доведение уровня оплаты коммунальных услуг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="00D513FE" w:rsidRPr="0054441C">
              <w:rPr>
                <w:sz w:val="28"/>
                <w:szCs w:val="28"/>
              </w:rPr>
              <w:t>поэтапное доведение уровня оплаты коммунальных услуг до 100</w:t>
            </w:r>
            <w:r w:rsidR="00AF128E">
              <w:rPr>
                <w:sz w:val="28"/>
                <w:szCs w:val="28"/>
              </w:rPr>
              <w:t> </w:t>
            </w:r>
            <w:r w:rsidR="00D513FE"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D513FE" w:rsidRPr="0054441C" w:rsidTr="00D5045F">
        <w:tc>
          <w:tcPr>
            <w:tcW w:w="736" w:type="dxa"/>
          </w:tcPr>
          <w:p w:rsidR="00D513FE" w:rsidRPr="0054441C" w:rsidRDefault="00D513FE" w:rsidP="00DA476E">
            <w:pPr>
              <w:spacing w:line="218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27.</w:t>
            </w:r>
          </w:p>
        </w:tc>
        <w:tc>
          <w:tcPr>
            <w:tcW w:w="2695" w:type="dxa"/>
          </w:tcPr>
          <w:p w:rsidR="00D513FE" w:rsidRPr="0054441C" w:rsidRDefault="00D513FE" w:rsidP="006B7A6D">
            <w:pPr>
              <w:spacing w:line="218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КАМЕНСКИЙ РАЙОН</w:t>
            </w:r>
          </w:p>
        </w:tc>
        <w:tc>
          <w:tcPr>
            <w:tcW w:w="11249" w:type="dxa"/>
          </w:tcPr>
          <w:p w:rsidR="00D513FE" w:rsidRPr="0054441C" w:rsidRDefault="00D513FE" w:rsidP="006B7A6D">
            <w:pPr>
              <w:autoSpaceDE w:val="0"/>
              <w:autoSpaceDN w:val="0"/>
              <w:adjustRightInd w:val="0"/>
              <w:spacing w:line="218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18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27.1.</w:t>
            </w:r>
          </w:p>
        </w:tc>
        <w:tc>
          <w:tcPr>
            <w:tcW w:w="2695" w:type="dxa"/>
          </w:tcPr>
          <w:p w:rsidR="00380DEE" w:rsidRPr="0054441C" w:rsidRDefault="00380DEE" w:rsidP="006B7A6D">
            <w:pPr>
              <w:spacing w:line="218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Астаховское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6B7A6D">
            <w:pPr>
              <w:spacing w:line="218" w:lineRule="auto"/>
              <w:jc w:val="both"/>
              <w:rPr>
                <w:sz w:val="28"/>
                <w:szCs w:val="28"/>
              </w:rPr>
            </w:pPr>
            <w:r w:rsidRPr="00AF128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(81,36 руб./куб. м), на водоотведение – 5,4 процента (92,14</w:t>
            </w:r>
            <w:r w:rsidR="00AF128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м), на тепловую энергию – 5,4 процента (утвержденный тариф – </w:t>
            </w:r>
            <w:r w:rsidRPr="0054441C">
              <w:rPr>
                <w:sz w:val="28"/>
                <w:szCs w:val="28"/>
              </w:rPr>
              <w:lastRenderedPageBreak/>
              <w:t>3707,86</w:t>
            </w:r>
            <w:r w:rsidR="00AF128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руб./Гкал),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AF128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по водоотведению – 10,0 куб. м, по газоснабжению (природный газ) – 13,0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отоплению – 0,0304 Гкал/кв. м, норматив накопления твердых коммунальных отходов – 2,02</w:t>
            </w:r>
            <w:r w:rsidR="00AF128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1008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32,2045 процента, в общей численности населения Ростовской области – 0,0241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237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7,5719 процента, в общей численности населения Ростовской области – 0,0057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2893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92,4281 процента, в общей численности населения Ростовской области – 0,0692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</w:t>
            </w:r>
            <w:r w:rsidRPr="0054441C">
              <w:rPr>
                <w:sz w:val="28"/>
                <w:szCs w:val="28"/>
              </w:rPr>
              <w:lastRenderedPageBreak/>
              <w:t xml:space="preserve">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68737,68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2E77D1" w:rsidRPr="0054441C">
              <w:rPr>
                <w:sz w:val="28"/>
                <w:szCs w:val="28"/>
              </w:rPr>
              <w:t>, в октябре – декабре 2022</w:t>
            </w:r>
            <w:r w:rsidRPr="0054441C">
              <w:rPr>
                <w:sz w:val="28"/>
                <w:szCs w:val="28"/>
              </w:rPr>
              <w:t xml:space="preserve"> г. – 345655,64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27.2.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Богдановское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6B7A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F128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(81,36 руб./куб. м), на водоотведение – 5,4 процента (92,14</w:t>
            </w:r>
            <w:r w:rsidR="00AF128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м), на тепловую энергию – 5,4 процента (5228,64 руб./Гкал),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процента (429,93</w:t>
            </w:r>
            <w:r w:rsidR="00AF128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по водоотведению – 10,0 куб. м, по газоснабжению (природный газ) – 13,0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отоплению – 0,0304</w:t>
            </w:r>
            <w:r w:rsidR="00AF128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Гкал/кв. м,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1233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32,9239 процента, в общей численности населения Ростовской области – 0,0295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237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</w:t>
            </w:r>
            <w:r w:rsidRPr="0054441C">
              <w:rPr>
                <w:sz w:val="28"/>
                <w:szCs w:val="28"/>
              </w:rPr>
              <w:lastRenderedPageBreak/>
              <w:t>населения на территории муниципального образования – 6,3284 процента, в общей численности населения Ростовской области – 0,0057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3508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</w:t>
            </w:r>
            <w:r w:rsidR="006B7A6D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территории муниципального образования – 93,6716 процента, в общей численности населения Ростовской области – 0,0839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83350,08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</w:t>
            </w:r>
            <w:r w:rsidR="002E77D1" w:rsidRPr="0054441C">
              <w:rPr>
                <w:sz w:val="28"/>
                <w:szCs w:val="28"/>
              </w:rPr>
              <w:t>бре 2022</w:t>
            </w:r>
            <w:r w:rsidRPr="0054441C">
              <w:rPr>
                <w:sz w:val="28"/>
                <w:szCs w:val="28"/>
              </w:rPr>
              <w:t xml:space="preserve"> г. – 479683,92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rPr>
          <w:trHeight w:val="2602"/>
        </w:trPr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27.3.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Волченское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6B7A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6B7A6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(81,36 руб./куб. м), на газоснабжение (бытовой газ в баллонах) – 23,21 процента (72,75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(429,93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38,0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6B7A6D">
              <w:rPr>
                <w:spacing w:val="-4"/>
                <w:sz w:val="28"/>
                <w:szCs w:val="28"/>
              </w:rPr>
              <w:t>30</w:t>
            </w:r>
            <w:r w:rsidR="006B7A6D" w:rsidRPr="006B7A6D">
              <w:rPr>
                <w:spacing w:val="-4"/>
                <w:sz w:val="28"/>
                <w:szCs w:val="28"/>
              </w:rPr>
              <w:t> </w:t>
            </w:r>
            <w:r w:rsidR="00122675" w:rsidRPr="006B7A6D">
              <w:rPr>
                <w:spacing w:val="-4"/>
                <w:sz w:val="28"/>
                <w:szCs w:val="28"/>
              </w:rPr>
              <w:t>кг/человека</w:t>
            </w:r>
            <w:r w:rsidRPr="006B7A6D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748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</w:t>
            </w:r>
            <w:r w:rsidRPr="0054441C">
              <w:rPr>
                <w:sz w:val="28"/>
                <w:szCs w:val="28"/>
              </w:rPr>
              <w:lastRenderedPageBreak/>
              <w:t>установленному предельному индексу, в общей численности населения на территории муниципального образования – 43,6406 процента, в общей численности населения Ростовской области – 0,0179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146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8,5181 процента, в общей численности населения Ростовской области – 0,0035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1568</w:t>
            </w:r>
            <w:r w:rsidR="006B7A6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91,4819 процента, в общей численности населения Ростовской области – 0,0375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15538,88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2E77D1" w:rsidRPr="0054441C">
              <w:rPr>
                <w:sz w:val="28"/>
                <w:szCs w:val="28"/>
              </w:rPr>
              <w:t>, в октябре – декабре 2022</w:t>
            </w:r>
            <w:r w:rsidRPr="0054441C">
              <w:rPr>
                <w:sz w:val="28"/>
                <w:szCs w:val="28"/>
              </w:rPr>
              <w:t xml:space="preserve"> г. – 20493,76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6B7A6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27.4.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Глубокинское городское поселение</w:t>
            </w:r>
          </w:p>
        </w:tc>
        <w:tc>
          <w:tcPr>
            <w:tcW w:w="11249" w:type="dxa"/>
          </w:tcPr>
          <w:p w:rsidR="00380DEE" w:rsidRPr="0054441C" w:rsidRDefault="00380DEE" w:rsidP="006B7A6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6B7A6D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(89,69 руб./куб. м), на водоотведение – 5,4 процента (93,52</w:t>
            </w:r>
            <w:r w:rsidR="006B7A6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м), на тепловую энергию – 5,4 процента (5228,64 руб./Гкал), на газоснабжение (бытовой газ в баллонах) – 23,21 процента (72,75 руб./куб. м), на электроснабжение в пределах социальной нормы – 4,0 процента (4,42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6B7A6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по водоотведению – 10,0 куб. м, размер социальной нормы потребления электрической энергии – 96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</w:t>
            </w:r>
            <w:r w:rsidRPr="0054441C">
              <w:rPr>
                <w:sz w:val="28"/>
                <w:szCs w:val="28"/>
              </w:rPr>
              <w:lastRenderedPageBreak/>
              <w:t xml:space="preserve">коммунальных услуг: по отоплению – 0,0304 Гкал/кв.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2604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30,0069 процента, в общей численности населения Ростовской области – 0,0623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678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7,8129 процента, в общей численности населения Ростовской области – 0,0162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8000</w:t>
            </w:r>
            <w:r w:rsidR="006B7A6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92,1871 процента, в общей численности населения Ростовской области – 0,1913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195,520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="002E77D1" w:rsidRPr="0054441C">
              <w:rPr>
                <w:sz w:val="28"/>
                <w:szCs w:val="28"/>
              </w:rPr>
              <w:t>, в октябре – декабре 2022</w:t>
            </w:r>
            <w:r w:rsidRPr="0054441C">
              <w:rPr>
                <w:sz w:val="28"/>
                <w:szCs w:val="28"/>
              </w:rPr>
              <w:t> г. – 1011,760</w:t>
            </w:r>
            <w:r w:rsidR="006B7A6D">
              <w:rPr>
                <w:sz w:val="28"/>
                <w:szCs w:val="28"/>
              </w:rPr>
              <w:t> 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27.5.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Груциновское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26DAF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6B7A6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23,21 процента (72,75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6B7A6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406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6B7A6D">
              <w:rPr>
                <w:spacing w:val="-4"/>
                <w:sz w:val="28"/>
                <w:szCs w:val="28"/>
              </w:rPr>
              <w:t>30</w:t>
            </w:r>
            <w:r w:rsidR="006B7A6D" w:rsidRPr="006B7A6D">
              <w:rPr>
                <w:spacing w:val="-4"/>
                <w:sz w:val="28"/>
                <w:szCs w:val="28"/>
              </w:rPr>
              <w:t> </w:t>
            </w:r>
            <w:r w:rsidR="00122675" w:rsidRPr="006B7A6D">
              <w:rPr>
                <w:spacing w:val="-4"/>
                <w:sz w:val="28"/>
                <w:szCs w:val="28"/>
              </w:rPr>
              <w:t>кг/человека</w:t>
            </w:r>
            <w:r w:rsidRPr="006B7A6D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389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32,9103 процента, в общей численности населения Ростовской области – 0,0093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525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44,4162 процента, в общей численности населения Ростовской области – 0,0126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657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55,5838 процента, в общей численности населения Ростовской области – 0,0157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</w:t>
            </w:r>
            <w:r w:rsidRPr="0054441C">
              <w:rPr>
                <w:sz w:val="28"/>
                <w:szCs w:val="28"/>
              </w:rPr>
              <w:lastRenderedPageBreak/>
              <w:t>муниципальному образованию предельных индексов, превышающих установленный индекс по Ростовской области, с разбивкой по месяцам: в июле – сентябре – 1116,90</w:t>
            </w:r>
            <w:r w:rsidR="00F26DAF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2E77D1" w:rsidRPr="0054441C">
              <w:rPr>
                <w:sz w:val="28"/>
                <w:szCs w:val="28"/>
              </w:rPr>
              <w:t>, в октябре – декабре 2022</w:t>
            </w:r>
            <w:r w:rsidRPr="0054441C">
              <w:rPr>
                <w:sz w:val="28"/>
                <w:szCs w:val="28"/>
              </w:rPr>
              <w:t xml:space="preserve"> г. – 2976,21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27.6.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Гусевское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26DA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(81,36 руб./куб. м), на газоснабжение (бытовой газ в баллонах) – 23,21 процента (72,75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(429,93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газоснабжению (бытовой газ в баллонах) – 30</w:t>
            </w:r>
            <w:r w:rsidR="00F26DAF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298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24,7303 процента, в общей численности населения Ростовской области – 0,0071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100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8,2988 процента, в общей численности населения Ростовской области – 0,0024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</w:t>
            </w:r>
            <w:r w:rsidRPr="0054441C">
              <w:rPr>
                <w:sz w:val="28"/>
                <w:szCs w:val="28"/>
              </w:rPr>
              <w:lastRenderedPageBreak/>
              <w:t>в отношении которого более установленного индекса по Ростовской области, – 1105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91,7012 процента, в общей численности населения Ростовской области – 0,0264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12155</w:t>
            </w:r>
            <w:r w:rsidR="00F475D6">
              <w:rPr>
                <w:sz w:val="28"/>
                <w:szCs w:val="28"/>
              </w:rPr>
              <w:t xml:space="preserve">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="002E77D1" w:rsidRPr="0054441C">
              <w:rPr>
                <w:sz w:val="28"/>
                <w:szCs w:val="28"/>
              </w:rPr>
              <w:t>, в октябре – декабре 2022</w:t>
            </w:r>
            <w:r w:rsidRPr="0054441C">
              <w:rPr>
                <w:sz w:val="28"/>
                <w:szCs w:val="28"/>
              </w:rPr>
              <w:t xml:space="preserve"> г. – 18221,45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27.7.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Калитвенское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26DAF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(81,36 руб./куб. м), на газоснабжение (бытовой газ в баллонах) – 23,21 процента (72,75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(429,93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26DAF">
              <w:rPr>
                <w:spacing w:val="-4"/>
                <w:sz w:val="28"/>
                <w:szCs w:val="28"/>
              </w:rPr>
              <w:t>30</w:t>
            </w:r>
            <w:r w:rsidR="00F26DAF" w:rsidRPr="00F26DAF">
              <w:rPr>
                <w:spacing w:val="-4"/>
                <w:sz w:val="28"/>
                <w:szCs w:val="28"/>
              </w:rPr>
              <w:t> </w:t>
            </w:r>
            <w:r w:rsidR="00122675" w:rsidRPr="00F26DAF">
              <w:rPr>
                <w:spacing w:val="-4"/>
                <w:sz w:val="28"/>
                <w:szCs w:val="28"/>
              </w:rPr>
              <w:t>кг/человека</w:t>
            </w:r>
            <w:r w:rsidRPr="00F26DAF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342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33,2039 процента, в общей численности населения Ростовской области – 0,0082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</w:t>
            </w:r>
            <w:r w:rsidRPr="0054441C">
              <w:rPr>
                <w:sz w:val="28"/>
                <w:szCs w:val="28"/>
              </w:rPr>
              <w:lastRenderedPageBreak/>
              <w:t xml:space="preserve">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359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34,8544 процента, в общей численности населения Ростовской области – 0,0086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671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65,1456 процента, в общей численности населения Ростовской области – 0,0160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7381</w:t>
            </w:r>
            <w:r w:rsidR="00F475D6">
              <w:rPr>
                <w:sz w:val="28"/>
                <w:szCs w:val="28"/>
              </w:rPr>
              <w:t xml:space="preserve"> руб</w:t>
            </w:r>
            <w:r w:rsidR="000656DD">
              <w:rPr>
                <w:sz w:val="28"/>
                <w:szCs w:val="28"/>
              </w:rPr>
              <w:t>ль</w:t>
            </w:r>
            <w:r w:rsidR="00F475D6">
              <w:rPr>
                <w:sz w:val="28"/>
                <w:szCs w:val="28"/>
              </w:rPr>
              <w:t xml:space="preserve">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="002E77D1" w:rsidRPr="0054441C">
              <w:rPr>
                <w:sz w:val="28"/>
                <w:szCs w:val="28"/>
              </w:rPr>
              <w:t>, в октябре – декабре 2022</w:t>
            </w:r>
            <w:r w:rsidRPr="0054441C">
              <w:rPr>
                <w:sz w:val="28"/>
                <w:szCs w:val="28"/>
              </w:rPr>
              <w:t xml:space="preserve"> г. – 11272,80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27.8.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26DAF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(81,36 руб./куб. м), на газоснабжение (бытовой газ в баллонах) – 23,21 процента (72,75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(429,93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26DAF">
              <w:rPr>
                <w:spacing w:val="-4"/>
                <w:sz w:val="28"/>
                <w:szCs w:val="28"/>
              </w:rPr>
              <w:t>30</w:t>
            </w:r>
            <w:r w:rsidR="00F26DAF" w:rsidRPr="00F26DAF">
              <w:rPr>
                <w:spacing w:val="-4"/>
                <w:sz w:val="28"/>
                <w:szCs w:val="28"/>
              </w:rPr>
              <w:t> </w:t>
            </w:r>
            <w:r w:rsidR="00122675" w:rsidRPr="00F26DAF">
              <w:rPr>
                <w:spacing w:val="-4"/>
                <w:sz w:val="28"/>
                <w:szCs w:val="28"/>
              </w:rPr>
              <w:t>кг/человека</w:t>
            </w:r>
            <w:r w:rsidRPr="00F26DAF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</w:t>
            </w:r>
            <w:r w:rsidRPr="0054441C">
              <w:rPr>
                <w:sz w:val="28"/>
                <w:szCs w:val="28"/>
              </w:rPr>
              <w:lastRenderedPageBreak/>
              <w:t>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1489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29,8576 процента, в общей численности населения Ростовской области – 0,0356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1826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36,6152 процента, в общей численности населения Ростовской области – 0,0437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3161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63,3848 процента, в общей численности населения Ростовской области – 0,0756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34771</w:t>
            </w:r>
            <w:r w:rsidR="00F475D6">
              <w:rPr>
                <w:sz w:val="28"/>
                <w:szCs w:val="28"/>
              </w:rPr>
              <w:t xml:space="preserve"> рубл</w:t>
            </w:r>
            <w:r w:rsidR="000656DD">
              <w:rPr>
                <w:sz w:val="28"/>
                <w:szCs w:val="28"/>
              </w:rPr>
              <w:t>ь</w:t>
            </w:r>
            <w:r w:rsidR="00F475D6">
              <w:rPr>
                <w:sz w:val="28"/>
                <w:szCs w:val="28"/>
              </w:rPr>
              <w:t xml:space="preserve">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="002E77D1" w:rsidRPr="0054441C">
              <w:rPr>
                <w:sz w:val="28"/>
                <w:szCs w:val="28"/>
              </w:rPr>
              <w:t>, в октябре – декабре 2022</w:t>
            </w:r>
            <w:r w:rsidRPr="0054441C">
              <w:rPr>
                <w:sz w:val="28"/>
                <w:szCs w:val="28"/>
              </w:rPr>
              <w:t xml:space="preserve"> г. – 53104,80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27.9.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Малокаменское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26DAF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(31,49 руб./куб. м), на газоснабжение (бытовой газ в баллонах) – 23,21 процента (72,75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(429,93 руб./куб. м); неизменные объемы потребления коммунальных услуг: по холодному водоснабжению – 33,0 куб. м, </w:t>
            </w:r>
            <w:r w:rsidRPr="0054441C">
              <w:rPr>
                <w:sz w:val="28"/>
                <w:szCs w:val="28"/>
              </w:rPr>
              <w:lastRenderedPageBreak/>
              <w:t xml:space="preserve">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26DAF">
              <w:rPr>
                <w:spacing w:val="-4"/>
                <w:sz w:val="28"/>
                <w:szCs w:val="28"/>
              </w:rPr>
              <w:t>30</w:t>
            </w:r>
            <w:r w:rsidR="00F26DAF" w:rsidRPr="00F26DAF">
              <w:rPr>
                <w:spacing w:val="-4"/>
                <w:sz w:val="28"/>
                <w:szCs w:val="28"/>
              </w:rPr>
              <w:t> </w:t>
            </w:r>
            <w:r w:rsidR="00122675" w:rsidRPr="00F26DAF">
              <w:rPr>
                <w:spacing w:val="-4"/>
                <w:sz w:val="28"/>
                <w:szCs w:val="28"/>
              </w:rPr>
              <w:t>кг/человека</w:t>
            </w:r>
            <w:r w:rsidRPr="00F26DAF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654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36,5159 процента, в общей численности населения Ростовской области – 0,0156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608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33,9475 процента, в общей численности населения Ростовской области – 0,0145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1183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66,0525 процента, в общей численности населения Ростовской области – 0,0283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6766,76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</w:t>
            </w:r>
            <w:r w:rsidR="002E77D1" w:rsidRPr="0054441C">
              <w:rPr>
                <w:sz w:val="28"/>
                <w:szCs w:val="28"/>
              </w:rPr>
              <w:t>2022</w:t>
            </w:r>
            <w:r w:rsidRPr="0054441C">
              <w:rPr>
                <w:sz w:val="28"/>
                <w:szCs w:val="28"/>
              </w:rPr>
              <w:t xml:space="preserve"> г. – 11605,23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54441C">
              <w:rPr>
                <w:spacing w:val="-12"/>
                <w:kern w:val="2"/>
                <w:sz w:val="28"/>
                <w:szCs w:val="28"/>
              </w:rPr>
              <w:lastRenderedPageBreak/>
              <w:t>27.10.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Пиховкинское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26DA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(81,36 руб./куб. м), на газоснабжение (бытовой газ в баллонах) – 23,21 процента (72,75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(429,93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26DAF">
              <w:rPr>
                <w:spacing w:val="-4"/>
                <w:sz w:val="28"/>
                <w:szCs w:val="28"/>
              </w:rPr>
              <w:t>30</w:t>
            </w:r>
            <w:r w:rsidR="00F26DAF" w:rsidRPr="00F26DAF">
              <w:rPr>
                <w:spacing w:val="-4"/>
                <w:sz w:val="28"/>
                <w:szCs w:val="28"/>
              </w:rPr>
              <w:t> </w:t>
            </w:r>
            <w:r w:rsidR="00122675" w:rsidRPr="00F26DAF">
              <w:rPr>
                <w:spacing w:val="-4"/>
                <w:sz w:val="28"/>
                <w:szCs w:val="28"/>
              </w:rPr>
              <w:t>кг/человека</w:t>
            </w:r>
            <w:r w:rsidRPr="00F26DAF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533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23,5841 процента, в общей численности населения Ростовской области – 0,0127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144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6,3717 процента, в общей численности населения Ростовской области – 0,0034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2116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93,6283 процента, в общей численности населения Ростовской области – 0,0506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</w:t>
            </w:r>
            <w:r w:rsidRPr="0054441C">
              <w:rPr>
                <w:sz w:val="28"/>
                <w:szCs w:val="28"/>
              </w:rPr>
              <w:lastRenderedPageBreak/>
              <w:t xml:space="preserve">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23276 </w:t>
            </w:r>
            <w:r w:rsidR="00122675" w:rsidRPr="0054441C">
              <w:rPr>
                <w:sz w:val="28"/>
                <w:szCs w:val="28"/>
              </w:rPr>
              <w:t>рубл</w:t>
            </w:r>
            <w:r w:rsidR="0054441C">
              <w:rPr>
                <w:sz w:val="28"/>
                <w:szCs w:val="28"/>
              </w:rPr>
              <w:t>ей</w:t>
            </w:r>
            <w:r w:rsidR="00122675" w:rsidRPr="0054441C">
              <w:rPr>
                <w:sz w:val="28"/>
                <w:szCs w:val="28"/>
              </w:rPr>
              <w:t xml:space="preserve"> ежемесячно</w:t>
            </w:r>
            <w:r w:rsidR="002E77D1" w:rsidRPr="0054441C">
              <w:rPr>
                <w:sz w:val="28"/>
                <w:szCs w:val="28"/>
              </w:rPr>
              <w:t>, в октябре – декабре 2022</w:t>
            </w:r>
            <w:r w:rsidRPr="0054441C">
              <w:rPr>
                <w:sz w:val="28"/>
                <w:szCs w:val="28"/>
              </w:rPr>
              <w:t xml:space="preserve"> г. – 33961,80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54441C">
              <w:rPr>
                <w:spacing w:val="-12"/>
                <w:kern w:val="2"/>
                <w:sz w:val="28"/>
                <w:szCs w:val="28"/>
              </w:rPr>
              <w:lastRenderedPageBreak/>
              <w:t>27.11.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Старостаничное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26DA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(81,36 руб./куб. м), на водоотведение – 5,4 процента </w:t>
            </w:r>
            <w:r w:rsidRPr="00F26DAF">
              <w:rPr>
                <w:spacing w:val="-4"/>
                <w:sz w:val="28"/>
                <w:szCs w:val="28"/>
              </w:rPr>
              <w:t>(92,14</w:t>
            </w:r>
            <w:r w:rsidR="00F26DAF" w:rsidRPr="00F26DAF">
              <w:rPr>
                <w:spacing w:val="-4"/>
                <w:sz w:val="28"/>
                <w:szCs w:val="28"/>
              </w:rPr>
              <w:t> </w:t>
            </w:r>
            <w:r w:rsidRPr="00F26DAF">
              <w:rPr>
                <w:spacing w:val="-4"/>
                <w:sz w:val="28"/>
                <w:szCs w:val="28"/>
              </w:rPr>
              <w:t>руб./куб. м), на тепловую энергию – 5,4 процента (5228,64 руб./Гкал), на газоснабжение</w:t>
            </w:r>
            <w:r w:rsidRPr="0054441C">
              <w:rPr>
                <w:sz w:val="28"/>
                <w:szCs w:val="28"/>
              </w:rPr>
              <w:t xml:space="preserve">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(429,93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</w:t>
            </w:r>
            <w:r w:rsidRPr="00F26DAF">
              <w:rPr>
                <w:spacing w:val="-4"/>
                <w:sz w:val="28"/>
                <w:szCs w:val="28"/>
              </w:rPr>
              <w:t xml:space="preserve">10,0 куб. м, по водоотведению – 10,0 куб. м, по газоснабжению (природный газ) – 10,0 куб. м, размер социальной нормы потребления электрической энергии – 186 </w:t>
            </w:r>
            <w:r w:rsidR="00122675" w:rsidRPr="00F26DAF">
              <w:rPr>
                <w:spacing w:val="-4"/>
                <w:sz w:val="28"/>
                <w:szCs w:val="28"/>
              </w:rPr>
              <w:t>кВт.ч</w:t>
            </w:r>
            <w:r w:rsidR="00482D94" w:rsidRPr="00F26DAF">
              <w:rPr>
                <w:spacing w:val="-4"/>
                <w:sz w:val="28"/>
                <w:szCs w:val="28"/>
              </w:rPr>
              <w:t>;</w:t>
            </w:r>
            <w:r w:rsidR="00495E75" w:rsidRPr="00F26DAF">
              <w:rPr>
                <w:spacing w:val="-4"/>
                <w:sz w:val="28"/>
                <w:szCs w:val="28"/>
              </w:rPr>
              <w:t xml:space="preserve"> </w:t>
            </w:r>
            <w:r w:rsidRPr="00F26DAF">
              <w:rPr>
                <w:spacing w:val="-4"/>
                <w:sz w:val="28"/>
                <w:szCs w:val="28"/>
              </w:rPr>
              <w:t>нормативы потребления</w:t>
            </w:r>
            <w:r w:rsidRPr="0054441C">
              <w:rPr>
                <w:sz w:val="28"/>
                <w:szCs w:val="28"/>
              </w:rPr>
              <w:t xml:space="preserve"> коммунальных услуг: по отоплению – 0,0304 Гкал/кв. м,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3026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31,7357 процента, в общей численности населения Ростовской области – 0,0724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868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</w:t>
            </w:r>
            <w:r w:rsidRPr="0054441C">
              <w:rPr>
                <w:sz w:val="28"/>
                <w:szCs w:val="28"/>
              </w:rPr>
              <w:lastRenderedPageBreak/>
              <w:t>установленному индексу по Ростовской области, в общей численности населения на территории муниципального образования – 9,1033 процента, в общей численности населения Ростовской области – 0,0208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8667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90,8967 процента, в общей численности населения Ростовской области – 0,2073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8688,90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2E77D1" w:rsidRPr="0054441C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1383,687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54441C">
              <w:rPr>
                <w:spacing w:val="-12"/>
                <w:kern w:val="2"/>
                <w:sz w:val="28"/>
                <w:szCs w:val="28"/>
              </w:rPr>
              <w:lastRenderedPageBreak/>
              <w:t>27.12.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Уляшкинское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26DAF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(81,36 руб./куб. м), на газоснабжение (бытовой газ в баллонах) – 23,21 процента (72,75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(429,93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26DAF">
              <w:rPr>
                <w:spacing w:val="-6"/>
                <w:sz w:val="28"/>
                <w:szCs w:val="28"/>
              </w:rPr>
              <w:t>30</w:t>
            </w:r>
            <w:r w:rsidR="00F26DAF" w:rsidRPr="00F26DAF">
              <w:rPr>
                <w:spacing w:val="-6"/>
                <w:sz w:val="28"/>
                <w:szCs w:val="28"/>
              </w:rPr>
              <w:t> </w:t>
            </w:r>
            <w:r w:rsidR="00122675" w:rsidRPr="00F26DAF">
              <w:rPr>
                <w:spacing w:val="-6"/>
                <w:sz w:val="28"/>
                <w:szCs w:val="28"/>
              </w:rPr>
              <w:t>кг/человека</w:t>
            </w:r>
            <w:r w:rsidRPr="00F26DAF">
              <w:rPr>
                <w:spacing w:val="-6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208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</w:t>
            </w:r>
            <w:r w:rsidRPr="0054441C">
              <w:rPr>
                <w:sz w:val="28"/>
                <w:szCs w:val="28"/>
              </w:rPr>
              <w:lastRenderedPageBreak/>
              <w:t>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28,2609 процента, в общей численности населения Ростовской области – 0,0050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127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17,2554 процента, в общей численности населения Ростовской области – 0,0030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609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82,7446 процента, в общей численности населения Ростовской области – 0,0146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</w:t>
            </w:r>
            <w:r w:rsidR="00F26DAF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разбивкой по месяцам: в июле – сентябре – 6699 </w:t>
            </w:r>
            <w:r w:rsidR="0054441C">
              <w:rPr>
                <w:sz w:val="28"/>
                <w:szCs w:val="28"/>
              </w:rPr>
              <w:t xml:space="preserve">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="002E77D1" w:rsidRPr="0054441C">
              <w:rPr>
                <w:sz w:val="28"/>
                <w:szCs w:val="28"/>
              </w:rPr>
              <w:t>, в октябре – декабре 2022</w:t>
            </w:r>
            <w:r w:rsidRPr="0054441C">
              <w:rPr>
                <w:sz w:val="28"/>
                <w:szCs w:val="28"/>
              </w:rPr>
              <w:t xml:space="preserve"> г. – 10633,14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18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28.</w:t>
            </w:r>
          </w:p>
        </w:tc>
        <w:tc>
          <w:tcPr>
            <w:tcW w:w="2695" w:type="dxa"/>
          </w:tcPr>
          <w:p w:rsidR="00380DEE" w:rsidRPr="0054441C" w:rsidRDefault="00380DEE" w:rsidP="00F26DAF">
            <w:pPr>
              <w:spacing w:line="218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КАШАРСКИЙ РАЙОН</w:t>
            </w:r>
          </w:p>
        </w:tc>
        <w:tc>
          <w:tcPr>
            <w:tcW w:w="11249" w:type="dxa"/>
          </w:tcPr>
          <w:p w:rsidR="00380DEE" w:rsidRPr="0054441C" w:rsidRDefault="00380DEE" w:rsidP="00F26DAF">
            <w:pPr>
              <w:autoSpaceDE w:val="0"/>
              <w:autoSpaceDN w:val="0"/>
              <w:adjustRightInd w:val="0"/>
              <w:spacing w:line="218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18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28.1.</w:t>
            </w:r>
          </w:p>
        </w:tc>
        <w:tc>
          <w:tcPr>
            <w:tcW w:w="2695" w:type="dxa"/>
          </w:tcPr>
          <w:p w:rsidR="00380DEE" w:rsidRPr="0054441C" w:rsidRDefault="00380DEE" w:rsidP="00F26DAF">
            <w:pPr>
              <w:spacing w:line="218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Верхнемакеевское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26DAF">
            <w:pPr>
              <w:autoSpaceDE w:val="0"/>
              <w:autoSpaceDN w:val="0"/>
              <w:adjustRightInd w:val="0"/>
              <w:spacing w:line="218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3,2 процента (утвержденный тариф – 33,23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</w:t>
            </w:r>
            <w:r w:rsidRPr="0054441C">
              <w:rPr>
                <w:sz w:val="28"/>
                <w:szCs w:val="28"/>
              </w:rPr>
              <w:lastRenderedPageBreak/>
              <w:t>холодному водоснабжению – 10,0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куб.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газоснабжению (бытовой газ в баллонах) – 30</w:t>
            </w:r>
            <w:r w:rsidR="00F26DAF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1,4573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0,0005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1400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97,1548 процента, в общей численности населения Ростовской области – 0,0335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</w:t>
            </w:r>
            <w:r w:rsidR="00F26DAF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территории муниципального образования – 2,8452 процента, в общей численности населения Ростовской области – 0,0010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</w:t>
            </w:r>
            <w:r w:rsidR="00F26DAF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разбивкой по месяцам: в июле – сентябре – 102,09</w:t>
            </w:r>
            <w:r w:rsidR="00F26DAF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225,09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28.2.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DA476E">
              <w:rPr>
                <w:spacing w:val="-6"/>
                <w:kern w:val="2"/>
                <w:sz w:val="28"/>
                <w:szCs w:val="28"/>
              </w:rPr>
              <w:t xml:space="preserve">Верхнесвечниковское </w:t>
            </w:r>
            <w:r w:rsidRPr="0054441C">
              <w:rPr>
                <w:kern w:val="2"/>
                <w:sz w:val="28"/>
                <w:szCs w:val="28"/>
              </w:rPr>
              <w:t>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26DA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3,2 процента (утвержденный тариф – 33,23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 18,0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куб.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1,8310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0,0006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1380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97,1831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0,0330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</w:t>
            </w:r>
            <w:r w:rsidR="00F26DAF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территории муниципального образования – 2,8169 процента, в общей численности населения </w:t>
            </w:r>
            <w:r w:rsidRPr="0054441C">
              <w:rPr>
                <w:sz w:val="28"/>
                <w:szCs w:val="28"/>
              </w:rPr>
              <w:lastRenderedPageBreak/>
              <w:t>Росто</w:t>
            </w:r>
            <w:r w:rsidR="00BC77EA" w:rsidRPr="0054441C">
              <w:rPr>
                <w:sz w:val="28"/>
                <w:szCs w:val="28"/>
              </w:rPr>
              <w:t>вской области – 0,0010 процента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70,40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116,80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28.3.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Вяжинское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1030A1" w:rsidP="00F26DAF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твердое топливо при наличии печного отопления (уголь) – 3,9 процента (8740,51 руб./т), на услугу регионального оператора по обращению с твердыми коммунальными отходами – 0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отоплению твердым топливом (уголь) – 0,558 т,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отоплением твердым топливом (уголь),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11</w:t>
            </w:r>
            <w:r w:rsidR="00BC77EA" w:rsidRPr="0054441C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1,4825 процента, в общей численности населения Ростовской области – 0,0003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725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</w:t>
            </w:r>
            <w:r w:rsidRPr="0054441C">
              <w:rPr>
                <w:sz w:val="28"/>
                <w:szCs w:val="28"/>
              </w:rPr>
              <w:lastRenderedPageBreak/>
              <w:t>населения на территории муниципального образования – 97,7089 процента, в общей численности населения Ростовской области – 0,0173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2,2911 процента, в общей численности населения Ростовской области – 0,0004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68,17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28.4.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Индустриальное сельское поселение</w:t>
            </w:r>
          </w:p>
        </w:tc>
        <w:tc>
          <w:tcPr>
            <w:tcW w:w="11249" w:type="dxa"/>
          </w:tcPr>
          <w:p w:rsidR="00380DEE" w:rsidRPr="0054441C" w:rsidRDefault="001030A1" w:rsidP="00F26DAF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</w:t>
            </w:r>
            <w:r w:rsidR="00F26DAF" w:rsidRPr="00F26DAF">
              <w:rPr>
                <w:spacing w:val="-6"/>
                <w:sz w:val="28"/>
                <w:szCs w:val="28"/>
              </w:rPr>
              <w:t> </w:t>
            </w:r>
            <w:r w:rsidRPr="00F26DAF">
              <w:rPr>
                <w:spacing w:val="-6"/>
                <w:sz w:val="28"/>
                <w:szCs w:val="28"/>
              </w:rPr>
              <w:t>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твердое топливо при наличии печного отопления(уголь) – 3,9 процента (8740,51 руб./т), на услугу регионального оператора по обращению с твердыми коммунальными отходами – 0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отоплению твердым топливом (уголь) – 0,644 т,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отоплением твердым топливом (уголь),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13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</w:t>
            </w:r>
            <w:r w:rsidRPr="0054441C">
              <w:rPr>
                <w:sz w:val="28"/>
                <w:szCs w:val="28"/>
              </w:rPr>
              <w:lastRenderedPageBreak/>
              <w:t>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1,4254 процента, в общей численности населения Ростовской области – 0,0003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894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98,0263 процента, в общей численности населения Ростовской области – 0,0214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1,9737 процента, в общей численности населения Ростовской области – 0,0004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85,32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28.5.</w:t>
            </w:r>
          </w:p>
        </w:tc>
        <w:tc>
          <w:tcPr>
            <w:tcW w:w="2695" w:type="dxa"/>
          </w:tcPr>
          <w:p w:rsidR="00380DEE" w:rsidRPr="0054441C" w:rsidRDefault="00380DEE" w:rsidP="00F26DAF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Кашарское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26DAF">
            <w:pPr>
              <w:spacing w:line="221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</w:t>
            </w:r>
            <w:r w:rsidR="00F63FC0" w:rsidRPr="0054441C">
              <w:rPr>
                <w:sz w:val="28"/>
                <w:szCs w:val="28"/>
              </w:rPr>
              <w:t>13,18</w:t>
            </w:r>
            <w:r w:rsidRPr="0054441C">
              <w:rPr>
                <w:sz w:val="28"/>
                <w:szCs w:val="28"/>
              </w:rPr>
              <w:t xml:space="preserve"> процента (утвержденный тариф – 54,53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</w:t>
            </w:r>
            <w:r w:rsidRPr="0054441C">
              <w:rPr>
                <w:sz w:val="28"/>
                <w:szCs w:val="28"/>
              </w:rPr>
              <w:lastRenderedPageBreak/>
              <w:t xml:space="preserve">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86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</w:t>
            </w:r>
            <w:r w:rsidR="00BC77EA" w:rsidRPr="0054441C">
              <w:rPr>
                <w:sz w:val="28"/>
                <w:szCs w:val="28"/>
              </w:rPr>
              <w:t>о образования – 1,1248</w:t>
            </w:r>
            <w:r w:rsidR="00F26DAF">
              <w:rPr>
                <w:sz w:val="28"/>
                <w:szCs w:val="28"/>
              </w:rPr>
              <w:t> </w:t>
            </w:r>
            <w:r w:rsidR="00BC77EA" w:rsidRPr="0054441C">
              <w:rPr>
                <w:sz w:val="28"/>
                <w:szCs w:val="28"/>
              </w:rPr>
              <w:t>процента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0,0021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7474 человек</w:t>
            </w:r>
            <w:r w:rsidR="00BC77EA" w:rsidRPr="0054441C">
              <w:rPr>
                <w:spacing w:val="-4"/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</w:t>
            </w:r>
            <w:r w:rsidR="00BC77EA" w:rsidRPr="0054441C">
              <w:rPr>
                <w:sz w:val="28"/>
                <w:szCs w:val="28"/>
              </w:rPr>
              <w:t xml:space="preserve"> образования – 97,7505 процента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0,1787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172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</w:t>
            </w:r>
            <w:r w:rsidR="00BC77EA" w:rsidRPr="0054441C">
              <w:rPr>
                <w:sz w:val="28"/>
                <w:szCs w:val="28"/>
              </w:rPr>
              <w:t>о образования – 2,2495 процента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0,0041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756,80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28.6.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Киевское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26DAF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</w:t>
            </w:r>
            <w:r w:rsidR="00F63FC0" w:rsidRPr="0054441C">
              <w:rPr>
                <w:sz w:val="28"/>
                <w:szCs w:val="28"/>
              </w:rPr>
              <w:t>75,91</w:t>
            </w:r>
            <w:r w:rsidRPr="0054441C">
              <w:rPr>
                <w:sz w:val="28"/>
                <w:szCs w:val="28"/>
              </w:rPr>
              <w:t xml:space="preserve"> процента (утвержденный тариф – 42,87 руб./куб. м), на </w:t>
            </w:r>
            <w:r w:rsidRPr="0054441C">
              <w:rPr>
                <w:sz w:val="28"/>
                <w:szCs w:val="28"/>
              </w:rPr>
              <w:lastRenderedPageBreak/>
              <w:t>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18,0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14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0,7718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</w:t>
            </w:r>
            <w:r w:rsidR="00BC77EA" w:rsidRPr="0054441C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0,0003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1780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</w:t>
            </w:r>
            <w:r w:rsidR="00BC77EA" w:rsidRPr="0054441C">
              <w:rPr>
                <w:sz w:val="28"/>
                <w:szCs w:val="28"/>
              </w:rPr>
              <w:t xml:space="preserve"> образования – 98,1257 процента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0,0426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1,8743 процента, в общей численности населения Росто</w:t>
            </w:r>
            <w:r w:rsidR="00BC77EA" w:rsidRPr="0054441C">
              <w:rPr>
                <w:sz w:val="28"/>
                <w:szCs w:val="28"/>
              </w:rPr>
              <w:t>вской области – 0,0008 процента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</w:t>
            </w:r>
            <w:r w:rsidRPr="0054441C">
              <w:rPr>
                <w:sz w:val="28"/>
                <w:szCs w:val="28"/>
              </w:rPr>
              <w:lastRenderedPageBreak/>
              <w:t xml:space="preserve">муниципальному образованию предельных индексов, превышающих установленный индекс по Ростовской области, с разбивкой по месяцам: в июле – сентябре – 61,88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139,06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28.7.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26DAF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6"/>
                <w:sz w:val="28"/>
                <w:szCs w:val="28"/>
              </w:rPr>
              <w:t xml:space="preserve">прогнозируемые размеры и темпы изменения тарифов на коммунальные услуги с 1 июля 2022 г.: </w:t>
            </w:r>
            <w:r w:rsidRPr="0054441C">
              <w:rPr>
                <w:sz w:val="28"/>
                <w:szCs w:val="28"/>
              </w:rPr>
              <w:t xml:space="preserve">на холодную воду – </w:t>
            </w:r>
            <w:r w:rsidR="00F63FC0" w:rsidRPr="0054441C">
              <w:rPr>
                <w:sz w:val="28"/>
                <w:szCs w:val="28"/>
              </w:rPr>
              <w:t>75,91</w:t>
            </w:r>
            <w:r w:rsidRPr="0054441C">
              <w:rPr>
                <w:sz w:val="28"/>
                <w:szCs w:val="28"/>
              </w:rPr>
              <w:t xml:space="preserve"> процента (утвержденный тариф – 42,87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18,0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0,9681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0,0006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2433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</w:t>
            </w:r>
            <w:r w:rsidR="00BC77EA" w:rsidRPr="0054441C">
              <w:rPr>
                <w:sz w:val="28"/>
                <w:szCs w:val="28"/>
              </w:rPr>
              <w:t xml:space="preserve"> образования – 98,1444 процента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0,0582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</w:t>
            </w:r>
            <w:r w:rsidRPr="0054441C">
              <w:rPr>
                <w:sz w:val="28"/>
                <w:szCs w:val="28"/>
              </w:rPr>
              <w:lastRenderedPageBreak/>
              <w:t>изменение размера платы за коммунальные услуги в отношении которого более установленного индекса по Ростовской области, – 46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1,8556 процента, в общей численности населения Росто</w:t>
            </w:r>
            <w:r w:rsidR="00BC77EA" w:rsidRPr="0054441C">
              <w:rPr>
                <w:sz w:val="28"/>
                <w:szCs w:val="28"/>
              </w:rPr>
              <w:t>вской области – 0,0011 процента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83,72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224,48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28.8.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Поповское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26DAF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</w:t>
            </w:r>
            <w:r w:rsidR="00F63FC0" w:rsidRPr="0054441C">
              <w:rPr>
                <w:sz w:val="28"/>
                <w:szCs w:val="28"/>
              </w:rPr>
              <w:t>0,83</w:t>
            </w:r>
            <w:r w:rsidRPr="0054441C">
              <w:rPr>
                <w:sz w:val="28"/>
                <w:szCs w:val="28"/>
              </w:rPr>
              <w:t xml:space="preserve"> процента (утвержденный тариф – 32,82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19,0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</w:t>
            </w:r>
            <w:r w:rsidR="00BC77EA" w:rsidRPr="0054441C">
              <w:rPr>
                <w:sz w:val="28"/>
                <w:szCs w:val="28"/>
              </w:rPr>
              <w:t xml:space="preserve">о образования – </w:t>
            </w:r>
            <w:r w:rsidR="00BC77EA" w:rsidRPr="0054441C">
              <w:rPr>
                <w:sz w:val="28"/>
                <w:szCs w:val="28"/>
              </w:rPr>
              <w:lastRenderedPageBreak/>
              <w:t>0,8925</w:t>
            </w:r>
            <w:r w:rsidR="00F26DAF">
              <w:rPr>
                <w:sz w:val="28"/>
                <w:szCs w:val="28"/>
              </w:rPr>
              <w:t> </w:t>
            </w:r>
            <w:r w:rsidR="00BC77EA" w:rsidRPr="0054441C">
              <w:rPr>
                <w:sz w:val="28"/>
                <w:szCs w:val="28"/>
              </w:rPr>
              <w:t>процента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0,0005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2436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</w:t>
            </w:r>
            <w:r w:rsidR="00BC77EA" w:rsidRPr="0054441C">
              <w:rPr>
                <w:sz w:val="28"/>
                <w:szCs w:val="28"/>
              </w:rPr>
              <w:t xml:space="preserve"> образования – 98,8235 процента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0,0583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1,1765 процента, в общей численности населения Росто</w:t>
            </w:r>
            <w:r w:rsidR="00BC77EA" w:rsidRPr="0054441C">
              <w:rPr>
                <w:sz w:val="28"/>
                <w:szCs w:val="28"/>
              </w:rPr>
              <w:t>вской области – 0,0007 процента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</w:t>
            </w:r>
            <w:r w:rsidR="00F26DAF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разбивкой по месяцам: в июле – сентябре – 42,05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г.– 114,55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28.9.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Талловеровское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26DA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</w:t>
            </w:r>
            <w:r w:rsidR="00F63FC0" w:rsidRPr="0054441C">
              <w:rPr>
                <w:sz w:val="28"/>
                <w:szCs w:val="28"/>
              </w:rPr>
              <w:t>75,91</w:t>
            </w:r>
            <w:r w:rsidRPr="0054441C">
              <w:rPr>
                <w:sz w:val="28"/>
                <w:szCs w:val="28"/>
              </w:rPr>
              <w:t xml:space="preserve"> процента (утвержденный тариф – 42,87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18,0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</w:t>
            </w:r>
            <w:r w:rsidRPr="0054441C">
              <w:rPr>
                <w:sz w:val="28"/>
                <w:szCs w:val="28"/>
              </w:rPr>
              <w:lastRenderedPageBreak/>
              <w:t>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12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</w:t>
            </w:r>
            <w:r w:rsidR="00BC77EA" w:rsidRPr="0054441C">
              <w:rPr>
                <w:sz w:val="28"/>
                <w:szCs w:val="28"/>
              </w:rPr>
              <w:t>о образования – 0,6586</w:t>
            </w:r>
            <w:r w:rsidR="00F26DAF">
              <w:rPr>
                <w:sz w:val="28"/>
                <w:szCs w:val="28"/>
              </w:rPr>
              <w:t> </w:t>
            </w:r>
            <w:r w:rsidR="00BC77EA" w:rsidRPr="0054441C">
              <w:rPr>
                <w:sz w:val="28"/>
                <w:szCs w:val="28"/>
              </w:rPr>
              <w:t>процента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0,0003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1780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</w:t>
            </w:r>
            <w:r w:rsidR="00BC77EA" w:rsidRPr="0054441C">
              <w:rPr>
                <w:sz w:val="28"/>
                <w:szCs w:val="28"/>
              </w:rPr>
              <w:t xml:space="preserve"> образования – 97,6948 процента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0,0426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2,3052 процента, в общей численности населения Ростовской области – 0,0010 </w:t>
            </w:r>
            <w:r w:rsidR="00BC77EA" w:rsidRPr="0054441C">
              <w:rPr>
                <w:sz w:val="28"/>
                <w:szCs w:val="28"/>
              </w:rPr>
              <w:t>процента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76,44</w:t>
            </w:r>
            <w:r w:rsidR="00F26DAF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188,16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F0467C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F0467C">
              <w:rPr>
                <w:spacing w:val="-12"/>
                <w:kern w:val="2"/>
                <w:sz w:val="28"/>
                <w:szCs w:val="28"/>
              </w:rPr>
              <w:lastRenderedPageBreak/>
              <w:t>28.10.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Фомино-Свечниковское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BB7B79" w:rsidP="00691D96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 холодную воду – 75,91 </w:t>
            </w:r>
            <w:r w:rsidR="00380DEE" w:rsidRPr="0054441C">
              <w:rPr>
                <w:sz w:val="28"/>
                <w:szCs w:val="28"/>
              </w:rPr>
              <w:t xml:space="preserve">процента (утвержденный тариф – 42,87 руб./куб. м), на газоснабжение (бытовой газ в баллонах) – 72,4 процента (56,15 руб./кг), на </w:t>
            </w:r>
            <w:r w:rsidR="00380DEE" w:rsidRPr="0054441C">
              <w:rPr>
                <w:sz w:val="28"/>
                <w:szCs w:val="28"/>
              </w:rPr>
              <w:lastRenderedPageBreak/>
              <w:t>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F26DAF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 xml:space="preserve">процентов (546,22 руб./куб. м); неизменные объемы потребления коммунальных услуг: по холодному водоснабжению – 18,0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380DEE"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</w:t>
            </w:r>
            <w:r w:rsidR="00BC77EA" w:rsidRPr="0054441C">
              <w:rPr>
                <w:sz w:val="28"/>
                <w:szCs w:val="28"/>
              </w:rPr>
              <w:t>о образования – 1,3081</w:t>
            </w:r>
            <w:r w:rsidR="00F26DAF">
              <w:rPr>
                <w:sz w:val="28"/>
                <w:szCs w:val="28"/>
              </w:rPr>
              <w:t> </w:t>
            </w:r>
            <w:r w:rsidR="00BC77EA" w:rsidRPr="0054441C">
              <w:rPr>
                <w:sz w:val="28"/>
                <w:szCs w:val="28"/>
              </w:rPr>
              <w:t>процента</w:t>
            </w:r>
            <w:r w:rsidR="00380DEE" w:rsidRPr="0054441C">
              <w:rPr>
                <w:sz w:val="28"/>
                <w:szCs w:val="28"/>
              </w:rPr>
              <w:t>, в общей численности населения Ростовской области – 0,0004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="00380DEE"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1340 человек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97</w:t>
            </w:r>
            <w:r w:rsidR="00BC77EA" w:rsidRPr="0054441C">
              <w:rPr>
                <w:sz w:val="28"/>
                <w:szCs w:val="28"/>
              </w:rPr>
              <w:t>,3837 процента</w:t>
            </w:r>
            <w:r w:rsidR="00380DEE" w:rsidRPr="0054441C">
              <w:rPr>
                <w:sz w:val="28"/>
                <w:szCs w:val="28"/>
              </w:rPr>
              <w:t>, в общей численности населения Ростовской области – 0,0320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2,6163 процента, в общей численности населения Ростовской обл</w:t>
            </w:r>
            <w:r w:rsidR="00BC77EA" w:rsidRPr="0054441C">
              <w:rPr>
                <w:sz w:val="28"/>
                <w:szCs w:val="28"/>
              </w:rPr>
              <w:t>асти – 0,0009 процента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</w:t>
            </w:r>
            <w:r w:rsidR="00380DEE" w:rsidRPr="0054441C">
              <w:rPr>
                <w:sz w:val="28"/>
                <w:szCs w:val="28"/>
              </w:rPr>
              <w:lastRenderedPageBreak/>
              <w:t>по Ростовской области, с разбивкой по месяцам: в июле – сентябре – 65,52</w:t>
            </w:r>
            <w:r w:rsidR="00F26DAF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2022 г. – 119,52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29.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КОНСТАНТИ</w:t>
            </w:r>
            <w:r w:rsidRPr="0054441C">
              <w:rPr>
                <w:kern w:val="2"/>
                <w:sz w:val="28"/>
                <w:szCs w:val="28"/>
              </w:rPr>
              <w:softHyphen/>
              <w:t>НОВСКИЙ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29.1.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Авиловское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1F1986" w:rsidP="00F26DA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газоснабжение (бытовой газ в баллонах) – 72,4 процента (56,15 руб./кг), на услугу регионального оператора по обращению с твердыми коммунальными отходами – 3,8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газоснабжению (бытовой газ в баллонах) – 30</w:t>
            </w:r>
            <w:r w:rsidR="00F26DAF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/год, норматив накопления твердых коммунальных отходов – 1,86 куб. м/год;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2,4286 процента, в общей численности населения Ростовской области – 0,0004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677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96,7143 процента, в общей численности населения Ростовской области – 0,0162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более </w:t>
            </w:r>
            <w:r w:rsidRPr="0054441C">
              <w:rPr>
                <w:sz w:val="28"/>
                <w:szCs w:val="28"/>
              </w:rPr>
              <w:lastRenderedPageBreak/>
              <w:t>установленного индекса по Ростовской области, – 23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</w:t>
            </w:r>
            <w:r w:rsidR="00F26DAF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территории муниципального образования – 3,2857 процента, в общей численности населения Ростовской области – 0,0006 процент</w:t>
            </w:r>
            <w:r w:rsidR="00BC77EA" w:rsidRPr="0054441C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</w:t>
            </w:r>
            <w:r w:rsidR="00F26DAF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разбивкой по месяцам: в июле – сентябре – 40,94</w:t>
            </w:r>
            <w:r w:rsidR="00F26DAF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83,03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29.2.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Богоявленское сельское поселение</w:t>
            </w:r>
          </w:p>
        </w:tc>
        <w:tc>
          <w:tcPr>
            <w:tcW w:w="11249" w:type="dxa"/>
          </w:tcPr>
          <w:p w:rsidR="00380DEE" w:rsidRPr="0054441C" w:rsidRDefault="001F1986" w:rsidP="00691D96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газоснабжение (бытовой газ в баллонах) – 72,4 процента (56,15 руб./кг), на услугу регионального оператора по обращению с твердыми коммунальными отходами – 3,8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(429,93руб./куб. м); неизменные объемы потребления коммунальных услуг: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газоснабжению (бытовой газ в баллонах) – 30</w:t>
            </w:r>
            <w:r w:rsidR="00F26DAF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/год, норматив накопления твердых коммунальных отходов – 1,86 куб. м/год;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14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0,7551 процента, в общей численности населения Ростовской области – 0,0003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 4,3 – 1802 человека;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доля </w:t>
            </w:r>
            <w:r w:rsidRPr="0054441C">
              <w:rPr>
                <w:spacing w:val="-4"/>
                <w:sz w:val="28"/>
                <w:szCs w:val="28"/>
              </w:rPr>
              <w:lastRenderedPageBreak/>
              <w:t>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97,1953</w:t>
            </w:r>
            <w:r w:rsidR="00BC77EA" w:rsidRPr="0054441C">
              <w:rPr>
                <w:spacing w:val="-4"/>
                <w:sz w:val="28"/>
                <w:szCs w:val="28"/>
              </w:rPr>
              <w:t xml:space="preserve"> процента</w:t>
            </w:r>
            <w:r w:rsidRPr="0054441C">
              <w:rPr>
                <w:spacing w:val="-4"/>
                <w:sz w:val="28"/>
                <w:szCs w:val="28"/>
              </w:rPr>
              <w:t>, в общей численности населения Ростовской области – 0,0431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52 человека;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2,8047 </w:t>
            </w:r>
            <w:r w:rsidR="00BC77EA" w:rsidRPr="0054441C">
              <w:rPr>
                <w:spacing w:val="-4"/>
                <w:sz w:val="28"/>
                <w:szCs w:val="28"/>
              </w:rPr>
              <w:t>процента</w:t>
            </w:r>
            <w:r w:rsidRPr="0054441C">
              <w:rPr>
                <w:spacing w:val="-4"/>
                <w:sz w:val="28"/>
                <w:szCs w:val="28"/>
              </w:rPr>
              <w:t>, в общей численности населения Ростовской области – 0,0012</w:t>
            </w:r>
            <w:r w:rsidR="00BC77EA" w:rsidRPr="0054441C">
              <w:rPr>
                <w:spacing w:val="-4"/>
                <w:sz w:val="28"/>
                <w:szCs w:val="28"/>
              </w:rPr>
              <w:t xml:space="preserve"> процента</w:t>
            </w:r>
            <w:r w:rsidRPr="0054441C">
              <w:rPr>
                <w:spacing w:val="-4"/>
                <w:sz w:val="28"/>
                <w:szCs w:val="28"/>
              </w:rPr>
              <w:t>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92,56 </w:t>
            </w:r>
            <w:r w:rsidR="00122675" w:rsidRPr="0054441C">
              <w:rPr>
                <w:spacing w:val="-4"/>
                <w:sz w:val="28"/>
                <w:szCs w:val="28"/>
              </w:rPr>
              <w:t>рубля ежемесячно</w:t>
            </w:r>
            <w:r w:rsidRPr="0054441C">
              <w:rPr>
                <w:spacing w:val="-4"/>
                <w:sz w:val="28"/>
                <w:szCs w:val="28"/>
              </w:rPr>
              <w:t xml:space="preserve">, </w:t>
            </w:r>
            <w:r w:rsidRPr="0054441C">
              <w:rPr>
                <w:sz w:val="28"/>
                <w:szCs w:val="28"/>
              </w:rPr>
              <w:t xml:space="preserve">в октябре – декабре 2022 г. – 187,72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29.3.</w:t>
            </w:r>
          </w:p>
        </w:tc>
        <w:tc>
          <w:tcPr>
            <w:tcW w:w="2695" w:type="dxa"/>
          </w:tcPr>
          <w:p w:rsidR="00380DEE" w:rsidRPr="0054441C" w:rsidRDefault="00380DEE" w:rsidP="00F26DAF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Гапкинское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1F1986" w:rsidP="00F26DAF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газоснабжение (бытовой газ в баллонах) – 72,4 процента (утвержденный тариф – 56,15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руб./кг), на услугу регионального оператора по обращению с твердыми коммунальными отходами – 3,8 процента (429,93руб./куб. м); неизменные объемы потребления коммунальных услуг: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нормативы потребления коммунальных услуг: норматив накопления твердых коммунальных отходов – 1,86 куб. м/год; 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 – 29</w:t>
            </w:r>
            <w:r w:rsidR="00F26DAF">
              <w:rPr>
                <w:spacing w:val="-4"/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</w:t>
            </w:r>
            <w:r w:rsidRPr="0054441C">
              <w:rPr>
                <w:spacing w:val="-4"/>
                <w:sz w:val="28"/>
                <w:szCs w:val="28"/>
              </w:rPr>
              <w:lastRenderedPageBreak/>
              <w:t>территории муниципального образования – 2,1434 процента, в общей численности населения Ростовской области – 0,0007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1310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96,8219</w:t>
            </w:r>
            <w:r w:rsidR="00BC77EA" w:rsidRPr="0054441C">
              <w:rPr>
                <w:spacing w:val="-4"/>
                <w:sz w:val="28"/>
                <w:szCs w:val="28"/>
              </w:rPr>
              <w:t xml:space="preserve"> процента</w:t>
            </w:r>
            <w:r w:rsidRPr="0054441C">
              <w:rPr>
                <w:spacing w:val="-4"/>
                <w:sz w:val="28"/>
                <w:szCs w:val="28"/>
              </w:rPr>
              <w:t>, в общей численности населения Ростовской области – 0,0313</w:t>
            </w:r>
            <w:r w:rsidR="00F26DAF">
              <w:rPr>
                <w:spacing w:val="-4"/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 – 43 человека;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3,1781</w:t>
            </w:r>
            <w:r w:rsidR="00BC77EA" w:rsidRPr="0054441C">
              <w:rPr>
                <w:spacing w:val="-4"/>
                <w:sz w:val="28"/>
                <w:szCs w:val="28"/>
              </w:rPr>
              <w:t xml:space="preserve"> процента</w:t>
            </w:r>
            <w:r w:rsidRPr="0054441C">
              <w:rPr>
                <w:spacing w:val="-4"/>
                <w:sz w:val="28"/>
                <w:szCs w:val="28"/>
              </w:rPr>
              <w:t>, в общей численности населения Ростовской области – 0,0010</w:t>
            </w:r>
            <w:r w:rsidR="00BC77EA" w:rsidRPr="0054441C">
              <w:rPr>
                <w:spacing w:val="-4"/>
                <w:sz w:val="28"/>
                <w:szCs w:val="28"/>
              </w:rPr>
              <w:t xml:space="preserve"> процента</w:t>
            </w:r>
            <w:r w:rsidRPr="0054441C">
              <w:rPr>
                <w:spacing w:val="-4"/>
                <w:sz w:val="28"/>
                <w:szCs w:val="28"/>
              </w:rPr>
              <w:t>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82,56 </w:t>
            </w:r>
            <w:r w:rsidR="00122675" w:rsidRPr="0054441C">
              <w:rPr>
                <w:spacing w:val="-4"/>
                <w:sz w:val="28"/>
                <w:szCs w:val="28"/>
              </w:rPr>
              <w:t>рубля ежемесячно</w:t>
            </w:r>
            <w:r w:rsidRPr="0054441C">
              <w:rPr>
                <w:spacing w:val="-4"/>
                <w:sz w:val="28"/>
                <w:szCs w:val="28"/>
              </w:rPr>
              <w:t xml:space="preserve">, </w:t>
            </w:r>
            <w:r w:rsidRPr="0054441C">
              <w:rPr>
                <w:sz w:val="28"/>
                <w:szCs w:val="28"/>
              </w:rPr>
              <w:t xml:space="preserve">в октябре – декабре 2022 г. – 155,23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29.4.</w:t>
            </w:r>
          </w:p>
        </w:tc>
        <w:tc>
          <w:tcPr>
            <w:tcW w:w="2695" w:type="dxa"/>
          </w:tcPr>
          <w:p w:rsidR="00380DEE" w:rsidRPr="0054441C" w:rsidRDefault="00380DEE" w:rsidP="00CF7F9A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Константиновское городское поселение</w:t>
            </w:r>
          </w:p>
        </w:tc>
        <w:tc>
          <w:tcPr>
            <w:tcW w:w="11249" w:type="dxa"/>
          </w:tcPr>
          <w:p w:rsidR="00380DEE" w:rsidRPr="0054441C" w:rsidRDefault="001F1986" w:rsidP="00CF7F9A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pacing w:val="-4"/>
                <w:sz w:val="28"/>
                <w:szCs w:val="28"/>
              </w:rPr>
              <w:t xml:space="preserve"> на холодную воду – 3,2 процента (утвержденный тариф – 40,37 руб./куб. м), на водоотведение – 3,19 процента (утвержденный тариф 52,05 руб./куб. м), на газоснабжение (природный газ) – 3,0 процента (6,91 руб./куб. м), на электроснабжение в пределах социальной нормы – 4,0</w:t>
            </w:r>
            <w:r w:rsidR="00F26DAF">
              <w:rPr>
                <w:spacing w:val="-4"/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процента (4,42 руб./</w:t>
            </w:r>
            <w:r w:rsidR="00122675" w:rsidRPr="0054441C">
              <w:rPr>
                <w:spacing w:val="-4"/>
                <w:sz w:val="28"/>
                <w:szCs w:val="28"/>
              </w:rPr>
              <w:t>кВт.ч</w:t>
            </w:r>
            <w:r w:rsidR="00482D94" w:rsidRPr="0054441C">
              <w:rPr>
                <w:spacing w:val="-4"/>
                <w:sz w:val="28"/>
                <w:szCs w:val="28"/>
              </w:rPr>
              <w:t>)</w:t>
            </w:r>
            <w:r w:rsidRPr="0054441C">
              <w:rPr>
                <w:spacing w:val="-4"/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(429,93 руб./куб. м); 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неизменные объемы потребления коммунальных услуг: по газоснабжению (природный газ) – 5,0 куб. м, размер социальной нормы потребления электрической энергии – 96 </w:t>
            </w:r>
            <w:r w:rsidR="00122675" w:rsidRPr="0054441C">
              <w:rPr>
                <w:spacing w:val="-4"/>
                <w:sz w:val="28"/>
                <w:szCs w:val="28"/>
              </w:rPr>
              <w:t>кВт.ч</w:t>
            </w:r>
            <w:r w:rsidR="00482D94" w:rsidRPr="0054441C">
              <w:rPr>
                <w:spacing w:val="-4"/>
                <w:sz w:val="28"/>
                <w:szCs w:val="28"/>
              </w:rPr>
              <w:t>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нормативы потребления коммунальных услуг: по холодному водоснабжению – 7,56 куб. м, по водоотведению – 7,56</w:t>
            </w:r>
            <w:r w:rsidR="00F26DAF">
              <w:rPr>
                <w:spacing w:val="-4"/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 xml:space="preserve">куб. м, норматив накопления твердых коммунальных отходов – 2,02 куб. м/год; 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</w:t>
            </w:r>
            <w:r w:rsidRPr="0054441C">
              <w:rPr>
                <w:spacing w:val="-4"/>
                <w:sz w:val="28"/>
                <w:szCs w:val="28"/>
              </w:rPr>
              <w:lastRenderedPageBreak/>
              <w:t>индекса: многоквартирные дома с холодным водоснабжением, водоотведением,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 – 577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3,0386 процента, в общей численности населения Ростовской области – 0,0138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8439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44,4415</w:t>
            </w:r>
            <w:r w:rsidR="00F26DAF">
              <w:rPr>
                <w:spacing w:val="-4"/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процента, в общей численности населения Ростовской области – 0,2018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10550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55,5585 процента, в общей численности населения Ростовской области – 0,2523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9706</w:t>
            </w:r>
            <w:r w:rsidR="00030780" w:rsidRPr="0054441C">
              <w:rPr>
                <w:spacing w:val="-4"/>
                <w:sz w:val="28"/>
                <w:szCs w:val="28"/>
              </w:rPr>
              <w:t xml:space="preserve">0 рублей </w:t>
            </w:r>
            <w:r w:rsidR="00122675" w:rsidRPr="0054441C">
              <w:rPr>
                <w:spacing w:val="-4"/>
                <w:sz w:val="28"/>
                <w:szCs w:val="28"/>
              </w:rPr>
              <w:t>ежемесячно</w:t>
            </w:r>
            <w:r w:rsidRPr="0054441C">
              <w:rPr>
                <w:spacing w:val="-4"/>
                <w:sz w:val="28"/>
                <w:szCs w:val="28"/>
              </w:rPr>
              <w:t xml:space="preserve">, </w:t>
            </w:r>
            <w:r w:rsidRPr="0054441C">
              <w:rPr>
                <w:sz w:val="28"/>
                <w:szCs w:val="28"/>
              </w:rPr>
              <w:t xml:space="preserve">в октябре – декабре 2022 г. – 24687 </w:t>
            </w:r>
            <w:r w:rsidR="00B808C7">
              <w:rPr>
                <w:sz w:val="28"/>
                <w:szCs w:val="28"/>
              </w:rPr>
              <w:t>рублей</w:t>
            </w:r>
            <w:r w:rsidR="00122675" w:rsidRPr="0054441C">
              <w:rPr>
                <w:sz w:val="28"/>
                <w:szCs w:val="28"/>
              </w:rPr>
              <w:t xml:space="preserve">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29.5.</w:t>
            </w:r>
          </w:p>
        </w:tc>
        <w:tc>
          <w:tcPr>
            <w:tcW w:w="2695" w:type="dxa"/>
          </w:tcPr>
          <w:p w:rsidR="00380DEE" w:rsidRPr="0054441C" w:rsidRDefault="00380DEE" w:rsidP="00CF7F9A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Николаевское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1F1986" w:rsidP="00691D96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 w:rsidRPr="00F26DAF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газоснабжение (бытовой газ в баллонах) – 72,4 процента (56,15 руб./кг), на услугу регионального оператора по обращению с твердыми коммунальными отходами – </w:t>
            </w:r>
            <w:r w:rsidRPr="0054441C">
              <w:rPr>
                <w:sz w:val="28"/>
                <w:szCs w:val="28"/>
              </w:rPr>
              <w:lastRenderedPageBreak/>
              <w:t>3,8</w:t>
            </w:r>
            <w:r w:rsidR="00F26DA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(429,93руб./куб. м); неизменные объемы потребления коммунальных услуг: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газоснабжению (бытовой газ в баллонах) – 30</w:t>
            </w:r>
            <w:r w:rsidR="00F26DAF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/год, норматив накопления твердых коммунальных отходов – 1,86 куб. м/год;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 – 86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2,0070 процента, в общей численности населения Ростовской области – 0,0021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4199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97,9930 процент</w:t>
            </w:r>
            <w:r w:rsidR="00325C45">
              <w:rPr>
                <w:spacing w:val="-4"/>
                <w:sz w:val="28"/>
                <w:szCs w:val="28"/>
              </w:rPr>
              <w:t>а</w:t>
            </w:r>
            <w:r w:rsidRPr="0054441C">
              <w:rPr>
                <w:spacing w:val="-4"/>
                <w:sz w:val="28"/>
                <w:szCs w:val="28"/>
              </w:rPr>
              <w:t>, в общей численности населения Ростовской области – 0,1004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86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</w:t>
            </w:r>
            <w:r w:rsidR="00BC77EA" w:rsidRPr="0054441C">
              <w:rPr>
                <w:spacing w:val="-4"/>
                <w:sz w:val="28"/>
                <w:szCs w:val="28"/>
              </w:rPr>
              <w:t>о образования – 2,0070 процента</w:t>
            </w:r>
            <w:r w:rsidRPr="0054441C">
              <w:rPr>
                <w:spacing w:val="-4"/>
                <w:sz w:val="28"/>
                <w:szCs w:val="28"/>
              </w:rPr>
              <w:t>, в общей численности населения Росто</w:t>
            </w:r>
            <w:r w:rsidR="00BC77EA" w:rsidRPr="0054441C">
              <w:rPr>
                <w:spacing w:val="-4"/>
                <w:sz w:val="28"/>
                <w:szCs w:val="28"/>
              </w:rPr>
              <w:t>вской области – 0,0021 процента</w:t>
            </w:r>
            <w:r w:rsidRPr="0054441C">
              <w:rPr>
                <w:spacing w:val="-4"/>
                <w:sz w:val="28"/>
                <w:szCs w:val="28"/>
              </w:rPr>
              <w:t>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</w:t>
            </w:r>
            <w:r w:rsidRPr="00CF7F9A">
              <w:rPr>
                <w:spacing w:val="-6"/>
                <w:sz w:val="28"/>
                <w:szCs w:val="28"/>
              </w:rPr>
              <w:t>превышающих установленный индекс по Ростовской области, с разбивкой по месяцам: в июле –</w:t>
            </w:r>
            <w:r w:rsidRPr="0054441C">
              <w:rPr>
                <w:spacing w:val="-4"/>
                <w:sz w:val="28"/>
                <w:szCs w:val="28"/>
              </w:rPr>
              <w:t xml:space="preserve"> сентябре – 153,08 </w:t>
            </w:r>
            <w:r w:rsidR="00122675" w:rsidRPr="0054441C">
              <w:rPr>
                <w:spacing w:val="-4"/>
                <w:sz w:val="28"/>
                <w:szCs w:val="28"/>
              </w:rPr>
              <w:t>рубля ежемесячно</w:t>
            </w:r>
            <w:r w:rsidRPr="0054441C">
              <w:rPr>
                <w:spacing w:val="-4"/>
                <w:sz w:val="28"/>
                <w:szCs w:val="28"/>
              </w:rPr>
              <w:t xml:space="preserve">, </w:t>
            </w:r>
            <w:r w:rsidRPr="0054441C">
              <w:rPr>
                <w:sz w:val="28"/>
                <w:szCs w:val="28"/>
              </w:rPr>
              <w:t>в октябре – декабре 2022 г. – 310,46</w:t>
            </w:r>
            <w:r w:rsidR="00CF7F9A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CF7F9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pageBreakBefore/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29.6.</w:t>
            </w:r>
          </w:p>
        </w:tc>
        <w:tc>
          <w:tcPr>
            <w:tcW w:w="2695" w:type="dxa"/>
          </w:tcPr>
          <w:p w:rsidR="00380DEE" w:rsidRPr="0054441C" w:rsidRDefault="00380DEE" w:rsidP="00CF7F9A">
            <w:pPr>
              <w:pageBreakBefore/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Почтовское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1F1986" w:rsidP="00CF7F9A">
            <w:pPr>
              <w:pageBreakBefore/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CF7F9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газоснабжение (бытовой газ в баллонах) – 72,4 процента (56,15 руб./кг), на услугу регионального оператора по обращению с твердыми коммунальными отходами – 3,8</w:t>
            </w:r>
            <w:r w:rsidR="00CF7F9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газоснабжению (бытовой газ в баллонах) – 30</w:t>
            </w:r>
            <w:r w:rsidR="00CF7F9A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/год, норматив накопления твердых коммунальных отходов – 1,86 куб. м/год;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 – 21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1,0324 процента, в общей численности населения Ростовской области – 0,0005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2007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98,6726</w:t>
            </w:r>
            <w:r w:rsidR="00BC77EA" w:rsidRPr="0054441C">
              <w:rPr>
                <w:spacing w:val="-4"/>
                <w:sz w:val="28"/>
                <w:szCs w:val="28"/>
              </w:rPr>
              <w:t xml:space="preserve"> процента</w:t>
            </w:r>
            <w:r w:rsidRPr="0054441C">
              <w:rPr>
                <w:spacing w:val="-4"/>
                <w:sz w:val="28"/>
                <w:szCs w:val="28"/>
              </w:rPr>
              <w:t>, в общей численности населения Ростовской области – 0,0480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27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1,3274 пр</w:t>
            </w:r>
            <w:r w:rsidR="00BC77EA" w:rsidRPr="0054441C">
              <w:rPr>
                <w:spacing w:val="-4"/>
                <w:sz w:val="28"/>
                <w:szCs w:val="28"/>
              </w:rPr>
              <w:t>оцента</w:t>
            </w:r>
            <w:r w:rsidRPr="0054441C">
              <w:rPr>
                <w:spacing w:val="-4"/>
                <w:sz w:val="28"/>
                <w:szCs w:val="28"/>
              </w:rPr>
              <w:t>, в общей численности населения Ростовской области – 0,0006</w:t>
            </w:r>
            <w:r w:rsidR="00BC77EA" w:rsidRPr="0054441C">
              <w:rPr>
                <w:spacing w:val="-4"/>
                <w:sz w:val="28"/>
                <w:szCs w:val="28"/>
              </w:rPr>
              <w:t xml:space="preserve"> процента</w:t>
            </w:r>
            <w:r w:rsidRPr="0054441C">
              <w:rPr>
                <w:spacing w:val="-4"/>
                <w:sz w:val="28"/>
                <w:szCs w:val="28"/>
              </w:rPr>
              <w:t>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</w:t>
            </w:r>
            <w:r w:rsidRPr="00CF7F9A">
              <w:rPr>
                <w:spacing w:val="-6"/>
                <w:sz w:val="28"/>
                <w:szCs w:val="28"/>
              </w:rPr>
              <w:lastRenderedPageBreak/>
              <w:t>превышающих установленный индекс по Ростовской области, с разбивкой по месяцам: в июле –</w:t>
            </w:r>
            <w:r w:rsidRPr="0054441C">
              <w:rPr>
                <w:spacing w:val="-4"/>
                <w:sz w:val="28"/>
                <w:szCs w:val="28"/>
              </w:rPr>
              <w:t xml:space="preserve"> сентябре – 49,41 </w:t>
            </w:r>
            <w:r w:rsidR="00122675" w:rsidRPr="0054441C">
              <w:rPr>
                <w:spacing w:val="-4"/>
                <w:sz w:val="28"/>
                <w:szCs w:val="28"/>
              </w:rPr>
              <w:t>рубля ежемесячно</w:t>
            </w:r>
            <w:r w:rsidRPr="0054441C">
              <w:rPr>
                <w:spacing w:val="-4"/>
                <w:sz w:val="28"/>
                <w:szCs w:val="28"/>
              </w:rPr>
              <w:t xml:space="preserve">, </w:t>
            </w:r>
            <w:r w:rsidRPr="0054441C">
              <w:rPr>
                <w:sz w:val="28"/>
                <w:szCs w:val="28"/>
              </w:rPr>
              <w:t xml:space="preserve">в октябре – декабре 2022 г. – 97,47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29.7.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Стычновское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1F1986" w:rsidP="00691D96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CF7F9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газоснабжение (бытовой газ в баллонах) – 72,4 процента (56,15 руб./кг), на услугу регионального оператора по обращению с твердыми коммунальными отходами – 3,8</w:t>
            </w:r>
            <w:r w:rsidR="00CF7F9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(429,93руб./куб. м); 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газоснабжению (бытовой газ в баллонах) – 30</w:t>
            </w:r>
            <w:r w:rsidR="00CF7F9A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/год, норматив накопления твердых коммунальных отходов – 1,86 куб. м/год;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</w:t>
            </w:r>
            <w:r w:rsidR="00BC77EA" w:rsidRPr="0054441C">
              <w:rPr>
                <w:sz w:val="28"/>
                <w:szCs w:val="28"/>
              </w:rPr>
              <w:t>,</w:t>
            </w:r>
            <w:r w:rsidRPr="0054441C">
              <w:rPr>
                <w:sz w:val="28"/>
                <w:szCs w:val="28"/>
              </w:rPr>
              <w:t xml:space="preserve"> – 28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3,0905 процента, в общей численности населения Ростовской области – 0,0007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874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96,4680</w:t>
            </w:r>
            <w:r w:rsidR="00BC77EA" w:rsidRPr="0054441C">
              <w:rPr>
                <w:sz w:val="28"/>
                <w:szCs w:val="28"/>
              </w:rPr>
              <w:t xml:space="preserve"> процента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0,0209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</w:t>
            </w:r>
            <w:r w:rsidRPr="0054441C">
              <w:rPr>
                <w:sz w:val="28"/>
                <w:szCs w:val="28"/>
              </w:rPr>
              <w:lastRenderedPageBreak/>
              <w:t>индекса по Ростовской области, в общей численности населения на</w:t>
            </w:r>
            <w:r w:rsidR="00CF7F9A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территории муниципального образования – 3,5320</w:t>
            </w:r>
            <w:r w:rsidR="00BC77EA" w:rsidRPr="0054441C">
              <w:rPr>
                <w:sz w:val="28"/>
                <w:szCs w:val="28"/>
              </w:rPr>
              <w:t xml:space="preserve"> процента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0,0008</w:t>
            </w:r>
            <w:r w:rsidR="00BC77EA" w:rsidRPr="0054441C">
              <w:rPr>
                <w:sz w:val="28"/>
                <w:szCs w:val="28"/>
              </w:rPr>
              <w:t xml:space="preserve"> процента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58,56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115,52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30.</w:t>
            </w:r>
          </w:p>
        </w:tc>
        <w:tc>
          <w:tcPr>
            <w:tcW w:w="2695" w:type="dxa"/>
          </w:tcPr>
          <w:p w:rsidR="00380DEE" w:rsidRPr="00B808C7" w:rsidRDefault="00380DEE" w:rsidP="00D5045F">
            <w:pPr>
              <w:spacing w:line="226" w:lineRule="auto"/>
              <w:rPr>
                <w:spacing w:val="-14"/>
                <w:sz w:val="28"/>
                <w:szCs w:val="28"/>
              </w:rPr>
            </w:pPr>
            <w:r w:rsidRPr="00B808C7">
              <w:rPr>
                <w:spacing w:val="-14"/>
                <w:kern w:val="2"/>
                <w:sz w:val="28"/>
                <w:szCs w:val="28"/>
              </w:rPr>
              <w:t>КРАСНОСУЛИН</w:t>
            </w:r>
            <w:r w:rsidR="00CF7F9A">
              <w:rPr>
                <w:spacing w:val="-14"/>
                <w:kern w:val="2"/>
                <w:sz w:val="28"/>
                <w:szCs w:val="28"/>
              </w:rPr>
              <w:softHyphen/>
            </w:r>
            <w:r w:rsidRPr="00B808C7">
              <w:rPr>
                <w:spacing w:val="-14"/>
                <w:kern w:val="2"/>
                <w:sz w:val="28"/>
                <w:szCs w:val="28"/>
              </w:rPr>
              <w:t>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30.1.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Божковское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1A2EB1" w:rsidP="00CF7F9A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CF7F9A">
              <w:rPr>
                <w:spacing w:val="-6"/>
                <w:sz w:val="28"/>
                <w:szCs w:val="28"/>
              </w:rPr>
              <w:t xml:space="preserve">прогнозируемые размеры и темпы изменения тарифов на коммунальные услуги с 1 июля 2022 г.: </w:t>
            </w:r>
            <w:r w:rsidRPr="0054441C">
              <w:rPr>
                <w:sz w:val="28"/>
                <w:szCs w:val="28"/>
              </w:rPr>
              <w:t>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CF7F9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(429,93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50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CF7F9A">
              <w:rPr>
                <w:spacing w:val="-4"/>
                <w:sz w:val="28"/>
                <w:szCs w:val="28"/>
              </w:rPr>
              <w:t>30</w:t>
            </w:r>
            <w:r w:rsidR="00CF7F9A" w:rsidRPr="00CF7F9A">
              <w:rPr>
                <w:spacing w:val="-4"/>
                <w:sz w:val="28"/>
                <w:szCs w:val="28"/>
              </w:rPr>
              <w:t> </w:t>
            </w:r>
            <w:r w:rsidR="00122675" w:rsidRPr="00CF7F9A">
              <w:rPr>
                <w:spacing w:val="-4"/>
                <w:sz w:val="28"/>
                <w:szCs w:val="28"/>
              </w:rPr>
              <w:t>кг/человека</w:t>
            </w:r>
            <w:r w:rsidRPr="00CF7F9A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3740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100</w:t>
            </w:r>
            <w:r w:rsidR="00CF7F9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0,0894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</w:t>
            </w:r>
            <w:r w:rsidRPr="0054441C">
              <w:rPr>
                <w:sz w:val="28"/>
                <w:szCs w:val="28"/>
              </w:rPr>
              <w:lastRenderedPageBreak/>
              <w:t>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3740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CF7F9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0,0894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6058,80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9088,20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18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30.2.</w:t>
            </w:r>
          </w:p>
        </w:tc>
        <w:tc>
          <w:tcPr>
            <w:tcW w:w="2695" w:type="dxa"/>
          </w:tcPr>
          <w:p w:rsidR="00380DEE" w:rsidRPr="0054441C" w:rsidRDefault="00380DEE" w:rsidP="00E5514D">
            <w:pPr>
              <w:spacing w:line="218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Владимировское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1A2EB1" w:rsidP="00E5514D">
            <w:pPr>
              <w:autoSpaceDE w:val="0"/>
              <w:autoSpaceDN w:val="0"/>
              <w:adjustRightInd w:val="0"/>
              <w:spacing w:line="218" w:lineRule="auto"/>
              <w:jc w:val="both"/>
              <w:rPr>
                <w:sz w:val="28"/>
                <w:szCs w:val="28"/>
              </w:rPr>
            </w:pPr>
            <w:r w:rsidRPr="00CF7F9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(98,61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процента (429,93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25,0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CF7F9A">
              <w:rPr>
                <w:spacing w:val="-4"/>
                <w:sz w:val="28"/>
                <w:szCs w:val="28"/>
              </w:rPr>
              <w:t>30</w:t>
            </w:r>
            <w:r w:rsidR="00CF7F9A" w:rsidRPr="00CF7F9A">
              <w:rPr>
                <w:spacing w:val="-4"/>
                <w:sz w:val="28"/>
                <w:szCs w:val="28"/>
              </w:rPr>
              <w:t> </w:t>
            </w:r>
            <w:r w:rsidR="00122675" w:rsidRPr="00CF7F9A">
              <w:rPr>
                <w:spacing w:val="-4"/>
                <w:sz w:val="28"/>
                <w:szCs w:val="28"/>
              </w:rPr>
              <w:t>кг/человека</w:t>
            </w:r>
            <w:r w:rsidRPr="00CF7F9A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1001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</w:t>
            </w:r>
            <w:r w:rsidRPr="0054441C">
              <w:rPr>
                <w:sz w:val="28"/>
                <w:szCs w:val="28"/>
              </w:rPr>
              <w:lastRenderedPageBreak/>
              <w:t>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44,2529 процента, в общей численности населения Ростовской области – 0,0239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</w:t>
            </w:r>
            <w:r w:rsidR="00CF7F9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2262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 процентов, в общей численности населения Ростовской области – 0,0541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32527,56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15132,78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18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30.3.</w:t>
            </w:r>
          </w:p>
        </w:tc>
        <w:tc>
          <w:tcPr>
            <w:tcW w:w="2695" w:type="dxa"/>
          </w:tcPr>
          <w:p w:rsidR="00380DEE" w:rsidRPr="0054441C" w:rsidRDefault="00380DEE" w:rsidP="00E5514D">
            <w:pPr>
              <w:spacing w:line="218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Горненское городское поселение</w:t>
            </w:r>
          </w:p>
        </w:tc>
        <w:tc>
          <w:tcPr>
            <w:tcW w:w="11249" w:type="dxa"/>
          </w:tcPr>
          <w:p w:rsidR="00380DEE" w:rsidRPr="0054441C" w:rsidRDefault="001A2EB1" w:rsidP="00E5514D">
            <w:pPr>
              <w:autoSpaceDE w:val="0"/>
              <w:autoSpaceDN w:val="0"/>
              <w:adjustRightInd w:val="0"/>
              <w:spacing w:line="218" w:lineRule="auto"/>
              <w:jc w:val="both"/>
              <w:rPr>
                <w:sz w:val="28"/>
                <w:szCs w:val="28"/>
              </w:rPr>
            </w:pPr>
            <w:r w:rsidRPr="00CF7F9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(79,37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процента (429,93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25,0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CF7F9A">
              <w:rPr>
                <w:spacing w:val="-4"/>
                <w:sz w:val="28"/>
                <w:szCs w:val="28"/>
              </w:rPr>
              <w:t>30</w:t>
            </w:r>
            <w:r w:rsidR="00CF7F9A" w:rsidRPr="00CF7F9A">
              <w:rPr>
                <w:spacing w:val="-4"/>
                <w:sz w:val="28"/>
                <w:szCs w:val="28"/>
              </w:rPr>
              <w:t> </w:t>
            </w:r>
            <w:r w:rsidR="00122675" w:rsidRPr="00CF7F9A">
              <w:rPr>
                <w:spacing w:val="-4"/>
                <w:sz w:val="28"/>
                <w:szCs w:val="28"/>
              </w:rPr>
              <w:t>кг/человека</w:t>
            </w:r>
            <w:r w:rsidRPr="00CF7F9A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2142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88,3663 процента, в общей численности населения Ростовской области – 0,0512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</w:t>
            </w:r>
            <w:r w:rsidR="00CF7F9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2424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 процентов, в общей численности населения Ростовской области – 0,0580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28869,84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 г. – 21016,08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30.4.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Гуково-Гнилушевское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1A2EB1" w:rsidP="00E5514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8"/>
                <w:szCs w:val="28"/>
              </w:rPr>
            </w:pPr>
            <w:r w:rsidRPr="00E5514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(98,61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</w:t>
            </w:r>
            <w:r w:rsidRPr="0054441C">
              <w:rPr>
                <w:sz w:val="28"/>
                <w:szCs w:val="28"/>
              </w:rPr>
              <w:lastRenderedPageBreak/>
              <w:t>твердыми коммунальными отходами – 3,8 процента (429,93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25,0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E5514D">
              <w:rPr>
                <w:spacing w:val="-4"/>
                <w:sz w:val="28"/>
                <w:szCs w:val="28"/>
              </w:rPr>
              <w:t>30</w:t>
            </w:r>
            <w:r w:rsidR="00E5514D" w:rsidRPr="00E5514D">
              <w:rPr>
                <w:spacing w:val="-4"/>
                <w:sz w:val="28"/>
                <w:szCs w:val="28"/>
              </w:rPr>
              <w:t> </w:t>
            </w:r>
            <w:r w:rsidR="00122675" w:rsidRPr="00E5514D">
              <w:rPr>
                <w:spacing w:val="-4"/>
                <w:sz w:val="28"/>
                <w:szCs w:val="28"/>
              </w:rPr>
              <w:t>кг/человека</w:t>
            </w:r>
            <w:r w:rsidRPr="00E5514D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304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20,1458 процента, в общей численности населения Ростовской области – 0,0073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562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37,2432 процента, в общей численности населения Ростовской области – 0,0134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947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62,7568 процента, в общей численности населения Ростовской области – 0,0226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Pr="0054441C">
              <w:rPr>
                <w:sz w:val="28"/>
                <w:szCs w:val="28"/>
              </w:rPr>
              <w:lastRenderedPageBreak/>
              <w:t xml:space="preserve">13542,10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11354,53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30.5.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Долотинское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1A2EB1" w:rsidP="00E5514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5514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(98,61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процента (429,93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25,0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E5514D">
              <w:rPr>
                <w:spacing w:val="-4"/>
                <w:sz w:val="28"/>
                <w:szCs w:val="28"/>
              </w:rPr>
              <w:t>30</w:t>
            </w:r>
            <w:r w:rsidR="00E5514D" w:rsidRPr="00E5514D">
              <w:rPr>
                <w:spacing w:val="-4"/>
                <w:sz w:val="28"/>
                <w:szCs w:val="28"/>
              </w:rPr>
              <w:t> </w:t>
            </w:r>
            <w:r w:rsidR="00122675" w:rsidRPr="00E5514D">
              <w:rPr>
                <w:spacing w:val="-4"/>
                <w:sz w:val="28"/>
                <w:szCs w:val="28"/>
              </w:rPr>
              <w:t>кг/человека</w:t>
            </w:r>
            <w:r w:rsidRPr="00E5514D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379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22,6134 процента, в общей численности населения Ростовской области – 0,0091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721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43,0191 процента, в общей численности населения Ростовской области – 0,0172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955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</w:t>
            </w:r>
            <w:r w:rsidRPr="0054441C">
              <w:rPr>
                <w:sz w:val="28"/>
                <w:szCs w:val="28"/>
              </w:rPr>
              <w:lastRenderedPageBreak/>
              <w:t>более установленного индекса по Ростовской области, в общей численности населения на территории муниципального образования – 56,9809 процента, в общей численности населения Ростовской области – 0,0228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13732,90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9378,10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30.6.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Киселевское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1A2EB1" w:rsidP="00E5514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5514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(83,02 руб./куб. м), на газоснабжение (бытовой газ в баллонах) – 7,4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процента (429,93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25,0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E5514D">
              <w:rPr>
                <w:spacing w:val="-4"/>
                <w:sz w:val="28"/>
                <w:szCs w:val="28"/>
              </w:rPr>
              <w:t>30</w:t>
            </w:r>
            <w:r w:rsidR="00E5514D" w:rsidRPr="00E5514D">
              <w:rPr>
                <w:spacing w:val="-4"/>
                <w:sz w:val="28"/>
                <w:szCs w:val="28"/>
              </w:rPr>
              <w:t> </w:t>
            </w:r>
            <w:r w:rsidR="00122675" w:rsidRPr="00E5514D">
              <w:rPr>
                <w:spacing w:val="-4"/>
                <w:sz w:val="28"/>
                <w:szCs w:val="28"/>
              </w:rPr>
              <w:t>кг/человека</w:t>
            </w:r>
            <w:r w:rsidRPr="00E5514D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230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8,6207 процента, в общей численности населения Ростовской области – 0,0055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810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</w:t>
            </w:r>
            <w:r w:rsidRPr="0054441C">
              <w:rPr>
                <w:sz w:val="28"/>
                <w:szCs w:val="28"/>
              </w:rPr>
              <w:lastRenderedPageBreak/>
              <w:t>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30,3598 процента, в общей численности населения Ростовской области – 0,0194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1858</w:t>
            </w:r>
            <w:r w:rsidR="00E5514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69,6402 процента, в общей численности населения Ростовской области – 0,0444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23057,78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19657,64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E5514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30.7.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Ковалевское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1A2EB1" w:rsidP="00E5514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5514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(98,61 руб./куб. м), на тепловую энергию – 82,04 процента (утвержденный тариф – 6270,66 руб./Гкал), на газоснабжение (бытовой газ в баллонах) – 72,4 процента (56,15 руб./кг), на электроснабжение в пределах социальной нормы – 4,0</w:t>
            </w:r>
            <w:r w:rsidR="00E5514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(429,93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7,0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отоплению – 0,0292 Гкал/кв.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 централизованным теплоснабжением,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>численность населения, изменение размера платы за коммунальные услуги в отношении которого равно установленному предельному индексу, – 80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2,9433 процента, в общей численности населения Ростовской области – 0,0019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0,9198 процента, в общей численности населения Ростовской области – 0,0006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2693</w:t>
            </w:r>
            <w:r w:rsidR="00E5514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99,0802 процента, в общей численности населения Ростовской области – 0,0644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38698,41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2022 г. – 217028,87</w:t>
            </w:r>
            <w:r w:rsidR="00E5514D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30.8.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Комиссаровское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1A2EB1" w:rsidP="00E551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5514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(98,61 руб./куб. м), на тепловую энергию – 82,04 процента (утвержденный тариф – 6270,66 руб./Гкал), на газоснабжение (бытовой газ в баллонах) – 72,4 процента (56,15 руб./кг), на электроснабжение в пределах социальной нормы – 4,0</w:t>
            </w:r>
            <w:r w:rsidR="00E5514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(429,93 руб./куб. м); неизменные </w:t>
            </w:r>
            <w:r w:rsidRPr="0054441C">
              <w:rPr>
                <w:sz w:val="28"/>
                <w:szCs w:val="28"/>
              </w:rPr>
              <w:lastRenderedPageBreak/>
              <w:t xml:space="preserve">объемы потребления коммунальных услуг: по холодному водоснабжению – 20,0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отоплению – 0,0292 Гкал/кв.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централизованным теплоснабжением,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263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4,3826 процента, в общей численности населения Ростовской области – 0,0063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420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6,9988 процента, в общей численности населения Ростовской области – 0,0100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5581</w:t>
            </w:r>
            <w:r w:rsidR="00E5514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93,0012 процента, в общей численности населения Ростовской области – 0,1335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</w:t>
            </w:r>
            <w:r w:rsidRPr="0054441C">
              <w:rPr>
                <w:sz w:val="28"/>
                <w:szCs w:val="28"/>
              </w:rPr>
              <w:lastRenderedPageBreak/>
              <w:t>превышающих установленный индекс по Ростовской области, с</w:t>
            </w:r>
            <w:r w:rsidR="00E5514D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разбивкой по месяцам: в июле – сентябре – 80198,97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2022 г. – 199018,46</w:t>
            </w:r>
            <w:r w:rsidR="00E5514D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30.9.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Красносулинское городское поселение</w:t>
            </w:r>
          </w:p>
        </w:tc>
        <w:tc>
          <w:tcPr>
            <w:tcW w:w="11249" w:type="dxa"/>
          </w:tcPr>
          <w:p w:rsidR="00380DEE" w:rsidRPr="0054441C" w:rsidRDefault="001A2EB1" w:rsidP="00E5514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5514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(79,37 руб./куб. м), на горячую воду по компоненту на холодную воду – 5,4 процента (82,55 руб./куб. м), по компоненту на тепловую энергию – 5,4</w:t>
            </w:r>
            <w:r w:rsidR="00E5514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(1884,85 руб./Гкал), на водоотведение – 5,4 процента (67,86 руб./куб. м), на тепловую энергию – 23,12 процента (утвержденный тариф – 2635,40 руб./Гкал), на газоснабжение (природный газ) – 3,0 процента (6,91 руб./куб. м), на электроснабжение в пределах социальной нормы – 4,0 процента (4,42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процента (429,93</w:t>
            </w:r>
            <w:r w:rsidR="00E5514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</w:t>
            </w:r>
            <w:r w:rsidRPr="00E5514D">
              <w:rPr>
                <w:spacing w:val="-4"/>
                <w:sz w:val="28"/>
                <w:szCs w:val="28"/>
              </w:rPr>
              <w:t>водоснабжению – 10,0 куб. м, водоотведению – 17 куб. м, горячему водоснабжению – 7 куб. м,</w:t>
            </w:r>
            <w:r w:rsidRPr="0054441C">
              <w:rPr>
                <w:sz w:val="28"/>
                <w:szCs w:val="28"/>
              </w:rPr>
              <w:t xml:space="preserve"> по газоснабжению (природный газ) – 5,0 куб. м, размер социальной нормы потребления электрической энергии – 96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расхода тепловой энергии на подогрев холодной воды для предоставления коммунальной услуги по горячему водоснабжению – 0,066 Гкал/куб. м, по отоплению – 0,0292 Гкал/кв. м, норматив накопления твердых коммунальных отходов – 2,02</w:t>
            </w:r>
            <w:r w:rsidR="00E5514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многоквартирные дома с холодным и горячим водоснабжением, водоотведением, </w:t>
            </w:r>
            <w:r w:rsidRPr="00E5514D">
              <w:rPr>
                <w:spacing w:val="-2"/>
                <w:sz w:val="28"/>
                <w:szCs w:val="28"/>
              </w:rPr>
              <w:t>централизованным теплоснабжением, газоснабжением (природный газ), электроснабжением,</w:t>
            </w:r>
            <w:r w:rsidRPr="0054441C">
              <w:rPr>
                <w:sz w:val="28"/>
                <w:szCs w:val="28"/>
              </w:rPr>
              <w:t xml:space="preserve">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1864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4,9717</w:t>
            </w:r>
            <w:r w:rsidR="00E5514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0,0446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lastRenderedPageBreak/>
              <w:t>которого равно (или менее) установленному индексу по Ростовской области, – 34909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93,1105 процента, в общей численности населения Ростовской области – 0,8348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2583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6,8895 процента, в общей численности населения Ростовской области – 0,0618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48663,72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314299,44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B808C7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B808C7">
              <w:rPr>
                <w:spacing w:val="-12"/>
                <w:kern w:val="2"/>
                <w:sz w:val="28"/>
                <w:szCs w:val="28"/>
              </w:rPr>
              <w:lastRenderedPageBreak/>
              <w:t>30.10.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Михайловское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1A2EB1" w:rsidP="00E5514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5514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(98,61 руб./куб. м), на водоотведение – 5,4 процента (36,98</w:t>
            </w:r>
            <w:r w:rsidR="00E5514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м), на тепловую энергию – 82,04 процента (утвержденный тариф – </w:t>
            </w:r>
            <w:r w:rsidRPr="00E5514D">
              <w:rPr>
                <w:spacing w:val="-4"/>
                <w:sz w:val="28"/>
                <w:szCs w:val="28"/>
              </w:rPr>
              <w:t>6270,66</w:t>
            </w:r>
            <w:r w:rsidR="00E5514D" w:rsidRPr="00E5514D">
              <w:rPr>
                <w:spacing w:val="-4"/>
                <w:sz w:val="28"/>
                <w:szCs w:val="28"/>
              </w:rPr>
              <w:t> </w:t>
            </w:r>
            <w:r w:rsidRPr="00E5514D">
              <w:rPr>
                <w:spacing w:val="-4"/>
                <w:sz w:val="28"/>
                <w:szCs w:val="28"/>
              </w:rPr>
              <w:t>руб./Гкал), на газоснабжение (бытовой газ в баллонах) – 72,4 процента (56,15</w:t>
            </w:r>
            <w:r w:rsidR="00E5514D" w:rsidRPr="00E5514D">
              <w:rPr>
                <w:spacing w:val="-4"/>
                <w:sz w:val="28"/>
                <w:szCs w:val="28"/>
              </w:rPr>
              <w:t> </w:t>
            </w:r>
            <w:r w:rsidRPr="00E5514D">
              <w:rPr>
                <w:spacing w:val="-4"/>
                <w:sz w:val="28"/>
                <w:szCs w:val="28"/>
              </w:rPr>
              <w:t>руб./кг),</w:t>
            </w:r>
            <w:r w:rsidRPr="0054441C">
              <w:rPr>
                <w:sz w:val="28"/>
                <w:szCs w:val="28"/>
              </w:rPr>
              <w:t xml:space="preserve">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E5514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неизменные объемы потребления коммунальных услуг: по холодному водоснабжению – 10,0 куб. м, водоотведению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отоплению – 0,0292 Гкал/кв.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</w:t>
            </w:r>
            <w:r w:rsidRPr="0054441C">
              <w:rPr>
                <w:sz w:val="28"/>
                <w:szCs w:val="28"/>
              </w:rPr>
              <w:lastRenderedPageBreak/>
              <w:t>значение предельного индекса: многоквартирные дома с холодным водоснабжением, водоотведением, централизованным теплоснабжением,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395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20,8884 процента, в общей численности населения Ростовской области – 0,0094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590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31,2004 процента, в общей численности населения Ростовской области – 0,0141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1301</w:t>
            </w:r>
            <w:r w:rsidR="00E5514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68,7996 процента, в общей численности населения Ростовской области – 0,0311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24745,02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2022 г. – 159788,82</w:t>
            </w:r>
            <w:r w:rsidR="00E5514D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B808C7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B808C7">
              <w:rPr>
                <w:spacing w:val="-12"/>
                <w:kern w:val="2"/>
                <w:sz w:val="28"/>
                <w:szCs w:val="28"/>
              </w:rPr>
              <w:lastRenderedPageBreak/>
              <w:t>30.11.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Пролетарское сельское поселение</w:t>
            </w:r>
          </w:p>
        </w:tc>
        <w:tc>
          <w:tcPr>
            <w:tcW w:w="11249" w:type="dxa"/>
          </w:tcPr>
          <w:p w:rsidR="00380DEE" w:rsidRPr="0054441C" w:rsidRDefault="001A2EB1" w:rsidP="001B6CFB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5514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(79,37 руб./куб. м), на газоснабжение (бытовой газ в баллонах) – 72,4 процента (56,15 руб./кг), на электроснабжение в пределах социальной </w:t>
            </w:r>
            <w:r w:rsidRPr="0054441C">
              <w:rPr>
                <w:sz w:val="28"/>
                <w:szCs w:val="28"/>
              </w:rPr>
              <w:lastRenderedPageBreak/>
              <w:t>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процента (429,93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25,0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E5514D">
              <w:rPr>
                <w:spacing w:val="-4"/>
                <w:sz w:val="28"/>
                <w:szCs w:val="28"/>
              </w:rPr>
              <w:t>30</w:t>
            </w:r>
            <w:r w:rsidR="00E5514D" w:rsidRPr="00E5514D">
              <w:rPr>
                <w:spacing w:val="-4"/>
                <w:sz w:val="28"/>
                <w:szCs w:val="28"/>
              </w:rPr>
              <w:t> </w:t>
            </w:r>
            <w:r w:rsidR="00122675" w:rsidRPr="00E5514D">
              <w:rPr>
                <w:spacing w:val="-4"/>
                <w:sz w:val="28"/>
                <w:szCs w:val="28"/>
              </w:rPr>
              <w:t>кг/человека</w:t>
            </w:r>
            <w:r w:rsidRPr="00E5514D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304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14,8947 процента, в общей численности населения Ростовской области – 0,0073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1006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49,2896 процента, в общей численности населения Ростовской области – 0,0241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1035</w:t>
            </w:r>
            <w:r w:rsidR="001B6CF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50,7104 процента, в общей численности населения Ростовской области – 0,0248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</w:t>
            </w:r>
            <w:r w:rsidRPr="0054441C">
              <w:rPr>
                <w:sz w:val="28"/>
                <w:szCs w:val="28"/>
              </w:rPr>
              <w:lastRenderedPageBreak/>
              <w:t xml:space="preserve">июле – сентябре – 12326,85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2515,05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B6CF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B808C7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B808C7">
              <w:rPr>
                <w:spacing w:val="-12"/>
                <w:kern w:val="2"/>
                <w:sz w:val="28"/>
                <w:szCs w:val="28"/>
              </w:rPr>
              <w:lastRenderedPageBreak/>
              <w:t>30.12.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Садковское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1A2EB1" w:rsidP="001B6CFB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B6CF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(83,02 руб./куб. м), на водоотведение – 5,4 процента </w:t>
            </w:r>
            <w:r w:rsidRPr="001B6CFB">
              <w:rPr>
                <w:spacing w:val="-4"/>
                <w:sz w:val="28"/>
                <w:szCs w:val="28"/>
              </w:rPr>
              <w:t>(31,44</w:t>
            </w:r>
            <w:r w:rsidR="001B6CFB" w:rsidRPr="001B6CFB">
              <w:rPr>
                <w:spacing w:val="-4"/>
                <w:sz w:val="28"/>
                <w:szCs w:val="28"/>
              </w:rPr>
              <w:t> </w:t>
            </w:r>
            <w:r w:rsidRPr="001B6CFB">
              <w:rPr>
                <w:spacing w:val="-4"/>
                <w:sz w:val="28"/>
                <w:szCs w:val="28"/>
              </w:rPr>
              <w:t>руб./куб. м), на газоснабжение (бытовой газ в баллонах) – 72,4 процента (56,15 руб./кг),</w:t>
            </w:r>
            <w:r w:rsidRPr="0054441C">
              <w:rPr>
                <w:sz w:val="28"/>
                <w:szCs w:val="28"/>
              </w:rPr>
              <w:t xml:space="preserve">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1B6CF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(429,93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25,0 куб. м, водоотведению – 25,0 куб.м,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300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11,3165 процента, в общей численности населения Ростовской области – 0,0072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более установленного индекса по Ростовской </w:t>
            </w:r>
            <w:r w:rsidRPr="0054441C">
              <w:rPr>
                <w:sz w:val="28"/>
                <w:szCs w:val="28"/>
              </w:rPr>
              <w:lastRenderedPageBreak/>
              <w:t>области, – 2651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1B6CF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0,0634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43396,87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29214,02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B6CF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B808C7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B808C7">
              <w:rPr>
                <w:spacing w:val="-12"/>
                <w:kern w:val="2"/>
                <w:sz w:val="28"/>
                <w:szCs w:val="28"/>
              </w:rPr>
              <w:lastRenderedPageBreak/>
              <w:t>30.13.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Табунщиковское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1A2EB1" w:rsidP="001B6CFB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B6CF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(83,02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процента (429,93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25,0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1B6CFB">
              <w:rPr>
                <w:spacing w:val="-4"/>
                <w:sz w:val="28"/>
                <w:szCs w:val="28"/>
              </w:rPr>
              <w:t>30</w:t>
            </w:r>
            <w:r w:rsidR="001B6CFB" w:rsidRPr="001B6CFB">
              <w:rPr>
                <w:spacing w:val="-4"/>
                <w:sz w:val="28"/>
                <w:szCs w:val="28"/>
              </w:rPr>
              <w:t> </w:t>
            </w:r>
            <w:r w:rsidR="00122675" w:rsidRPr="001B6CFB">
              <w:rPr>
                <w:spacing w:val="-4"/>
                <w:sz w:val="28"/>
                <w:szCs w:val="28"/>
              </w:rPr>
              <w:t>кг/человека</w:t>
            </w:r>
            <w:r w:rsidRPr="001B6CFB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667</w:t>
            </w:r>
            <w:r w:rsidR="00097C3A" w:rsidRPr="0054441C">
              <w:rPr>
                <w:sz w:val="28"/>
                <w:szCs w:val="28"/>
              </w:rPr>
              <w:t xml:space="preserve">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27,0259 процента, в общей численности населения Ростовской области – 0,0160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 xml:space="preserve">которого равно (или менее) установленному индексу по </w:t>
            </w:r>
            <w:r w:rsidRPr="0054441C">
              <w:rPr>
                <w:spacing w:val="-4"/>
                <w:sz w:val="28"/>
                <w:szCs w:val="28"/>
              </w:rPr>
              <w:lastRenderedPageBreak/>
              <w:t>Ростовской области, – 468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18,9627 процента, в общей численности населения Ростовской области – 0,0112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2000</w:t>
            </w:r>
            <w:r w:rsidR="001B6CF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81,0373 процента, в общей численности населения Ростовской области – 0,0478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2482</w:t>
            </w:r>
            <w:r w:rsidR="00030780" w:rsidRPr="0054441C">
              <w:rPr>
                <w:sz w:val="28"/>
                <w:szCs w:val="28"/>
              </w:rPr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, в октябре – декабре 2022 г. – 2116</w:t>
            </w:r>
            <w:r w:rsidR="00030780" w:rsidRPr="0054441C">
              <w:rPr>
                <w:sz w:val="28"/>
                <w:szCs w:val="28"/>
              </w:rPr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B6CF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B808C7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B808C7">
              <w:rPr>
                <w:spacing w:val="-12"/>
                <w:kern w:val="2"/>
                <w:sz w:val="28"/>
                <w:szCs w:val="28"/>
              </w:rPr>
              <w:lastRenderedPageBreak/>
              <w:t>30.14.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Углеродовское городское поселение</w:t>
            </w:r>
          </w:p>
        </w:tc>
        <w:tc>
          <w:tcPr>
            <w:tcW w:w="11249" w:type="dxa"/>
          </w:tcPr>
          <w:p w:rsidR="00380DEE" w:rsidRPr="0054441C" w:rsidRDefault="001A2EB1" w:rsidP="001B6CFB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B6CFB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(98,61 руб./куб. м), на водоотведение – 5,4 процента </w:t>
            </w:r>
            <w:r w:rsidRPr="001B6CFB">
              <w:rPr>
                <w:spacing w:val="-6"/>
                <w:sz w:val="28"/>
                <w:szCs w:val="28"/>
              </w:rPr>
              <w:t>(36,98</w:t>
            </w:r>
            <w:r w:rsidR="001B6CFB" w:rsidRPr="001B6CFB">
              <w:rPr>
                <w:spacing w:val="-6"/>
                <w:sz w:val="28"/>
                <w:szCs w:val="28"/>
              </w:rPr>
              <w:t> </w:t>
            </w:r>
            <w:r w:rsidRPr="001B6CFB">
              <w:rPr>
                <w:spacing w:val="-6"/>
                <w:sz w:val="28"/>
                <w:szCs w:val="28"/>
              </w:rPr>
              <w:t>руб./куб. м), на тепловую энергию – 82,04 процента (утвержденный тариф – 6270,66</w:t>
            </w:r>
            <w:r w:rsidR="001B6CFB" w:rsidRPr="001B6CFB">
              <w:rPr>
                <w:spacing w:val="-6"/>
                <w:sz w:val="28"/>
                <w:szCs w:val="28"/>
              </w:rPr>
              <w:t> </w:t>
            </w:r>
            <w:r w:rsidRPr="001B6CFB">
              <w:rPr>
                <w:spacing w:val="-6"/>
                <w:sz w:val="28"/>
                <w:szCs w:val="28"/>
              </w:rPr>
              <w:t xml:space="preserve">руб./Гкал), </w:t>
            </w:r>
            <w:r w:rsidRPr="0054441C">
              <w:rPr>
                <w:sz w:val="28"/>
                <w:szCs w:val="28"/>
              </w:rPr>
              <w:t>на газоснабжение (бытовой газ в баллонах) – 72,4 процента (56,15</w:t>
            </w:r>
            <w:r w:rsidR="001B6CF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руб./кг), на электроснабжение в пределах социальной нормы – 4,0 процента (4,42</w:t>
            </w:r>
            <w:r w:rsidR="001B6CF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(429,93 руб./куб. м); неизменные объемы потребления коммунальных услуг: по холодному водоснабжению – 8,0 куб. м, </w:t>
            </w:r>
            <w:r w:rsidRPr="001B6CFB">
              <w:rPr>
                <w:spacing w:val="-4"/>
                <w:sz w:val="28"/>
                <w:szCs w:val="28"/>
              </w:rPr>
              <w:t>водоотведению – 8,0 куб. м, размер социальной нормы потребления электрической энергии –</w:t>
            </w:r>
            <w:r w:rsidRPr="0054441C">
              <w:rPr>
                <w:sz w:val="28"/>
                <w:szCs w:val="28"/>
              </w:rPr>
              <w:t xml:space="preserve"> 96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отоплению – 0,0292 Гкал/кв.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многоквартирные </w:t>
            </w:r>
            <w:r w:rsidRPr="0054441C">
              <w:rPr>
                <w:sz w:val="28"/>
                <w:szCs w:val="28"/>
              </w:rPr>
              <w:lastRenderedPageBreak/>
              <w:t>дома с холодным водоснабжением, водоотведением, централизованным теплоснабжением,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380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17,4152 процента, в общей численности населения Ростовской области – 0,0091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2182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</w:t>
            </w:r>
            <w:r w:rsidR="001B6CFB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территории муниципального образования – 100</w:t>
            </w:r>
            <w:r w:rsidR="001B6CF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0,0522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41305,26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233495,82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B808C7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B808C7">
              <w:rPr>
                <w:spacing w:val="-12"/>
                <w:kern w:val="2"/>
                <w:sz w:val="28"/>
                <w:szCs w:val="28"/>
              </w:rPr>
              <w:lastRenderedPageBreak/>
              <w:t>30.15.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Ударниковское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1A2EB1" w:rsidP="001B6CFB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B6CF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(83,02 руб./куб. м), на газоснабжение (бытовой газ в баллонах) – 72,4 процента (56,15 руб./кг), на электроснабжение в пределах социальной </w:t>
            </w:r>
            <w:r w:rsidRPr="0054441C">
              <w:rPr>
                <w:sz w:val="28"/>
                <w:szCs w:val="28"/>
              </w:rPr>
              <w:lastRenderedPageBreak/>
              <w:t>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процента (429,93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25,0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1B6CFB">
              <w:rPr>
                <w:spacing w:val="-4"/>
                <w:sz w:val="28"/>
                <w:szCs w:val="28"/>
              </w:rPr>
              <w:t>30</w:t>
            </w:r>
            <w:r w:rsidR="001B6CFB" w:rsidRPr="001B6CFB">
              <w:rPr>
                <w:spacing w:val="-4"/>
                <w:sz w:val="28"/>
                <w:szCs w:val="28"/>
              </w:rPr>
              <w:t> </w:t>
            </w:r>
            <w:r w:rsidR="00122675" w:rsidRPr="001B6CFB">
              <w:rPr>
                <w:spacing w:val="-4"/>
                <w:sz w:val="28"/>
                <w:szCs w:val="28"/>
              </w:rPr>
              <w:t>кг/человека</w:t>
            </w:r>
            <w:r w:rsidRPr="001B6CFB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 w:rsidRPr="001B6CFB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2356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40,3226 процента, в общей численности населения Ростовской области – 0,0227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1332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56,5365 процента, в общей численности населения Ростовской области – 0,0319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1024</w:t>
            </w:r>
            <w:r w:rsidR="001B6CF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43,4635 процента, в общей численности населения Ростовской области – 0,0245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</w:t>
            </w:r>
            <w:r w:rsidRPr="0054441C">
              <w:rPr>
                <w:sz w:val="28"/>
                <w:szCs w:val="28"/>
              </w:rPr>
              <w:lastRenderedPageBreak/>
              <w:t xml:space="preserve">июле – сентябре – 12707,84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10291,20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B6CF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КУЙБЫШЕВСКИЙ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31.1.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Кринично-Лугское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B6CFB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B6CF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3,37 процента (утвержденный тариф – 82,92 руб./куб. м),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1B6CF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40,0 куб. м, по газоснабжению (природный газ) – 20,0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0,2020 процента, в общей численности населения Ростовской области – 0,0002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328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9,4634 процента, в общей численности населения Ростовской области – 0,0078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</w:t>
            </w:r>
            <w:r w:rsidRPr="0054441C">
              <w:rPr>
                <w:sz w:val="28"/>
                <w:szCs w:val="28"/>
              </w:rPr>
              <w:lastRenderedPageBreak/>
              <w:t>в отношении которого более установленного индекса по Ростовской области, – 3138</w:t>
            </w:r>
            <w:r w:rsidR="001B6CF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90,5366 процента, в общей численности населения Ростовской области – 0,0750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27959,58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11171,28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B6CF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31.2.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B6CFB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B6CF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3,37 процента (утвержденный тариф – 82,92 руб./куб. м),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1B6CF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35,0 куб. м, по газоснабжению (природный газ) – 20,0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179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2,3559 процента, в общей численности населения Ростовской области – 0,0043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</w:t>
            </w:r>
            <w:r w:rsidRPr="0054441C">
              <w:rPr>
                <w:sz w:val="28"/>
                <w:szCs w:val="28"/>
              </w:rPr>
              <w:lastRenderedPageBreak/>
              <w:t xml:space="preserve">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1182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15,5567 процента, в общей численности населения Ростовской области – 0,0283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</w:t>
            </w:r>
            <w:r w:rsidR="00097C3A" w:rsidRPr="0054441C">
              <w:rPr>
                <w:sz w:val="28"/>
                <w:szCs w:val="28"/>
              </w:rPr>
              <w:t>товской области, – 6416</w:t>
            </w:r>
            <w:r w:rsidR="001B6CFB">
              <w:rPr>
                <w:sz w:val="28"/>
                <w:szCs w:val="28"/>
              </w:rPr>
              <w:t> </w:t>
            </w:r>
            <w:r w:rsidR="00097C3A" w:rsidRPr="0054441C">
              <w:rPr>
                <w:sz w:val="28"/>
                <w:szCs w:val="28"/>
              </w:rPr>
              <w:t>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84,4433 процента, в общей численности населения Ростовской области – 0,1534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51328</w:t>
            </w:r>
            <w:r w:rsidR="00F475D6">
              <w:rPr>
                <w:sz w:val="28"/>
                <w:szCs w:val="28"/>
              </w:rPr>
              <w:t xml:space="preserve">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38046,88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B6CF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31.3.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Лысогорское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B6CFB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B6CF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3,37 процента (утвержденный тариф – 82,92 руб./куб. м),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1B6CF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40,0 куб. м, по газоснабжению (природный газ) – 20,0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>численность населения, изменение размера платы за коммунальные услуги в отношении которого равно установленному предельному индексу, – 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0,3256 процента, в общей численности населения Ростовской области – 0,0002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239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8,6469 процента, в общей численности населения Ростовской области – 0,0057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2525</w:t>
            </w:r>
            <w:r w:rsidR="001B6CF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91,3531 процента, в общей численности населения Ростовской области – 0,0604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19417,25 руб.  ежемесячно, в октябре – декабре 2022 г. – 9519,25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B6CFB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МАРТЫНОВСКИЙ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32.1.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Большеорловское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B808C7" w:rsidP="0007749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B6CF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 холодную воду – </w:t>
            </w:r>
            <w:r w:rsidR="00297328" w:rsidRPr="0054441C">
              <w:rPr>
                <w:sz w:val="28"/>
                <w:szCs w:val="28"/>
              </w:rPr>
              <w:t>1</w:t>
            </w:r>
            <w:r w:rsidR="00380DEE" w:rsidRPr="0054441C">
              <w:rPr>
                <w:sz w:val="28"/>
                <w:szCs w:val="28"/>
              </w:rPr>
              <w:t>16,06 процента (утвержденный тариф – 62,14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 xml:space="preserve">, на услугу </w:t>
            </w:r>
            <w:r w:rsidR="00380DEE" w:rsidRPr="0054441C">
              <w:rPr>
                <w:sz w:val="28"/>
                <w:szCs w:val="28"/>
              </w:rPr>
              <w:lastRenderedPageBreak/>
              <w:t>регионального оператора по обращению с твердыми коммунальными отходами – 0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 xml:space="preserve">процентов (669,73 руб./куб. м); неизменные объемы потребления коммунальных услуг: по холодному водоснабжению – 15,0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380DEE"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1056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19,9697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0,0253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3814</w:t>
            </w:r>
            <w:r w:rsidR="001B6CFB">
              <w:rPr>
                <w:sz w:val="28"/>
                <w:szCs w:val="28"/>
              </w:rPr>
              <w:t> </w:t>
            </w:r>
            <w:r w:rsidR="00097C3A" w:rsidRPr="0054441C">
              <w:rPr>
                <w:sz w:val="28"/>
                <w:szCs w:val="28"/>
              </w:rPr>
              <w:t>человек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72,1256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0,0912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1474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27,8744 процента, в общей численности населения Ростовской области – 0,0353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</w:t>
            </w:r>
            <w:r w:rsidR="00380DEE" w:rsidRPr="0054441C">
              <w:rPr>
                <w:sz w:val="28"/>
                <w:szCs w:val="28"/>
              </w:rPr>
              <w:lastRenderedPageBreak/>
              <w:t xml:space="preserve">10126,38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2E77D1" w:rsidRPr="0054441C">
              <w:rPr>
                <w:sz w:val="28"/>
                <w:szCs w:val="28"/>
              </w:rPr>
              <w:t>2022 г.</w:t>
            </w:r>
            <w:r w:rsidR="00380DEE" w:rsidRPr="0054441C">
              <w:rPr>
                <w:sz w:val="28"/>
                <w:szCs w:val="28"/>
              </w:rPr>
              <w:t xml:space="preserve"> – 4068,24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32.2.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Зеленолугское сельское поселение</w:t>
            </w:r>
          </w:p>
        </w:tc>
        <w:tc>
          <w:tcPr>
            <w:tcW w:w="11249" w:type="dxa"/>
          </w:tcPr>
          <w:p w:rsidR="00380DEE" w:rsidRPr="0054441C" w:rsidRDefault="00B808C7" w:rsidP="001B6CFB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B6CF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 xml:space="preserve">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="00380DEE" w:rsidRPr="001B6CFB">
              <w:rPr>
                <w:spacing w:val="-2"/>
                <w:sz w:val="28"/>
                <w:szCs w:val="28"/>
              </w:rPr>
              <w:t>30</w:t>
            </w:r>
            <w:r w:rsidR="001B6CFB" w:rsidRPr="001B6CFB">
              <w:rPr>
                <w:spacing w:val="-2"/>
                <w:sz w:val="28"/>
                <w:szCs w:val="28"/>
              </w:rPr>
              <w:t> </w:t>
            </w:r>
            <w:r w:rsidR="00122675" w:rsidRPr="001B6CFB">
              <w:rPr>
                <w:spacing w:val="-2"/>
                <w:sz w:val="28"/>
                <w:szCs w:val="28"/>
              </w:rPr>
              <w:t>кг/человека</w:t>
            </w:r>
            <w:r w:rsidR="00380DEE" w:rsidRPr="001B6CFB">
              <w:rPr>
                <w:spacing w:val="-2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1077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30,3980 процента, в общей численности населения Ростовской области – 0,0258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2154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60,7959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0,0515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1389</w:t>
            </w:r>
            <w:r w:rsidR="00097C3A" w:rsidRPr="0054441C">
              <w:rPr>
                <w:sz w:val="28"/>
                <w:szCs w:val="28"/>
              </w:rPr>
              <w:t xml:space="preserve"> человек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доля </w:t>
            </w:r>
            <w:r w:rsidR="00380DEE" w:rsidRPr="0054441C">
              <w:rPr>
                <w:sz w:val="28"/>
                <w:szCs w:val="28"/>
              </w:rPr>
              <w:lastRenderedPageBreak/>
              <w:t>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39,2041 процента, в общей численности населения Ростовской области – 0,0332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4778,16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2E77D1" w:rsidRPr="0054441C">
              <w:rPr>
                <w:sz w:val="28"/>
                <w:szCs w:val="28"/>
              </w:rPr>
              <w:t>2022 г.</w:t>
            </w:r>
            <w:r w:rsidR="00380DEE" w:rsidRPr="0054441C">
              <w:rPr>
                <w:sz w:val="28"/>
                <w:szCs w:val="28"/>
              </w:rPr>
              <w:t xml:space="preserve"> – 5361,54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32.3.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Ильиновское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B808C7" w:rsidP="001B6CFB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B6CF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 холодную воду – </w:t>
            </w:r>
            <w:r w:rsidR="00297328" w:rsidRPr="0054441C">
              <w:rPr>
                <w:sz w:val="28"/>
                <w:szCs w:val="28"/>
              </w:rPr>
              <w:t>1</w:t>
            </w:r>
            <w:r w:rsidR="00380DEE" w:rsidRPr="0054441C">
              <w:rPr>
                <w:sz w:val="28"/>
                <w:szCs w:val="28"/>
              </w:rPr>
              <w:t>16,06 процента (утвержденный тариф – 62,14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 xml:space="preserve">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неизменные объемы потребления коммунальных услуг: по </w:t>
            </w:r>
            <w:r w:rsidR="00380DEE" w:rsidRPr="001B6CFB">
              <w:rPr>
                <w:sz w:val="28"/>
                <w:szCs w:val="28"/>
              </w:rPr>
              <w:t>холодному водоснабжению – 15,0 куб. м, размер социальной нормы потребления электрической</w:t>
            </w:r>
            <w:r w:rsidR="00380DEE" w:rsidRPr="0054441C">
              <w:rPr>
                <w:sz w:val="28"/>
                <w:szCs w:val="28"/>
              </w:rPr>
              <w:t xml:space="preserve">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380DEE"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800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</w:t>
            </w:r>
            <w:r w:rsidR="00380DEE" w:rsidRPr="0054441C">
              <w:rPr>
                <w:sz w:val="28"/>
                <w:szCs w:val="28"/>
              </w:rPr>
              <w:lastRenderedPageBreak/>
              <w:t>46,2963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0,0191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461</w:t>
            </w:r>
            <w:r w:rsidR="00097C3A" w:rsidRPr="0054441C">
              <w:rPr>
                <w:sz w:val="28"/>
                <w:szCs w:val="28"/>
              </w:rPr>
              <w:t xml:space="preserve"> человек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26,6782 процента, в общей численности населения Ростовской области – 0,0110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1267</w:t>
            </w:r>
            <w:r w:rsidR="00097C3A" w:rsidRPr="0054441C">
              <w:rPr>
                <w:sz w:val="28"/>
                <w:szCs w:val="28"/>
              </w:rPr>
              <w:t xml:space="preserve"> человек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73,3218 процента, в общей численности населения Ростовской области – 0,0303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8704,29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2E77D1" w:rsidRPr="0054441C">
              <w:rPr>
                <w:sz w:val="28"/>
                <w:szCs w:val="28"/>
              </w:rPr>
              <w:t>2022 г.</w:t>
            </w:r>
            <w:r w:rsidR="00380DEE" w:rsidRPr="0054441C">
              <w:rPr>
                <w:sz w:val="28"/>
                <w:szCs w:val="28"/>
              </w:rPr>
              <w:t xml:space="preserve"> – 6449,03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32.4.</w:t>
            </w:r>
          </w:p>
        </w:tc>
        <w:tc>
          <w:tcPr>
            <w:tcW w:w="2695" w:type="dxa"/>
          </w:tcPr>
          <w:p w:rsidR="00380DEE" w:rsidRPr="0054441C" w:rsidRDefault="00380DEE" w:rsidP="001B6CFB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Комаровское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B808C7" w:rsidP="00077490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 w:rsidRPr="001B6CFB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 холодную воду – </w:t>
            </w:r>
            <w:r w:rsidR="00297328" w:rsidRPr="0054441C">
              <w:rPr>
                <w:sz w:val="28"/>
                <w:szCs w:val="28"/>
              </w:rPr>
              <w:t>1</w:t>
            </w:r>
            <w:r w:rsidR="00380DEE" w:rsidRPr="0054441C">
              <w:rPr>
                <w:sz w:val="28"/>
                <w:szCs w:val="28"/>
              </w:rPr>
              <w:t>16,06 процента (утвержденный тариф – 62,14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 xml:space="preserve">процентов (669,73 руб./куб. м); неизменные объемы потребления коммунальных услуг: по холодному водоснабжению – 15,0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по </w:t>
            </w:r>
            <w:r w:rsidR="00380DEE" w:rsidRPr="0054441C">
              <w:rPr>
                <w:sz w:val="28"/>
                <w:szCs w:val="28"/>
              </w:rPr>
              <w:lastRenderedPageBreak/>
              <w:t xml:space="preserve">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380DEE"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833 человек</w:t>
            </w:r>
            <w:r w:rsidR="00097C3A" w:rsidRPr="0054441C">
              <w:rPr>
                <w:sz w:val="28"/>
                <w:szCs w:val="28"/>
              </w:rPr>
              <w:t>а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36,9238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0,0199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1112</w:t>
            </w:r>
            <w:r w:rsidR="001B6CFB">
              <w:rPr>
                <w:sz w:val="28"/>
                <w:szCs w:val="28"/>
              </w:rPr>
              <w:t> </w:t>
            </w:r>
            <w:r w:rsidR="00097C3A" w:rsidRPr="0054441C">
              <w:rPr>
                <w:sz w:val="28"/>
                <w:szCs w:val="28"/>
              </w:rPr>
              <w:t>человек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49,2908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0,0266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1144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50,7092 процента, в общей численности населения Ростовской области – 0,0274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7859,28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2E77D1" w:rsidRPr="0054441C">
              <w:rPr>
                <w:sz w:val="28"/>
                <w:szCs w:val="28"/>
              </w:rPr>
              <w:t xml:space="preserve">2022 г. </w:t>
            </w:r>
            <w:r w:rsidR="00380DEE" w:rsidRPr="0054441C">
              <w:rPr>
                <w:sz w:val="28"/>
                <w:szCs w:val="28"/>
              </w:rPr>
              <w:t xml:space="preserve">– 5365,36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32.5.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Малоорловское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B808C7" w:rsidP="00C013E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B6CF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 холодную воду – </w:t>
            </w:r>
            <w:r w:rsidR="00297328" w:rsidRPr="0054441C">
              <w:rPr>
                <w:sz w:val="28"/>
                <w:szCs w:val="28"/>
              </w:rPr>
              <w:t>1</w:t>
            </w:r>
            <w:r w:rsidR="00380DEE" w:rsidRPr="0054441C">
              <w:rPr>
                <w:sz w:val="28"/>
                <w:szCs w:val="28"/>
              </w:rPr>
              <w:t>16,06 процента (утвержденный тариф – 62,14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 xml:space="preserve">процентов (669,73 руб./куб. м); неизменные объемы потребления коммунальных услуг: по холодному водоснабжению – 15,0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380DEE"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1119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21,8427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0,0268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3526</w:t>
            </w:r>
            <w:r w:rsidR="001B6CFB">
              <w:rPr>
                <w:sz w:val="28"/>
                <w:szCs w:val="28"/>
              </w:rPr>
              <w:t> </w:t>
            </w:r>
            <w:r w:rsidR="00097C3A" w:rsidRPr="0054441C">
              <w:rPr>
                <w:sz w:val="28"/>
                <w:szCs w:val="28"/>
              </w:rPr>
              <w:t>человек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68,8269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0,0843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1597</w:t>
            </w:r>
            <w:r w:rsidR="00097C3A" w:rsidRPr="0054441C">
              <w:rPr>
                <w:sz w:val="28"/>
                <w:szCs w:val="28"/>
              </w:rPr>
              <w:t xml:space="preserve"> человек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31,1731 процента, в общей численности </w:t>
            </w:r>
            <w:r w:rsidR="00380DEE" w:rsidRPr="0054441C">
              <w:rPr>
                <w:sz w:val="28"/>
                <w:szCs w:val="28"/>
              </w:rPr>
              <w:lastRenderedPageBreak/>
              <w:t>населения Ростовской области – 0,0382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10971,39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2E77D1" w:rsidRPr="0054441C">
              <w:rPr>
                <w:sz w:val="28"/>
                <w:szCs w:val="28"/>
              </w:rPr>
              <w:t xml:space="preserve">2022 г. </w:t>
            </w:r>
            <w:r w:rsidR="00380DEE" w:rsidRPr="0054441C">
              <w:rPr>
                <w:sz w:val="28"/>
                <w:szCs w:val="28"/>
              </w:rPr>
              <w:t xml:space="preserve">– 7985,0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32.6.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Мартыновское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B808C7" w:rsidP="00C013E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B6CF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 холодную воду – </w:t>
            </w:r>
            <w:r w:rsidR="00297328" w:rsidRPr="0054441C">
              <w:rPr>
                <w:sz w:val="28"/>
                <w:szCs w:val="28"/>
              </w:rPr>
              <w:t>1</w:t>
            </w:r>
            <w:r w:rsidR="00380DEE" w:rsidRPr="0054441C">
              <w:rPr>
                <w:sz w:val="28"/>
                <w:szCs w:val="28"/>
              </w:rPr>
              <w:t>16,06 процента (утвержденный тариф – 62,14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 xml:space="preserve">процентов (669,73 руб./куб. м); неизменные объемы потребления коммунальных услуг: по холодному водоснабжению – 15,0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380DEE"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640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9,9148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0,0153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</w:t>
            </w:r>
            <w:r w:rsidR="00380DEE" w:rsidRPr="0054441C">
              <w:rPr>
                <w:sz w:val="28"/>
                <w:szCs w:val="28"/>
              </w:rPr>
              <w:lastRenderedPageBreak/>
              <w:t>5643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87,4206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0,1350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812</w:t>
            </w:r>
            <w:r w:rsidR="001B6CFB">
              <w:rPr>
                <w:sz w:val="28"/>
                <w:szCs w:val="28"/>
              </w:rPr>
              <w:t> </w:t>
            </w:r>
            <w:r w:rsidR="00097C3A" w:rsidRPr="0054441C">
              <w:rPr>
                <w:sz w:val="28"/>
                <w:szCs w:val="28"/>
              </w:rPr>
              <w:t>человек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12,5794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0,0194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5578,44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2E77D1" w:rsidRPr="0054441C">
              <w:rPr>
                <w:sz w:val="28"/>
                <w:szCs w:val="28"/>
              </w:rPr>
              <w:t xml:space="preserve">2022 г. </w:t>
            </w:r>
            <w:r w:rsidR="00380DEE" w:rsidRPr="0054441C">
              <w:rPr>
                <w:sz w:val="28"/>
                <w:szCs w:val="28"/>
              </w:rPr>
              <w:t xml:space="preserve">– 3735,20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32.7.</w:t>
            </w:r>
          </w:p>
        </w:tc>
        <w:tc>
          <w:tcPr>
            <w:tcW w:w="2695" w:type="dxa"/>
          </w:tcPr>
          <w:p w:rsidR="00380DEE" w:rsidRPr="0054441C" w:rsidRDefault="00380DEE" w:rsidP="004A5511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Новоселовское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B808C7" w:rsidP="00C013ED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 w:rsidRPr="001B6CF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 холодную воду – </w:t>
            </w:r>
            <w:r w:rsidR="00297328" w:rsidRPr="0054441C">
              <w:rPr>
                <w:sz w:val="28"/>
                <w:szCs w:val="28"/>
              </w:rPr>
              <w:t>1</w:t>
            </w:r>
            <w:r w:rsidR="00380DEE" w:rsidRPr="0054441C">
              <w:rPr>
                <w:sz w:val="28"/>
                <w:szCs w:val="28"/>
              </w:rPr>
              <w:t>16,06 процента (утвержденный тариф – 62,14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 xml:space="preserve">процентов (669,73 руб./куб. м); неизменные объемы потребления коммунальных услуг: по холодному водоснабжению – 15,0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380DEE"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</w:t>
            </w:r>
            <w:r w:rsidR="00380DEE" w:rsidRPr="0054441C">
              <w:rPr>
                <w:sz w:val="28"/>
                <w:szCs w:val="28"/>
              </w:rPr>
              <w:lastRenderedPageBreak/>
              <w:t>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509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26,0092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0,0122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1070</w:t>
            </w:r>
            <w:r w:rsidR="001B6CFB">
              <w:rPr>
                <w:sz w:val="28"/>
                <w:szCs w:val="28"/>
              </w:rPr>
              <w:t> </w:t>
            </w:r>
            <w:r w:rsidR="00097C3A" w:rsidRPr="0054441C">
              <w:rPr>
                <w:sz w:val="28"/>
                <w:szCs w:val="28"/>
              </w:rPr>
              <w:t>человек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54,6755</w:t>
            </w:r>
            <w:r w:rsidR="001B6CFB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0,0256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887</w:t>
            </w:r>
            <w:r w:rsidR="00097C3A" w:rsidRPr="0054441C">
              <w:rPr>
                <w:sz w:val="28"/>
                <w:szCs w:val="28"/>
              </w:rPr>
              <w:t xml:space="preserve"> человек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45,3245 процента, в общей численности населения Ростовской области – 0,0212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6093,69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2E77D1" w:rsidRPr="0054441C">
              <w:rPr>
                <w:sz w:val="28"/>
                <w:szCs w:val="28"/>
              </w:rPr>
              <w:t xml:space="preserve">2022 г. </w:t>
            </w:r>
            <w:r w:rsidR="00380DEE" w:rsidRPr="0054441C">
              <w:rPr>
                <w:sz w:val="28"/>
                <w:szCs w:val="28"/>
              </w:rPr>
              <w:t xml:space="preserve">– 4124,55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32.8.</w:t>
            </w:r>
          </w:p>
        </w:tc>
        <w:tc>
          <w:tcPr>
            <w:tcW w:w="2695" w:type="dxa"/>
          </w:tcPr>
          <w:p w:rsidR="00380DEE" w:rsidRPr="0054441C" w:rsidRDefault="00380DEE" w:rsidP="004A5511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Рубашкинское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B808C7" w:rsidP="004D5E3D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 w:rsidRPr="004A5511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 холодную воду – </w:t>
            </w:r>
            <w:r w:rsidR="00297328" w:rsidRPr="0054441C">
              <w:rPr>
                <w:sz w:val="28"/>
                <w:szCs w:val="28"/>
              </w:rPr>
              <w:t>1</w:t>
            </w:r>
            <w:r w:rsidR="00380DEE" w:rsidRPr="0054441C">
              <w:rPr>
                <w:sz w:val="28"/>
                <w:szCs w:val="28"/>
              </w:rPr>
              <w:t xml:space="preserve">16,06 процента (утвержденный тариф – 62,14 руб./куб. м), на газоснабжение (бытовой газ в баллонах) – 72,4 процента (56,15 руб./кг), на </w:t>
            </w:r>
            <w:r w:rsidR="00380DEE" w:rsidRPr="0054441C">
              <w:rPr>
                <w:sz w:val="28"/>
                <w:szCs w:val="28"/>
              </w:rPr>
              <w:lastRenderedPageBreak/>
              <w:t>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4A5511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 xml:space="preserve">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15,0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380DEE"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738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22,3704</w:t>
            </w:r>
            <w:r w:rsidR="004D5E3D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0,0176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1477</w:t>
            </w:r>
            <w:r w:rsidR="004D5E3D">
              <w:rPr>
                <w:sz w:val="28"/>
                <w:szCs w:val="28"/>
              </w:rPr>
              <w:t> </w:t>
            </w:r>
            <w:r w:rsidR="00097C3A" w:rsidRPr="0054441C">
              <w:rPr>
                <w:sz w:val="28"/>
                <w:szCs w:val="28"/>
              </w:rPr>
              <w:t>человек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44,7711</w:t>
            </w:r>
            <w:r w:rsidR="004D5E3D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0,0353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1822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55,2289 процента, в общей численности населения Ростовской области – 0,0436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</w:t>
            </w:r>
            <w:r w:rsidR="00380DEE" w:rsidRPr="0054441C">
              <w:rPr>
                <w:sz w:val="28"/>
                <w:szCs w:val="28"/>
              </w:rPr>
              <w:lastRenderedPageBreak/>
              <w:t xml:space="preserve">12517,14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2E77D1" w:rsidRPr="0054441C">
              <w:rPr>
                <w:sz w:val="28"/>
                <w:szCs w:val="28"/>
              </w:rPr>
              <w:t xml:space="preserve">2022 г. </w:t>
            </w:r>
            <w:r w:rsidR="00380DEE" w:rsidRPr="0054441C">
              <w:rPr>
                <w:sz w:val="28"/>
                <w:szCs w:val="28"/>
              </w:rPr>
              <w:t xml:space="preserve">– 9365,08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32.9.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Южненское сельское поселение</w:t>
            </w:r>
          </w:p>
        </w:tc>
        <w:tc>
          <w:tcPr>
            <w:tcW w:w="11249" w:type="dxa"/>
          </w:tcPr>
          <w:p w:rsidR="00380DEE" w:rsidRPr="0054441C" w:rsidRDefault="00B808C7" w:rsidP="00C013E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4D5E3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 холодную воду – </w:t>
            </w:r>
            <w:r w:rsidR="00297328" w:rsidRPr="0054441C">
              <w:rPr>
                <w:sz w:val="28"/>
                <w:szCs w:val="28"/>
              </w:rPr>
              <w:t>1</w:t>
            </w:r>
            <w:r w:rsidR="00380DEE" w:rsidRPr="0054441C">
              <w:rPr>
                <w:sz w:val="28"/>
                <w:szCs w:val="28"/>
              </w:rPr>
              <w:t>28,08 процента (утвержденный тариф – 64,34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4D5E3D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 xml:space="preserve">процентов (669,73 руб./куб. м); неизменные объемы потребления коммунальных услуг: по холодному водоснабжению – 15,0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380DEE"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998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21,7051</w:t>
            </w:r>
            <w:r w:rsidR="004D5E3D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0,0239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3027</w:t>
            </w:r>
            <w:r w:rsidR="004D5E3D">
              <w:rPr>
                <w:sz w:val="28"/>
                <w:szCs w:val="28"/>
              </w:rPr>
              <w:t> </w:t>
            </w:r>
            <w:r w:rsidR="00097C3A" w:rsidRPr="0054441C">
              <w:rPr>
                <w:sz w:val="28"/>
                <w:szCs w:val="28"/>
              </w:rPr>
              <w:t>человек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65,8330</w:t>
            </w:r>
            <w:r w:rsidR="004D5E3D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0,0724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lastRenderedPageBreak/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1571</w:t>
            </w:r>
            <w:r w:rsidR="00097C3A" w:rsidRPr="0054441C">
              <w:rPr>
                <w:sz w:val="28"/>
                <w:szCs w:val="28"/>
              </w:rPr>
              <w:t xml:space="preserve"> человек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34,1670 процента, в общей численности населения Ростовской области – 0,0376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10682,80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2E77D1" w:rsidRPr="0054441C">
              <w:rPr>
                <w:sz w:val="28"/>
                <w:szCs w:val="28"/>
              </w:rPr>
              <w:t>2022 г.</w:t>
            </w:r>
            <w:r w:rsidR="00380DEE" w:rsidRPr="0054441C">
              <w:rPr>
                <w:sz w:val="28"/>
                <w:szCs w:val="28"/>
              </w:rPr>
              <w:t xml:space="preserve"> – 7729,32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МАТВЕЕВО-КУРГАНСКИЙ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33.1.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4D5E3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4D5E3D">
              <w:rPr>
                <w:spacing w:val="-6"/>
                <w:sz w:val="28"/>
                <w:szCs w:val="28"/>
              </w:rPr>
              <w:t>на холодную воду – 12,16 процента (утвержденный тариф – 68,61 руб./куб. м), на газоснабжение</w:t>
            </w:r>
            <w:r w:rsidRPr="0054441C">
              <w:rPr>
                <w:sz w:val="28"/>
                <w:szCs w:val="28"/>
              </w:rPr>
              <w:t xml:space="preserve"> (природный газ) – 3,0 процента (6,91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(823,12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20,0 куб. м, по газоснабжению (природный газ) – 20,0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</w:t>
            </w:r>
            <w:r w:rsidRPr="0054441C">
              <w:rPr>
                <w:sz w:val="28"/>
                <w:szCs w:val="28"/>
              </w:rPr>
              <w:lastRenderedPageBreak/>
              <w:t>населения, изменение размера платы за коммунальные услуги в отношении которого равно установленному предельному индексу, – 2135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54,2153 процента, в общей численности населения Ростовской области – 0,0511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127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3,2250 процента, в общей численности населения Ростовской области – 0,0030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3811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96,7750 процента, в общей численности населения Ростовской области – 0,0911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43445,40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9832,38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33.2.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Анастасиевское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4D5E3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4D5E3D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12,16 процента (утвержденный тариф – 68,61</w:t>
            </w:r>
            <w:r w:rsidR="004D5E3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</w:t>
            </w:r>
            <w:r w:rsidR="004D5E3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м), на газоснабжение (природный газ) – 3,0 процента (6,91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</w:t>
            </w:r>
            <w:r w:rsidRPr="0054441C">
              <w:rPr>
                <w:sz w:val="28"/>
                <w:szCs w:val="28"/>
              </w:rPr>
              <w:lastRenderedPageBreak/>
              <w:t>оператора по обращению с твердыми коммунальными отходами – 0 процентов (823,12</w:t>
            </w:r>
            <w:r w:rsidR="004D5E3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25,0 куб. м, по газоснабжению (природный газ) – 30,0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1130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44,3659 процента, в общей численности населения Ростовской области – 0,0270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287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11,2682 процента, в общей численности населения Ростовской области – 0,0069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2260</w:t>
            </w:r>
            <w:r w:rsidR="004D5E3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88,7318 процента, в общей численности населения Ростовской области – 0,0540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21673,40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5220,60 </w:t>
            </w:r>
            <w:r w:rsidR="00122675" w:rsidRPr="0054441C">
              <w:rPr>
                <w:sz w:val="28"/>
                <w:szCs w:val="28"/>
              </w:rPr>
              <w:t xml:space="preserve">рубля </w:t>
            </w:r>
            <w:r w:rsidR="00122675" w:rsidRPr="0054441C">
              <w:rPr>
                <w:sz w:val="28"/>
                <w:szCs w:val="28"/>
              </w:rPr>
              <w:lastRenderedPageBreak/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4D5E3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33.3.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Большекирсановское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4D5E3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4D5E3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4D5E3D">
              <w:rPr>
                <w:spacing w:val="-6"/>
                <w:sz w:val="28"/>
                <w:szCs w:val="28"/>
              </w:rPr>
              <w:t>на холодную воду – 12,16 процента (утвержденный тариф – 68,61 руб./куб. м), на газоснабжение</w:t>
            </w:r>
            <w:r w:rsidRPr="0054441C">
              <w:rPr>
                <w:sz w:val="28"/>
                <w:szCs w:val="28"/>
              </w:rPr>
              <w:t xml:space="preserve"> (природный газ) – 3,0 процента (6,91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(823,12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25,0 куб. м, по газоснабжению (природный газ) – 29,0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985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54,1506 процента, в общей численности населения Ростовской области – 0,0236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156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8,5761 процента, в общей численности населения Ростовской области – 0,0037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1663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</w:t>
            </w:r>
            <w:r w:rsidRPr="0054441C">
              <w:rPr>
                <w:sz w:val="28"/>
                <w:szCs w:val="28"/>
              </w:rPr>
              <w:lastRenderedPageBreak/>
              <w:t>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91,4239 процента, в общей численности населения Ростовской области – 0,0398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</w:t>
            </w:r>
            <w:r w:rsidR="004D5E3D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разбивкой по месяцам: в июле – сентябре – 15981,43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3608,71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33.4.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Екатериновское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4D5E3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4D5E3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12,16 процента (утвержденный тариф – 68,61 руб./куб. м), на газоснабжение (природный газ) – 3,0 процента (6,91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4D5E3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25,0 куб. м, по газоснабжению (природный газ) – 29,0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1301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56,0776 процента, в общей численности населения </w:t>
            </w:r>
            <w:r w:rsidRPr="0054441C">
              <w:rPr>
                <w:sz w:val="28"/>
                <w:szCs w:val="28"/>
              </w:rPr>
              <w:lastRenderedPageBreak/>
              <w:t>Ростовской области – 0,0311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224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9,6552 процента, в общей численности населения Ростовской области – 0,0054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</w:t>
            </w:r>
            <w:r w:rsidR="00097C3A" w:rsidRPr="0054441C">
              <w:rPr>
                <w:sz w:val="28"/>
                <w:szCs w:val="28"/>
              </w:rPr>
              <w:t>товской области, – 2096</w:t>
            </w:r>
            <w:r w:rsidR="004D5E3D">
              <w:rPr>
                <w:sz w:val="28"/>
                <w:szCs w:val="28"/>
              </w:rPr>
              <w:t> </w:t>
            </w:r>
            <w:r w:rsidR="00097C3A" w:rsidRPr="0054441C">
              <w:rPr>
                <w:sz w:val="28"/>
                <w:szCs w:val="28"/>
              </w:rPr>
              <w:t>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90,3448 процента, в общей численности населения Ростовской области – 0,0501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20142,56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4275,84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4D5E3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33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33.5.</w:t>
            </w:r>
          </w:p>
        </w:tc>
        <w:tc>
          <w:tcPr>
            <w:tcW w:w="2695" w:type="dxa"/>
          </w:tcPr>
          <w:p w:rsidR="00380DEE" w:rsidRPr="0054441C" w:rsidRDefault="00380DEE" w:rsidP="004D5E3D">
            <w:pPr>
              <w:spacing w:line="233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Малокирсановское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4D5E3D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4D5E3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12,16 процента (утвержденный тариф – 68,61 руб./куб. м), на газоснабжение (природный газ) – 3,0 процента (6,91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4D5E3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25,0 куб. м, по газоснабжению (природный газ) – 29,0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норматив накопления твердых коммунальных отходов – </w:t>
            </w:r>
            <w:r w:rsidRPr="0054441C">
              <w:rPr>
                <w:sz w:val="28"/>
                <w:szCs w:val="28"/>
              </w:rPr>
              <w:lastRenderedPageBreak/>
              <w:t>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1725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45,6712 процента, в общей численности населения Ростовской области – 0,0413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341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9,0283 процента, в общей численности населения Ростовской области – 0,0082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3436</w:t>
            </w:r>
            <w:r w:rsidR="004D5E3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90,9717 процента, в общей численности населения Ростовской области – 0,0822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33019,96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7456,12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4D5E3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33.6.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Матвеево-Курганское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A1FE1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4D5E3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12,1 процента (утвержденный тариф – 68,61 руб./куб. м), на тепловую энергию – снижение тарифа на 0,37 процента (</w:t>
            </w:r>
            <w:r w:rsidR="00097C3A" w:rsidRPr="0054441C">
              <w:rPr>
                <w:sz w:val="28"/>
                <w:szCs w:val="28"/>
              </w:rPr>
              <w:t xml:space="preserve">утвержденный тариф – </w:t>
            </w:r>
            <w:r w:rsidRPr="0054441C">
              <w:rPr>
                <w:sz w:val="28"/>
                <w:szCs w:val="28"/>
              </w:rPr>
              <w:t xml:space="preserve">3499,52 руб./Гкал), на газоснабжение (природный газ) – 3,0 процента (6,91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1A1FE1">
              <w:rPr>
                <w:sz w:val="28"/>
                <w:szCs w:val="28"/>
                <w:lang w:val="en-US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8,0 куб. м, по газоснабжению (природный газ) – 15,0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отоплению – 0,0292 Гкал/кв. м,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248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1,4425 процента, в общей численности населения Ростовской области – 0,0059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3460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20,1256 процента, в общей численности населения Ростовской области – 0,0827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13732</w:t>
            </w:r>
            <w:r w:rsidR="001A1FE1">
              <w:rPr>
                <w:sz w:val="28"/>
                <w:szCs w:val="28"/>
                <w:lang w:val="en-US"/>
              </w:rPr>
              <w:t> </w:t>
            </w:r>
            <w:r w:rsidRPr="0054441C">
              <w:rPr>
                <w:sz w:val="28"/>
                <w:szCs w:val="28"/>
              </w:rPr>
              <w:t>человек</w:t>
            </w:r>
            <w:r w:rsidR="00097C3A" w:rsidRPr="0054441C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</w:t>
            </w:r>
            <w:r w:rsidRPr="0054441C">
              <w:rPr>
                <w:sz w:val="28"/>
                <w:szCs w:val="28"/>
              </w:rPr>
              <w:lastRenderedPageBreak/>
              <w:t>численности населения на территории муниципального образования – 79,8744 процента, в общей численности населения Ростовской области – 0,3284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171238,04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2022 г. – 1010812,52</w:t>
            </w:r>
            <w:r w:rsidR="001A1FE1">
              <w:rPr>
                <w:sz w:val="28"/>
                <w:szCs w:val="28"/>
                <w:lang w:val="en-US"/>
              </w:rPr>
              <w:t> 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1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33.7.</w:t>
            </w:r>
          </w:p>
        </w:tc>
        <w:tc>
          <w:tcPr>
            <w:tcW w:w="2695" w:type="dxa"/>
          </w:tcPr>
          <w:p w:rsidR="00380DEE" w:rsidRPr="0054441C" w:rsidRDefault="00380DEE" w:rsidP="001A1FE1">
            <w:pPr>
              <w:spacing w:line="21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Новониколаевское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A1FE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 w:rsidRPr="001A1FE1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12,16 процента (утвержденный тариф – 68,61 руб./куб. м), на газоснабжение (природный газ) – 3,0 процента (6,91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1A1FE1">
              <w:rPr>
                <w:sz w:val="28"/>
                <w:szCs w:val="28"/>
                <w:lang w:val="en-US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20,0 куб. м, по газоснабжению (природный газ) – 21,0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1240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48,6847 процента, в общей численности населения Ростовской области – 0,0297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290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</w:t>
            </w:r>
            <w:r w:rsidRPr="0054441C">
              <w:rPr>
                <w:sz w:val="28"/>
                <w:szCs w:val="28"/>
              </w:rPr>
              <w:lastRenderedPageBreak/>
              <w:t>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11,3859 процента, в общей численности населения Ростовской области – 0,0069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2257</w:t>
            </w:r>
            <w:r w:rsidR="001A1FE1">
              <w:rPr>
                <w:sz w:val="28"/>
                <w:szCs w:val="28"/>
                <w:lang w:val="en-US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88,6141 процента, в общей численности населения Ростовской области – 0,0540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25662,09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6274,46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A1FE1">
              <w:rPr>
                <w:sz w:val="28"/>
                <w:szCs w:val="28"/>
                <w:lang w:val="en-US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1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33.8.</w:t>
            </w:r>
          </w:p>
        </w:tc>
        <w:tc>
          <w:tcPr>
            <w:tcW w:w="2695" w:type="dxa"/>
          </w:tcPr>
          <w:p w:rsidR="00380DEE" w:rsidRPr="0054441C" w:rsidRDefault="00380DEE" w:rsidP="001A1FE1">
            <w:pPr>
              <w:spacing w:line="21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Ряженское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A1FE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 w:rsidRPr="001A1FE1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12,16 процента (утвержденный тариф – 68,61 руб./куб. м), на газоснабжение (природный газ) – 3,0 процента (6,91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1A1FE1">
              <w:rPr>
                <w:sz w:val="28"/>
                <w:szCs w:val="28"/>
                <w:lang w:val="en-US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25,0 куб. м, по газоснабжению (природный газ) – 32,0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z w:val="28"/>
                <w:szCs w:val="28"/>
              </w:rPr>
              <w:lastRenderedPageBreak/>
              <w:t>которого равно установленному предельному индексу, – 2765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51,4706 процента, в общей численности населения Ростовской области – 0,0661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346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6,4408 процента, в общей численности населения Ростовской области – 0,0083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5026</w:t>
            </w:r>
            <w:r w:rsidR="001A1FE1">
              <w:rPr>
                <w:sz w:val="28"/>
                <w:szCs w:val="28"/>
                <w:lang w:val="en-US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93,5592 процента, в общей численности населения Ростовской области – 0,1202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48048,56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11157,72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A1FE1">
              <w:rPr>
                <w:sz w:val="28"/>
                <w:szCs w:val="28"/>
                <w:lang w:val="en-US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1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34.</w:t>
            </w:r>
          </w:p>
        </w:tc>
        <w:tc>
          <w:tcPr>
            <w:tcW w:w="2695" w:type="dxa"/>
          </w:tcPr>
          <w:p w:rsidR="00380DEE" w:rsidRPr="0054441C" w:rsidRDefault="00380DEE" w:rsidP="001A1FE1">
            <w:pPr>
              <w:spacing w:line="21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МИЛЛЕРОВСКИЙ РАЙОН</w:t>
            </w:r>
          </w:p>
        </w:tc>
        <w:tc>
          <w:tcPr>
            <w:tcW w:w="11249" w:type="dxa"/>
          </w:tcPr>
          <w:p w:rsidR="00380DEE" w:rsidRPr="0054441C" w:rsidRDefault="00380DEE" w:rsidP="001A1FE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1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34.1.</w:t>
            </w:r>
          </w:p>
        </w:tc>
        <w:tc>
          <w:tcPr>
            <w:tcW w:w="2695" w:type="dxa"/>
          </w:tcPr>
          <w:p w:rsidR="00380DEE" w:rsidRPr="0054441C" w:rsidRDefault="00380DEE" w:rsidP="001A1FE1">
            <w:pPr>
              <w:spacing w:line="21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Верхнеталовское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0D2972" w:rsidP="001A1FE1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sz w:val="28"/>
                <w:szCs w:val="28"/>
              </w:rPr>
            </w:pPr>
            <w:r w:rsidRPr="001A1FE1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 холодную воду – 6,98 процента (61,03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 xml:space="preserve">, </w:t>
            </w:r>
            <w:r w:rsidR="00380DEE" w:rsidRPr="0054441C">
              <w:rPr>
                <w:kern w:val="2"/>
                <w:sz w:val="28"/>
                <w:szCs w:val="28"/>
              </w:rPr>
              <w:t>на услугу регионального оператора по обращению с твердыми коммунальными отходами</w:t>
            </w:r>
            <w:r w:rsidR="00380DEE" w:rsidRPr="0054441C">
              <w:rPr>
                <w:sz w:val="28"/>
                <w:szCs w:val="28"/>
              </w:rPr>
              <w:t xml:space="preserve"> – 0 процентов (546,22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="00380DEE" w:rsidRPr="0054441C">
              <w:rPr>
                <w:sz w:val="28"/>
                <w:szCs w:val="28"/>
              </w:rPr>
              <w:t xml:space="preserve">);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lastRenderedPageBreak/>
              <w:t>неизменные объемы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потребления коммунальных услуг: по холодному водоснабжению – 20,0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норматив накопления </w:t>
            </w:r>
            <w:r w:rsidR="00380DEE" w:rsidRPr="0054441C">
              <w:rPr>
                <w:kern w:val="2"/>
                <w:sz w:val="28"/>
                <w:szCs w:val="28"/>
              </w:rPr>
              <w:t>твердых коммунальных отходов</w:t>
            </w:r>
            <w:r w:rsidR="00380DEE"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обращением с твердыми коммунальными отходами;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344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19,7588 процента, в общей численности населения Ростовской области – 0,0082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620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35,6117 процента, в общей численности населения Ростовской области – 0,0148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1121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64,3883 процента, в общей численности населения Ростовской области – 0,0268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совокупная сумма увеличения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3531,15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DC1C71" w:rsidRPr="0054441C">
              <w:rPr>
                <w:sz w:val="28"/>
                <w:szCs w:val="28"/>
              </w:rPr>
              <w:t xml:space="preserve">2022 г. </w:t>
            </w:r>
            <w:r w:rsidR="00380DEE" w:rsidRPr="0054441C">
              <w:rPr>
                <w:sz w:val="28"/>
                <w:szCs w:val="28"/>
              </w:rPr>
              <w:t xml:space="preserve">– 5291,12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495E75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34.2.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Волошинское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0D2972" w:rsidP="001A1FE1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54441C">
              <w:rPr>
                <w:spacing w:val="-4"/>
                <w:sz w:val="28"/>
                <w:szCs w:val="28"/>
              </w:rPr>
              <w:t>прогнозируемые размеры и темпы изменения тарифов на коммунальные услуги с 1 июля 2022</w:t>
            </w:r>
            <w:r w:rsidR="001A1FE1">
              <w:rPr>
                <w:spacing w:val="-4"/>
                <w:sz w:val="28"/>
                <w:szCs w:val="28"/>
                <w:lang w:val="en-US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 холодную воду – 6,98 процента (61,03 руб./куб. м), на тепловую энергию – 5,4</w:t>
            </w:r>
            <w:r w:rsidR="001A1FE1">
              <w:rPr>
                <w:sz w:val="28"/>
                <w:szCs w:val="28"/>
                <w:lang w:val="en-US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 (4157,11 руб./Гкал), на электроснабжение в пределах социальной нормы – 4,0</w:t>
            </w:r>
            <w:r w:rsidR="001A1FE1">
              <w:rPr>
                <w:sz w:val="28"/>
                <w:szCs w:val="28"/>
                <w:lang w:val="en-US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 xml:space="preserve">, </w:t>
            </w:r>
            <w:r w:rsidR="00380DEE" w:rsidRPr="0054441C">
              <w:rPr>
                <w:kern w:val="2"/>
                <w:sz w:val="28"/>
                <w:szCs w:val="28"/>
              </w:rPr>
              <w:t>на услугу регионального оператора по обращению с твердыми коммунальными отходами</w:t>
            </w:r>
            <w:r w:rsidR="00380DEE" w:rsidRPr="0054441C">
              <w:rPr>
                <w:sz w:val="28"/>
                <w:szCs w:val="28"/>
              </w:rPr>
              <w:t xml:space="preserve">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неизменные объемы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нормативы потребления коммунальных услуг: по отоплению – 0,0266 Гкал/кв. м,</w:t>
            </w:r>
            <w:r w:rsidR="00380DEE" w:rsidRPr="0054441C">
              <w:rPr>
                <w:kern w:val="2"/>
                <w:sz w:val="28"/>
                <w:szCs w:val="28"/>
              </w:rPr>
              <w:t xml:space="preserve"> норматив накопления твердых коммунальных отходов</w:t>
            </w:r>
            <w:r w:rsidR="00380DEE" w:rsidRPr="0054441C">
              <w:rPr>
                <w:sz w:val="28"/>
                <w:szCs w:val="28"/>
              </w:rPr>
              <w:t xml:space="preserve">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централизованным теплоснабжением, электроснабжением, обращением с твердыми коммунальными отходами;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403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11,9125 процента, в общей численности населения Ростовской области – 0,0096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147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4,3453 процента, в общей численности населения Ростовской области – 0,0035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3236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95,6547 процента, в общей численности населения Ростовской области – 0,0774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совокупная сумма увеличения вносимой гражданами </w:t>
            </w:r>
            <w:r w:rsidR="00380DEE" w:rsidRPr="0054441C">
              <w:rPr>
                <w:sz w:val="28"/>
                <w:szCs w:val="28"/>
              </w:rPr>
              <w:lastRenderedPageBreak/>
              <w:t xml:space="preserve">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9287,32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DC1C71" w:rsidRPr="0054441C">
              <w:rPr>
                <w:sz w:val="28"/>
                <w:szCs w:val="28"/>
              </w:rPr>
              <w:t xml:space="preserve">2022 г. </w:t>
            </w:r>
            <w:r w:rsidR="00380DEE" w:rsidRPr="0054441C">
              <w:rPr>
                <w:sz w:val="28"/>
                <w:szCs w:val="28"/>
              </w:rPr>
              <w:t xml:space="preserve">– 343727,92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34.3.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Дегтевское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0D2972" w:rsidP="00961A12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A1FE1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 холодную воду – 6,98 процента (61,03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 xml:space="preserve">, </w:t>
            </w:r>
            <w:r w:rsidR="00380DEE" w:rsidRPr="0054441C">
              <w:rPr>
                <w:kern w:val="2"/>
                <w:sz w:val="28"/>
                <w:szCs w:val="28"/>
              </w:rPr>
              <w:t>на услугу регионального оператора по обращению с твердыми коммунальными отходами</w:t>
            </w:r>
            <w:r w:rsidR="00380DEE" w:rsidRPr="0054441C">
              <w:rPr>
                <w:sz w:val="28"/>
                <w:szCs w:val="28"/>
              </w:rPr>
              <w:t xml:space="preserve"> – 0 процентов (546,22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="00380DEE" w:rsidRPr="0054441C">
              <w:rPr>
                <w:sz w:val="28"/>
                <w:szCs w:val="28"/>
              </w:rPr>
              <w:t xml:space="preserve">);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неизменные объемы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потребления коммунальных услуг: по холодному водоснабжению – 20,0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норматив накопления </w:t>
            </w:r>
            <w:r w:rsidR="00380DEE" w:rsidRPr="0054441C">
              <w:rPr>
                <w:kern w:val="2"/>
                <w:sz w:val="28"/>
                <w:szCs w:val="28"/>
              </w:rPr>
              <w:t>твердых коммунальных отходов</w:t>
            </w:r>
            <w:r w:rsidR="00380DEE"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обращением с твердыми коммунальными отходами;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1351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55,0305 процента, в общей численности населения Ростовской области – 0,0323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1002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40,8147 процента, в общей численности населения Ростовской области – 0,0240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более установленного индекса по Ростовской области, – </w:t>
            </w:r>
            <w:r w:rsidR="00380DEE" w:rsidRPr="0054441C">
              <w:rPr>
                <w:sz w:val="28"/>
                <w:szCs w:val="28"/>
              </w:rPr>
              <w:lastRenderedPageBreak/>
              <w:t>1453</w:t>
            </w:r>
            <w:r w:rsidR="00961A12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59,1853 процента, в общей численности населения Ростовской области – 0,0347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совокупная сумма увеличения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7526,54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DC1C71" w:rsidRPr="0054441C">
              <w:rPr>
                <w:sz w:val="28"/>
                <w:szCs w:val="28"/>
              </w:rPr>
              <w:t xml:space="preserve">2022 г. </w:t>
            </w:r>
            <w:r w:rsidR="00380DEE" w:rsidRPr="0054441C">
              <w:rPr>
                <w:sz w:val="28"/>
                <w:szCs w:val="28"/>
              </w:rPr>
              <w:t xml:space="preserve">– 9226,55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495E75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961A12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34.4.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Колодезянское сельское поселение</w:t>
            </w:r>
          </w:p>
        </w:tc>
        <w:tc>
          <w:tcPr>
            <w:tcW w:w="11249" w:type="dxa"/>
          </w:tcPr>
          <w:p w:rsidR="00380DEE" w:rsidRPr="0054441C" w:rsidRDefault="000D2972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 холодную воду – 6,98 процента (61,03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 xml:space="preserve">, </w:t>
            </w:r>
            <w:r w:rsidR="00380DEE" w:rsidRPr="0054441C">
              <w:rPr>
                <w:kern w:val="2"/>
                <w:sz w:val="28"/>
                <w:szCs w:val="28"/>
              </w:rPr>
              <w:t>на услугу регионального оператора по обращению с твердыми коммунальными отходами</w:t>
            </w:r>
            <w:r w:rsidR="00380DEE" w:rsidRPr="0054441C">
              <w:rPr>
                <w:sz w:val="28"/>
                <w:szCs w:val="28"/>
              </w:rPr>
              <w:t xml:space="preserve"> – 0 процентов (546,22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="00380DEE" w:rsidRPr="0054441C">
              <w:rPr>
                <w:sz w:val="28"/>
                <w:szCs w:val="28"/>
              </w:rPr>
              <w:t xml:space="preserve">);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неизменные объемы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потребления коммунальных услуг: по холодному водоснабжению – 20,0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норматив накопления </w:t>
            </w:r>
            <w:r w:rsidR="00380DEE" w:rsidRPr="0054441C">
              <w:rPr>
                <w:kern w:val="2"/>
                <w:sz w:val="28"/>
                <w:szCs w:val="28"/>
              </w:rPr>
              <w:t>твердых коммунальных отходов</w:t>
            </w:r>
            <w:r w:rsidR="00380DEE"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обращением с твердыми коммунальными отходами;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149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8,4086 процента, в общей численности населения Ростовской области – 0,0036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1611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</w:t>
            </w:r>
            <w:r w:rsidR="00380DEE" w:rsidRPr="0054441C">
              <w:rPr>
                <w:sz w:val="28"/>
                <w:szCs w:val="28"/>
              </w:rPr>
              <w:lastRenderedPageBreak/>
              <w:t>Ростовской области, в общей численности населения на территории муниципального образования – 90,9142 процента, в общей численности населения Ростовской области – 0,0385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161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9,0858 процента, в общей численности населения Ростовской области – 0,0039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совокупная сумма увеличения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833,98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DC1C71" w:rsidRPr="0054441C">
              <w:rPr>
                <w:sz w:val="28"/>
                <w:szCs w:val="28"/>
              </w:rPr>
              <w:t xml:space="preserve">2022 г. </w:t>
            </w:r>
            <w:r w:rsidR="00380DEE" w:rsidRPr="0054441C">
              <w:rPr>
                <w:sz w:val="28"/>
                <w:szCs w:val="28"/>
              </w:rPr>
              <w:t xml:space="preserve">– 1022,35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495E75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34.5.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Криворожское сельское поселение</w:t>
            </w:r>
          </w:p>
        </w:tc>
        <w:tc>
          <w:tcPr>
            <w:tcW w:w="11249" w:type="dxa"/>
          </w:tcPr>
          <w:p w:rsidR="00380DEE" w:rsidRPr="0054441C" w:rsidRDefault="000D2972" w:rsidP="00C013E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 холодную воду – 6,98 процента (61,03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 xml:space="preserve">, </w:t>
            </w:r>
            <w:r w:rsidR="00380DEE" w:rsidRPr="0054441C">
              <w:rPr>
                <w:kern w:val="2"/>
                <w:sz w:val="28"/>
                <w:szCs w:val="28"/>
              </w:rPr>
              <w:t>на услугу регионального оператора по обращению с твердыми коммунальными отходами</w:t>
            </w:r>
            <w:r w:rsidR="00380DEE" w:rsidRPr="0054441C">
              <w:rPr>
                <w:sz w:val="28"/>
                <w:szCs w:val="28"/>
              </w:rPr>
              <w:t xml:space="preserve"> – 0 процентов (546,22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="00380DEE" w:rsidRPr="0054441C">
              <w:rPr>
                <w:sz w:val="28"/>
                <w:szCs w:val="28"/>
              </w:rPr>
              <w:t xml:space="preserve">);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неизменные объемы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потребления коммунальных услуг: по холодному водоснабжению – 20,0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норматив накопления </w:t>
            </w:r>
            <w:r w:rsidR="00380DEE" w:rsidRPr="0054441C">
              <w:rPr>
                <w:kern w:val="2"/>
                <w:sz w:val="28"/>
                <w:szCs w:val="28"/>
              </w:rPr>
              <w:t>твердых коммунальных отходов</w:t>
            </w:r>
            <w:r w:rsidR="00380DEE"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обращением с твердыми коммунальными отходами;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1281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41,2295 процента, в общей численности населения </w:t>
            </w:r>
            <w:r w:rsidR="00380DEE" w:rsidRPr="0054441C">
              <w:rPr>
                <w:sz w:val="28"/>
                <w:szCs w:val="28"/>
              </w:rPr>
              <w:lastRenderedPageBreak/>
              <w:t>Ростовской области – 0,0306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1116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35,9189 процента, в общей численности населения Ростовской области – 0,0267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1991</w:t>
            </w:r>
            <w:r w:rsidR="00961A12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64,0811 процента, в общей численности населения Ростовской области – 0,0476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совокупная сумма увеличения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5534,98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DC1C71" w:rsidRPr="0054441C">
              <w:rPr>
                <w:sz w:val="28"/>
                <w:szCs w:val="28"/>
              </w:rPr>
              <w:t xml:space="preserve">2022 г. </w:t>
            </w:r>
            <w:r w:rsidR="00380DEE" w:rsidRPr="0054441C">
              <w:rPr>
                <w:sz w:val="28"/>
                <w:szCs w:val="28"/>
              </w:rPr>
              <w:t xml:space="preserve">– 8660,85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C013ED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961A12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34.6.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Мальчевское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0D2972" w:rsidP="00AC010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 холодную воду – 6,98 процента (61,03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 xml:space="preserve">, </w:t>
            </w:r>
            <w:r w:rsidR="00380DEE" w:rsidRPr="0054441C">
              <w:rPr>
                <w:kern w:val="2"/>
                <w:sz w:val="28"/>
                <w:szCs w:val="28"/>
              </w:rPr>
              <w:t>на услугу регионального оператора по обращению с твердыми коммунальными отходами</w:t>
            </w:r>
            <w:r w:rsidR="00380DEE" w:rsidRPr="0054441C">
              <w:rPr>
                <w:sz w:val="28"/>
                <w:szCs w:val="28"/>
              </w:rPr>
              <w:t xml:space="preserve"> – 0 процентов (546,22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="00380DEE" w:rsidRPr="0054441C">
              <w:rPr>
                <w:sz w:val="28"/>
                <w:szCs w:val="28"/>
              </w:rPr>
              <w:t xml:space="preserve">);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неизменные объемы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потребления коммунальных услуг: по холодному водоснабжению – 20,0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норматив накопления </w:t>
            </w:r>
            <w:r w:rsidR="00380DEE" w:rsidRPr="0054441C">
              <w:rPr>
                <w:kern w:val="2"/>
                <w:sz w:val="28"/>
                <w:szCs w:val="28"/>
              </w:rPr>
              <w:t>твердых коммунальных отходов</w:t>
            </w:r>
            <w:r w:rsidR="00380DEE"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обращением с твердыми коммунальными отходами;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="00380DEE" w:rsidRPr="0054441C">
              <w:rPr>
                <w:sz w:val="28"/>
                <w:szCs w:val="28"/>
              </w:rPr>
              <w:lastRenderedPageBreak/>
              <w:t>которого равно установленному предельному индексу, – 1253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34,2350 процента, в общей численности населения Ростовской области – 0,0300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2378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64,9727 процента, в общей численности населения Ростовской области – 0,0569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1282</w:t>
            </w:r>
            <w:r w:rsidR="00961A12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35,0273 процента, в общей численности населения Ростовской области – 0,0307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совокупная сумма увеличения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6640,76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DC1C71" w:rsidRPr="0054441C">
              <w:rPr>
                <w:sz w:val="28"/>
                <w:szCs w:val="28"/>
              </w:rPr>
              <w:t xml:space="preserve">2022 г. </w:t>
            </w:r>
            <w:r w:rsidR="00380DEE" w:rsidRPr="0054441C">
              <w:rPr>
                <w:sz w:val="28"/>
                <w:szCs w:val="28"/>
              </w:rPr>
              <w:t xml:space="preserve">– 8140,70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AC010D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961A12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34.7.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Миллеровское городское поселение</w:t>
            </w:r>
          </w:p>
        </w:tc>
        <w:tc>
          <w:tcPr>
            <w:tcW w:w="11249" w:type="dxa"/>
          </w:tcPr>
          <w:p w:rsidR="00380DEE" w:rsidRPr="0054441C" w:rsidRDefault="000D2972" w:rsidP="00AC010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 холодную воду – 0,07 процента (</w:t>
            </w:r>
            <w:r w:rsidR="00823D77" w:rsidRPr="0054441C">
              <w:rPr>
                <w:sz w:val="28"/>
                <w:szCs w:val="28"/>
              </w:rPr>
              <w:t>утвержденный тариф</w:t>
            </w:r>
            <w:r w:rsidR="00380DEE" w:rsidRPr="0054441C">
              <w:rPr>
                <w:sz w:val="28"/>
                <w:szCs w:val="28"/>
              </w:rPr>
              <w:t xml:space="preserve"> – 54,68 руб./куб. м), на водоотведение – 20,6 процента (</w:t>
            </w:r>
            <w:r w:rsidR="00823D77" w:rsidRPr="0054441C">
              <w:rPr>
                <w:sz w:val="28"/>
                <w:szCs w:val="28"/>
              </w:rPr>
              <w:t xml:space="preserve">утвержденный тариф </w:t>
            </w:r>
            <w:r w:rsidR="00380DEE" w:rsidRPr="0054441C">
              <w:rPr>
                <w:sz w:val="28"/>
                <w:szCs w:val="28"/>
              </w:rPr>
              <w:t>– 78,16 руб./куб. м), на тепловую энергию – 5,4 процента (4157,11 руб./Гкал), на горячую воду по компоненту на холодную воду – 0,07 процента (54,68 руб./куб. м), по компоненту на тепловую энергию – 5,4</w:t>
            </w:r>
            <w:r w:rsidR="00961A12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 (4157,11 руб./Гкал), на газоснабжение (природный газ) – 3,0 процента (6,91</w:t>
            </w:r>
            <w:r w:rsidR="00961A12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 xml:space="preserve">руб./куб. м), на электроснабжение в пределах социальной нормы – 4,0 процента </w:t>
            </w:r>
            <w:r w:rsidR="00380DEE" w:rsidRPr="0054441C">
              <w:rPr>
                <w:sz w:val="28"/>
                <w:szCs w:val="28"/>
              </w:rPr>
              <w:lastRenderedPageBreak/>
              <w:t>(4,42</w:t>
            </w:r>
            <w:r w:rsidR="00961A12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 xml:space="preserve">, </w:t>
            </w:r>
            <w:r w:rsidR="00380DEE" w:rsidRPr="0054441C">
              <w:rPr>
                <w:kern w:val="2"/>
                <w:sz w:val="28"/>
                <w:szCs w:val="28"/>
              </w:rPr>
              <w:t>на услугу регионального оператора по обращению с твердыми коммунальными отходами</w:t>
            </w:r>
            <w:r w:rsidR="00380DEE" w:rsidRPr="0054441C">
              <w:rPr>
                <w:sz w:val="28"/>
                <w:szCs w:val="28"/>
              </w:rPr>
              <w:t xml:space="preserve"> – 0 процентов (546,22 руб./куб. м); неизменные объемы потребления коммунальных услуг: по холодному водоснабжению – 8,0 куб. м, водоотведению – 12,0 куб. м, горячему водоснабжению – 4,0 куб. м, по отоплению – 1,532012 Гкал, по газоснабжению (природный газ) – 13,0 куб. м, электроснабжение размер социальной нормы потребления электрической энергии – 96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</w:t>
            </w:r>
            <w:r w:rsidR="00380DEE" w:rsidRPr="00961A12">
              <w:rPr>
                <w:spacing w:val="-4"/>
                <w:sz w:val="28"/>
                <w:szCs w:val="28"/>
              </w:rPr>
              <w:t xml:space="preserve">коммунальных услуг: </w:t>
            </w:r>
            <w:r w:rsidR="00380DEE" w:rsidRPr="00961A12">
              <w:rPr>
                <w:spacing w:val="-4"/>
                <w:kern w:val="2"/>
                <w:sz w:val="28"/>
                <w:szCs w:val="28"/>
              </w:rPr>
              <w:t>норматив накопления твердых коммунальных отходов</w:t>
            </w:r>
            <w:r w:rsidR="00380DEE" w:rsidRPr="00961A12">
              <w:rPr>
                <w:spacing w:val="-4"/>
                <w:sz w:val="28"/>
                <w:szCs w:val="28"/>
              </w:rPr>
              <w:t xml:space="preserve">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многоквартирные дома с холодным и горячим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6396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18,9849 процента, в общей численности населения Ростовской области – 0,1530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3446</w:t>
            </w:r>
            <w:r w:rsidR="00961A12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10,2286</w:t>
            </w:r>
            <w:r w:rsidR="00961A12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0,0824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30244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89,7714 процента, в общей численности населения Ростовской области – 0,7233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</w:t>
            </w:r>
            <w:r w:rsidR="00380DEE" w:rsidRPr="0054441C">
              <w:rPr>
                <w:sz w:val="28"/>
                <w:szCs w:val="28"/>
              </w:rPr>
              <w:lastRenderedPageBreak/>
              <w:t xml:space="preserve">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698636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DC1C71" w:rsidRPr="0054441C">
              <w:rPr>
                <w:sz w:val="28"/>
                <w:szCs w:val="28"/>
              </w:rPr>
              <w:t xml:space="preserve">2022 г. </w:t>
            </w:r>
            <w:r w:rsidR="00380DEE" w:rsidRPr="0054441C">
              <w:rPr>
                <w:sz w:val="28"/>
                <w:szCs w:val="28"/>
              </w:rPr>
              <w:t xml:space="preserve">– 3189229,80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34.8.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Ольхово-Рогское сельское поселение</w:t>
            </w:r>
          </w:p>
        </w:tc>
        <w:tc>
          <w:tcPr>
            <w:tcW w:w="11249" w:type="dxa"/>
          </w:tcPr>
          <w:p w:rsidR="00380DEE" w:rsidRPr="0054441C" w:rsidRDefault="000D2972" w:rsidP="00C013E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 холодную воду – 6,98 процента (61,03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 xml:space="preserve">, </w:t>
            </w:r>
            <w:r w:rsidR="00380DEE" w:rsidRPr="0054441C">
              <w:rPr>
                <w:kern w:val="2"/>
                <w:sz w:val="28"/>
                <w:szCs w:val="28"/>
              </w:rPr>
              <w:t>на услугу регионального оператора по обращению с твердыми коммунальными отходами</w:t>
            </w:r>
            <w:r w:rsidR="00380DEE" w:rsidRPr="0054441C">
              <w:rPr>
                <w:sz w:val="28"/>
                <w:szCs w:val="28"/>
              </w:rPr>
              <w:t xml:space="preserve"> – 0 процентов (546,22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="00380DEE" w:rsidRPr="0054441C">
              <w:rPr>
                <w:sz w:val="28"/>
                <w:szCs w:val="28"/>
              </w:rPr>
              <w:t xml:space="preserve">);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неизменные объемы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потребления коммунальных услуг: по холодному водоснабжению – 20,0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норматив накопления </w:t>
            </w:r>
            <w:r w:rsidR="00380DEE" w:rsidRPr="0054441C">
              <w:rPr>
                <w:kern w:val="2"/>
                <w:sz w:val="28"/>
                <w:szCs w:val="28"/>
              </w:rPr>
              <w:t>твердых коммунальных отходов</w:t>
            </w:r>
            <w:r w:rsidR="00380DEE"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обращением с твердыми коммунальными отходами;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657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28,7025 процента, в общей численности населения Ростовской области – 0,0157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1566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68,4142 процента, в общей численности населения Ростовской области – 0,0375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723</w:t>
            </w:r>
            <w:r w:rsidR="00961A12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</w:t>
            </w:r>
            <w:r w:rsidR="00380DEE" w:rsidRPr="0054441C">
              <w:rPr>
                <w:sz w:val="28"/>
                <w:szCs w:val="28"/>
              </w:rPr>
              <w:lastRenderedPageBreak/>
              <w:t>отношении которого более установленного индекса по Ростовской области, в общей численности населения на территории муниципального образования – 31,5858 процента, в общей численности населения Ростовской области – 0,0173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совокупная сумма увеличения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2277,45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DC1C71" w:rsidRPr="0054441C">
              <w:rPr>
                <w:sz w:val="28"/>
                <w:szCs w:val="28"/>
              </w:rPr>
              <w:t xml:space="preserve">2022 г. </w:t>
            </w:r>
            <w:r w:rsidR="00380DEE" w:rsidRPr="0054441C">
              <w:rPr>
                <w:sz w:val="28"/>
                <w:szCs w:val="28"/>
              </w:rPr>
              <w:t xml:space="preserve">– 3123,36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C013ED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961A12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34.9.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11249" w:type="dxa"/>
          </w:tcPr>
          <w:p w:rsidR="00380DEE" w:rsidRPr="0054441C" w:rsidRDefault="000D2972" w:rsidP="00C013E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 холодную воду – 6,98 процента (61,03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 xml:space="preserve">, </w:t>
            </w:r>
            <w:r w:rsidR="00380DEE" w:rsidRPr="0054441C">
              <w:rPr>
                <w:kern w:val="2"/>
                <w:sz w:val="28"/>
                <w:szCs w:val="28"/>
              </w:rPr>
              <w:t>на услугу регионального оператора по обращению с твердыми коммунальными отходами</w:t>
            </w:r>
            <w:r w:rsidR="00380DEE" w:rsidRPr="0054441C">
              <w:rPr>
                <w:sz w:val="28"/>
                <w:szCs w:val="28"/>
              </w:rPr>
              <w:t xml:space="preserve"> – 0 процентов (546,22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="00380DEE" w:rsidRPr="0054441C">
              <w:rPr>
                <w:sz w:val="28"/>
                <w:szCs w:val="28"/>
              </w:rPr>
              <w:t xml:space="preserve">);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неизменные объемы</w:t>
            </w:r>
            <w:r w:rsidR="00C013ED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потребления коммунальных услуг: по холодному водоснабжению – 20,0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норматив накопления </w:t>
            </w:r>
            <w:r w:rsidR="00380DEE" w:rsidRPr="0054441C">
              <w:rPr>
                <w:kern w:val="2"/>
                <w:sz w:val="28"/>
                <w:szCs w:val="28"/>
              </w:rPr>
              <w:t>твердых коммунальных отходов</w:t>
            </w:r>
            <w:r w:rsidR="00380DEE"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обращением с твердыми коммунальными отходами;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1130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46,9659 процента, в общей численности населения Ростовской области – 0,0270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932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</w:t>
            </w:r>
            <w:r w:rsidR="00380DEE" w:rsidRPr="0054441C">
              <w:rPr>
                <w:sz w:val="28"/>
                <w:szCs w:val="28"/>
              </w:rPr>
              <w:lastRenderedPageBreak/>
              <w:t>образования – 38,7365 процента, в общей численности населения Ростовской области – 0,0223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1474</w:t>
            </w:r>
            <w:r w:rsidR="00961A12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61,2635 процента, в общей численности населения Ростовской области – 0,0353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совокупная сумма увеличения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4643,10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DC1C71" w:rsidRPr="0054441C">
              <w:rPr>
                <w:sz w:val="28"/>
                <w:szCs w:val="28"/>
              </w:rPr>
              <w:t xml:space="preserve">2022 г. </w:t>
            </w:r>
            <w:r w:rsidR="00380DEE" w:rsidRPr="0054441C">
              <w:rPr>
                <w:sz w:val="28"/>
                <w:szCs w:val="28"/>
              </w:rPr>
              <w:t xml:space="preserve">– 6957,28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495E75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961A12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0D2972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0D2972">
              <w:rPr>
                <w:spacing w:val="-12"/>
                <w:kern w:val="2"/>
                <w:sz w:val="28"/>
                <w:szCs w:val="28"/>
              </w:rPr>
              <w:lastRenderedPageBreak/>
              <w:t>34.10.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Сулинское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0D2972" w:rsidP="00961A12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 холодную воду – 6,98 процента (61,03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 xml:space="preserve">, </w:t>
            </w:r>
            <w:r w:rsidR="00380DEE" w:rsidRPr="0054441C">
              <w:rPr>
                <w:kern w:val="2"/>
                <w:sz w:val="28"/>
                <w:szCs w:val="28"/>
              </w:rPr>
              <w:t>на услугу регионального оператора по обращению с твердыми коммунальными отходами</w:t>
            </w:r>
            <w:r w:rsidR="00380DEE" w:rsidRPr="0054441C">
              <w:rPr>
                <w:sz w:val="28"/>
                <w:szCs w:val="28"/>
              </w:rPr>
              <w:t xml:space="preserve"> – 0 процентов (546,22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="00380DEE" w:rsidRPr="0054441C">
              <w:rPr>
                <w:sz w:val="28"/>
                <w:szCs w:val="28"/>
              </w:rPr>
              <w:t xml:space="preserve">);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неизменные объемы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потребления коммунальных услуг: по холодному водоснабжению – 20,0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норматив накопления </w:t>
            </w:r>
            <w:r w:rsidR="00380DEE" w:rsidRPr="0054441C">
              <w:rPr>
                <w:kern w:val="2"/>
                <w:sz w:val="28"/>
                <w:szCs w:val="28"/>
              </w:rPr>
              <w:t>твердых коммунальных отходов</w:t>
            </w:r>
            <w:r w:rsidR="00380DEE"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обращением с твердыми коммунальными отходами;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875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46,2963 процента, в общей численности населения Ростовской области – 0,0209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численность населения, изменение размера платы за </w:t>
            </w:r>
            <w:r w:rsidR="00380DEE" w:rsidRPr="0054441C">
              <w:rPr>
                <w:sz w:val="28"/>
                <w:szCs w:val="28"/>
              </w:rPr>
              <w:lastRenderedPageBreak/>
              <w:t>коммунальные услуги в отношении которого равно (или менее) установленному индексу по Ростовской области, – 87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4,6032 процента, в общей численности населения Ростовской области – 0,0021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1803</w:t>
            </w:r>
            <w:r w:rsidR="00961A12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95,3968 процента, в общей численности населения Ростовской области – 0,0431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совокупная сумма увеличения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5679,45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DC1C71" w:rsidRPr="0054441C">
              <w:rPr>
                <w:sz w:val="28"/>
                <w:szCs w:val="28"/>
              </w:rPr>
              <w:t xml:space="preserve">2022 г. </w:t>
            </w:r>
            <w:r w:rsidR="00380DEE" w:rsidRPr="0054441C">
              <w:rPr>
                <w:sz w:val="28"/>
                <w:szCs w:val="28"/>
              </w:rPr>
              <w:t xml:space="preserve">– 14153,55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495E75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961A12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0D2972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0D2972">
              <w:rPr>
                <w:spacing w:val="-12"/>
                <w:kern w:val="2"/>
                <w:sz w:val="28"/>
                <w:szCs w:val="28"/>
              </w:rPr>
              <w:lastRenderedPageBreak/>
              <w:t>34.11.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Титовское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0D2972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 холодную воду – 6,98 процента (61,03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 xml:space="preserve">, </w:t>
            </w:r>
            <w:r w:rsidR="00380DEE" w:rsidRPr="0054441C">
              <w:rPr>
                <w:kern w:val="2"/>
                <w:sz w:val="28"/>
                <w:szCs w:val="28"/>
              </w:rPr>
              <w:t>на услугу регионального оператора по обращению с твердыми коммунальными отходами</w:t>
            </w:r>
            <w:r w:rsidR="00380DEE" w:rsidRPr="0054441C">
              <w:rPr>
                <w:sz w:val="28"/>
                <w:szCs w:val="28"/>
              </w:rPr>
              <w:t xml:space="preserve"> – 0 процентов (546,22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="00380DEE" w:rsidRPr="0054441C">
              <w:rPr>
                <w:sz w:val="28"/>
                <w:szCs w:val="28"/>
              </w:rPr>
              <w:t xml:space="preserve">);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неизменные объемы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потребления коммунальных услуг: по холодному водоснабжению – 20,0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норматив накопления </w:t>
            </w:r>
            <w:r w:rsidR="00380DEE" w:rsidRPr="0054441C">
              <w:rPr>
                <w:kern w:val="2"/>
                <w:sz w:val="28"/>
                <w:szCs w:val="28"/>
              </w:rPr>
              <w:t>твердых коммунальных отходов</w:t>
            </w:r>
            <w:r w:rsidR="00380DEE"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обращением с твердыми коммунальными отходами;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доля населения, </w:t>
            </w:r>
            <w:r w:rsidR="00380DEE" w:rsidRPr="0054441C">
              <w:rPr>
                <w:sz w:val="28"/>
                <w:szCs w:val="28"/>
              </w:rPr>
              <w:lastRenderedPageBreak/>
              <w:t>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5,6730 процента, в общей численности населения Ростовской области – 0,0012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12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1,3348 процента, в общей численности населения Ростовской области – 0,0003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887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98,6652 процента, в общей численности населения Ростовской области – 0,0212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совокупная сумма увеличения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2794,05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DC1C71" w:rsidRPr="0054441C">
              <w:rPr>
                <w:sz w:val="28"/>
                <w:szCs w:val="28"/>
              </w:rPr>
              <w:t xml:space="preserve">2022 г. </w:t>
            </w:r>
            <w:r w:rsidR="00380DEE" w:rsidRPr="0054441C">
              <w:rPr>
                <w:sz w:val="28"/>
                <w:szCs w:val="28"/>
              </w:rPr>
              <w:t xml:space="preserve">– 4186,64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495E75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0D2972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0D2972">
              <w:rPr>
                <w:spacing w:val="-12"/>
                <w:kern w:val="2"/>
                <w:sz w:val="28"/>
                <w:szCs w:val="28"/>
              </w:rPr>
              <w:lastRenderedPageBreak/>
              <w:t>34.12.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Треневское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0D2972" w:rsidP="00AC010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 холодную воду – 6,98 процента (61,03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 xml:space="preserve">, </w:t>
            </w:r>
            <w:r w:rsidR="00380DEE" w:rsidRPr="0054441C">
              <w:rPr>
                <w:kern w:val="2"/>
                <w:sz w:val="28"/>
                <w:szCs w:val="28"/>
              </w:rPr>
              <w:t>на услугу регионального оператора по обращению с твердыми коммунальными отходами</w:t>
            </w:r>
            <w:r w:rsidR="00380DEE" w:rsidRPr="0054441C">
              <w:rPr>
                <w:sz w:val="28"/>
                <w:szCs w:val="28"/>
              </w:rPr>
              <w:t xml:space="preserve"> – 0 процентов (546,22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="00380DEE" w:rsidRPr="0054441C">
              <w:rPr>
                <w:sz w:val="28"/>
                <w:szCs w:val="28"/>
              </w:rPr>
              <w:t xml:space="preserve">);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неизменные объемы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потребления коммунальных услуг: по холодному водоснабжению – 20,0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норматив накопления </w:t>
            </w:r>
            <w:r w:rsidR="00380DEE" w:rsidRPr="0054441C">
              <w:rPr>
                <w:kern w:val="2"/>
                <w:sz w:val="28"/>
                <w:szCs w:val="28"/>
              </w:rPr>
              <w:t>твердых коммунальных отходов</w:t>
            </w:r>
            <w:r w:rsidR="00380DEE"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набор коммунальных услуг и тип благоустройства, </w:t>
            </w:r>
            <w:r w:rsidR="00380DEE" w:rsidRPr="0054441C">
              <w:rPr>
                <w:sz w:val="28"/>
                <w:szCs w:val="28"/>
              </w:rPr>
              <w:lastRenderedPageBreak/>
              <w:t xml:space="preserve">которому соответствует значение предельного индекса: жилые дома с холодным водоснабжением, электроснабжением, обращением с твердыми коммунальными отходами;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1261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47,0522 процента, в общей численности населения Ростовской области – 0,0302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858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32,0149 процента, в общей численности населения Ростовской области – 0,0205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1822</w:t>
            </w:r>
            <w:r w:rsidR="00961A12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67,9851 процента, в общей численности населения Ростовской области – 0,0436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совокупная сумма увеличения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9437,96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DC1C71" w:rsidRPr="0054441C">
              <w:rPr>
                <w:sz w:val="28"/>
                <w:szCs w:val="28"/>
              </w:rPr>
              <w:t xml:space="preserve">2022 г. </w:t>
            </w:r>
            <w:r w:rsidR="00380DEE" w:rsidRPr="0054441C">
              <w:rPr>
                <w:sz w:val="28"/>
                <w:szCs w:val="28"/>
              </w:rPr>
              <w:t xml:space="preserve">– 14284,48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AC010D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961A12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0D2972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0D2972">
              <w:rPr>
                <w:spacing w:val="-12"/>
                <w:kern w:val="2"/>
                <w:sz w:val="28"/>
                <w:szCs w:val="28"/>
              </w:rPr>
              <w:lastRenderedPageBreak/>
              <w:t>34.13.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Туриловское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0D2972" w:rsidP="00AC010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 холодную воду – 6,98 процента (61,03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 xml:space="preserve">, </w:t>
            </w:r>
            <w:r w:rsidR="00380DEE" w:rsidRPr="0054441C">
              <w:rPr>
                <w:kern w:val="2"/>
                <w:sz w:val="28"/>
                <w:szCs w:val="28"/>
              </w:rPr>
              <w:t>на услугу регионального оператора по обращению с твердыми коммунальными отходами</w:t>
            </w:r>
            <w:r w:rsidR="00380DEE" w:rsidRPr="0054441C">
              <w:rPr>
                <w:sz w:val="28"/>
                <w:szCs w:val="28"/>
              </w:rPr>
              <w:t xml:space="preserve"> – 0 процентов (546,22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="00380DEE" w:rsidRPr="0054441C">
              <w:rPr>
                <w:sz w:val="28"/>
                <w:szCs w:val="28"/>
              </w:rPr>
              <w:t xml:space="preserve">);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lastRenderedPageBreak/>
              <w:t>неизменные объемы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потребления коммунальных услуг: по холодному водоснабжению – 20,0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норматив накопления </w:t>
            </w:r>
            <w:r w:rsidR="00380DEE" w:rsidRPr="0054441C">
              <w:rPr>
                <w:kern w:val="2"/>
                <w:sz w:val="28"/>
                <w:szCs w:val="28"/>
              </w:rPr>
              <w:t>твердых коммунальных отходов</w:t>
            </w:r>
            <w:r w:rsidR="00380DEE" w:rsidRPr="0054441C">
              <w:rPr>
                <w:sz w:val="28"/>
                <w:szCs w:val="28"/>
              </w:rPr>
              <w:t xml:space="preserve">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обращением с твердыми коммунальными отходами;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1124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84,0060 процента, в общей численности населения Ростовской области – 0,0269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92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6,8759 процента, в общей численности населения Ростовской области – 0,0022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1246</w:t>
            </w:r>
            <w:r w:rsidR="00961A12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93,1241 процента, в общей численности населения Ростовской области – 0,0298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совокупная сумма увеличения</w:t>
            </w:r>
            <w:r w:rsidR="00380DEE" w:rsidRPr="0054441C">
              <w:rPr>
                <w:b/>
                <w:i/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6454,28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</w:t>
            </w:r>
            <w:r w:rsidR="00DC1C71" w:rsidRPr="0054441C">
              <w:rPr>
                <w:sz w:val="28"/>
                <w:szCs w:val="28"/>
              </w:rPr>
              <w:t xml:space="preserve">2022 г. </w:t>
            </w:r>
            <w:r w:rsidR="00380DEE" w:rsidRPr="0054441C">
              <w:rPr>
                <w:sz w:val="28"/>
                <w:szCs w:val="28"/>
              </w:rPr>
              <w:t xml:space="preserve">– 8410,50,70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AC010D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961A12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МИЛЮТИНСКИЙ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35.1.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Лукичевское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C010D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284,82 процента (утвержденный тариф – 48,91 руб./куб. м), на газоснабжение (бытовой газ в баллонах) – 72,4 процента (56,15 руб./кг), на электроснабжение в пределах социальной нормы – 4,0 процента (3,10 руб./кВт,ч), на услугу регионального оператора по обращению с твердыми коммунальными отходами – 3,8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5,32 </w:t>
            </w:r>
            <w:r w:rsidR="00460A23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газоснабжению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59 человек; 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8,4527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0,0014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639 человек;</w:t>
            </w:r>
            <w:r w:rsidR="00AC010D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91,5473 процента, в общей численности населения Ростовской области – 0,0153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установленному индекса по Ростовской области, – 59 человек;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</w:t>
            </w:r>
            <w:r w:rsidRPr="0054441C">
              <w:rPr>
                <w:sz w:val="28"/>
                <w:szCs w:val="28"/>
              </w:rPr>
              <w:lastRenderedPageBreak/>
              <w:t>общей численности населения на территории муниципального образования – 8,4527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0,0014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164,61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2022 г. – 306,21 ежемесячно;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доведение понижающего коэффициента к нормативам потребления коммунальных услуг до 1 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35.2.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Маньково-Березовское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C010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50,1 процента (утвержденный тариф – 43,86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(571,41руб./куб. м); неизменные объемы потребления коммунальных услуг: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5,32 </w:t>
            </w:r>
            <w:r w:rsidR="00F941DA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1,5632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0,0008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z w:val="28"/>
                <w:szCs w:val="28"/>
              </w:rPr>
              <w:lastRenderedPageBreak/>
              <w:t>которого более установленного индекса по Ростовской области, – 2078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98,4368 процента, в общей численности населения Ростовской области – 0,0497 процента;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установленному индекса по Ростовской области, – 33 человека;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1,5632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0,0008 процента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141,57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91,08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35.3.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Милютинское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961A12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12,53 процента (утвержденный тариф – 32,33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5,32 </w:t>
            </w:r>
            <w:r w:rsidR="00F941DA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</w:t>
            </w:r>
            <w:r w:rsidRPr="0054441C">
              <w:rPr>
                <w:sz w:val="28"/>
                <w:szCs w:val="28"/>
              </w:rPr>
              <w:lastRenderedPageBreak/>
              <w:t>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2,3163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0,0025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4428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97,6837 процента, в общей численности населения Ростовской области – 0,1059 процента;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установленному индекса по Ростовской области, – 105 человек;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2,3163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0,0025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446,25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287,70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35.4.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Николо-Березовское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C010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91,32 процента (утвержденный тариф – 53,15 руб./куб. м), на газоснабжение (бытовой газ в баллонах) – 72,4 процента (56,15 руб./кг), на </w:t>
            </w:r>
            <w:r w:rsidRPr="0054441C">
              <w:rPr>
                <w:sz w:val="28"/>
                <w:szCs w:val="28"/>
              </w:rPr>
              <w:lastRenderedPageBreak/>
              <w:t>электроснабжение в пределах социальной нормы – 4,0 процента (3,10 руб./кВт,ч), на услугу регионального оператора по обращению с твердыми коммунальными отходами – 3,8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(571,41 руб./куб. м); неизменные объемы потребления коммунальных услуг: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5,32 </w:t>
            </w:r>
            <w:r w:rsidR="00F941DA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газоснабжению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 человека; 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0,2667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0,0001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1122 человека;</w:t>
            </w:r>
            <w:r w:rsidR="00AC010D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99,7333 процента, в общей численности населения Ростовской области – 0,0268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установленному индекса по Ростовской области, – 3 человека;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0,2667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0,0001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</w:t>
            </w:r>
            <w:r w:rsidRPr="0054441C">
              <w:rPr>
                <w:sz w:val="28"/>
                <w:szCs w:val="28"/>
              </w:rPr>
              <w:lastRenderedPageBreak/>
              <w:t xml:space="preserve">с разбивкой по месяцам: в июле – сентябре – 12,54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27,21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35.5.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Орловское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C010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12,53 процента (утвержденный тариф – 32,33 руб./куб. м), на газоснабжение (бытовой газ в баллонах) – 72,4 процента (56,15 руб./кг), на электроснабжение в пределах социальной нормы – 4,0 процента (3,10 руб./кВт,ч), на услугу регионального оператора по обращению с твердыми коммунальными отходами – 3,8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5,32 </w:t>
            </w:r>
            <w:r w:rsidR="00F941DA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газоснабжению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равно установленному предельному индексу, – 86 человек; 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12,6844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0,0021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592 человека;</w:t>
            </w:r>
            <w:r w:rsidRPr="0054441C">
              <w:rPr>
                <w:b/>
                <w:sz w:val="28"/>
                <w:szCs w:val="28"/>
              </w:rPr>
              <w:t xml:space="preserve"> 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87,3156 процента, в общей численности населения Ростовской области – 0,0142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</w:t>
            </w:r>
            <w:r w:rsidRPr="0054441C">
              <w:rPr>
                <w:sz w:val="28"/>
                <w:szCs w:val="28"/>
              </w:rPr>
              <w:lastRenderedPageBreak/>
              <w:t>размера платы за коммунальные услуги в отношении которого более установленному индекса по Ростовской области, – 86 человек;</w:t>
            </w:r>
            <w:r w:rsidR="00AC010D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12,6844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0,0021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220,16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454,08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35.6.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Светочниковское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BA457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72,5 процента (утвержденный тариф – 32,74 руб./куб. м), на газоснабжение (бытовой газ в баллонах) – 72,4 процента (56,15 руб./кг), на электроснабжение в пределах социальной нормы – 4,0 процента (3,10 руб./кВт,ч), на услугу регионального оператора по обращению с твердыми коммунальными отходами – 3,8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(571,41 руб./куб. м); 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5,32 </w:t>
            </w:r>
            <w:r w:rsidR="00F941DA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газоснабжению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равно установленному предельному индексу, – 99 человек; 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</w:t>
            </w:r>
            <w:r w:rsidRPr="0054441C">
              <w:rPr>
                <w:sz w:val="28"/>
                <w:szCs w:val="28"/>
              </w:rPr>
              <w:lastRenderedPageBreak/>
              <w:t>общей численности населения на территории муниципального образования –</w:t>
            </w:r>
            <w:r w:rsidR="003758A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17,0396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0,0024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482 человека;</w:t>
            </w:r>
            <w:r w:rsidR="00BA4570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82,9604 процента, в общей численности населения Ростовской области – 0,0115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установленному индекса по Ростовской области, – 99 человек;</w:t>
            </w:r>
            <w:r w:rsidR="00BA4570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17,0396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0,0024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321,75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496,98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35.7.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Селивановское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BA457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</w:t>
            </w:r>
            <w:r w:rsidR="00BB7B79" w:rsidRPr="0054441C">
              <w:rPr>
                <w:sz w:val="28"/>
                <w:szCs w:val="28"/>
              </w:rPr>
              <w:t xml:space="preserve">холодную воду – </w:t>
            </w:r>
            <w:r w:rsidRPr="0054441C">
              <w:rPr>
                <w:sz w:val="28"/>
                <w:szCs w:val="28"/>
              </w:rPr>
              <w:t>12,53 процента (</w:t>
            </w:r>
            <w:r w:rsidR="00BB7B79" w:rsidRPr="0054441C">
              <w:rPr>
                <w:sz w:val="28"/>
                <w:szCs w:val="28"/>
              </w:rPr>
              <w:t>утвержденный тариф – 32,33</w:t>
            </w:r>
            <w:r w:rsidRPr="0054441C">
              <w:rPr>
                <w:sz w:val="28"/>
                <w:szCs w:val="28"/>
              </w:rPr>
              <w:t xml:space="preserve"> руб./куб. м), на газоснабжение (бытовой газ в баллонах) – 72,4 процента (56,15 руб./кг), на электроснабжение в пределах социальной нормы – 4,0 процента (3,1</w:t>
            </w:r>
            <w:r w:rsidR="00A361E4">
              <w:rPr>
                <w:sz w:val="28"/>
                <w:szCs w:val="28"/>
              </w:rPr>
              <w:t>0</w:t>
            </w:r>
            <w:r w:rsidRPr="0054441C">
              <w:rPr>
                <w:sz w:val="28"/>
                <w:szCs w:val="28"/>
              </w:rPr>
              <w:t xml:space="preserve">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103,8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(571,41руб./куб. м); неизменные объемы потребления коммунальных услуг: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5,32 </w:t>
            </w:r>
            <w:r w:rsidR="00F941DA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по </w:t>
            </w:r>
            <w:r w:rsidRPr="0054441C">
              <w:rPr>
                <w:sz w:val="28"/>
                <w:szCs w:val="28"/>
              </w:rPr>
              <w:lastRenderedPageBreak/>
              <w:t xml:space="preserve">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газоснабжению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1,2653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0,0007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2341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98,7347 процента, в общей численности населения Ростовской области – 0,0560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 численность населения, изменение размера платы за коммунальные услуги в отношении которого более установленному индекса по Ростовской области, – 30 человек;</w:t>
            </w:r>
            <w:r w:rsidR="00495E75">
              <w:rPr>
                <w:b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1,2653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0,0007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121,50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133,50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МОРОЗОВСКИЙ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36.1.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Вознесенское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BA457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12,02 процента (утвержденный тариф – 84,07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(571,41 руб./куб. м); 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271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25,0231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0,0065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812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74,9769 процента, в общей численности населения Ростовской области – 0,0194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271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</w:t>
            </w:r>
            <w:r w:rsidRPr="0054441C">
              <w:rPr>
                <w:sz w:val="28"/>
                <w:szCs w:val="28"/>
              </w:rPr>
              <w:lastRenderedPageBreak/>
              <w:t>индекса по Ростовской области, в общей численности населения на территории муниципального образования – 25,0231 процента, в общей численности населения Ростовской области – 0,0065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2371,25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3780,45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36.2.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Вольно-Донское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961A12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12,02 процента (утвержденный тариф – 84,07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(571,41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 численность населения, изменение размера платы за коммунальные услуги в отношении которого равно установленному предельному индексу, – 985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71,7407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0,0236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112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8,1573 процента, в общей численности населения Ростовской области – 0,0027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1261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91,8427 процента, в общей численности населения Ростовской области – 0,0302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11361,61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18612,36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36.3.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Гагаринское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BA457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12,02 процента (утвержденный тариф – 84,07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(571,41 руб./куб. м); 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</w:t>
            </w:r>
            <w:r w:rsidRPr="0054441C">
              <w:rPr>
                <w:sz w:val="28"/>
                <w:szCs w:val="28"/>
              </w:rPr>
              <w:lastRenderedPageBreak/>
              <w:t>размера платы за коммунальные услуги в отношении которого равно установленному предельному индексу, – 846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53,4091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0,0202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684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43,1818 процента, в общей численности населения Ростовской области – 0,0164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900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56,8182 процента, в общей численности населения Ростовской области – 0,0215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8073</w:t>
            </w:r>
            <w:r w:rsidR="00F475D6">
              <w:rPr>
                <w:sz w:val="28"/>
                <w:szCs w:val="28"/>
              </w:rPr>
              <w:t xml:space="preserve"> </w:t>
            </w:r>
            <w:r w:rsidR="00122675" w:rsidRPr="0054441C">
              <w:rPr>
                <w:sz w:val="28"/>
                <w:szCs w:val="28"/>
              </w:rPr>
              <w:t>рубл</w:t>
            </w:r>
            <w:r w:rsidR="000656DD">
              <w:rPr>
                <w:sz w:val="28"/>
                <w:szCs w:val="28"/>
              </w:rPr>
              <w:t>я</w:t>
            </w:r>
            <w:r w:rsidR="00122675" w:rsidRPr="0054441C">
              <w:rPr>
                <w:sz w:val="28"/>
                <w:szCs w:val="28"/>
              </w:rPr>
              <w:t xml:space="preserve">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8757 </w:t>
            </w:r>
            <w:r w:rsidR="00122675" w:rsidRPr="0054441C">
              <w:rPr>
                <w:sz w:val="28"/>
                <w:szCs w:val="28"/>
              </w:rPr>
              <w:t>рубл</w:t>
            </w:r>
            <w:r w:rsidR="00F475D6">
              <w:rPr>
                <w:sz w:val="28"/>
                <w:szCs w:val="28"/>
              </w:rPr>
              <w:t>ей</w:t>
            </w:r>
            <w:r w:rsidR="00122675" w:rsidRPr="0054441C">
              <w:rPr>
                <w:sz w:val="28"/>
                <w:szCs w:val="28"/>
              </w:rPr>
              <w:t xml:space="preserve">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36.4.</w:t>
            </w:r>
          </w:p>
        </w:tc>
        <w:tc>
          <w:tcPr>
            <w:tcW w:w="2695" w:type="dxa"/>
          </w:tcPr>
          <w:p w:rsidR="00380DEE" w:rsidRPr="0054441C" w:rsidRDefault="00380DEE" w:rsidP="00961A12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Грузиновское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BA4570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12,02 процента (утвержденный тариф – 84,07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(571,41 руб./куб. м); неизменные объемы потребления коммунальных услуг: по </w:t>
            </w:r>
            <w:r w:rsidRPr="0054441C">
              <w:rPr>
                <w:sz w:val="28"/>
                <w:szCs w:val="28"/>
              </w:rPr>
              <w:lastRenderedPageBreak/>
              <w:t xml:space="preserve">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387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30,3768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0,0093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885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69,4662 процента, в общей численности населения Ростовской области – 0,0212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389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30,5338 процента, в общей численности населения Ростовской области – 0,0093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4617,43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6772,49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36.5.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Знаменское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BA457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12,02 процента (утвержденный тариф – 84,07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(571,41 руб./куб. м); 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406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19,6230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0,0097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1663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80,3770 процента, в общей численности населения Ростовской области – 0,0398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406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19,6230 процента, в общей численности населения </w:t>
            </w:r>
            <w:r w:rsidRPr="0054441C">
              <w:rPr>
                <w:sz w:val="28"/>
                <w:szCs w:val="28"/>
              </w:rPr>
              <w:lastRenderedPageBreak/>
              <w:t>Ростовской области – 0,0097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3857 </w:t>
            </w:r>
            <w:r w:rsidR="00122675" w:rsidRPr="0054441C">
              <w:rPr>
                <w:sz w:val="28"/>
                <w:szCs w:val="28"/>
              </w:rPr>
              <w:t>рубл</w:t>
            </w:r>
            <w:r w:rsidR="00F475D6">
              <w:rPr>
                <w:sz w:val="28"/>
                <w:szCs w:val="28"/>
              </w:rPr>
              <w:t>ей</w:t>
            </w:r>
            <w:r w:rsidR="00122675" w:rsidRPr="0054441C">
              <w:rPr>
                <w:sz w:val="28"/>
                <w:szCs w:val="28"/>
              </w:rPr>
              <w:t xml:space="preserve">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5554,08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36.6.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Костино-Быстрянское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961A12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12,02 процента (утвержденный тариф – 84,07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553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30,3513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0,0132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1269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</w:t>
            </w:r>
            <w:r w:rsidRPr="0054441C">
              <w:rPr>
                <w:sz w:val="28"/>
                <w:szCs w:val="28"/>
              </w:rPr>
              <w:lastRenderedPageBreak/>
              <w:t>населения на территории муниципального образования – 69,6487 процента, в общей численности населения Ростовской области – 0,0303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553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30,3513 процента, в общей численности населения Ростовской области – 0,0132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6564,11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7891,31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1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36.7.</w:t>
            </w:r>
          </w:p>
        </w:tc>
        <w:tc>
          <w:tcPr>
            <w:tcW w:w="2695" w:type="dxa"/>
          </w:tcPr>
          <w:p w:rsidR="00380DEE" w:rsidRPr="0054441C" w:rsidRDefault="00380DEE" w:rsidP="00961A12">
            <w:pPr>
              <w:spacing w:line="21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Морозовское городское поселение</w:t>
            </w:r>
          </w:p>
        </w:tc>
        <w:tc>
          <w:tcPr>
            <w:tcW w:w="11249" w:type="dxa"/>
          </w:tcPr>
          <w:p w:rsidR="00380DEE" w:rsidRPr="0054441C" w:rsidRDefault="00380DEE" w:rsidP="00BA4570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3,38 процента (утвержденный тариф – 50,34 руб./куб. м), на водоотведение – 12,04 процента (утвержденный тариф – 67,30 руб./куб. м), на тепловую энергию – 60,55 процента (утвержденный тариф – 3418,89 руб./Гкал), на газоснабжение (природный газ на приготовление пищи и нагрев воды с использованием газовой плиты и нагрев воды с использованием газового водонагревателя при отсутствии центрального </w:t>
            </w:r>
            <w:r w:rsidRPr="00961A12">
              <w:rPr>
                <w:spacing w:val="-2"/>
                <w:sz w:val="28"/>
                <w:szCs w:val="28"/>
              </w:rPr>
              <w:t>горячего водоснабжения (в отсутствие других направлений)) – 3,0 процента (6,91 руб./куб. м),</w:t>
            </w:r>
            <w:r w:rsidRPr="0054441C">
              <w:rPr>
                <w:sz w:val="28"/>
                <w:szCs w:val="28"/>
              </w:rPr>
              <w:t xml:space="preserve"> на газоснабжение (природный газ приготовление пищи и нагрев воды с использованием газовой плиты (в отсутствие других направлений использования газа)) – 3,0 процента (6,87 руб./куб. м), на электроснабжение в пределах социальной нормы – 4,0 процента (4,42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96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7,56 куб. м/чел., по водоотведению – 7,56 </w:t>
            </w:r>
            <w:r w:rsidR="00460A23">
              <w:rPr>
                <w:sz w:val="28"/>
                <w:szCs w:val="28"/>
              </w:rPr>
              <w:t>куб. м</w:t>
            </w:r>
            <w:r w:rsidR="00192B5F">
              <w:rPr>
                <w:sz w:val="28"/>
                <w:szCs w:val="28"/>
              </w:rPr>
              <w:t>,</w:t>
            </w:r>
            <w:r w:rsidRPr="0054441C">
              <w:rPr>
                <w:sz w:val="28"/>
                <w:szCs w:val="28"/>
              </w:rPr>
              <w:t xml:space="preserve"> по отоплению – 0,0257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Гкал/кв. м, по газоснабжению (природный газ) на приготовление пищи с </w:t>
            </w:r>
            <w:r w:rsidRPr="0054441C">
              <w:rPr>
                <w:sz w:val="28"/>
                <w:szCs w:val="28"/>
              </w:rPr>
              <w:lastRenderedPageBreak/>
              <w:t xml:space="preserve">использованием газовых плит – 13 </w:t>
            </w:r>
            <w:r w:rsidR="00F941DA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на подогрев воды с использованием газового водонагревателя – 16,52 </w:t>
            </w:r>
            <w:r w:rsidR="00F941DA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>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9839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40,6806 процента, в общей численности населения Ростовской области – 0,2353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14347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59,3194 процента, в общей численности населения Ростовской области – 0,3431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9839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40,6806 процента, в общей численности населения Ростовской области – 0,2353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71627,92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629892,78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36.8.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Парамоновское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3442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61A12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12,02 процента (утвержденный тариф – 84,07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961A12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(571,41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399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26,6533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0,0095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1098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73,3467 процента, в общей численности населения Ростовской области – 0,0263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399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26,6533 процента, в общей численности населения </w:t>
            </w:r>
            <w:r w:rsidRPr="0054441C">
              <w:rPr>
                <w:sz w:val="28"/>
                <w:szCs w:val="28"/>
              </w:rPr>
              <w:lastRenderedPageBreak/>
              <w:t>Ростовской области – 0,0095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2461,83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4229,40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36.9.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Широко-Атамановское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BA457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12,02 процента (утвержденный тариф – 84,07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(571,41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1276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76,0429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0,0305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108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</w:t>
            </w:r>
            <w:r w:rsidRPr="0054441C">
              <w:rPr>
                <w:sz w:val="28"/>
                <w:szCs w:val="28"/>
              </w:rPr>
              <w:lastRenderedPageBreak/>
              <w:t>населения на территории муниципального образования – 6,4362 процента, в общей численности населения Ростовской области – 0,0026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1570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93,5638 процента, в общей численности населения Ростовской области – 0,0375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12214,60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20975,20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МЯСНИКОВСКИЙ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37.1.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Большесальское сельское поселение</w:t>
            </w:r>
          </w:p>
        </w:tc>
        <w:tc>
          <w:tcPr>
            <w:tcW w:w="11249" w:type="dxa"/>
          </w:tcPr>
          <w:p w:rsidR="00380DEE" w:rsidRPr="0054441C" w:rsidRDefault="00B63B73" w:rsidP="00A3442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3,8 процента (утвержденный тариф – 24,39 руб./куб. м), на тепловую энергию – 3,11 процента (утвержденный тариф – 4046,77 руб./Гкал), на газоснабжение (природный газ) – 3,0 процента (6,91 руб./куб.м), на электроснабжение в пределах социальной нормы – 4,0 процента (3,10 руб./кВтч.), на услугу регионального оператора по обращению с твердыми коммунальными отходами – 0 процентов (664,65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 7,0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куб. м, по отоплению – 1,900 Гкал, по газоснабжению (природный газ) – 30,0 куб. м, размер социальной нормы потребления электрической энергии – 366 кВт.ч;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централизованным теплоснабжением, газоснабжением (природный газ), </w:t>
            </w:r>
            <w:r w:rsidRPr="0054441C">
              <w:rPr>
                <w:sz w:val="28"/>
                <w:szCs w:val="28"/>
              </w:rPr>
              <w:lastRenderedPageBreak/>
              <w:t>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159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3,1491 процента, в общей численности населения Ростовской области – 0,0038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4890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96,8509 процента, в общей численности населения Ростовской области – 0,1169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159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3,1491 процента, в общей численности населения Ростовской области – 0,0038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217,83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2321,40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37.2.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Калининское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B63B73" w:rsidP="00A3442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3,8 процента (утвержденный тариф – 34,19 руб./куб. м), на тепловую энергию – 23,3 процента (утвержденный тариф – 2403,43 руб./Гкал), на газоснабжение (природный газ) – 3,0 процента (6,91 руб./куб.м), на электроснабжение в пределах социальной нормы – 4,0 процента (3,10 руб./кВтч.), на услугу регионального оператора по </w:t>
            </w:r>
            <w:r w:rsidRPr="0054441C">
              <w:rPr>
                <w:sz w:val="28"/>
                <w:szCs w:val="28"/>
              </w:rPr>
              <w:lastRenderedPageBreak/>
              <w:t>обращению с твердыми коммунальными отходами – 0 процентов (664,65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 8,0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куб. м, по отоплению – 2,300 Гкал, по газоснабжению (природный газ) – 30,0 куб. м, размер социальной нормы потребления электрической энергии – 366 кВт.ч;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302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6,8172 процента, в общей численности населения Ростовской области – 0,0072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4128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93,1828 процента, в общей численности населения Ростовской области – 0,0987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302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6,8172 процента, в общей численности населения Ростовской области – 0,0072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413,74 </w:t>
            </w:r>
            <w:r w:rsidR="00122675" w:rsidRPr="0054441C">
              <w:rPr>
                <w:sz w:val="28"/>
                <w:szCs w:val="28"/>
              </w:rPr>
              <w:t xml:space="preserve">рубля </w:t>
            </w:r>
            <w:r w:rsidR="00122675" w:rsidRPr="0054441C">
              <w:rPr>
                <w:sz w:val="28"/>
                <w:szCs w:val="28"/>
              </w:rPr>
              <w:lastRenderedPageBreak/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4744,42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37.3.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Краснокрымское сельское поселение</w:t>
            </w:r>
          </w:p>
        </w:tc>
        <w:tc>
          <w:tcPr>
            <w:tcW w:w="11249" w:type="dxa"/>
          </w:tcPr>
          <w:p w:rsidR="00380DEE" w:rsidRPr="0054441C" w:rsidRDefault="00B63B73" w:rsidP="00A3442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3,2 процента (утвержденный тариф – 55,84 руб./куб. м), на тепловую энергию – 80,7 процента (утвержденный тариф – 2837,45 руб./Гкал), на газоснабжение (природный газ) – 3,0 процента (6,91 руб./куб.м), на электроснабжение в пределах социальной нормы – 4,0 процента (3,10 руб./кВтч.), на услугу регионального оператора по обращению с твердыми коммунальными отходами – 0 процентов (664,65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 2,0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куб. м, по отоплению – 1,75 Гкал, по газоснабжению (природный газ) – 30,0 куб. м, размер социальной нормы потребления электрической энергии – 366 кВт.ч;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150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1,9305 процента, в общей численности населения Ростовской области – 0,0036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7620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98,0695 процента, в общей численности населения Ростовской области – 0,1822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более </w:t>
            </w:r>
            <w:r w:rsidRPr="0054441C">
              <w:rPr>
                <w:sz w:val="28"/>
                <w:szCs w:val="28"/>
              </w:rPr>
              <w:lastRenderedPageBreak/>
              <w:t>установленного индекса по Ростовской области, – 150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1,9305 процента, в общей численности населения Ростовской области – 0,0036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18</w:t>
            </w:r>
            <w:r w:rsidR="00030780" w:rsidRPr="0054441C">
              <w:rPr>
                <w:sz w:val="28"/>
                <w:szCs w:val="28"/>
              </w:rPr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1504,50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37.4.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Крымское сельское поселение</w:t>
            </w:r>
          </w:p>
        </w:tc>
        <w:tc>
          <w:tcPr>
            <w:tcW w:w="11249" w:type="dxa"/>
          </w:tcPr>
          <w:p w:rsidR="00B63B73" w:rsidRPr="0054441C" w:rsidRDefault="00B63B73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3,8 процента (утвержденный тариф – 34,19 руб./куб. м), на водоотведение – 3,8 процента (утвержденный тариф – 58,07 руб./куб. м), на газоснабжение (природный газ) – 3,0 процента (6,91 руб./куб.м), на электроснабжение в пределах социальной нормы – 4,0 процента (3,10 руб./кВтч.), на услугу регионального оператора по обращению с твердыми коммунальными отходами – 0 процентов (664,65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</w:t>
            </w:r>
            <w:r w:rsidRPr="00A3442F">
              <w:rPr>
                <w:spacing w:val="-4"/>
                <w:sz w:val="28"/>
                <w:szCs w:val="28"/>
              </w:rPr>
              <w:t>35,0 куб. м, по водоотведению – 35,0 куб. м, по газоснабжению (природный газ) – 30,0 куб. м,</w:t>
            </w:r>
            <w:r w:rsidRPr="0054441C">
              <w:rPr>
                <w:sz w:val="28"/>
                <w:szCs w:val="28"/>
              </w:rPr>
              <w:t xml:space="preserve"> размер социальной нормы потребления электрической энергии – 366 кВт.ч;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119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1,8611 процента, в общей </w:t>
            </w:r>
            <w:r w:rsidRPr="0054441C">
              <w:rPr>
                <w:sz w:val="28"/>
                <w:szCs w:val="28"/>
              </w:rPr>
              <w:lastRenderedPageBreak/>
              <w:t>численности населения Ростовской области – 0,0028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6275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98,1389 процента, в общей численности населения Ростовской области – 0,1501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119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1,8611 процента, в общей численности населения Ростовской области – 0,0028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157,08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37.5.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Недвиговское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B63B73" w:rsidP="00A3442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20,7 процента (утвержденный тариф – 7,87 руб./куб. м), на газоснабжение (природный газ) – 3,0 процента (6,91 руб./куб. м), на электроснабжение в пределах социальной нормы – 4,0 процента (3,10 руб./кВтч.), на услугу регионального оператора по обращению с твердыми коммунальными отходами – 0 процентов (664,65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 35,0 куб. м, по газоснабжению (природный газ) – 30,0 куб. м, размер социальной нормы потребления электрической энергии – 366 кВт.ч;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</w:t>
            </w:r>
            <w:r w:rsidRPr="0054441C">
              <w:rPr>
                <w:sz w:val="28"/>
                <w:szCs w:val="28"/>
              </w:rPr>
              <w:lastRenderedPageBreak/>
              <w:t>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2136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41,1958 процента, в общей численности населения Ростовской области – 0,0511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3049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58,8042 процента, в общей численности населения Ростовской области – 0,0729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2136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41,1958 процента, в общей численности населения Ростовской области – 0,0511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4250,64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18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37.6.</w:t>
            </w:r>
          </w:p>
        </w:tc>
        <w:tc>
          <w:tcPr>
            <w:tcW w:w="2695" w:type="dxa"/>
          </w:tcPr>
          <w:p w:rsidR="00380DEE" w:rsidRPr="0054441C" w:rsidRDefault="00380DEE" w:rsidP="00A3442F">
            <w:pPr>
              <w:spacing w:line="218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Петровское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B63B73" w:rsidP="00A3442F">
            <w:pPr>
              <w:autoSpaceDE w:val="0"/>
              <w:autoSpaceDN w:val="0"/>
              <w:adjustRightInd w:val="0"/>
              <w:spacing w:line="218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3,8 процента (утвержденный тариф – 22,95 руб./куб. м), на газоснабжение (природный газ) – 3,0 процента (6,91 руб./куб.м), на электроснабжение в пределах социальной нормы – 4,0 процента (3,10 руб./кВтч.), на услугу регионального оператора по обращению с твердыми коммунальными отходами – 0 процентов </w:t>
            </w:r>
            <w:r w:rsidRPr="0054441C">
              <w:rPr>
                <w:sz w:val="28"/>
                <w:szCs w:val="28"/>
              </w:rPr>
              <w:lastRenderedPageBreak/>
              <w:t>(664,65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 8,0 куб. м, по газоснабжению (природный газ) – 30,0 куб. м, размер социальной нормы потребления электрической энергии – 366 кВт.ч;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2,8066 процента, в общей численности населения Ростовской области – 0,0017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2528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97,1934 процента, в общей численности населения Ростовской области – 0,0605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73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2,8066 процента, в общей численности населения Ростовской области – 0,0017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100,74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37.7.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Чалтырское сельское поселение</w:t>
            </w:r>
          </w:p>
        </w:tc>
        <w:tc>
          <w:tcPr>
            <w:tcW w:w="11249" w:type="dxa"/>
          </w:tcPr>
          <w:p w:rsidR="00380DEE" w:rsidRPr="0054441C" w:rsidRDefault="00B63B73" w:rsidP="00A3442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3,8 процента (утвержденный тариф – 34,19 руб./куб. м), на водоотведение – 3,8 процента (утвержденный тариф – 58,07 руб./куб. м) на тепловую энергию – 23,3 процента (утвержденный тариф – 2403,43 руб./Гкал), на газоснабжение (природный газ) – 3,0 процента (6,91 руб./куб. м), на электроснабжение в пределах социальной нормы – 4,0 процента (3,10 руб./кВтч.), на услугу регионального оператора по обращению с твердыми коммунальными отходами – 0 процентов (664,65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холодному водоснабжению – 5,0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куб. м, по водоотведению – 5,0 куб. м, по отоплению – 2,5 Гкал, по газоснабжению (природный газ) – 30,0 куб. м, размер социальной нормы потребления электрической энергии – 366 кВт.ч;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2082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11,0287 процента, в общей численности населения Ростовской области – 0,0498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16796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88,9713 процента, в общей численности населения Ростовской области – 0,4017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2082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</w:t>
            </w:r>
            <w:r w:rsidRPr="0054441C">
              <w:rPr>
                <w:sz w:val="28"/>
                <w:szCs w:val="28"/>
              </w:rPr>
              <w:lastRenderedPageBreak/>
              <w:t>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11,0287 процента, в общей численности населения Ростовской области – 0,0498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35289,90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38.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НЕКЛИНОВСКИЙ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38.1.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Андреево-Милентьевское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3442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2,7 процента (утвержденный тариф – 84,04 руб./куб. м), на газоснабжение (природный газ) – 3,0 процента (6,91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по газоснабжению (природный газ) – 88,56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1480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46,0199 процента, в общей численности населения </w:t>
            </w:r>
            <w:r w:rsidRPr="0054441C">
              <w:rPr>
                <w:sz w:val="28"/>
                <w:szCs w:val="28"/>
              </w:rPr>
              <w:lastRenderedPageBreak/>
              <w:t>Ростовской области – 0,0354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170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5,2861 процента, в общей численности населения Ростовской области – 0,0041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3046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94,7139 процента, в общей численности населения Ростовской области – 0,0728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34937,62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30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38.2.</w:t>
            </w:r>
          </w:p>
        </w:tc>
        <w:tc>
          <w:tcPr>
            <w:tcW w:w="2695" w:type="dxa"/>
          </w:tcPr>
          <w:p w:rsidR="00380DEE" w:rsidRPr="0054441C" w:rsidRDefault="00380DEE" w:rsidP="00A3442F">
            <w:pPr>
              <w:spacing w:line="230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Большенеклиновское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BA4570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2,7 процента (утвержденный тариф – 84,04 руб./куб. м),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неизменные объемы потребления коммунальных услуг: по холодному водоснабжению – 25,0 куб. м, по газоснабжению (природный газ) – 56,04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норматив накопления твердых коммунальных отходов – </w:t>
            </w:r>
            <w:r w:rsidRPr="0054441C">
              <w:rPr>
                <w:sz w:val="28"/>
                <w:szCs w:val="28"/>
              </w:rPr>
              <w:lastRenderedPageBreak/>
              <w:t>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1190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44,1558 процента, в общей численности населения Ростовской области – 0,0285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135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5,0093 процента, в общей численности населения Ростовской области – 0,0032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2560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94,9907 процента, в общей численности населения Ростовской области – 0,0612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26188,80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38.3.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Вареновское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3442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 газоснабжение (природный газ) – 3,0 процента (6,91 руб./куб. м), на электроснабжение в пределах социальной нормы – 4,0 процентов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газоснабжению (природный газ) – 29,52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2190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37,2829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0,0524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1085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18,4712 процента, в общей численности населения Ростовской области – 0,0259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4789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81,5288 процента, в общей численности населения Ростовской области – 0,1145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</w:t>
            </w:r>
            <w:r w:rsidRPr="0054441C">
              <w:rPr>
                <w:sz w:val="28"/>
                <w:szCs w:val="28"/>
              </w:rPr>
              <w:lastRenderedPageBreak/>
              <w:t>муниципальному образованию предельных индексов, превышающих установленный индекс по Ростовской области, с</w:t>
            </w:r>
            <w:r w:rsidR="00A3442F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разбивкой по месяцам: в июле – сентябре – 7183,50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38.4.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Васильево-Ханжоновское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3442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2,7 процента (утвержденный тариф – 84,04 руб./куб. м),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20,0 куб. м, по газоснабжению (природный газ) – 59,04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845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49,7059 процента, в общей численности населения Ростовской области – 0,0202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200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11,7647 процента, в общей численности населения Ростовской области – 0,0048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</w:t>
            </w:r>
            <w:r w:rsidRPr="0054441C">
              <w:rPr>
                <w:sz w:val="28"/>
                <w:szCs w:val="28"/>
              </w:rPr>
              <w:lastRenderedPageBreak/>
              <w:t>в отношении которого более установленного индекса по Ростовской области, – 1500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88,2353 процента, в общей численности населения Ростовской области – 0,0359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1749</w:t>
            </w:r>
            <w:r w:rsidR="00030780" w:rsidRPr="0054441C">
              <w:rPr>
                <w:sz w:val="28"/>
                <w:szCs w:val="28"/>
              </w:rPr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38.5.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Лакедемоновское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3442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2,7 процента (утвержденный тариф – 84,04 руб./куб. м),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20,0 куб. м, по газоснабжению (природный газ) – 29,52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1850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</w:t>
            </w:r>
            <w:r w:rsidRPr="0054441C">
              <w:rPr>
                <w:sz w:val="28"/>
                <w:szCs w:val="28"/>
              </w:rPr>
              <w:lastRenderedPageBreak/>
              <w:t>муниципального образования – 51,7627 процента, в общей численности населения Ростовской области – 0,0442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150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4,1970 процента, в общей численности населения Ростовской области – 0,0036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3424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95,8030 процента, в общей численности населения Ростовской области – 0,0819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42697,28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38.6.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Натальевское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3442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17,14 процента (утвержденный тариф – 49,69 руб./куб. м), на газоснабжение (природный газ) – 3,0 процента (6,91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Pr="0054441C">
              <w:rPr>
                <w:sz w:val="28"/>
                <w:szCs w:val="28"/>
              </w:rPr>
              <w:t>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11,0 куб. м, по газоснабжению (природный газ) – 29,52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</w:t>
            </w:r>
            <w:r w:rsidRPr="0054441C">
              <w:rPr>
                <w:sz w:val="28"/>
                <w:szCs w:val="28"/>
              </w:rPr>
              <w:lastRenderedPageBreak/>
              <w:t>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1115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48,3312 процента, в общей численности населения Ростовской области – 0,0267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157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6,8054 процента, в общей численности населения Ростовской области – 0,0038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2150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93,1946 процента, в общей численности населения Ростовской области – 0,0514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8578,50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38.7.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Николаевское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BA457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2,7 процента (утвержденный тариф – 84,04 руб./куб. м),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неизменные объемы потребления коммунальных услуг: по холодному водоснабжению – 25,0 куб. м, по газоснабжению (природный газ) – 88,56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3200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39,3410 процента, в общей численности населения Ростовской области – 0,0765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580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7,1306 процента, в общей численности населения Ростовской области – 0,0139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7554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92,8694 процента, в общей численности населения Ростовской области – 0,1807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</w:t>
            </w:r>
            <w:r w:rsidRPr="0054441C">
              <w:rPr>
                <w:sz w:val="28"/>
                <w:szCs w:val="28"/>
              </w:rPr>
              <w:lastRenderedPageBreak/>
              <w:t xml:space="preserve">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72745,02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3E476A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38.8.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Новобессергеневское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3442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11,46 процента (53,10 руб./куб. м), на газоснабжение (природный газ) – 3,0 процента (6,91 руб./куб. м), на электроснабжение в пределах социальной нормы – 4,0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(823,12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25,0 куб. м, по газоснабжению (природный газ) – 29,52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3230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31,6698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0,0772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1420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</w:t>
            </w:r>
            <w:r w:rsidRPr="0054441C">
              <w:rPr>
                <w:sz w:val="28"/>
                <w:szCs w:val="28"/>
              </w:rPr>
              <w:lastRenderedPageBreak/>
              <w:t>населения на территории муниципального образования – 13,9229 процента, в общей численности населения Ростовской области – 0,0340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8779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86,0771 процента, в общей численности населения Ростовской области – 0,2099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675510,51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38.9.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Носовское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BA457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77,99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 xml:space="preserve"> (утвержденный тариф – 49,25 руб./куб. м),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неизменные объемы потребления коммунальных услуг: по холодному водоснабжению – 20,0 куб. м, по газоснабжению (природный газ) – 29,52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z w:val="28"/>
                <w:szCs w:val="28"/>
              </w:rPr>
              <w:lastRenderedPageBreak/>
              <w:t>которого равно установленному предельному индексу, – 660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33,7423 процента, в общей численности населения Ростовской области – 0,0158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120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6,1350 процента, в общей численности населения Ростовской области – 0,0029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1836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93,8650 процента, в общей численности населения Ростовской области – 0,0439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8133,48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C75DE1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C75DE1">
              <w:rPr>
                <w:spacing w:val="-12"/>
                <w:kern w:val="2"/>
                <w:sz w:val="28"/>
                <w:szCs w:val="28"/>
              </w:rPr>
              <w:lastRenderedPageBreak/>
              <w:t>38.10.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Платовское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BA457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2,7 процента (утвержденный тариф – 84,04 руб./куб. м),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</w:t>
            </w:r>
            <w:r w:rsidRPr="0054441C">
              <w:rPr>
                <w:sz w:val="28"/>
                <w:szCs w:val="28"/>
              </w:rPr>
              <w:lastRenderedPageBreak/>
              <w:t>(823,12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неизменные объемы потребления коммунальных услуг: по холодному водоснабжению – 16,0 куб. м, по газоснабжению (природный газ) – 59,04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1031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37,1130 процента, в общей численности населения Ростовской области – 0,0247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120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4,3197 процента, в общей численности населения Ростовской области – 0,0029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2658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95,6803 процента, в общей численности населения Ростовской области – 0,0636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25118,10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доведение уровня оплаты коммунальных услуг населением до </w:t>
            </w:r>
            <w:r w:rsidRPr="0054441C">
              <w:rPr>
                <w:sz w:val="28"/>
                <w:szCs w:val="28"/>
              </w:rPr>
              <w:lastRenderedPageBreak/>
              <w:t>100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C75DE1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C75DE1">
              <w:rPr>
                <w:spacing w:val="-12"/>
                <w:kern w:val="2"/>
                <w:sz w:val="28"/>
                <w:szCs w:val="28"/>
              </w:rPr>
              <w:lastRenderedPageBreak/>
              <w:t>38.11.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Покровское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3442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2,7 процента (утвержденный тариф – 84,04 руб./куб. м),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14,0 куб. м, по газоснабжению (природный газ) – 55,04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4115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34,7492 процента, в общей численности населения Ростовской области – 0,0984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1585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13,3846 процента, в общей численности населения Ростовской области – 0,0379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10257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</w:t>
            </w:r>
            <w:r w:rsidRPr="0054441C">
              <w:rPr>
                <w:sz w:val="28"/>
                <w:szCs w:val="28"/>
              </w:rPr>
              <w:lastRenderedPageBreak/>
              <w:t>отношении которого более установленного индекса по Ростовской области, в общей численности населения на территории муниципального образования – 86,6154 процента, в общей численности населения Ростовской области – 0,2453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86671,65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23180,82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C75DE1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C75DE1">
              <w:rPr>
                <w:spacing w:val="-12"/>
                <w:kern w:val="2"/>
                <w:sz w:val="28"/>
                <w:szCs w:val="28"/>
              </w:rPr>
              <w:lastRenderedPageBreak/>
              <w:t>38.12.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Поляковское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3442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2,7 процента (утвержденный тариф – 84,04 руб./куб. м),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неизменные объемы потребления коммунальных услуг: по холодному водоснабжению – 15,0 куб. м, по газоснабжению (природный газ) – 59,04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2954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41,4480 процента, в общей численности населения Ростовской области – 0,0706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</w:t>
            </w:r>
            <w:r w:rsidRPr="0054441C">
              <w:rPr>
                <w:sz w:val="28"/>
                <w:szCs w:val="28"/>
              </w:rPr>
              <w:lastRenderedPageBreak/>
              <w:t xml:space="preserve">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205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2,8764 процента, в общей численности населения Ростовской области – 0,0049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6922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97,1236 процента, в общей численности населения Ростовской области – 0,1655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44993</w:t>
            </w:r>
            <w:r w:rsidR="00F475D6">
              <w:rPr>
                <w:sz w:val="28"/>
                <w:szCs w:val="28"/>
              </w:rPr>
              <w:t xml:space="preserve">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C75DE1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C75DE1">
              <w:rPr>
                <w:spacing w:val="-12"/>
                <w:kern w:val="2"/>
                <w:sz w:val="28"/>
                <w:szCs w:val="28"/>
              </w:rPr>
              <w:lastRenderedPageBreak/>
              <w:t>38.13.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Приморское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3442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(57,59 руб./куб. м), на горячую воду по компоненту на холодную воду – 5,4 процента (69,11 руб./куб. м), по компоненту на тепловую энергию – снижение на 9,12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 xml:space="preserve"> (3183,59 руб./Гкал), на тепловую энергию – снижение на 9,12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 xml:space="preserve"> (утвержденный тариф – 3183,59 руб./Гкал),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; на услугу регионального оператора по обращению с твердыми коммунальными отходами – 0 процентов (823,12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5,0 куб. м, по горячему водоснабжению – 5,0 куб. м, по газоснабжению (природный газ) – 150,0 куб. м, </w:t>
            </w:r>
            <w:r w:rsidRPr="0054441C">
              <w:rPr>
                <w:sz w:val="28"/>
                <w:szCs w:val="28"/>
              </w:rPr>
              <w:lastRenderedPageBreak/>
              <w:t xml:space="preserve">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расхода тепловой энергии на подогрев холодной воды для предоставления коммунальной услуги по горячему водоснабжению – 0,066 Гкал/куб. м, по отоплению – 0,0342 Гкал/кв. м,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и горячим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2250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41,9463 процента, в общей численности населения Ростовской области – 0,0538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337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6,2826 процента, в общей численности населения Ростовской области – 0,0081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5027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93,7174 процента, в общей численности населения Ростовской области – 0,1202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</w:t>
            </w:r>
            <w:r w:rsidRPr="00A3442F">
              <w:rPr>
                <w:spacing w:val="-4"/>
                <w:sz w:val="28"/>
                <w:szCs w:val="28"/>
              </w:rPr>
              <w:t xml:space="preserve">области, с разбивкой по месяцам: в июле – сентябре – 4976,73 </w:t>
            </w:r>
            <w:r w:rsidR="00122675" w:rsidRPr="00A3442F">
              <w:rPr>
                <w:spacing w:val="-4"/>
                <w:sz w:val="28"/>
                <w:szCs w:val="28"/>
              </w:rPr>
              <w:t>рубля ежемесячно</w:t>
            </w:r>
            <w:r w:rsidRPr="00A3442F">
              <w:rPr>
                <w:spacing w:val="-4"/>
                <w:sz w:val="28"/>
                <w:szCs w:val="28"/>
              </w:rPr>
              <w:t>, в октябре –</w:t>
            </w:r>
            <w:r w:rsidRPr="0054441C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 xml:space="preserve">декабре 2022 г. – 80381,73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C75DE1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C75DE1">
              <w:rPr>
                <w:spacing w:val="-12"/>
                <w:kern w:val="2"/>
                <w:sz w:val="28"/>
                <w:szCs w:val="28"/>
              </w:rPr>
              <w:lastRenderedPageBreak/>
              <w:t>38.14.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Самбекское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3442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20,71 процента (7,87 руб./куб. м), на газоснабжение (природный газ) – 3,0 процента (6,91 руб./куб. м), на электроснабжение в пределах социальной нормы – 4,0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(823,12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20,0 куб. м, по газоснабжению (природный газ) – 29,52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2305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70,2530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0,0551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105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3,2002 процента, в общей численности населения Ростовской области – 0,0025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более </w:t>
            </w:r>
            <w:r w:rsidRPr="0054441C">
              <w:rPr>
                <w:sz w:val="28"/>
                <w:szCs w:val="28"/>
              </w:rPr>
              <w:lastRenderedPageBreak/>
              <w:t>установленного индекса по Ростовской области, – 3176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96,7998 процента, в общей численности населения Ростовской области – 0,0760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6955,44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C75DE1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C75DE1">
              <w:rPr>
                <w:spacing w:val="-12"/>
                <w:kern w:val="2"/>
                <w:sz w:val="28"/>
                <w:szCs w:val="28"/>
              </w:rPr>
              <w:lastRenderedPageBreak/>
              <w:t>38.15.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Синявское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3442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2,7 процента (утвержденный тариф – 84,04 руб./куб. м),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17,0 куб. м, по газоснабжению (природный газ) – 29,52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3115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</w:t>
            </w:r>
            <w:r w:rsidRPr="0054441C">
              <w:rPr>
                <w:sz w:val="28"/>
                <w:szCs w:val="28"/>
              </w:rPr>
              <w:lastRenderedPageBreak/>
              <w:t>муниципального образования – 49,0551 процента, в общей численности населения Ростовской области – 0,0745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295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4,6457 процента, в общей численности населения Ростовской области – 0,0071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6055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95,3543 процента, в общей численности населения Ростовской области – 0,1448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65454,55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C75DE1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C75DE1">
              <w:rPr>
                <w:spacing w:val="-12"/>
                <w:kern w:val="2"/>
                <w:sz w:val="28"/>
                <w:szCs w:val="28"/>
              </w:rPr>
              <w:lastRenderedPageBreak/>
              <w:t>38.16.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Советинское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3442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A3442F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2,7 процента (утвержденный тариф – 84,04 руб./куб. м),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19,0 куб. м, по газоснабжению (природный газ) – 88,56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</w:t>
            </w:r>
            <w:r w:rsidRPr="0054441C">
              <w:rPr>
                <w:sz w:val="28"/>
                <w:szCs w:val="28"/>
              </w:rPr>
              <w:lastRenderedPageBreak/>
              <w:t>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975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48,7988 процента, в общей численности населения Ростовской области – 0,0233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104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5,2052 процента, в общей численности населения Ростовской области – 0,0025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1894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94,7948 процента, в общей численности населения Ростовской области – 0,0453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14053,48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A3442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C75DE1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C75DE1">
              <w:rPr>
                <w:spacing w:val="-12"/>
                <w:kern w:val="2"/>
                <w:sz w:val="28"/>
                <w:szCs w:val="28"/>
              </w:rPr>
              <w:lastRenderedPageBreak/>
              <w:t>38.17.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Троицкое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BA457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5819CB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2,7 процента (утвержденный тариф – 84,04 руб./куб. м),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38063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неизменные объемы потребления коммунальных услуг: по холодному водоснабжению – 25,0 куб. м, по газоснабжению (природный газ) – 29,52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1765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43,1329 процента, в общей численности населения Ростовской области – 0,0422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360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8,7977 процента, в общей численности населения Ростовской области – 0,0086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3732</w:t>
            </w:r>
            <w:r w:rsidR="0038063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91,2023 процента, в общей численности населения Ростовской области – 0,0893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</w:t>
            </w:r>
            <w:r w:rsidRPr="0054441C">
              <w:rPr>
                <w:sz w:val="28"/>
                <w:szCs w:val="28"/>
              </w:rPr>
              <w:lastRenderedPageBreak/>
              <w:t xml:space="preserve">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40007,04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38063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C75DE1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C75DE1">
              <w:rPr>
                <w:spacing w:val="-12"/>
                <w:kern w:val="2"/>
                <w:sz w:val="28"/>
                <w:szCs w:val="28"/>
              </w:rPr>
              <w:lastRenderedPageBreak/>
              <w:t>38.18.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Федоровское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380634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8063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2,7 процента (утвержденный тариф – 84,04 руб./куб. м),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(823,12</w:t>
            </w:r>
            <w:r w:rsidR="0038063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20,0 куб. м, по газоснабжению (природный газ) – 72,0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1039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28,1572 процента, в общей численности населения Ростовской области – 0,0248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130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</w:t>
            </w:r>
            <w:r w:rsidRPr="0054441C">
              <w:rPr>
                <w:sz w:val="28"/>
                <w:szCs w:val="28"/>
              </w:rPr>
              <w:lastRenderedPageBreak/>
              <w:t>Ростовской области, в общей численности населения на территории муниципального образования – 3,5230 процента, в общей численности населения Ростовской области – 0,0031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3560</w:t>
            </w:r>
            <w:r w:rsidR="0038063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96,4770 процента, в общей численности населения Ростовской области – 0,0851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28836</w:t>
            </w:r>
            <w:r w:rsidR="00F475D6">
              <w:rPr>
                <w:sz w:val="28"/>
                <w:szCs w:val="28"/>
              </w:rPr>
              <w:t xml:space="preserve">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38063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39.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ОБЛИВСКИЙ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39.1.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Александровское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C75DE1" w:rsidP="00BA4570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38063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380634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 xml:space="preserve">процента (571,41 руб./куб. м); неизменные объемы потребления коммунальных услуг: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="00380DEE" w:rsidRPr="00380634">
              <w:rPr>
                <w:spacing w:val="-4"/>
                <w:sz w:val="28"/>
                <w:szCs w:val="28"/>
              </w:rPr>
              <w:t>30</w:t>
            </w:r>
            <w:r w:rsidR="00380634" w:rsidRPr="00380634">
              <w:rPr>
                <w:spacing w:val="-4"/>
                <w:sz w:val="28"/>
                <w:szCs w:val="28"/>
              </w:rPr>
              <w:t> </w:t>
            </w:r>
            <w:r w:rsidR="00122675" w:rsidRPr="00380634">
              <w:rPr>
                <w:spacing w:val="-4"/>
                <w:sz w:val="28"/>
                <w:szCs w:val="28"/>
              </w:rPr>
              <w:t>кг/человека</w:t>
            </w:r>
            <w:r w:rsidR="00380DEE" w:rsidRPr="00380634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численность </w:t>
            </w:r>
            <w:r w:rsidR="00380DEE" w:rsidRPr="0054441C">
              <w:rPr>
                <w:sz w:val="28"/>
                <w:szCs w:val="28"/>
              </w:rPr>
              <w:lastRenderedPageBreak/>
              <w:t>населения, изменение размера платы за коммунальные услуги в отношении которого равно установленному предельному индексу, – 54 человек</w:t>
            </w:r>
            <w:r w:rsidR="00823D77" w:rsidRPr="0054441C">
              <w:rPr>
                <w:sz w:val="28"/>
                <w:szCs w:val="28"/>
              </w:rPr>
              <w:t>а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9,4077 процента, в общей численности населения Ростовской области – 0,0013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418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72,8223 процента, в общей численности населения Ростовской области – 0,0100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156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27,1777 процента, в общей численности населения Ростовской области – 0,0037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271,44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2022 г. – 312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39.2.</w:t>
            </w:r>
          </w:p>
        </w:tc>
        <w:tc>
          <w:tcPr>
            <w:tcW w:w="2695" w:type="dxa"/>
          </w:tcPr>
          <w:p w:rsidR="00380DEE" w:rsidRPr="0054441C" w:rsidRDefault="00380DEE" w:rsidP="00380634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C75DE1" w:rsidP="00380634">
            <w:pPr>
              <w:spacing w:line="221" w:lineRule="auto"/>
              <w:jc w:val="both"/>
              <w:rPr>
                <w:sz w:val="28"/>
                <w:szCs w:val="28"/>
              </w:rPr>
            </w:pPr>
            <w:r w:rsidRPr="0038063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 холодную воду – 5,72 процента (утвержденный тариф – 68,07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380634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 xml:space="preserve">процента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неизменные объемы потребления коммунальных услуг: </w:t>
            </w:r>
            <w:r w:rsidR="00380DEE" w:rsidRPr="0054441C">
              <w:rPr>
                <w:sz w:val="28"/>
                <w:szCs w:val="28"/>
              </w:rPr>
              <w:lastRenderedPageBreak/>
              <w:t xml:space="preserve">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380DEE"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15,3846</w:t>
            </w:r>
            <w:r w:rsidR="00380634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0,0024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476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73,2308 процента, в общей численности населения Ростовской области – 0,0114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174 человек</w:t>
            </w:r>
            <w:r w:rsidR="00823D77" w:rsidRPr="0054441C">
              <w:rPr>
                <w:sz w:val="28"/>
                <w:szCs w:val="28"/>
              </w:rPr>
              <w:t>а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26,7692 процента, в общей численности населения Ростовской области – 0,0042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1308,48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2022 г. – 1560,78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поэтапное доведение уровня оплаты коммунальных услуг населением до 100 процентов от установленных экономически обоснованных тарифов 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39.3.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Караичевское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C75DE1" w:rsidP="00380634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38063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 холодную воду – 5,72 процента (утвержденный тариф – 68,07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380634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 xml:space="preserve">процента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380DEE"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138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13,2311</w:t>
            </w:r>
            <w:r w:rsidR="00380634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0,0033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783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75,0719 процента, в общей численности населения Ростовской области – 0,0187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260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24,9281 процента, в общей численности населения </w:t>
            </w:r>
            <w:r w:rsidR="00380DEE" w:rsidRPr="0054441C">
              <w:rPr>
                <w:sz w:val="28"/>
                <w:szCs w:val="28"/>
              </w:rPr>
              <w:lastRenderedPageBreak/>
              <w:t>Ростовской области – 0,0062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1955,20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2022 г. – 2251,60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поэтапное доведение уровня оплаты коммунальных услуг населением до 100 процентов от установленных экономически обоснованных тарифов 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39.4.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Каштановское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C75DE1" w:rsidP="00BA4570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38063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 холодную воду – 5,72 процента (утвержденный тариф – 68,07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380634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 xml:space="preserve">процента (571,41 руб./куб. м); 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380DEE"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438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44,4219</w:t>
            </w:r>
            <w:r w:rsidR="00380634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0,0105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526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</w:t>
            </w:r>
            <w:r w:rsidR="00380DEE" w:rsidRPr="0054441C">
              <w:rPr>
                <w:sz w:val="28"/>
                <w:szCs w:val="28"/>
              </w:rPr>
              <w:lastRenderedPageBreak/>
              <w:t>населения на территории муниципального образования – 53,3469 процента, в общей численности населения Ростовской области – 0,0126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460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46,6531 процента, в общей численности населения Ростовской области – 0,0110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3459,20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2022 г. – 4098,60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поэтапное доведение уровня оплаты коммунальных услуг населением до 100 процентов от установленных экономически обоснованных тарифов 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39.5.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Нестеркинское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C75DE1" w:rsidP="00BA457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8063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 холодную воду – 5,72 процента (утвержденный тариф – 68,07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380634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 xml:space="preserve">процента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380DEE"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доля населения, изменение размера платы за </w:t>
            </w:r>
            <w:r w:rsidR="00380DEE" w:rsidRPr="0054441C">
              <w:rPr>
                <w:sz w:val="28"/>
                <w:szCs w:val="28"/>
              </w:rPr>
              <w:lastRenderedPageBreak/>
              <w:t>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6,5851</w:t>
            </w:r>
            <w:r w:rsidR="00380634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0,0017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964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90,6867 процента, в общей численности населения Ростовской области – 0,0231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99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9,3133 процента, в общей численности населения Ростовской области – 0,0024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744,48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2022 г. – 739,53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39.6.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Обливское сельское поселение</w:t>
            </w:r>
          </w:p>
        </w:tc>
        <w:tc>
          <w:tcPr>
            <w:tcW w:w="11249" w:type="dxa"/>
          </w:tcPr>
          <w:p w:rsidR="00380DEE" w:rsidRPr="0054441C" w:rsidRDefault="00C75DE1" w:rsidP="00380634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8063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 холодную воду – 5,72 процента (утвержденный тариф – 68,07 руб./куб. м), на тепловую энергию – 0 процентов (утвержденный тариф – 1946,66 руб./Гкал),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lastRenderedPageBreak/>
              <w:t xml:space="preserve">нормативы потребления коммунальных услуг: по газоснабжению (бытовой газ в баллонах) – </w:t>
            </w:r>
            <w:r w:rsidR="00380DEE" w:rsidRPr="00380634">
              <w:rPr>
                <w:spacing w:val="-4"/>
                <w:sz w:val="28"/>
                <w:szCs w:val="28"/>
              </w:rPr>
              <w:t xml:space="preserve">30 </w:t>
            </w:r>
            <w:r w:rsidR="00122675" w:rsidRPr="00380634">
              <w:rPr>
                <w:spacing w:val="-4"/>
                <w:sz w:val="28"/>
                <w:szCs w:val="28"/>
              </w:rPr>
              <w:t>кг/человека</w:t>
            </w:r>
            <w:r w:rsidR="00380DEE" w:rsidRPr="00380634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газоснабжением (бытовой газ в баллонах), централизованным теплоснабжением,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911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7,9011</w:t>
            </w:r>
            <w:r w:rsidR="00380634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0,0218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10400</w:t>
            </w:r>
            <w:r w:rsidR="00380634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90,1995</w:t>
            </w:r>
            <w:r w:rsidR="00380634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0,2487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1130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9,8005 процента, в общей численности населения Ростовской области – 0,0270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8497,60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2022 г. – 12158,80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39.7.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Солонецкое сельское поселение</w:t>
            </w:r>
          </w:p>
        </w:tc>
        <w:tc>
          <w:tcPr>
            <w:tcW w:w="11249" w:type="dxa"/>
          </w:tcPr>
          <w:p w:rsidR="00380DEE" w:rsidRPr="0054441C" w:rsidRDefault="00C75DE1" w:rsidP="00BA457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8063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 холодную воду – 5,72 процента (утвержденный тариф – 68,07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="00380DEE"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380634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 xml:space="preserve">процента (571,41 руб./куб. м); 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="00380DEE"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175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</w:t>
            </w:r>
            <w:r w:rsidR="003758A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15,7374</w:t>
            </w:r>
            <w:r w:rsidR="00380634">
              <w:rPr>
                <w:sz w:val="28"/>
                <w:szCs w:val="28"/>
              </w:rPr>
              <w:t> </w:t>
            </w:r>
            <w:r w:rsidR="00380DEE" w:rsidRPr="0054441C">
              <w:rPr>
                <w:sz w:val="28"/>
                <w:szCs w:val="28"/>
              </w:rPr>
              <w:t>процента, в общей численности населения Ростовской области – 0,0042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933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83,9029 процента, в общей численности населения Ростовской области – 0,0223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179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16,0971 процента, в общей численности населения </w:t>
            </w:r>
            <w:r w:rsidR="00380DEE" w:rsidRPr="0054441C">
              <w:rPr>
                <w:sz w:val="28"/>
                <w:szCs w:val="28"/>
              </w:rPr>
              <w:lastRenderedPageBreak/>
              <w:t>Ростовской области – 0,0043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1346,08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 xml:space="preserve">, в октябре – декабре 2022 г. – 1926,04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="00380DEE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="00380DEE"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40.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ОКТЯБРЬСКИЙ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40.1.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422FCB" w:rsidP="00380634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8063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38063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380634">
              <w:rPr>
                <w:spacing w:val="-4"/>
                <w:sz w:val="28"/>
                <w:szCs w:val="28"/>
              </w:rPr>
              <w:t>30</w:t>
            </w:r>
            <w:r w:rsidR="00380634" w:rsidRPr="00380634">
              <w:rPr>
                <w:spacing w:val="-4"/>
                <w:sz w:val="28"/>
                <w:szCs w:val="28"/>
              </w:rPr>
              <w:t> </w:t>
            </w:r>
            <w:r w:rsidR="00122675" w:rsidRPr="00380634">
              <w:rPr>
                <w:spacing w:val="-4"/>
                <w:sz w:val="28"/>
                <w:szCs w:val="28"/>
              </w:rPr>
              <w:t>кг/человека</w:t>
            </w:r>
            <w:r w:rsidRPr="00380634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115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4,8503 процента, в общей численности населения Ростовской области – 0,0028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</w:t>
            </w:r>
            <w:r w:rsidRPr="0054441C">
              <w:rPr>
                <w:sz w:val="28"/>
                <w:szCs w:val="28"/>
              </w:rPr>
              <w:lastRenderedPageBreak/>
              <w:t>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2371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38063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0,0567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4338,93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6330,57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40.2.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Артемовское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422FCB" w:rsidP="00BA457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38063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38063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380634">
              <w:rPr>
                <w:spacing w:val="-4"/>
                <w:sz w:val="28"/>
                <w:szCs w:val="28"/>
              </w:rPr>
              <w:t>30</w:t>
            </w:r>
            <w:r w:rsidR="00380634" w:rsidRPr="00380634">
              <w:rPr>
                <w:spacing w:val="-4"/>
                <w:sz w:val="28"/>
                <w:szCs w:val="28"/>
              </w:rPr>
              <w:t> </w:t>
            </w:r>
            <w:r w:rsidR="00122675" w:rsidRPr="00380634">
              <w:rPr>
                <w:spacing w:val="-4"/>
                <w:sz w:val="28"/>
                <w:szCs w:val="28"/>
              </w:rPr>
              <w:t>кг/человека</w:t>
            </w:r>
            <w:r w:rsidRPr="00380634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585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13,9352 процента, в общей численности населения Ростовской области – 0,0140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4198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38063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0,1004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7682,34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11208,66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40.3.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Бессергеневское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422FCB" w:rsidP="00380634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38063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38063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380634">
              <w:rPr>
                <w:spacing w:val="-4"/>
                <w:sz w:val="28"/>
                <w:szCs w:val="28"/>
              </w:rPr>
              <w:t>30</w:t>
            </w:r>
            <w:r w:rsidR="00380634" w:rsidRPr="00380634">
              <w:rPr>
                <w:spacing w:val="-4"/>
                <w:sz w:val="28"/>
                <w:szCs w:val="28"/>
              </w:rPr>
              <w:t> </w:t>
            </w:r>
            <w:r w:rsidR="00122675" w:rsidRPr="00380634">
              <w:rPr>
                <w:spacing w:val="-4"/>
                <w:sz w:val="28"/>
                <w:szCs w:val="28"/>
              </w:rPr>
              <w:t>кг/человека</w:t>
            </w:r>
            <w:r w:rsidRPr="00380634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 w:rsidRPr="00380634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равно </w:t>
            </w:r>
            <w:r w:rsidRPr="0054441C">
              <w:rPr>
                <w:sz w:val="28"/>
                <w:szCs w:val="28"/>
              </w:rPr>
              <w:lastRenderedPageBreak/>
              <w:t>установленному предельному индексу, – 797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17,0154 процента, в общей численности населения Ростовской области – 0,0191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4684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38063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0,1120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8571,72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12506,28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40.4.</w:t>
            </w:r>
          </w:p>
        </w:tc>
        <w:tc>
          <w:tcPr>
            <w:tcW w:w="2695" w:type="dxa"/>
          </w:tcPr>
          <w:p w:rsidR="00380DEE" w:rsidRPr="0054441C" w:rsidRDefault="00380DEE" w:rsidP="00380634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Каменоломненское городское поселение</w:t>
            </w:r>
          </w:p>
        </w:tc>
        <w:tc>
          <w:tcPr>
            <w:tcW w:w="11249" w:type="dxa"/>
          </w:tcPr>
          <w:p w:rsidR="00380DEE" w:rsidRPr="0054441C" w:rsidRDefault="00422FCB" w:rsidP="00BA4570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pacing w:val="-4"/>
                <w:sz w:val="28"/>
                <w:szCs w:val="28"/>
              </w:rPr>
            </w:pPr>
            <w:r w:rsidRPr="0038063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(66,96 руб./куб. м), на горячую воду по компоненту на холодную воду – 5,4 процента (66,96 руб./куб. м), по компоненту на тепловую энергию – 5,4</w:t>
            </w:r>
            <w:r w:rsidR="0038063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(2162,97 руб./Гкал), на тепловую энергию – 5,4 процента (2162,97 руб./Гкал), на газоснабжение (природный газ) – 3,0 процента (6,91 руб./куб. м), на электроснабжение в пределах социальной нормы – 4,0 процента (4,42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процента (429,93</w:t>
            </w:r>
            <w:r w:rsidR="0038063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неизменные объемы потребления коммунальных услуг: по холодному </w:t>
            </w:r>
            <w:r w:rsidRPr="0054441C">
              <w:rPr>
                <w:sz w:val="28"/>
                <w:szCs w:val="28"/>
              </w:rPr>
              <w:lastRenderedPageBreak/>
              <w:t xml:space="preserve">водоснабжению – 10,0 куб. м, по газоснабжению (природный газ) – 13,0 куб. м, размер социальной нормы потребления электрической энергии – 96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расхода тепловой энергии на подогрев холодной воды для предоставления коммунальной услуги по горячему водоснабжению – 0,061 Гкал/куб. м, по отоплению – 0,02606 Гкал/кв. м,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и горячим водоснабжением,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132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1,2892 процента, в общей численности населения Ростовской области – 0,0032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10239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38063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0,2449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193926,66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896219,67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40.5.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Керчикское сельское поселение</w:t>
            </w:r>
          </w:p>
        </w:tc>
        <w:tc>
          <w:tcPr>
            <w:tcW w:w="11249" w:type="dxa"/>
          </w:tcPr>
          <w:p w:rsidR="00380DEE" w:rsidRPr="0054441C" w:rsidRDefault="00422FCB" w:rsidP="00BA457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38063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38063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380634">
              <w:rPr>
                <w:spacing w:val="-2"/>
                <w:sz w:val="28"/>
                <w:szCs w:val="28"/>
              </w:rPr>
              <w:t>30</w:t>
            </w:r>
            <w:r w:rsidR="00380634" w:rsidRPr="00380634">
              <w:rPr>
                <w:spacing w:val="-2"/>
                <w:sz w:val="28"/>
                <w:szCs w:val="28"/>
              </w:rPr>
              <w:t> </w:t>
            </w:r>
            <w:r w:rsidR="00122675" w:rsidRPr="00380634">
              <w:rPr>
                <w:spacing w:val="-2"/>
                <w:sz w:val="28"/>
                <w:szCs w:val="28"/>
              </w:rPr>
              <w:t>кг/человека</w:t>
            </w:r>
            <w:r w:rsidRPr="00380634">
              <w:rPr>
                <w:spacing w:val="-2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1345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90,9398 процента, в общей численности населения Ростовской области – 0,0322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1479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38063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0,0354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</w:t>
            </w:r>
            <w:r w:rsidRPr="0054441C">
              <w:rPr>
                <w:sz w:val="28"/>
                <w:szCs w:val="28"/>
              </w:rPr>
              <w:lastRenderedPageBreak/>
              <w:t xml:space="preserve">предельных индексов, превышающих установленный индекс по Ростовской области, с разбивкой по месяцам: в июле – сентябре – 2706,57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3948,93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40.6.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11249" w:type="dxa"/>
          </w:tcPr>
          <w:p w:rsidR="00380DEE" w:rsidRPr="0054441C" w:rsidRDefault="00422FCB" w:rsidP="00BA457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38063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380634">
              <w:rPr>
                <w:spacing w:val="-4"/>
                <w:sz w:val="28"/>
                <w:szCs w:val="28"/>
              </w:rPr>
              <w:t>на тепловую энергию – 5,4 процента (2162,97 руб./Гкал), на газоснабжение (природный газ) –</w:t>
            </w:r>
            <w:r w:rsidRPr="0054441C">
              <w:rPr>
                <w:sz w:val="28"/>
                <w:szCs w:val="28"/>
              </w:rPr>
              <w:t xml:space="preserve"> 3,0 процента (6,91 руб./куб. м), на электроснабжение в пределах социальной нормы – 4,0</w:t>
            </w:r>
            <w:r w:rsidR="0038063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(429,93 руб./куб. м); неизменные объемы потребления коммунальных услуг: по газоснабжению (природный газ) – 5,0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отоплению – 0,02606 Гкал/кв. м,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1,0326 процента, в общей численности населения Ростовской области – 0,0014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5520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</w:t>
            </w:r>
            <w:r w:rsidRPr="0054441C">
              <w:rPr>
                <w:sz w:val="28"/>
                <w:szCs w:val="28"/>
              </w:rPr>
              <w:lastRenderedPageBreak/>
              <w:t>коммунальные услуги в отношении которого более установленного индекса по Ростовской области, в общей численности населения на территории му</w:t>
            </w:r>
            <w:r w:rsidR="00823D77" w:rsidRPr="0054441C">
              <w:rPr>
                <w:sz w:val="28"/>
                <w:szCs w:val="28"/>
              </w:rPr>
              <w:t>ниципального образования – 100</w:t>
            </w:r>
            <w:r w:rsidR="0038063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0,1320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10101,60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397384,80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40.7.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11249" w:type="dxa"/>
          </w:tcPr>
          <w:p w:rsidR="00380DEE" w:rsidRPr="0054441C" w:rsidRDefault="00422FCB" w:rsidP="00BA4570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071E7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071E7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071E78">
              <w:rPr>
                <w:spacing w:val="-4"/>
                <w:sz w:val="28"/>
                <w:szCs w:val="28"/>
              </w:rPr>
              <w:t>30</w:t>
            </w:r>
            <w:r w:rsidR="00071E78" w:rsidRPr="00071E78">
              <w:rPr>
                <w:spacing w:val="-4"/>
                <w:sz w:val="28"/>
                <w:szCs w:val="28"/>
              </w:rPr>
              <w:t> </w:t>
            </w:r>
            <w:r w:rsidR="00122675" w:rsidRPr="00071E78">
              <w:rPr>
                <w:spacing w:val="-4"/>
                <w:sz w:val="28"/>
                <w:szCs w:val="28"/>
              </w:rPr>
              <w:t>кг/человека</w:t>
            </w:r>
            <w:r w:rsidRPr="00071E78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717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17,8848 процента, в общей численности населения Ростовской области – 0,0171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</w:t>
            </w:r>
            <w:r w:rsidRPr="0054441C">
              <w:rPr>
                <w:sz w:val="28"/>
                <w:szCs w:val="28"/>
              </w:rPr>
              <w:lastRenderedPageBreak/>
              <w:t>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4009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071E7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0,0959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7336,47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10704,03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40.8.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Краснолучское сельское поселение</w:t>
            </w:r>
          </w:p>
        </w:tc>
        <w:tc>
          <w:tcPr>
            <w:tcW w:w="11249" w:type="dxa"/>
          </w:tcPr>
          <w:p w:rsidR="00380DEE" w:rsidRPr="0054441C" w:rsidRDefault="00422FCB" w:rsidP="00AF3129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071E78">
              <w:rPr>
                <w:spacing w:val="-6"/>
                <w:sz w:val="28"/>
                <w:szCs w:val="28"/>
              </w:rPr>
              <w:t xml:space="preserve">прогнозируемые размеры и темпы изменения тарифов на коммунальные услуги с 1 июля 2022 г.: </w:t>
            </w:r>
            <w:r w:rsidRPr="0054441C">
              <w:rPr>
                <w:sz w:val="28"/>
                <w:szCs w:val="28"/>
              </w:rPr>
              <w:t>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071E7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071E78">
              <w:rPr>
                <w:spacing w:val="-2"/>
                <w:sz w:val="28"/>
                <w:szCs w:val="28"/>
              </w:rPr>
              <w:t>30</w:t>
            </w:r>
            <w:r w:rsidR="00071E78" w:rsidRPr="00071E78">
              <w:rPr>
                <w:spacing w:val="-2"/>
                <w:sz w:val="28"/>
                <w:szCs w:val="28"/>
              </w:rPr>
              <w:t> </w:t>
            </w:r>
            <w:r w:rsidR="00122675" w:rsidRPr="00071E78">
              <w:rPr>
                <w:spacing w:val="-2"/>
                <w:sz w:val="28"/>
                <w:szCs w:val="28"/>
              </w:rPr>
              <w:t>кг/человека</w:t>
            </w:r>
            <w:r w:rsidRPr="00071E78">
              <w:rPr>
                <w:spacing w:val="-2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748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31,6279 процента, в общей численности населения Ростовской области – 0,0179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lastRenderedPageBreak/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2365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071E7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0,0566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4327,95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6314,55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40.9.</w:t>
            </w:r>
          </w:p>
        </w:tc>
        <w:tc>
          <w:tcPr>
            <w:tcW w:w="2695" w:type="dxa"/>
          </w:tcPr>
          <w:p w:rsidR="00380DEE" w:rsidRPr="0054441C" w:rsidRDefault="00380DEE" w:rsidP="00071E78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Красюковское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422FCB" w:rsidP="00071E78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pacing w:val="-4"/>
                <w:sz w:val="28"/>
                <w:szCs w:val="28"/>
              </w:rPr>
            </w:pPr>
            <w:r w:rsidRPr="00071E7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(117,63 руб./куб. м), на газоснабжение (бытовой газ в баллонах) – 72,4 процента (56,15 руб./кг), на электроснабжение в пределах социа</w:t>
            </w:r>
            <w:r w:rsidR="00A361E4">
              <w:rPr>
                <w:sz w:val="28"/>
                <w:szCs w:val="28"/>
              </w:rPr>
              <w:t xml:space="preserve">льной нормы – 4,0 процента (3,10 </w:t>
            </w:r>
            <w:r w:rsidRPr="0054441C">
              <w:rPr>
                <w:sz w:val="28"/>
                <w:szCs w:val="28"/>
              </w:rPr>
              <w:t>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(429,93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40,0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071E78">
              <w:rPr>
                <w:spacing w:val="-4"/>
                <w:sz w:val="28"/>
                <w:szCs w:val="28"/>
              </w:rPr>
              <w:t>30</w:t>
            </w:r>
            <w:r w:rsidR="00071E78" w:rsidRPr="00071E78">
              <w:rPr>
                <w:spacing w:val="-4"/>
                <w:sz w:val="28"/>
                <w:szCs w:val="28"/>
              </w:rPr>
              <w:t> </w:t>
            </w:r>
            <w:r w:rsidR="00122675" w:rsidRPr="00071E78">
              <w:rPr>
                <w:spacing w:val="-4"/>
                <w:sz w:val="28"/>
                <w:szCs w:val="28"/>
              </w:rPr>
              <w:t>кг/человека</w:t>
            </w:r>
            <w:r w:rsidRPr="00071E78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z w:val="28"/>
                <w:szCs w:val="28"/>
              </w:rPr>
              <w:lastRenderedPageBreak/>
              <w:t>которого равно установленному предельному индексу, – 895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14,0878 процента, в общей численности населения Ростовской области – 0,0214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</w:t>
            </w:r>
            <w:r w:rsidR="00071E7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6353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 процентов, в общей численности населения Ростовской области – 0,1519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</w:t>
            </w:r>
            <w:r w:rsidR="003758A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111368,09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94532,64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C75DE1" w:rsidRDefault="00380DEE" w:rsidP="00DA476E">
            <w:pPr>
              <w:spacing w:line="21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C75DE1">
              <w:rPr>
                <w:spacing w:val="-12"/>
                <w:kern w:val="2"/>
                <w:sz w:val="28"/>
                <w:szCs w:val="28"/>
              </w:rPr>
              <w:lastRenderedPageBreak/>
              <w:t>40.10.</w:t>
            </w:r>
          </w:p>
        </w:tc>
        <w:tc>
          <w:tcPr>
            <w:tcW w:w="2695" w:type="dxa"/>
          </w:tcPr>
          <w:p w:rsidR="00380DEE" w:rsidRPr="0054441C" w:rsidRDefault="00380DEE" w:rsidP="00071E78">
            <w:pPr>
              <w:spacing w:line="21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Кривянское сельское поселение</w:t>
            </w:r>
          </w:p>
        </w:tc>
        <w:tc>
          <w:tcPr>
            <w:tcW w:w="11249" w:type="dxa"/>
          </w:tcPr>
          <w:p w:rsidR="00380DEE" w:rsidRPr="0054441C" w:rsidRDefault="00422FCB" w:rsidP="00071E78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pacing w:val="-4"/>
                <w:sz w:val="28"/>
                <w:szCs w:val="28"/>
              </w:rPr>
            </w:pPr>
            <w:r w:rsidRPr="00071E7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(79,11 руб./куб. м), на водоотведение – 5,4 процента (71,20</w:t>
            </w:r>
            <w:r w:rsidR="00071E7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м), на тепловую энергию – 5,4 процента (2162,97 руб./Гкал), на газоснабжение (природный газ) – 3,0 процента (6,91 руб./куб. м), на электроснабжение в пределах социальной нормы – 4,0 процента (3,1</w:t>
            </w:r>
            <w:r w:rsidR="00A361E4">
              <w:rPr>
                <w:sz w:val="28"/>
                <w:szCs w:val="28"/>
              </w:rPr>
              <w:t>0</w:t>
            </w:r>
            <w:r w:rsidRPr="0054441C">
              <w:rPr>
                <w:sz w:val="28"/>
                <w:szCs w:val="28"/>
              </w:rPr>
              <w:t xml:space="preserve">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процента (429,93</w:t>
            </w:r>
            <w:r w:rsidR="00071E7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по водоотведению – 10,0 куб. м, по газоснабжению </w:t>
            </w:r>
            <w:r w:rsidRPr="00071E78">
              <w:rPr>
                <w:spacing w:val="-2"/>
                <w:sz w:val="28"/>
                <w:szCs w:val="28"/>
              </w:rPr>
              <w:lastRenderedPageBreak/>
              <w:t>(природный газ) – 5,0 куб. м, размер социальной нормы потребления электрической энергии –</w:t>
            </w:r>
            <w:r w:rsidRPr="0054441C">
              <w:rPr>
                <w:sz w:val="28"/>
                <w:szCs w:val="28"/>
              </w:rPr>
              <w:t xml:space="preserve">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отоплению – 0,02606 Гкал/кв. м,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407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4,2369 процента, в общей численности населения Ростовской области – 0,0097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9606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071E7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0,2297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108067,50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721506,66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C75DE1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C75DE1">
              <w:rPr>
                <w:spacing w:val="-12"/>
                <w:kern w:val="2"/>
                <w:sz w:val="28"/>
                <w:szCs w:val="28"/>
              </w:rPr>
              <w:lastRenderedPageBreak/>
              <w:t>40.11.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Мокрологское сельское поселение</w:t>
            </w:r>
          </w:p>
        </w:tc>
        <w:tc>
          <w:tcPr>
            <w:tcW w:w="11249" w:type="dxa"/>
          </w:tcPr>
          <w:p w:rsidR="00380DEE" w:rsidRPr="0054441C" w:rsidRDefault="00422FCB" w:rsidP="00AF3129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071E7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071E7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(429,93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071E78">
              <w:rPr>
                <w:spacing w:val="-4"/>
                <w:sz w:val="28"/>
                <w:szCs w:val="28"/>
              </w:rPr>
              <w:t>30</w:t>
            </w:r>
            <w:r w:rsidR="00071E78" w:rsidRPr="00071E78">
              <w:rPr>
                <w:spacing w:val="-4"/>
                <w:sz w:val="28"/>
                <w:szCs w:val="28"/>
              </w:rPr>
              <w:t> </w:t>
            </w:r>
            <w:r w:rsidR="00122675" w:rsidRPr="00071E78">
              <w:rPr>
                <w:spacing w:val="-4"/>
                <w:sz w:val="28"/>
                <w:szCs w:val="28"/>
              </w:rPr>
              <w:t>кг/человека</w:t>
            </w:r>
            <w:r w:rsidRPr="00071E78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295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10,5659 процента, в общей численности населения Ростовской области – 0,0071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2792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071E7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0,0668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</w:t>
            </w:r>
            <w:r w:rsidRPr="0054441C">
              <w:rPr>
                <w:sz w:val="28"/>
                <w:szCs w:val="28"/>
              </w:rPr>
              <w:lastRenderedPageBreak/>
              <w:t xml:space="preserve">предельных индексов, превышающих установленный индекс по Ростовской области, с разбивкой по месяцам: в июле – сентябре – 5109,36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7454,64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C75DE1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C75DE1">
              <w:rPr>
                <w:spacing w:val="-12"/>
                <w:kern w:val="2"/>
                <w:sz w:val="28"/>
                <w:szCs w:val="28"/>
              </w:rPr>
              <w:lastRenderedPageBreak/>
              <w:t>40.12.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Персиановское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422FCB" w:rsidP="00A326F6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8"/>
                <w:szCs w:val="28"/>
              </w:rPr>
            </w:pPr>
            <w:r w:rsidRPr="00071E7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тепловую энергию – 16,71 </w:t>
            </w:r>
            <w:r w:rsidR="00C75DE1">
              <w:rPr>
                <w:sz w:val="28"/>
                <w:szCs w:val="28"/>
              </w:rPr>
              <w:t xml:space="preserve">процента </w:t>
            </w:r>
            <w:r w:rsidRPr="0054441C">
              <w:rPr>
                <w:sz w:val="28"/>
                <w:szCs w:val="28"/>
              </w:rPr>
              <w:t>(утвержденный тариф – 2385,17 руб./Гкал),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</w:t>
            </w:r>
            <w:r w:rsidRPr="00071E78">
              <w:rPr>
                <w:spacing w:val="-6"/>
                <w:sz w:val="28"/>
                <w:szCs w:val="28"/>
              </w:rPr>
              <w:t>(429,93</w:t>
            </w:r>
            <w:r w:rsidR="00071E78" w:rsidRPr="00071E78">
              <w:rPr>
                <w:spacing w:val="-6"/>
                <w:sz w:val="28"/>
                <w:szCs w:val="28"/>
              </w:rPr>
              <w:t> </w:t>
            </w:r>
            <w:r w:rsidRPr="00071E78">
              <w:rPr>
                <w:spacing w:val="-6"/>
                <w:sz w:val="28"/>
                <w:szCs w:val="28"/>
              </w:rPr>
              <w:t xml:space="preserve">руб./куб. м); </w:t>
            </w:r>
            <w:r w:rsidR="00495E75" w:rsidRPr="00071E78">
              <w:rPr>
                <w:spacing w:val="-6"/>
                <w:sz w:val="28"/>
                <w:szCs w:val="28"/>
              </w:rPr>
              <w:t xml:space="preserve"> </w:t>
            </w:r>
            <w:r w:rsidRPr="00071E78">
              <w:rPr>
                <w:spacing w:val="-6"/>
                <w:sz w:val="28"/>
                <w:szCs w:val="28"/>
              </w:rPr>
              <w:t>неизменные объемы потребления коммунальных услуг: по газоснабжению</w:t>
            </w:r>
            <w:r w:rsidRPr="0054441C">
              <w:rPr>
                <w:sz w:val="28"/>
                <w:szCs w:val="28"/>
              </w:rPr>
              <w:t xml:space="preserve"> (природный газ) – 5,0 куб. м, размер социальной нормы потребления электрической энергии</w:t>
            </w:r>
            <w:r w:rsidR="00A326F6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отоплению – 0,02606 Гкал/кв. м,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2945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15,8027 процента, в общей численности населения Ростовской области – 0,0704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</w:t>
            </w:r>
            <w:r w:rsidR="00071E7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18636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</w:t>
            </w:r>
            <w:r w:rsidRPr="0054441C">
              <w:rPr>
                <w:sz w:val="28"/>
                <w:szCs w:val="28"/>
              </w:rPr>
              <w:lastRenderedPageBreak/>
              <w:t>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 процентов, в общей численности населения Ростовской области – 0,4457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209,655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1336,02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071E7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ОРЛОВСКИЙ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41.1.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Волочаевское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071E7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071E7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15,0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071E78">
              <w:rPr>
                <w:spacing w:val="-4"/>
                <w:sz w:val="28"/>
                <w:szCs w:val="28"/>
              </w:rPr>
              <w:t>30</w:t>
            </w:r>
            <w:r w:rsidR="00071E78" w:rsidRPr="00071E78">
              <w:rPr>
                <w:spacing w:val="-4"/>
                <w:sz w:val="28"/>
                <w:szCs w:val="28"/>
              </w:rPr>
              <w:t> </w:t>
            </w:r>
            <w:r w:rsidR="00122675" w:rsidRPr="00071E78">
              <w:rPr>
                <w:spacing w:val="-4"/>
                <w:sz w:val="28"/>
                <w:szCs w:val="28"/>
              </w:rPr>
              <w:t>кг/человека</w:t>
            </w:r>
            <w:r w:rsidRPr="00071E78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155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11,5242 процента, в общей численности населения </w:t>
            </w:r>
            <w:r w:rsidRPr="0054441C">
              <w:rPr>
                <w:sz w:val="28"/>
                <w:szCs w:val="28"/>
              </w:rPr>
              <w:lastRenderedPageBreak/>
              <w:t>Ростовской области – 0,0037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67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4,9814 процента, в общей численности населения Ростовской области – 0,0016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1278</w:t>
            </w:r>
            <w:r w:rsidR="00071E78">
              <w:rPr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человек</w:t>
            </w:r>
            <w:r w:rsidRPr="0054441C">
              <w:rPr>
                <w:sz w:val="28"/>
                <w:szCs w:val="28"/>
              </w:rPr>
              <w:t xml:space="preserve">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95,0186 процента, в общей численности населения Ростовской области – 0,0306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11118,60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11974,86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071E7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30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41.2.</w:t>
            </w:r>
          </w:p>
        </w:tc>
        <w:tc>
          <w:tcPr>
            <w:tcW w:w="2695" w:type="dxa"/>
          </w:tcPr>
          <w:p w:rsidR="00380DEE" w:rsidRPr="0054441C" w:rsidRDefault="00380DEE" w:rsidP="00071E78">
            <w:pPr>
              <w:spacing w:line="230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Донское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F31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071E7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15,0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071E78">
              <w:rPr>
                <w:spacing w:val="-2"/>
                <w:sz w:val="28"/>
                <w:szCs w:val="28"/>
              </w:rPr>
              <w:t>30</w:t>
            </w:r>
            <w:r w:rsidR="00071E78" w:rsidRPr="00071E78">
              <w:rPr>
                <w:spacing w:val="-2"/>
                <w:sz w:val="28"/>
                <w:szCs w:val="28"/>
              </w:rPr>
              <w:t> </w:t>
            </w:r>
            <w:r w:rsidR="00122675" w:rsidRPr="00071E78">
              <w:rPr>
                <w:spacing w:val="-2"/>
                <w:sz w:val="28"/>
                <w:szCs w:val="28"/>
              </w:rPr>
              <w:t>кг/человека</w:t>
            </w:r>
            <w:r w:rsidRPr="00071E78">
              <w:rPr>
                <w:spacing w:val="-2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242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17,2611 процента, в общей численности населения Ростовской области – 0,0058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52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3,7090 процента, в общей численности населения Ростовской области – 0,0012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1350</w:t>
            </w:r>
            <w:r w:rsidR="00071E78">
              <w:rPr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человек</w:t>
            </w:r>
            <w:r w:rsidRPr="0054441C">
              <w:rPr>
                <w:sz w:val="28"/>
                <w:szCs w:val="28"/>
              </w:rPr>
              <w:t xml:space="preserve">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96,2910 процента, в общей численности населения Ростовской области – 0,0323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10611</w:t>
            </w:r>
            <w:r w:rsidR="00F475D6">
              <w:rPr>
                <w:sz w:val="28"/>
                <w:szCs w:val="28"/>
              </w:rPr>
              <w:t xml:space="preserve">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, в октябре – декабре 2022 г. – 1134</w:t>
            </w:r>
            <w:r w:rsidR="00030780" w:rsidRPr="0054441C">
              <w:rPr>
                <w:sz w:val="28"/>
                <w:szCs w:val="28"/>
              </w:rPr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071E7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41.3.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Каменно-Балковское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F3129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071E7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15,0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071E78">
              <w:rPr>
                <w:spacing w:val="-4"/>
                <w:sz w:val="28"/>
                <w:szCs w:val="28"/>
              </w:rPr>
              <w:t>30</w:t>
            </w:r>
            <w:r w:rsidR="00071E78" w:rsidRPr="00071E78">
              <w:rPr>
                <w:spacing w:val="-4"/>
                <w:sz w:val="28"/>
                <w:szCs w:val="28"/>
              </w:rPr>
              <w:t> </w:t>
            </w:r>
            <w:r w:rsidR="00122675" w:rsidRPr="00071E78">
              <w:rPr>
                <w:spacing w:val="-4"/>
                <w:sz w:val="28"/>
                <w:szCs w:val="28"/>
              </w:rPr>
              <w:t>кг/человека</w:t>
            </w:r>
            <w:r w:rsidRPr="00071E78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512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24,3462 процента, в общей численности населения Ростовской области – 0,0122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105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4,9929 процента, в общей численности населения Ростовской области – 0,0025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1998</w:t>
            </w:r>
            <w:r w:rsidR="00071E78">
              <w:rPr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человек</w:t>
            </w:r>
            <w:r w:rsidRPr="0054441C">
              <w:rPr>
                <w:sz w:val="28"/>
                <w:szCs w:val="28"/>
              </w:rPr>
              <w:t xml:space="preserve">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95,0071 процента, в общей численности населения Ростовской области – 0,0478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</w:t>
            </w:r>
            <w:r w:rsidRPr="0054441C">
              <w:rPr>
                <w:sz w:val="28"/>
                <w:szCs w:val="28"/>
              </w:rPr>
              <w:lastRenderedPageBreak/>
              <w:t xml:space="preserve">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15704,28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16663,32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071E7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41.4.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Камышевское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F3129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071E7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23,0 куб. м, размер социальной нормы потребления электрической энергии – 406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071E78">
              <w:rPr>
                <w:spacing w:val="-4"/>
                <w:sz w:val="28"/>
                <w:szCs w:val="28"/>
              </w:rPr>
              <w:t>30</w:t>
            </w:r>
            <w:r w:rsidR="00071E78" w:rsidRPr="00071E78">
              <w:rPr>
                <w:spacing w:val="-4"/>
                <w:sz w:val="28"/>
                <w:szCs w:val="28"/>
              </w:rPr>
              <w:t> </w:t>
            </w:r>
            <w:r w:rsidR="00122675" w:rsidRPr="00071E78">
              <w:rPr>
                <w:spacing w:val="-4"/>
                <w:sz w:val="28"/>
                <w:szCs w:val="28"/>
              </w:rPr>
              <w:t>кг/человека</w:t>
            </w:r>
            <w:r w:rsidRPr="00071E78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192 человек</w:t>
            </w:r>
            <w:r w:rsidR="00C76EEA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12,5737 процента, в общей численности населения Ростовской области – 0,0046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</w:t>
            </w:r>
            <w:r w:rsidRPr="0054441C">
              <w:rPr>
                <w:sz w:val="28"/>
                <w:szCs w:val="28"/>
              </w:rPr>
              <w:lastRenderedPageBreak/>
              <w:t>Ростовской области, в общей численности населения на территории муниципального образования – 4,9116 процента, в общей численности населения Ростовской области – 0,0018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1452</w:t>
            </w:r>
            <w:r w:rsidR="00071E78">
              <w:rPr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человек</w:t>
            </w:r>
            <w:r w:rsidR="00C76EEA">
              <w:rPr>
                <w:spacing w:val="-4"/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 xml:space="preserve">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95,0884 процента, в общей численности населения Ростовской области – 0,0347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12661,44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2022 г. – 13068</w:t>
            </w:r>
            <w:r w:rsidR="00F475D6">
              <w:rPr>
                <w:sz w:val="28"/>
                <w:szCs w:val="28"/>
              </w:rPr>
              <w:t xml:space="preserve">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071E78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41.5.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Красноармейское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F3129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071E78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10,43 процента (утвержденный тариф – 45,32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(669,73 руб./куб. м); неизменные объемы потребления коммунальных услуг: по холодному водоснабжению – 40,0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</w:t>
            </w:r>
            <w:r w:rsidRPr="0054441C">
              <w:rPr>
                <w:sz w:val="28"/>
                <w:szCs w:val="28"/>
              </w:rPr>
              <w:lastRenderedPageBreak/>
              <w:t>размера платы за коммунальные услуги в отношении которого равно установленному предельному индексу, – 547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11,2598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0,0131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242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4,9815 процента, в общей численности населения Ростовской области – 0,0058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более установленного индекса по Ростовской области, – 4616 </w:t>
            </w:r>
            <w:r w:rsidRPr="0054441C">
              <w:rPr>
                <w:spacing w:val="-4"/>
                <w:sz w:val="28"/>
                <w:szCs w:val="28"/>
              </w:rPr>
              <w:t>человек</w:t>
            </w:r>
            <w:r w:rsidRPr="0054441C">
              <w:rPr>
                <w:sz w:val="28"/>
                <w:szCs w:val="28"/>
              </w:rPr>
              <w:t>; 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95,0185 процента, в общей численности населения Ростовской области – 0,1104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44590,56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46390,80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41.6.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Курганенское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ED106A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D106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</w:t>
            </w:r>
            <w:r w:rsidRPr="0054441C">
              <w:rPr>
                <w:sz w:val="28"/>
                <w:szCs w:val="28"/>
              </w:rPr>
              <w:lastRenderedPageBreak/>
              <w:t xml:space="preserve">твердыми коммунальными отходами – 0 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32,0 куб. м, размер социальной нормы потребления электрической энергии – 486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ED106A">
              <w:rPr>
                <w:spacing w:val="-2"/>
                <w:sz w:val="28"/>
                <w:szCs w:val="28"/>
              </w:rPr>
              <w:t>30</w:t>
            </w:r>
            <w:r w:rsidR="00ED106A" w:rsidRPr="00ED106A">
              <w:rPr>
                <w:spacing w:val="-2"/>
                <w:sz w:val="28"/>
                <w:szCs w:val="28"/>
              </w:rPr>
              <w:t> </w:t>
            </w:r>
            <w:r w:rsidR="00122675" w:rsidRPr="00ED106A">
              <w:rPr>
                <w:spacing w:val="-2"/>
                <w:sz w:val="28"/>
                <w:szCs w:val="28"/>
              </w:rPr>
              <w:t>кг/человека</w:t>
            </w:r>
            <w:r w:rsidRPr="00ED106A">
              <w:rPr>
                <w:spacing w:val="-2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82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7,0447 процента, в общей численности населения Ростовской области – 0,0020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58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4,9828 процента, в общей численности населения Ростовской области – 0,0014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1106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человек</w:t>
            </w:r>
            <w:r w:rsidRPr="0054441C">
              <w:rPr>
                <w:sz w:val="28"/>
                <w:szCs w:val="28"/>
              </w:rPr>
              <w:t xml:space="preserve">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95,0172 процента, в общей численности населения Ростовской области – 0,0264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8881,18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2022 г. –</w:t>
            </w:r>
            <w:r w:rsidR="003758A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9190,86 </w:t>
            </w:r>
            <w:r w:rsidR="00122675" w:rsidRPr="0054441C">
              <w:rPr>
                <w:sz w:val="28"/>
                <w:szCs w:val="28"/>
              </w:rPr>
              <w:t xml:space="preserve">рубля </w:t>
            </w:r>
            <w:r w:rsidR="00122675" w:rsidRPr="0054441C">
              <w:rPr>
                <w:sz w:val="28"/>
                <w:szCs w:val="28"/>
              </w:rPr>
              <w:lastRenderedPageBreak/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41.7.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Луганское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F3129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D106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20,0 куб. м,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ED106A">
              <w:rPr>
                <w:spacing w:val="-2"/>
                <w:sz w:val="28"/>
                <w:szCs w:val="28"/>
              </w:rPr>
              <w:t>30</w:t>
            </w:r>
            <w:r w:rsidR="00ED106A" w:rsidRPr="00ED106A">
              <w:rPr>
                <w:spacing w:val="-2"/>
                <w:sz w:val="28"/>
                <w:szCs w:val="28"/>
              </w:rPr>
              <w:t> </w:t>
            </w:r>
            <w:r w:rsidR="00122675" w:rsidRPr="00ED106A">
              <w:rPr>
                <w:spacing w:val="-2"/>
                <w:sz w:val="28"/>
                <w:szCs w:val="28"/>
              </w:rPr>
              <w:t>кг/человека</w:t>
            </w:r>
            <w:r w:rsidRPr="00ED106A">
              <w:rPr>
                <w:spacing w:val="-2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94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4,3619 процента, в общей численности населения Ростовской области – 0,0022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108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5,0116 процента, в общей численности населения Ростовской области – 0,0026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более установленного индекса по Ростовской области, – </w:t>
            </w:r>
            <w:r w:rsidRPr="0054441C">
              <w:rPr>
                <w:sz w:val="28"/>
                <w:szCs w:val="28"/>
              </w:rPr>
              <w:lastRenderedPageBreak/>
              <w:t>2047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человек</w:t>
            </w:r>
            <w:r w:rsidRPr="0054441C">
              <w:rPr>
                <w:sz w:val="28"/>
                <w:szCs w:val="28"/>
              </w:rPr>
              <w:t xml:space="preserve">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94,9884 процента, в общей численности населения Ростовской области – 0,0490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16621,64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17727,02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41.8.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Майорское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F3129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D106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20,0 куб. м,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ED106A">
              <w:rPr>
                <w:spacing w:val="-2"/>
                <w:sz w:val="28"/>
                <w:szCs w:val="28"/>
              </w:rPr>
              <w:t>30</w:t>
            </w:r>
            <w:r w:rsidR="00ED106A" w:rsidRPr="00ED106A">
              <w:rPr>
                <w:spacing w:val="-2"/>
                <w:sz w:val="28"/>
                <w:szCs w:val="28"/>
              </w:rPr>
              <w:t> </w:t>
            </w:r>
            <w:r w:rsidR="00122675" w:rsidRPr="00ED106A">
              <w:rPr>
                <w:spacing w:val="-2"/>
                <w:sz w:val="28"/>
                <w:szCs w:val="28"/>
              </w:rPr>
              <w:t>кг/человека</w:t>
            </w:r>
            <w:r w:rsidRPr="00ED106A">
              <w:rPr>
                <w:spacing w:val="-2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85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9,6263 процента, в общей численности населения </w:t>
            </w:r>
            <w:r w:rsidRPr="0054441C">
              <w:rPr>
                <w:sz w:val="28"/>
                <w:szCs w:val="28"/>
              </w:rPr>
              <w:lastRenderedPageBreak/>
              <w:t>Ростовской области – 0,0020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44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4,9830 процента, в общей численности населения Ростовской области – 0,0011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более установленного индекса по Ростовской области, – 839 </w:t>
            </w:r>
            <w:r w:rsidRPr="0054441C">
              <w:rPr>
                <w:spacing w:val="-4"/>
                <w:sz w:val="28"/>
                <w:szCs w:val="28"/>
              </w:rPr>
              <w:t>человек</w:t>
            </w:r>
            <w:r w:rsidRPr="0054441C">
              <w:rPr>
                <w:sz w:val="28"/>
                <w:szCs w:val="28"/>
              </w:rPr>
              <w:t xml:space="preserve">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95,0170 процента, в общей численности населения Ростовской области – 0,0201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6812,68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6074,36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41.9.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Орловское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ED106A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D106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10,43 процента (утвержденный тариф – 45,32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50,0 куб. м,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</w:t>
            </w:r>
            <w:r w:rsidRPr="0054441C">
              <w:rPr>
                <w:sz w:val="28"/>
                <w:szCs w:val="28"/>
              </w:rPr>
              <w:lastRenderedPageBreak/>
              <w:t>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0,1713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0,0007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905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5,0017 процента, в общей численности населения Ростовской области – 0,0216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более установленного индекса по Ростовской области, – 17189 </w:t>
            </w:r>
            <w:r w:rsidRPr="0054441C">
              <w:rPr>
                <w:spacing w:val="-4"/>
                <w:sz w:val="28"/>
                <w:szCs w:val="28"/>
              </w:rPr>
              <w:t>человек</w:t>
            </w:r>
            <w:r w:rsidRPr="0054441C">
              <w:rPr>
                <w:sz w:val="28"/>
                <w:szCs w:val="28"/>
              </w:rPr>
              <w:t xml:space="preserve">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94,9983 процента, в общей численности населения Ростовской области – 0,4111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165014,40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174124,57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C76EEA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C76EEA">
              <w:rPr>
                <w:spacing w:val="-12"/>
                <w:kern w:val="2"/>
                <w:sz w:val="28"/>
                <w:szCs w:val="28"/>
              </w:rPr>
              <w:lastRenderedPageBreak/>
              <w:t>41.10.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Островянское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ED106A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D106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15,0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ED106A">
              <w:rPr>
                <w:spacing w:val="-2"/>
                <w:sz w:val="28"/>
                <w:szCs w:val="28"/>
              </w:rPr>
              <w:t>30</w:t>
            </w:r>
            <w:r w:rsidR="00ED106A" w:rsidRPr="00ED106A">
              <w:rPr>
                <w:spacing w:val="-2"/>
                <w:sz w:val="28"/>
                <w:szCs w:val="28"/>
              </w:rPr>
              <w:t> </w:t>
            </w:r>
            <w:r w:rsidR="00122675" w:rsidRPr="00ED106A">
              <w:rPr>
                <w:spacing w:val="-2"/>
                <w:sz w:val="28"/>
                <w:szCs w:val="28"/>
              </w:rPr>
              <w:t>кг/человека</w:t>
            </w:r>
            <w:r w:rsidRPr="00ED106A">
              <w:rPr>
                <w:spacing w:val="-2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857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55,8306 процента, в общей численности населения Ростовской области – 0,0205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5,0163 процента, в общей численности населения Ростовской области – 0,0018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1458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человек</w:t>
            </w:r>
            <w:r w:rsidRPr="0054441C">
              <w:rPr>
                <w:sz w:val="28"/>
                <w:szCs w:val="28"/>
              </w:rPr>
              <w:t xml:space="preserve">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94,9837 процента, в общей численности населения Ростовской области – 0,0349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</w:t>
            </w:r>
            <w:r w:rsidRPr="0054441C">
              <w:rPr>
                <w:sz w:val="28"/>
                <w:szCs w:val="28"/>
              </w:rPr>
              <w:lastRenderedPageBreak/>
              <w:t xml:space="preserve">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11459,88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12247,20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C76EEA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C76EEA">
              <w:rPr>
                <w:spacing w:val="-12"/>
                <w:kern w:val="2"/>
                <w:sz w:val="28"/>
                <w:szCs w:val="28"/>
              </w:rPr>
              <w:lastRenderedPageBreak/>
              <w:t>41.11.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Пролетарское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522EB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D106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15,0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ED106A">
              <w:rPr>
                <w:spacing w:val="-4"/>
                <w:sz w:val="28"/>
                <w:szCs w:val="28"/>
              </w:rPr>
              <w:t>30</w:t>
            </w:r>
            <w:r w:rsidR="00ED106A" w:rsidRPr="00ED106A">
              <w:rPr>
                <w:spacing w:val="-4"/>
                <w:sz w:val="28"/>
                <w:szCs w:val="28"/>
              </w:rPr>
              <w:t> </w:t>
            </w:r>
            <w:r w:rsidR="00122675" w:rsidRPr="00ED106A">
              <w:rPr>
                <w:spacing w:val="-4"/>
                <w:sz w:val="28"/>
                <w:szCs w:val="28"/>
              </w:rPr>
              <w:t>кг/человека</w:t>
            </w:r>
            <w:r w:rsidRPr="00ED106A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350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26,7994 процента, в общей численности населения Ростовской области – 0,0084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</w:t>
            </w:r>
            <w:r w:rsidRPr="0054441C">
              <w:rPr>
                <w:sz w:val="28"/>
                <w:szCs w:val="28"/>
              </w:rPr>
              <w:lastRenderedPageBreak/>
              <w:t>области, в общей численности населения на территории муниципального образования – 0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1306</w:t>
            </w:r>
            <w:r w:rsidRPr="0054441C">
              <w:rPr>
                <w:spacing w:val="-4"/>
                <w:sz w:val="28"/>
                <w:szCs w:val="28"/>
              </w:rPr>
              <w:t xml:space="preserve"> человек</w:t>
            </w:r>
            <w:r w:rsidRPr="0054441C">
              <w:rPr>
                <w:sz w:val="28"/>
                <w:szCs w:val="28"/>
              </w:rPr>
              <w:t>; 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 процентов, в общей численности населения Ростовской области – 0,0312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10265,16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3E476A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10970,40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ПЕСЧАНОКОП</w:t>
            </w:r>
            <w:r w:rsidR="00ED106A">
              <w:rPr>
                <w:kern w:val="2"/>
                <w:sz w:val="28"/>
                <w:szCs w:val="28"/>
              </w:rPr>
              <w:softHyphen/>
            </w:r>
            <w:r w:rsidRPr="0054441C">
              <w:rPr>
                <w:kern w:val="2"/>
                <w:sz w:val="28"/>
                <w:szCs w:val="28"/>
              </w:rPr>
              <w:t>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42.1.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Богородицкое сельское поселение</w:t>
            </w:r>
          </w:p>
        </w:tc>
        <w:tc>
          <w:tcPr>
            <w:tcW w:w="11249" w:type="dxa"/>
          </w:tcPr>
          <w:p w:rsidR="00380DEE" w:rsidRPr="0054441C" w:rsidRDefault="002767A4" w:rsidP="00ED106A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D106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4,83 процента (утвержденный тариф – 40,14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3,86 куб. 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</w:t>
            </w:r>
            <w:r w:rsidRPr="0054441C">
              <w:rPr>
                <w:sz w:val="28"/>
                <w:szCs w:val="28"/>
              </w:rPr>
              <w:lastRenderedPageBreak/>
              <w:t>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543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35,0323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0,0130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654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42,1935 процента, в общей численности населения Ростовской области – 0,0156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896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57,8065 процента, в общей численности населения Ростовской области – 0,0214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4695,04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5232,64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42.2.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Жуковское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2767A4" w:rsidP="00522EB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D106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4,83 процента (утвержденный тариф – 40,14 руб./куб. м), на газоснабжение (бытовой газ в баллонах) – 72,4 процента (56,15 руб./кг), на </w:t>
            </w:r>
            <w:r w:rsidRPr="0054441C">
              <w:rPr>
                <w:sz w:val="28"/>
                <w:szCs w:val="28"/>
              </w:rPr>
              <w:lastRenderedPageBreak/>
              <w:t>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неизменные объемы потребления коммунальных услуг: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3,86 куб.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762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36,7229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0,0182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831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40,0482 процента, в общей численности населения Ростовской области – 0,0199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1244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59,9518 процента, в общей численности населения Ростовской области – 0,0298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</w:t>
            </w:r>
            <w:r w:rsidRPr="0054441C">
              <w:rPr>
                <w:sz w:val="28"/>
                <w:szCs w:val="28"/>
              </w:rPr>
              <w:lastRenderedPageBreak/>
              <w:t xml:space="preserve">установленный индекс по Ростовской области, с разбивкой по месяцам: в июле – сентябре – 6618,08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7974,04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42.3.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Зареченское сельское поселение</w:t>
            </w:r>
          </w:p>
        </w:tc>
        <w:tc>
          <w:tcPr>
            <w:tcW w:w="11249" w:type="dxa"/>
          </w:tcPr>
          <w:p w:rsidR="00380DEE" w:rsidRPr="0054441C" w:rsidRDefault="002767A4" w:rsidP="00ED106A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D106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ED106A">
              <w:rPr>
                <w:spacing w:val="-4"/>
                <w:sz w:val="28"/>
                <w:szCs w:val="28"/>
              </w:rPr>
              <w:t>на холодную воду – 4,83 процента (утвержденный тариф – 40,14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(509,56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3,86 куб. 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258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31,7734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0,0062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378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46,5517 процента, в общей численности населения Ростовской области – 0,0090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</w:t>
            </w:r>
            <w:r w:rsidRPr="0054441C">
              <w:rPr>
                <w:sz w:val="28"/>
                <w:szCs w:val="28"/>
              </w:rPr>
              <w:lastRenderedPageBreak/>
              <w:t>в отношении которого более установленного индекса по Ростовской области, – 434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53,4483 процента, в общей численности населения Ростовской области – 0,0104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2274,16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2630,04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</w:t>
            </w:r>
            <w:r w:rsidRPr="00ED106A">
              <w:rPr>
                <w:spacing w:val="-2"/>
                <w:sz w:val="28"/>
                <w:szCs w:val="28"/>
              </w:rPr>
              <w:t>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42.4.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Краснополянское сельское поселение</w:t>
            </w:r>
          </w:p>
        </w:tc>
        <w:tc>
          <w:tcPr>
            <w:tcW w:w="11249" w:type="dxa"/>
          </w:tcPr>
          <w:p w:rsidR="00380DEE" w:rsidRPr="0054441C" w:rsidRDefault="002767A4" w:rsidP="00522EB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D106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4,83 процента (утвержденный тариф – 40,14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неизменные объемы потребления коммунальных услуг: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3,86 куб.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784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</w:t>
            </w:r>
            <w:r w:rsidRPr="0054441C">
              <w:rPr>
                <w:sz w:val="28"/>
                <w:szCs w:val="28"/>
              </w:rPr>
              <w:lastRenderedPageBreak/>
              <w:t>26,9046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0,0187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1557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53,4317 процента, в общей численности населения Ростовской области – 0,0372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1357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46,5683 процента, в общей численности населения Ростовской области – 0,0325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7219,24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8277,70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30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42.5.</w:t>
            </w:r>
          </w:p>
        </w:tc>
        <w:tc>
          <w:tcPr>
            <w:tcW w:w="2695" w:type="dxa"/>
          </w:tcPr>
          <w:p w:rsidR="00380DEE" w:rsidRPr="0054441C" w:rsidRDefault="00380DEE" w:rsidP="00ED106A">
            <w:pPr>
              <w:spacing w:line="230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Летницкое сельское поселение</w:t>
            </w:r>
          </w:p>
        </w:tc>
        <w:tc>
          <w:tcPr>
            <w:tcW w:w="11249" w:type="dxa"/>
          </w:tcPr>
          <w:p w:rsidR="00380DEE" w:rsidRPr="0054441C" w:rsidRDefault="002767A4" w:rsidP="00522EB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ED106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4,83 процента (утвержденный тариф – 40,14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неизменные объемы потребления коммунальных услуг: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3,86 куб.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</w:t>
            </w:r>
            <w:r w:rsidRPr="0054441C">
              <w:rPr>
                <w:sz w:val="28"/>
                <w:szCs w:val="28"/>
              </w:rPr>
              <w:lastRenderedPageBreak/>
              <w:t>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503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20,8282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0,0120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1514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62,6915 процента, в общей численности населения Ростовской области – 0,0362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901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37,3085 процента, в общей численности населения Ростовской области – 0,0215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4766,29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5505,11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42.6.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Песчанокопское сельское поселение</w:t>
            </w:r>
          </w:p>
        </w:tc>
        <w:tc>
          <w:tcPr>
            <w:tcW w:w="11249" w:type="dxa"/>
          </w:tcPr>
          <w:p w:rsidR="00380DEE" w:rsidRPr="0054441C" w:rsidRDefault="002767A4" w:rsidP="00ED106A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D106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4,83 процента (утвержденный тариф – 40,14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3,86 куб. 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918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10,1717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0,0220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7283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80,6981 процента, в общей численности населения Ростовской области – 0,1742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1742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19,3019 процента, в общей численности </w:t>
            </w:r>
            <w:r w:rsidRPr="0054441C">
              <w:rPr>
                <w:sz w:val="28"/>
                <w:szCs w:val="28"/>
              </w:rPr>
              <w:lastRenderedPageBreak/>
              <w:t>населения Ростовской области – 0,0417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9128,08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10539,10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42.7.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Поливянское сельское поселение</w:t>
            </w:r>
          </w:p>
        </w:tc>
        <w:tc>
          <w:tcPr>
            <w:tcW w:w="11249" w:type="dxa"/>
          </w:tcPr>
          <w:p w:rsidR="00380DEE" w:rsidRPr="0054441C" w:rsidRDefault="002767A4" w:rsidP="00522EB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D106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4,83 процента (утвержденный тариф – 40,14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(509,56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3,86 куб.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532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30,2445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0,0127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856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</w:t>
            </w:r>
            <w:r w:rsidRPr="0054441C">
              <w:rPr>
                <w:sz w:val="28"/>
                <w:szCs w:val="28"/>
              </w:rPr>
              <w:lastRenderedPageBreak/>
              <w:t>равно (или менее) установленному индексу по Ростовской области, в общей численности населения на территории муниципального образования – 48,6640 процента, в общей численности населения Ростовской области – 0,0205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903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51,3360 процента, в общей численности населения Ростовской области – 0,0216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4803,96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5788,23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42.8.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Развильненское сельское поселение</w:t>
            </w:r>
          </w:p>
        </w:tc>
        <w:tc>
          <w:tcPr>
            <w:tcW w:w="11249" w:type="dxa"/>
          </w:tcPr>
          <w:p w:rsidR="00380DEE" w:rsidRPr="0054441C" w:rsidRDefault="002767A4" w:rsidP="00522EB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D106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4,83 процента (утвержденный тариф – 40,14 руб./куб., на тепловую энергию – 9,35 процента (утвержденный тариф – 2606,15 руб./Гкал),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 процента (509,56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7,46 куб. м/чел., по отоплению – 0,0367 Гкал/кв.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централизованным теплоснабжением, газоснабжением </w:t>
            </w:r>
            <w:r w:rsidRPr="0054441C">
              <w:rPr>
                <w:sz w:val="28"/>
                <w:szCs w:val="28"/>
              </w:rPr>
              <w:lastRenderedPageBreak/>
              <w:t>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0,7610 процента, в общей численности населения Ростовской области – 0,0008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2574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57,6097 процента, в общей численности населения Ростовской области – 0,0616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1894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42,3903 процента, в общей численности населения Ростовской области – 0,0453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14223,94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96177,32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</w:t>
            </w:r>
            <w:r w:rsidRPr="00ED106A">
              <w:rPr>
                <w:spacing w:val="-2"/>
                <w:sz w:val="28"/>
                <w:szCs w:val="28"/>
              </w:rPr>
              <w:t>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42.9.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Рассыпненское сельское поселение</w:t>
            </w:r>
          </w:p>
        </w:tc>
        <w:tc>
          <w:tcPr>
            <w:tcW w:w="11249" w:type="dxa"/>
          </w:tcPr>
          <w:p w:rsidR="00380DEE" w:rsidRPr="0054441C" w:rsidRDefault="002767A4" w:rsidP="0012254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D106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ED106A">
              <w:rPr>
                <w:spacing w:val="-4"/>
                <w:sz w:val="28"/>
                <w:szCs w:val="28"/>
              </w:rPr>
              <w:t>на холодную воду – 4,83 процента (утвержденный тариф – 40,14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</w:t>
            </w:r>
            <w:r w:rsidRPr="0054441C">
              <w:rPr>
                <w:sz w:val="28"/>
                <w:szCs w:val="28"/>
              </w:rPr>
              <w:lastRenderedPageBreak/>
              <w:t xml:space="preserve">обращению с твердыми коммунальными отходами – 5,4 процента (509,56 руб./куб. м); неизменные объемы потребления коммунальных услуг: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3,86 куб.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363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44,8702 процента, в общей численности населения Ростовской области – 0,0087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246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30,4079 процента, в общей численности населения Ростовской области – 0,0059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563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69,5921 процента, в общей численности населения Ростовской области – 0,0135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</w:t>
            </w:r>
            <w:r w:rsidR="003758A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2995,16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3468,08 </w:t>
            </w:r>
            <w:r w:rsidR="00122675" w:rsidRPr="0054441C">
              <w:rPr>
                <w:sz w:val="28"/>
                <w:szCs w:val="28"/>
              </w:rPr>
              <w:t xml:space="preserve">рубля </w:t>
            </w:r>
            <w:r w:rsidR="00122675" w:rsidRPr="0054441C">
              <w:rPr>
                <w:sz w:val="28"/>
                <w:szCs w:val="28"/>
              </w:rPr>
              <w:lastRenderedPageBreak/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</w:t>
            </w:r>
            <w:r w:rsidRPr="00ED106A">
              <w:rPr>
                <w:spacing w:val="-2"/>
                <w:sz w:val="28"/>
                <w:szCs w:val="28"/>
              </w:rPr>
              <w:t>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ПРОЛЕТАРСКИЙ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43.1.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Буденновское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1178B3" w:rsidP="0012254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D106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</w:t>
            </w:r>
            <w:r w:rsidR="00A361E4">
              <w:rPr>
                <w:sz w:val="28"/>
                <w:szCs w:val="28"/>
              </w:rPr>
              <w:t>72,4 процента (56,15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неизменные объемы потребления коммунальных услуг: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 w:rsidRPr="00ED106A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ED106A">
              <w:rPr>
                <w:spacing w:val="-4"/>
                <w:sz w:val="28"/>
                <w:szCs w:val="28"/>
              </w:rPr>
              <w:t>30</w:t>
            </w:r>
            <w:r w:rsidR="00ED106A" w:rsidRPr="00ED106A">
              <w:rPr>
                <w:spacing w:val="-4"/>
                <w:sz w:val="28"/>
                <w:szCs w:val="28"/>
              </w:rPr>
              <w:t> </w:t>
            </w:r>
            <w:r w:rsidR="00122675" w:rsidRPr="00ED106A">
              <w:rPr>
                <w:spacing w:val="-4"/>
                <w:sz w:val="28"/>
                <w:szCs w:val="28"/>
              </w:rPr>
              <w:t>кг/человека</w:t>
            </w:r>
            <w:r w:rsidRPr="00ED106A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48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1,8134 процента, в общей численности населения Ростовской области – 0,0011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2599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числености населения на территории муниципального образования – 98,1866 процента, в общей численности населения Ростовской области – 0,0622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</w:t>
            </w:r>
            <w:r w:rsidRPr="0054441C">
              <w:rPr>
                <w:sz w:val="28"/>
                <w:szCs w:val="28"/>
              </w:rPr>
              <w:lastRenderedPageBreak/>
              <w:t>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1,8134 процента, в общей численности населения Ростовской области – 0,0011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150,24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235,68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43.2.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Дальненское сельское поселение</w:t>
            </w:r>
          </w:p>
        </w:tc>
        <w:tc>
          <w:tcPr>
            <w:tcW w:w="11249" w:type="dxa"/>
          </w:tcPr>
          <w:p w:rsidR="00380DEE" w:rsidRPr="0054441C" w:rsidRDefault="001178B3" w:rsidP="0012254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D106A">
              <w:rPr>
                <w:spacing w:val="-6"/>
                <w:sz w:val="28"/>
                <w:szCs w:val="28"/>
              </w:rPr>
              <w:t xml:space="preserve">рогнозируемые размеры и темпы изменения тарифов на коммунальные услуги с 1 июля 2022 г.: </w:t>
            </w:r>
            <w:r w:rsidRPr="0054441C">
              <w:rPr>
                <w:sz w:val="28"/>
                <w:szCs w:val="28"/>
              </w:rPr>
              <w:t xml:space="preserve">на газоснабжение (бытовой газ в баллонах) – </w:t>
            </w:r>
            <w:r w:rsidR="00A361E4">
              <w:rPr>
                <w:sz w:val="28"/>
                <w:szCs w:val="28"/>
              </w:rPr>
              <w:t>72,4 процента (56,15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неизменные объемы потребления коммунальных услуг: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 w:rsidRPr="00ED106A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ED106A">
              <w:rPr>
                <w:spacing w:val="-4"/>
                <w:sz w:val="28"/>
                <w:szCs w:val="28"/>
              </w:rPr>
              <w:t>30</w:t>
            </w:r>
            <w:r w:rsidR="00ED106A" w:rsidRPr="00ED106A">
              <w:rPr>
                <w:spacing w:val="-4"/>
                <w:sz w:val="28"/>
                <w:szCs w:val="28"/>
              </w:rPr>
              <w:t> </w:t>
            </w:r>
            <w:r w:rsidR="00122675" w:rsidRPr="00ED106A">
              <w:rPr>
                <w:spacing w:val="-4"/>
                <w:sz w:val="28"/>
                <w:szCs w:val="28"/>
              </w:rPr>
              <w:t>кг/человека</w:t>
            </w:r>
            <w:r w:rsidRPr="00ED106A">
              <w:rPr>
                <w:spacing w:val="-4"/>
                <w:sz w:val="28"/>
                <w:szCs w:val="28"/>
              </w:rPr>
              <w:t xml:space="preserve"> в год, 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6,9444 процента, в общей численности населения Ростовской области – 0,0024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1340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</w:t>
            </w:r>
            <w:r w:rsidRPr="0054441C">
              <w:rPr>
                <w:sz w:val="28"/>
                <w:szCs w:val="28"/>
              </w:rPr>
              <w:lastRenderedPageBreak/>
              <w:t>равно (или менее) установленному индексу по Ростовской области, в общей численности населения на территории муниципального образования – 93,0556 процента, в общей численности населения Ростовской области – 0,0320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100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6,9444 процента, в общей численности населения Ростовской области – 0,0024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313</w:t>
            </w:r>
            <w:r w:rsidR="00F475D6">
              <w:rPr>
                <w:sz w:val="28"/>
                <w:szCs w:val="28"/>
              </w:rPr>
              <w:t xml:space="preserve">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, в октябре – декабре 2022 г. – 419</w:t>
            </w:r>
            <w:r w:rsidR="00F475D6">
              <w:rPr>
                <w:sz w:val="28"/>
                <w:szCs w:val="28"/>
              </w:rPr>
              <w:t xml:space="preserve">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43.3.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Ковринское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1178B3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D106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ED106A">
              <w:rPr>
                <w:spacing w:val="-4"/>
                <w:sz w:val="28"/>
                <w:szCs w:val="28"/>
              </w:rPr>
              <w:t>на холодную воду – 2,2 процента (утвержденный тариф – 86,84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</w:t>
            </w:r>
            <w:r w:rsidR="00A361E4">
              <w:rPr>
                <w:sz w:val="28"/>
                <w:szCs w:val="28"/>
              </w:rPr>
              <w:t xml:space="preserve"> процента (56,15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5,4 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15,0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ED106A">
              <w:rPr>
                <w:spacing w:val="-4"/>
                <w:sz w:val="28"/>
                <w:szCs w:val="28"/>
              </w:rPr>
              <w:t xml:space="preserve">30 </w:t>
            </w:r>
            <w:r w:rsidR="00122675" w:rsidRPr="00ED106A">
              <w:rPr>
                <w:spacing w:val="-4"/>
                <w:sz w:val="28"/>
                <w:szCs w:val="28"/>
              </w:rPr>
              <w:t>кг/человека</w:t>
            </w:r>
            <w:r w:rsidRPr="00ED106A">
              <w:rPr>
                <w:spacing w:val="-4"/>
                <w:sz w:val="28"/>
                <w:szCs w:val="28"/>
              </w:rPr>
              <w:t xml:space="preserve"> в год, 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597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</w:t>
            </w:r>
            <w:r w:rsidRPr="0054441C">
              <w:rPr>
                <w:sz w:val="28"/>
                <w:szCs w:val="28"/>
              </w:rPr>
              <w:lastRenderedPageBreak/>
              <w:t>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55,6384 процента, в общей численности населения Ростовской области – 0,0143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476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44,3616 процента, в общей численности населения Ростовской области – 0,0114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597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55,6384 процента, в общей численности населения Ростовской области – 0,0143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16524,96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7307,28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43.4.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Мокроельмутянское сельское поселение</w:t>
            </w:r>
          </w:p>
        </w:tc>
        <w:tc>
          <w:tcPr>
            <w:tcW w:w="11249" w:type="dxa"/>
          </w:tcPr>
          <w:p w:rsidR="00380DEE" w:rsidRPr="0054441C" w:rsidRDefault="001178B3" w:rsidP="0012254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D106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</w:t>
            </w:r>
            <w:r w:rsidR="00A361E4">
              <w:rPr>
                <w:sz w:val="28"/>
                <w:szCs w:val="28"/>
              </w:rPr>
              <w:t>72,4 процента (56,15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ED106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неизменные объемы потребления коммунальных услуг: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 w:rsidRPr="00ED106A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ED106A">
              <w:rPr>
                <w:spacing w:val="-4"/>
                <w:sz w:val="28"/>
                <w:szCs w:val="28"/>
              </w:rPr>
              <w:t>30</w:t>
            </w:r>
            <w:r w:rsidR="00ED106A" w:rsidRPr="00ED106A">
              <w:rPr>
                <w:spacing w:val="-4"/>
                <w:sz w:val="28"/>
                <w:szCs w:val="28"/>
              </w:rPr>
              <w:t> </w:t>
            </w:r>
            <w:r w:rsidR="00122675" w:rsidRPr="00ED106A">
              <w:rPr>
                <w:spacing w:val="-4"/>
                <w:sz w:val="28"/>
                <w:szCs w:val="28"/>
              </w:rPr>
              <w:t>кг/человека</w:t>
            </w:r>
            <w:r w:rsidRPr="00ED106A">
              <w:rPr>
                <w:spacing w:val="-4"/>
                <w:sz w:val="28"/>
                <w:szCs w:val="28"/>
              </w:rPr>
              <w:t xml:space="preserve"> в год, 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5,0577 процента, в общей численности населения Ростовской области – 0,0014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1070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94,9423 процента, в общей численности населения Ростовской области – 0,0256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57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5,0577 процента, в общей численности населения Ростовской области – 0,0014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178,41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231,99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43.5.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Николаевское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1178B3" w:rsidP="008372A7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ED106A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ED106A">
              <w:rPr>
                <w:spacing w:val="-4"/>
                <w:sz w:val="28"/>
                <w:szCs w:val="28"/>
              </w:rPr>
              <w:t>на холодную воду – 2,0 процента (утвержденный тариф – 89,65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</w:t>
            </w:r>
            <w:r w:rsidR="00A361E4">
              <w:rPr>
                <w:sz w:val="28"/>
                <w:szCs w:val="28"/>
              </w:rPr>
              <w:t>72,4 процента (56,15 руб./кг</w:t>
            </w:r>
            <w:r w:rsidRPr="0054441C">
              <w:rPr>
                <w:sz w:val="28"/>
                <w:szCs w:val="28"/>
              </w:rPr>
              <w:t xml:space="preserve">), на электроснабжение в пределах </w:t>
            </w:r>
            <w:r w:rsidRPr="0054441C">
              <w:rPr>
                <w:sz w:val="28"/>
                <w:szCs w:val="28"/>
              </w:rPr>
              <w:lastRenderedPageBreak/>
              <w:t>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5,4 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15,0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8372A7">
              <w:rPr>
                <w:spacing w:val="-4"/>
                <w:sz w:val="28"/>
                <w:szCs w:val="28"/>
              </w:rPr>
              <w:t xml:space="preserve">30 </w:t>
            </w:r>
            <w:r w:rsidR="00122675" w:rsidRPr="008372A7">
              <w:rPr>
                <w:spacing w:val="-4"/>
                <w:sz w:val="28"/>
                <w:szCs w:val="28"/>
              </w:rPr>
              <w:t>кг/человека</w:t>
            </w:r>
            <w:r w:rsidRPr="008372A7">
              <w:rPr>
                <w:spacing w:val="-4"/>
                <w:sz w:val="28"/>
                <w:szCs w:val="28"/>
              </w:rPr>
              <w:t xml:space="preserve"> в год, 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1450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100 процентов, в общей численности населения Ростовской области – 0,0347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</w:t>
            </w:r>
            <w:r w:rsidR="008372A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1450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 процентов, в общей численности населения Ростовской области – 0,0347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Pr="0054441C">
              <w:rPr>
                <w:sz w:val="28"/>
                <w:szCs w:val="28"/>
              </w:rPr>
              <w:lastRenderedPageBreak/>
              <w:t>13108</w:t>
            </w:r>
            <w:r w:rsidR="00F475D6">
              <w:rPr>
                <w:sz w:val="28"/>
                <w:szCs w:val="28"/>
              </w:rPr>
              <w:t xml:space="preserve">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14630,50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43.6.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Огневское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1178B3" w:rsidP="0012254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372A7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</w:t>
            </w:r>
            <w:r w:rsidR="00A361E4">
              <w:rPr>
                <w:sz w:val="28"/>
                <w:szCs w:val="28"/>
              </w:rPr>
              <w:t>72,4 процента (56,15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8372A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 w:rsidRPr="008372A7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8372A7">
              <w:rPr>
                <w:spacing w:val="-4"/>
                <w:sz w:val="28"/>
                <w:szCs w:val="28"/>
              </w:rPr>
              <w:t>30</w:t>
            </w:r>
            <w:r w:rsidR="008372A7" w:rsidRPr="008372A7">
              <w:rPr>
                <w:spacing w:val="-4"/>
                <w:sz w:val="28"/>
                <w:szCs w:val="28"/>
              </w:rPr>
              <w:t> </w:t>
            </w:r>
            <w:r w:rsidR="00122675" w:rsidRPr="008372A7">
              <w:rPr>
                <w:spacing w:val="-4"/>
                <w:sz w:val="28"/>
                <w:szCs w:val="28"/>
              </w:rPr>
              <w:t>кг/человека</w:t>
            </w:r>
            <w:r w:rsidRPr="008372A7">
              <w:rPr>
                <w:spacing w:val="-4"/>
                <w:sz w:val="28"/>
                <w:szCs w:val="28"/>
              </w:rPr>
              <w:t xml:space="preserve"> в год, 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10,0298 процента, в общей численности населения Ростовской области – 0,0024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906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89,9702 процента, в общей численности населения Ростовской области – 0,0217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101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</w:t>
            </w:r>
            <w:r w:rsidRPr="0054441C">
              <w:rPr>
                <w:sz w:val="28"/>
                <w:szCs w:val="28"/>
              </w:rPr>
              <w:lastRenderedPageBreak/>
              <w:t>муниципального образования – 10,0298 процента, в общей численности населения Ростовской области – 0,0024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612,06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292,90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43.7.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Опенкинское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1178B3" w:rsidP="0012254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372A7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3,1 процента (утвержденный тариф – 81,59 руб./куб. м), на газоснабжение (бытовой газ в баллонах) – </w:t>
            </w:r>
            <w:r w:rsidR="00A361E4">
              <w:rPr>
                <w:sz w:val="28"/>
                <w:szCs w:val="28"/>
              </w:rPr>
              <w:t>72,4 процента (56,15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8372A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208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11,2190</w:t>
            </w:r>
            <w:r w:rsidR="008372A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0,0050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1646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</w:t>
            </w:r>
            <w:r w:rsidRPr="0054441C">
              <w:rPr>
                <w:sz w:val="28"/>
                <w:szCs w:val="28"/>
              </w:rPr>
              <w:lastRenderedPageBreak/>
              <w:t>равно (или менее) установленному индексу по Ростовской области, в общей численности населения на территории муниципального образования – 88,7810 процента, в общей численности населения Ростовской области – 0,0394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208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11,2190 процента, в общей численности населения Ростовской области – 0,0050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1840,80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1659,84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43.8.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Пролетарское городское поселение</w:t>
            </w:r>
          </w:p>
        </w:tc>
        <w:tc>
          <w:tcPr>
            <w:tcW w:w="11249" w:type="dxa"/>
          </w:tcPr>
          <w:p w:rsidR="00380DEE" w:rsidRPr="0054441C" w:rsidRDefault="001178B3" w:rsidP="0012254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372A7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</w:t>
            </w:r>
            <w:r w:rsidR="003758A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2,0 процента (утвержденный тариф – 72,85 руб./куб. м), на водоотведение – 3,2 процента (утвержденный тариф – 64,34 руб./куб. м), на тепловую энергию – 0,25 процента (утвержденный тариф – 3118,51 руб./Гкал), на газоснабжение (природный газ) – 3,0 процента (6,91 руб./куб. м), на газоснабжение (природный газ) – 3,0</w:t>
            </w:r>
            <w:r w:rsidR="008372A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(6,87 руб./куб. м), на электроснабжение в пределах социальной нормы – 4,0</w:t>
            </w:r>
            <w:r w:rsidR="008372A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 процента (509,56 руб./куб. м); неизменные объемы потребления коммунальных услуг: по холодному водоснабжению – 5,0 куб. м, по водоотведению – 5,0 куб. м, размер социальной нормы потребления электрической энергии</w:t>
            </w:r>
            <w:r w:rsidR="00122545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–</w:t>
            </w:r>
            <w:r w:rsidR="00122545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96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отоплению – 0,0266</w:t>
            </w:r>
            <w:r w:rsidR="00122545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Гкал/кв. м, по газоснабжению (природный газ) на приготовление пищи с использованием газовых плит – 13 </w:t>
            </w:r>
            <w:r w:rsidR="00F941DA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на подогрев воды с использованием газового водонагревателя – 16,52 </w:t>
            </w:r>
            <w:r w:rsidR="00F941DA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норматив накопления твердых коммунальных отходов – </w:t>
            </w:r>
            <w:r w:rsidRPr="0054441C">
              <w:rPr>
                <w:sz w:val="28"/>
                <w:szCs w:val="28"/>
              </w:rPr>
              <w:lastRenderedPageBreak/>
              <w:t>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2042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10,7102 процента, в общей численности населения Ростовской области – 0,0488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17024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89,2898 процента, в общей численности населения Ростовской области – 0,4071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2042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10,7102 процента, в общей численности населения Ростовской области – 0,0488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98996,16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43.9.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Суховское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1178B3" w:rsidP="0012254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372A7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3,2 процента (утвержденный тариф – 83,23 руб./куб. м), на газоснабжение (бытовой газ в баллонах) – </w:t>
            </w:r>
            <w:r w:rsidR="00A361E4">
              <w:rPr>
                <w:sz w:val="28"/>
                <w:szCs w:val="28"/>
              </w:rPr>
              <w:t>72,4 процента (56,15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</w:t>
            </w:r>
            <w:r w:rsidRPr="0054441C">
              <w:rPr>
                <w:sz w:val="28"/>
                <w:szCs w:val="28"/>
              </w:rPr>
              <w:lastRenderedPageBreak/>
              <w:t>регионального оператора по обращению с твердыми коммунальными отходами – 5,4</w:t>
            </w:r>
            <w:r w:rsidR="008372A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2230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100</w:t>
            </w:r>
            <w:r w:rsidR="008372A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0,0533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2230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8372A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0,0533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23838,70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</w:t>
            </w:r>
            <w:r w:rsidRPr="0054441C">
              <w:rPr>
                <w:sz w:val="28"/>
                <w:szCs w:val="28"/>
              </w:rPr>
              <w:lastRenderedPageBreak/>
              <w:t xml:space="preserve">декабре 2022 г. – 14851,80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C76EEA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C76EEA">
              <w:rPr>
                <w:spacing w:val="-12"/>
                <w:kern w:val="2"/>
                <w:sz w:val="28"/>
                <w:szCs w:val="28"/>
              </w:rPr>
              <w:lastRenderedPageBreak/>
              <w:t>43.10.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Уютненское сельское поселение</w:t>
            </w:r>
          </w:p>
        </w:tc>
        <w:tc>
          <w:tcPr>
            <w:tcW w:w="11249" w:type="dxa"/>
          </w:tcPr>
          <w:p w:rsidR="00380DEE" w:rsidRPr="0054441C" w:rsidRDefault="001178B3" w:rsidP="0012254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372A7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3,2 процента (утвержденный тариф – 45,06 руб./куб. м), на газоснабжение (бытовой газ в баллонах) – 72,</w:t>
            </w:r>
            <w:r w:rsidR="00A361E4">
              <w:rPr>
                <w:sz w:val="28"/>
                <w:szCs w:val="28"/>
              </w:rPr>
              <w:t>4 процента (56,15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8372A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неизменные объемы потребления коммунальных услуг: по холодному водоснабжению – 15,0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270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20,6264</w:t>
            </w:r>
            <w:r w:rsidR="008372A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0,0065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1039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79,3736 процента, в общей численности населения Ростовской области – 0,0248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270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</w:t>
            </w:r>
            <w:r w:rsidRPr="0054441C">
              <w:rPr>
                <w:sz w:val="28"/>
                <w:szCs w:val="28"/>
              </w:rPr>
              <w:lastRenderedPageBreak/>
              <w:t>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20,6264 процента, в общей численности населения Ростовской области – 0,0065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</w:t>
            </w:r>
            <w:r w:rsidR="003758A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5194,80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2392,20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РЕМОНТНЕНСКИЙ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44.1.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Валуевское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54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372A7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28,0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8372A7">
              <w:rPr>
                <w:spacing w:val="-2"/>
                <w:sz w:val="28"/>
                <w:szCs w:val="28"/>
              </w:rPr>
              <w:t>30</w:t>
            </w:r>
            <w:r w:rsidR="008372A7" w:rsidRPr="008372A7">
              <w:rPr>
                <w:spacing w:val="-2"/>
                <w:sz w:val="28"/>
                <w:szCs w:val="28"/>
              </w:rPr>
              <w:t> </w:t>
            </w:r>
            <w:r w:rsidR="00122675" w:rsidRPr="008372A7">
              <w:rPr>
                <w:spacing w:val="-2"/>
                <w:sz w:val="28"/>
                <w:szCs w:val="28"/>
              </w:rPr>
              <w:t>кг/человека</w:t>
            </w:r>
            <w:r w:rsidRPr="008372A7">
              <w:rPr>
                <w:spacing w:val="-2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267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24,7681 процента, в общей численности населения </w:t>
            </w:r>
            <w:r w:rsidRPr="0054441C">
              <w:rPr>
                <w:sz w:val="28"/>
                <w:szCs w:val="28"/>
              </w:rPr>
              <w:lastRenderedPageBreak/>
              <w:t>Ростовской области – 0,0064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</w:t>
            </w:r>
            <w:r w:rsidR="008372A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1078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 процентов, в общей численности населения Ростовской области – 0,0258 процент</w:t>
            </w:r>
            <w:r w:rsidR="00C76EEA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10715,32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3E476A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11987,36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30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44.2.</w:t>
            </w:r>
          </w:p>
        </w:tc>
        <w:tc>
          <w:tcPr>
            <w:tcW w:w="2695" w:type="dxa"/>
          </w:tcPr>
          <w:p w:rsidR="00380DEE" w:rsidRPr="0054441C" w:rsidRDefault="00380DEE" w:rsidP="008372A7">
            <w:pPr>
              <w:spacing w:line="230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Денисовское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54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8372A7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8372A7">
              <w:rPr>
                <w:spacing w:val="-4"/>
                <w:sz w:val="28"/>
                <w:szCs w:val="28"/>
              </w:rPr>
              <w:t>30</w:t>
            </w:r>
            <w:r w:rsidR="008372A7" w:rsidRPr="008372A7">
              <w:rPr>
                <w:spacing w:val="-4"/>
                <w:sz w:val="28"/>
                <w:szCs w:val="28"/>
              </w:rPr>
              <w:t> </w:t>
            </w:r>
            <w:r w:rsidR="00122675" w:rsidRPr="008372A7">
              <w:rPr>
                <w:spacing w:val="-4"/>
                <w:sz w:val="28"/>
                <w:szCs w:val="28"/>
              </w:rPr>
              <w:t>кг/человека</w:t>
            </w:r>
            <w:r w:rsidRPr="008372A7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168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21,8466 процента, в общей численности населения Ростовской области – 0,0040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</w:t>
            </w:r>
            <w:r w:rsidR="008372A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769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 процентов, в общей численности населения Ростовской области – 0,0184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12450,11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3E476A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8828,12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44.3.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Калининское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54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372A7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8,0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8372A7">
              <w:rPr>
                <w:spacing w:val="-2"/>
                <w:sz w:val="28"/>
                <w:szCs w:val="28"/>
              </w:rPr>
              <w:t>30</w:t>
            </w:r>
            <w:r w:rsidR="008372A7" w:rsidRPr="008372A7">
              <w:rPr>
                <w:spacing w:val="-2"/>
                <w:sz w:val="28"/>
                <w:szCs w:val="28"/>
              </w:rPr>
              <w:t> </w:t>
            </w:r>
            <w:r w:rsidR="00122675" w:rsidRPr="008372A7">
              <w:rPr>
                <w:spacing w:val="-2"/>
                <w:sz w:val="28"/>
                <w:szCs w:val="28"/>
              </w:rPr>
              <w:t>кг/человека</w:t>
            </w:r>
            <w:r w:rsidRPr="008372A7">
              <w:rPr>
                <w:spacing w:val="-2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298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25,5794 процента, в общей численности населения Ростовской области – 0,0071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62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5,3219 процент</w:t>
            </w:r>
            <w:r w:rsidR="00C76EEA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0,0015 процент</w:t>
            </w:r>
            <w:r w:rsidR="00C76EEA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1103</w:t>
            </w:r>
            <w:r w:rsidR="008372A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94,6781 процент</w:t>
            </w:r>
            <w:r w:rsidR="00C76EEA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0,0264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</w:t>
            </w:r>
            <w:r w:rsidRPr="0054441C">
              <w:rPr>
                <w:sz w:val="28"/>
                <w:szCs w:val="28"/>
              </w:rPr>
              <w:lastRenderedPageBreak/>
              <w:t xml:space="preserve">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11173,39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3E476A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7125,38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8372A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44.4.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Киевское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54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372A7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20,0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8372A7">
              <w:rPr>
                <w:spacing w:val="-4"/>
                <w:sz w:val="28"/>
                <w:szCs w:val="28"/>
              </w:rPr>
              <w:t>30</w:t>
            </w:r>
            <w:r w:rsidR="008372A7" w:rsidRPr="008372A7">
              <w:rPr>
                <w:spacing w:val="-4"/>
                <w:sz w:val="28"/>
                <w:szCs w:val="28"/>
              </w:rPr>
              <w:t> </w:t>
            </w:r>
            <w:r w:rsidR="00122675" w:rsidRPr="008372A7">
              <w:rPr>
                <w:spacing w:val="-4"/>
                <w:sz w:val="28"/>
                <w:szCs w:val="28"/>
              </w:rPr>
              <w:t>кг/человека</w:t>
            </w:r>
            <w:r w:rsidRPr="008372A7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296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28,8780 процента, в общей численности населения Ростовской области – 0,0071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66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</w:t>
            </w:r>
            <w:r w:rsidRPr="0054441C">
              <w:rPr>
                <w:sz w:val="28"/>
                <w:szCs w:val="28"/>
              </w:rPr>
              <w:lastRenderedPageBreak/>
              <w:t>Ростовской области, в общей численности населения на территории муниципального образования – 6,4390 процент</w:t>
            </w:r>
            <w:r w:rsidR="00C76EEA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0,0016 процент</w:t>
            </w:r>
            <w:r w:rsidR="00C76EEA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959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93,5610 процент</w:t>
            </w:r>
            <w:r w:rsidR="00C76EEA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0,0229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15123,43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3E476A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6722,59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44.5.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Кормовское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54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372A7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25,0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8372A7">
              <w:rPr>
                <w:spacing w:val="-4"/>
                <w:sz w:val="28"/>
                <w:szCs w:val="28"/>
              </w:rPr>
              <w:t>30</w:t>
            </w:r>
            <w:r w:rsidR="008372A7" w:rsidRPr="008372A7">
              <w:rPr>
                <w:spacing w:val="-4"/>
                <w:sz w:val="28"/>
                <w:szCs w:val="28"/>
              </w:rPr>
              <w:t> </w:t>
            </w:r>
            <w:r w:rsidR="00122675" w:rsidRPr="008372A7">
              <w:rPr>
                <w:spacing w:val="-4"/>
                <w:sz w:val="28"/>
                <w:szCs w:val="28"/>
              </w:rPr>
              <w:t>кг/человека</w:t>
            </w:r>
            <w:r w:rsidRPr="008372A7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z w:val="28"/>
                <w:szCs w:val="28"/>
              </w:rPr>
              <w:lastRenderedPageBreak/>
              <w:t>которого равно установленному предельному индексу, – 423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27,9208 процента, в общей численности населения Ростовской области – 0,0101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</w:t>
            </w:r>
            <w:r w:rsidR="008372A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1515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 процентов, в общей численности населения Ростовской области – 0,0362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13195,65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3E476A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9953,55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44.6.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Краснопартизанское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54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372A7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</w:t>
            </w:r>
            <w:r w:rsidRPr="0054441C">
              <w:rPr>
                <w:sz w:val="28"/>
                <w:szCs w:val="28"/>
              </w:rPr>
              <w:lastRenderedPageBreak/>
              <w:t xml:space="preserve">объемы потребления коммунальных услуг: по холодному водоснабжению – 18,0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8372A7">
              <w:rPr>
                <w:spacing w:val="-2"/>
                <w:sz w:val="28"/>
                <w:szCs w:val="28"/>
              </w:rPr>
              <w:t>30</w:t>
            </w:r>
            <w:r w:rsidR="008372A7" w:rsidRPr="008372A7">
              <w:rPr>
                <w:spacing w:val="-2"/>
                <w:sz w:val="28"/>
                <w:szCs w:val="28"/>
              </w:rPr>
              <w:t> </w:t>
            </w:r>
            <w:r w:rsidR="00122675" w:rsidRPr="008372A7">
              <w:rPr>
                <w:spacing w:val="-2"/>
                <w:sz w:val="28"/>
                <w:szCs w:val="28"/>
              </w:rPr>
              <w:t>кг/человека</w:t>
            </w:r>
            <w:r w:rsidRPr="008372A7">
              <w:rPr>
                <w:spacing w:val="-2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282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29,9046 процента, в общей численности населения Ростовской области – 0,0067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84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8,9077 процент</w:t>
            </w:r>
            <w:r w:rsidR="00C76EEA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0,0020 процент</w:t>
            </w:r>
            <w:r w:rsidR="00C76EEA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859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91,0923 процент</w:t>
            </w:r>
            <w:r w:rsidR="00C76EEA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0,0205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7473,30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3E476A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7756,77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доведение уровня оплаты коммунальных услуг населением до 100 процентов от </w:t>
            </w:r>
            <w:r w:rsidRPr="0054441C">
              <w:rPr>
                <w:sz w:val="28"/>
                <w:szCs w:val="28"/>
              </w:rPr>
              <w:lastRenderedPageBreak/>
              <w:t>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44.7.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54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8372A7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23,0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8372A7">
              <w:rPr>
                <w:spacing w:val="-4"/>
                <w:sz w:val="28"/>
                <w:szCs w:val="28"/>
              </w:rPr>
              <w:t>30</w:t>
            </w:r>
            <w:r w:rsidR="008372A7" w:rsidRPr="008372A7">
              <w:rPr>
                <w:spacing w:val="-4"/>
                <w:sz w:val="28"/>
                <w:szCs w:val="28"/>
              </w:rPr>
              <w:t> </w:t>
            </w:r>
            <w:r w:rsidR="00122675" w:rsidRPr="008372A7">
              <w:rPr>
                <w:spacing w:val="-4"/>
                <w:sz w:val="28"/>
                <w:szCs w:val="28"/>
              </w:rPr>
              <w:t>кг/человека</w:t>
            </w:r>
            <w:r w:rsidRPr="008372A7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533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29,5455 процента, в общей численности населения Ростовской области – 0,0127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112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6,2084 процент</w:t>
            </w:r>
            <w:r w:rsidR="00C76EEA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0,0027 процент</w:t>
            </w:r>
            <w:r w:rsidR="00C76EEA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1692</w:t>
            </w:r>
            <w:r w:rsidR="008372A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</w:t>
            </w:r>
            <w:r w:rsidRPr="0054441C">
              <w:rPr>
                <w:sz w:val="28"/>
                <w:szCs w:val="28"/>
              </w:rPr>
              <w:lastRenderedPageBreak/>
              <w:t>отношении которого более установленного индекса по Ростовской области, в общей численности населения на территории муниципального образования – 93,7916 процент</w:t>
            </w:r>
            <w:r w:rsidR="00C76EEA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0,0405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14855,76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3E476A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13502,16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8372A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44.8.</w:t>
            </w:r>
          </w:p>
        </w:tc>
        <w:tc>
          <w:tcPr>
            <w:tcW w:w="2695" w:type="dxa"/>
          </w:tcPr>
          <w:p w:rsidR="00380DEE" w:rsidRPr="0054441C" w:rsidRDefault="00380DEE" w:rsidP="008372A7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Подгорненское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545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 w:rsidRPr="008372A7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12,0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8372A7">
              <w:rPr>
                <w:spacing w:val="-4"/>
                <w:sz w:val="28"/>
                <w:szCs w:val="28"/>
              </w:rPr>
              <w:t>30</w:t>
            </w:r>
            <w:r w:rsidR="008372A7" w:rsidRPr="008372A7">
              <w:rPr>
                <w:spacing w:val="-4"/>
                <w:sz w:val="28"/>
                <w:szCs w:val="28"/>
              </w:rPr>
              <w:t> </w:t>
            </w:r>
            <w:r w:rsidR="00122675" w:rsidRPr="008372A7">
              <w:rPr>
                <w:spacing w:val="-4"/>
                <w:sz w:val="28"/>
                <w:szCs w:val="28"/>
              </w:rPr>
              <w:t>кг/человека</w:t>
            </w:r>
            <w:r w:rsidRPr="008372A7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324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29,7248 процента, в общей численности населения Ростовской области – 0,0077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</w:t>
            </w:r>
            <w:r w:rsidRPr="0054441C">
              <w:rPr>
                <w:sz w:val="28"/>
                <w:szCs w:val="28"/>
              </w:rPr>
              <w:lastRenderedPageBreak/>
              <w:t xml:space="preserve">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93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8,5321 процент</w:t>
            </w:r>
            <w:r w:rsidR="00C76EEA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0,0022 процент</w:t>
            </w:r>
            <w:r w:rsidR="00C76EEA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997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91,4679 процента, в общей численности населения Ростовской области – 0,0238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8145,49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3E476A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8803,51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44.9.</w:t>
            </w:r>
          </w:p>
        </w:tc>
        <w:tc>
          <w:tcPr>
            <w:tcW w:w="2695" w:type="dxa"/>
          </w:tcPr>
          <w:p w:rsidR="00380DEE" w:rsidRPr="0054441C" w:rsidRDefault="00380DEE" w:rsidP="008372A7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Привольненское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545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 w:rsidRPr="008372A7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(100,74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8372A7">
              <w:rPr>
                <w:spacing w:val="-4"/>
                <w:sz w:val="28"/>
                <w:szCs w:val="28"/>
              </w:rPr>
              <w:t>30</w:t>
            </w:r>
            <w:r w:rsidR="008372A7" w:rsidRPr="008372A7">
              <w:rPr>
                <w:spacing w:val="-4"/>
                <w:sz w:val="28"/>
                <w:szCs w:val="28"/>
              </w:rPr>
              <w:t> </w:t>
            </w:r>
            <w:r w:rsidR="00122675" w:rsidRPr="008372A7">
              <w:rPr>
                <w:spacing w:val="-4"/>
                <w:sz w:val="28"/>
                <w:szCs w:val="28"/>
              </w:rPr>
              <w:t>кг/человека</w:t>
            </w:r>
            <w:r w:rsidRPr="008372A7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</w:t>
            </w:r>
            <w:r w:rsidRPr="0054441C">
              <w:rPr>
                <w:sz w:val="28"/>
                <w:szCs w:val="28"/>
              </w:rPr>
              <w:lastRenderedPageBreak/>
              <w:t>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498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28,9872 процента, в общей численности населения Ростовской области – 0,0119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138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8,0326 процент</w:t>
            </w:r>
            <w:r w:rsidR="00C76EEA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0,0033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1580</w:t>
            </w:r>
            <w:r w:rsidR="008372A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91,9674 процент</w:t>
            </w:r>
            <w:r w:rsidR="00C76EEA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0,0378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16116</w:t>
            </w:r>
            <w:r w:rsidR="00F475D6">
              <w:rPr>
                <w:sz w:val="28"/>
                <w:szCs w:val="28"/>
              </w:rPr>
              <w:t xml:space="preserve">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, в октябре – декабре 202</w:t>
            </w:r>
            <w:r w:rsidR="003E476A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> г. – 11613</w:t>
            </w:r>
            <w:r w:rsidR="00F475D6">
              <w:rPr>
                <w:sz w:val="28"/>
                <w:szCs w:val="28"/>
              </w:rPr>
              <w:t xml:space="preserve">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8372A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C76EEA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C76EEA">
              <w:rPr>
                <w:spacing w:val="-12"/>
                <w:kern w:val="2"/>
                <w:sz w:val="28"/>
                <w:szCs w:val="28"/>
              </w:rPr>
              <w:lastRenderedPageBreak/>
              <w:t>44.10.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Ремонтненское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54441C">
              <w:rPr>
                <w:sz w:val="28"/>
                <w:szCs w:val="28"/>
              </w:rPr>
              <w:t xml:space="preserve">прогнозируемые размеры и темпы изменения тарифов на коммунальные услуги с 1 июля 2022 г.: на холодную воду – 5,4 процента (100,74 руб./куб. м), на газоснабжение (природный газ) – 3,0 процента (6,91 руб./куб. м), на электроснабжение в пределах социальной нормы – </w:t>
            </w:r>
            <w:r w:rsidRPr="0054441C">
              <w:rPr>
                <w:sz w:val="28"/>
                <w:szCs w:val="28"/>
              </w:rPr>
              <w:lastRenderedPageBreak/>
              <w:t>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(669,73 руб./куб. м);</w:t>
            </w:r>
            <w:r w:rsidR="00495E75" w:rsidRPr="008372A7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26,0 куб. м, по газоснабжению (природный газ) – 10,0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1927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29,9363 процента, в общей численности населения Ростовской области – 0,0461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479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7,4414 процент</w:t>
            </w:r>
            <w:r w:rsidR="00C76EEA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0,0115 процент</w:t>
            </w:r>
            <w:r w:rsidR="00C76EEA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; численность населения, изменение размера платы за коммунальные услуги в отношении которого более установленного индекса по Ростовской области, – 5958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92,5586 процент</w:t>
            </w:r>
            <w:r w:rsidR="00C76EEA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0,1425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</w:t>
            </w:r>
            <w:r w:rsidRPr="001A547A">
              <w:rPr>
                <w:spacing w:val="-4"/>
                <w:sz w:val="28"/>
                <w:szCs w:val="28"/>
              </w:rPr>
              <w:t xml:space="preserve">области, с разбивкой по месяцам: в июле – сентябре – 45340,38 </w:t>
            </w:r>
            <w:r w:rsidR="00122675" w:rsidRPr="001A547A">
              <w:rPr>
                <w:spacing w:val="-4"/>
                <w:sz w:val="28"/>
                <w:szCs w:val="28"/>
              </w:rPr>
              <w:t>рубля ежемесячно</w:t>
            </w:r>
            <w:r w:rsidRPr="001A547A">
              <w:rPr>
                <w:spacing w:val="-4"/>
                <w:sz w:val="28"/>
                <w:szCs w:val="28"/>
              </w:rPr>
              <w:t>, в октябре –</w:t>
            </w:r>
            <w:r w:rsidRPr="0054441C">
              <w:rPr>
                <w:sz w:val="28"/>
                <w:szCs w:val="28"/>
              </w:rPr>
              <w:t xml:space="preserve"> декабре 202</w:t>
            </w:r>
            <w:r w:rsidR="003E476A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> г. – 21567</w:t>
            </w:r>
            <w:r w:rsidR="00F475D6">
              <w:rPr>
                <w:sz w:val="28"/>
                <w:szCs w:val="28"/>
              </w:rPr>
              <w:t xml:space="preserve">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доведение уровня оплаты </w:t>
            </w:r>
            <w:r w:rsidRPr="0054441C">
              <w:rPr>
                <w:sz w:val="28"/>
                <w:szCs w:val="28"/>
              </w:rPr>
              <w:lastRenderedPageBreak/>
              <w:t>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РОДИОНОВО-НЕСВЕТАЙСКИЙ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45.1.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Барило-Крепинское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54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A547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неизменные объемы потребления коммунальных услуг: размер социальной нормы потребления электрической энергии – 186,0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1A547A">
              <w:rPr>
                <w:spacing w:val="-4"/>
                <w:sz w:val="28"/>
                <w:szCs w:val="28"/>
              </w:rPr>
              <w:t>30</w:t>
            </w:r>
            <w:r w:rsidR="001A547A" w:rsidRPr="001A547A">
              <w:rPr>
                <w:spacing w:val="-4"/>
                <w:sz w:val="28"/>
                <w:szCs w:val="28"/>
              </w:rPr>
              <w:t> </w:t>
            </w:r>
            <w:r w:rsidR="00122675" w:rsidRPr="001A547A">
              <w:rPr>
                <w:spacing w:val="-4"/>
                <w:sz w:val="28"/>
                <w:szCs w:val="28"/>
              </w:rPr>
              <w:t>кг/человека</w:t>
            </w:r>
            <w:r w:rsidRPr="001A547A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170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3,7215 процента, в общей численности населения Ростовской области – 0,0041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</w:t>
            </w:r>
            <w:r w:rsidR="003758A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1580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34,5884 процента, в общей численности населения Ростовской области – 0,0378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</w:t>
            </w:r>
            <w:r w:rsidRPr="0054441C">
              <w:rPr>
                <w:sz w:val="28"/>
                <w:szCs w:val="28"/>
              </w:rPr>
              <w:lastRenderedPageBreak/>
              <w:t>изменение размера платы за коммунальные услуги в отношении которого более установленного индекса по Ростовской области, – 2988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65,4116 процента, в общей численности населения Ростовской области – 0,0715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7589,52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20318,40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45.2.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Болдыревское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290387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A547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неизменные объемы потребления коммунальных услуг: размер социальной нормы потребления электрической энергии – 186,0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396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22,0736 процента, в общей численности населения Ростовской области – 0,0095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583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</w:t>
            </w:r>
            <w:r w:rsidRPr="0054441C">
              <w:rPr>
                <w:sz w:val="28"/>
                <w:szCs w:val="28"/>
              </w:rPr>
              <w:lastRenderedPageBreak/>
              <w:t>установленному индексу по Ростовской области, в общей численности населения на территории муниципального образования – 32,4972 процента, в общей численности населения Ростовской области – 0,0139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1211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67,5028 процента, в общей численности населения Ростовской области – 0,0290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1525,86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</w:t>
            </w:r>
            <w:r w:rsidR="0029038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–</w:t>
            </w:r>
            <w:r w:rsidR="0029038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декабре 2022 г. – 6830,04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45.3.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Большекрепинское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290387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A547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неизменные объемы потребления коммунальных услуг: размер социальной нормы потребления электрической энергии – 186,0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310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9,6905 процента, в общей численности населения Ростовской области – 0,0074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</w:t>
            </w:r>
            <w:r w:rsidR="003758A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1125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</w:t>
            </w:r>
            <w:r w:rsidRPr="0054441C">
              <w:rPr>
                <w:sz w:val="28"/>
                <w:szCs w:val="28"/>
              </w:rPr>
              <w:lastRenderedPageBreak/>
              <w:t>размера платы за коммунальные услуги в отношении которого равно (или менее)  установленному индексу по Ростовской области, в общей численности населения на территории муниципального образования – 35,1672 процента, в общей численности населения Ростовской области – 0,0269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2074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64,8328 процента, в общей численности населения Ростовской области – 0,0496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2613,24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</w:t>
            </w:r>
            <w:r w:rsidR="00290387">
              <w:rPr>
                <w:sz w:val="28"/>
                <w:szCs w:val="28"/>
              </w:rPr>
              <w:t> – </w:t>
            </w:r>
            <w:r w:rsidRPr="0054441C">
              <w:rPr>
                <w:sz w:val="28"/>
                <w:szCs w:val="28"/>
              </w:rPr>
              <w:t xml:space="preserve">декабре 2022 г. – 9768,54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45.4.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Волошинское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290387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A547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неизменные объемы потребления коммунальных услуг: размер социальной нормы потребления электрической энергии – 186,0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183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9,4281 процента, в общей численности населения Ростовской области – 0,0044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 xml:space="preserve">которого равно (или менее) </w:t>
            </w:r>
            <w:r w:rsidRPr="0054441C">
              <w:rPr>
                <w:spacing w:val="-4"/>
                <w:sz w:val="28"/>
                <w:szCs w:val="28"/>
              </w:rPr>
              <w:lastRenderedPageBreak/>
              <w:t>установленному индексу по Ростовской области, – 654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 установленному индексу по Ростовской области, в общей численности населения на территории муниципального образования – 33,6940 процента, в общей численности населения Ростовской области – 0,0156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1287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66,3060 процента, в общей численности населения Ростовской области – 0,0308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1621,62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</w:t>
            </w:r>
            <w:r w:rsidR="0029038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–</w:t>
            </w:r>
            <w:r w:rsidR="00290387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декабре 2022 г. – 5482,62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45.5.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Кутейниковское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290387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A547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неизменные объемы потребления коммунальных услуг: размер социальной нормы потребления электрической энергии – 186,0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212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9,4643 процента, в общей численности населения Ростовской области – 0,0051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</w:t>
            </w:r>
            <w:r w:rsidRPr="0054441C">
              <w:rPr>
                <w:sz w:val="28"/>
                <w:szCs w:val="28"/>
              </w:rPr>
              <w:lastRenderedPageBreak/>
              <w:t xml:space="preserve">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</w:t>
            </w:r>
            <w:r w:rsidR="003758A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724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32,3214 процента, в общей численности населения Ростовской области – 0,0173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1516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67,6786 процента, в общей численности населения Ростовской области – 0,0363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</w:t>
            </w:r>
            <w:r w:rsidRPr="001A547A">
              <w:rPr>
                <w:spacing w:val="-2"/>
                <w:sz w:val="28"/>
                <w:szCs w:val="28"/>
              </w:rPr>
              <w:t xml:space="preserve">области, с разбивкой по месяцам: в июле – сентябре – 1910,16 </w:t>
            </w:r>
            <w:r w:rsidR="00122675" w:rsidRPr="001A547A">
              <w:rPr>
                <w:spacing w:val="-2"/>
                <w:sz w:val="28"/>
                <w:szCs w:val="28"/>
              </w:rPr>
              <w:t>рубля ежемесячно</w:t>
            </w:r>
            <w:r w:rsidRPr="001A547A">
              <w:rPr>
                <w:spacing w:val="-2"/>
                <w:sz w:val="28"/>
                <w:szCs w:val="28"/>
              </w:rPr>
              <w:t>, в октябре –</w:t>
            </w:r>
            <w:r w:rsidRPr="0054441C">
              <w:rPr>
                <w:sz w:val="28"/>
                <w:szCs w:val="28"/>
              </w:rPr>
              <w:t xml:space="preserve"> декабре 2022 г. – 6655,24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45.6.</w:t>
            </w:r>
          </w:p>
        </w:tc>
        <w:tc>
          <w:tcPr>
            <w:tcW w:w="2695" w:type="dxa"/>
          </w:tcPr>
          <w:p w:rsidR="00380DEE" w:rsidRPr="0054441C" w:rsidRDefault="00380DEE" w:rsidP="001A547A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Родионово-Несветайское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290387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 w:rsidRPr="001A547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3,4 процента (утвержденный тариф – 70,90 руб./куб. м), на горячую воду по компоненту на холодную воду – 3,4 процента (утвержденный тариф – 70,90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м), по компоненту на тепловую энергию – 3,6 процента (утвержденный тариф – 3025,46 руб./Гкал), на тепловую энергию 3,6 процента (утвержденный тариф – 3025,46 руб./Гкал), на газоснабжение (природный газ) – 3,0 процента (6,91 </w:t>
            </w:r>
            <w:r w:rsidR="00344B11" w:rsidRPr="0054441C">
              <w:rPr>
                <w:sz w:val="28"/>
                <w:szCs w:val="28"/>
              </w:rPr>
              <w:t>руб./куб. м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неизменные объемы потребления коммунальных услуг: по холодному водоснабжению – 5,0 куб. м, по горячему водоснабжению – 3,0 куб. м, по газоснабжению (природный газ) – 20,0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норматив расхода тепловой энергии на подогрев холодной воды для предоставления коммунальной </w:t>
            </w:r>
            <w:r w:rsidRPr="0054441C">
              <w:rPr>
                <w:sz w:val="28"/>
                <w:szCs w:val="28"/>
              </w:rPr>
              <w:lastRenderedPageBreak/>
              <w:t xml:space="preserve">услуги по горячему водоснабжению </w:t>
            </w:r>
            <w:r w:rsidRPr="0054441C">
              <w:rPr>
                <w:rFonts w:eastAsia="Calibri"/>
                <w:sz w:val="28"/>
                <w:szCs w:val="28"/>
                <w:lang w:eastAsia="en-US"/>
              </w:rPr>
              <w:t xml:space="preserve">– 0,061 Гкал/куб. м, по отоплению – 0,0383 Гкал/кв. м, </w:t>
            </w:r>
            <w:r w:rsidRPr="0054441C">
              <w:rPr>
                <w:sz w:val="28"/>
                <w:szCs w:val="28"/>
              </w:rPr>
              <w:t>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</w:t>
            </w:r>
            <w:r w:rsidRPr="001A547A">
              <w:rPr>
                <w:spacing w:val="-4"/>
                <w:sz w:val="28"/>
                <w:szCs w:val="28"/>
              </w:rPr>
              <w:t>индекса: многоквартирные дома с холодным и горячим водоснабжением, централизованным</w:t>
            </w:r>
            <w:r w:rsidRPr="0054441C">
              <w:rPr>
                <w:sz w:val="28"/>
                <w:szCs w:val="28"/>
              </w:rPr>
              <w:t xml:space="preserve">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274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3,3923 процента, в общей численности населения Ростовской области – 0,0066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3246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40,1882 процента, в общей численности населения Ростовской области – 0,0776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4831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59,8118 процента, в общей численности населения Ростовской области – 0,1155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</w:t>
            </w:r>
            <w:r w:rsidRPr="001A547A">
              <w:rPr>
                <w:spacing w:val="-4"/>
                <w:sz w:val="28"/>
                <w:szCs w:val="28"/>
              </w:rPr>
              <w:t xml:space="preserve">области, с разбивкой по месяцам: в июле – сентябре – 25507,68 </w:t>
            </w:r>
            <w:r w:rsidR="00122675" w:rsidRPr="001A547A">
              <w:rPr>
                <w:spacing w:val="-4"/>
                <w:sz w:val="28"/>
                <w:szCs w:val="28"/>
              </w:rPr>
              <w:t>рубля ежемесячно</w:t>
            </w:r>
            <w:r w:rsidRPr="001A547A">
              <w:rPr>
                <w:spacing w:val="-4"/>
                <w:sz w:val="28"/>
                <w:szCs w:val="28"/>
              </w:rPr>
              <w:t>, в октябре –</w:t>
            </w:r>
            <w:r w:rsidRPr="0054441C">
              <w:rPr>
                <w:sz w:val="28"/>
                <w:szCs w:val="28"/>
              </w:rPr>
              <w:t xml:space="preserve"> декабре 2022 г. – 344015,51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САЛЬСКИЙ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46.1.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Буденновское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B5278C" w:rsidP="001A547A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A547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3,4 процента (утвержденный тариф – 31,38 руб./куб. м), на водоотведение – 25,5 процента (17,74 руб./куб. м), на тепловую энергию – 5,4 процента (4386,50 руб./Гкал), на газоснабжение (бытовой газ в баллонах) – 72,4 процента (56,15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руб./кг), на электроснабжение в пределах социальной нормы – 4,0 процента (3,10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5,4 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холодному в</w:t>
            </w:r>
            <w:r w:rsidR="00816434">
              <w:rPr>
                <w:sz w:val="28"/>
                <w:szCs w:val="28"/>
              </w:rPr>
              <w:t>одоснабжению – 7,56 куб. м</w:t>
            </w:r>
            <w:r w:rsidRPr="0054441C">
              <w:rPr>
                <w:sz w:val="28"/>
                <w:szCs w:val="28"/>
              </w:rPr>
              <w:t xml:space="preserve">, по водоотведению – 7,56 </w:t>
            </w:r>
            <w:r w:rsidR="00F941DA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>, по отоплению – 0,0377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Гкал/кв.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1,5276 процента, в общей численности населения Ростовской области – 0,0013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2380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67,3267 процента, в общей численности населения Ростовской области – 0,0569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более </w:t>
            </w:r>
            <w:r w:rsidRPr="0054441C">
              <w:rPr>
                <w:sz w:val="28"/>
                <w:szCs w:val="28"/>
              </w:rPr>
              <w:lastRenderedPageBreak/>
              <w:t>установленного индекса по Ростовской области, – 1155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32,6733 процента, в общей численности населения Ростовской области – 0,0276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8697,15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170605,05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46.2.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Гигантовское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B5278C" w:rsidP="00290387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A547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снижение на 0,9 процента (утвержденный тариф – 24,55 руб./куб. м), на водоотведение – 25,5 процента (17,74 руб./куб. м), на тепловую энергию – 5,4 процента (4312,52 руб./Гкал), на газоснабжение (природный газ) – 3,0 процента (6,87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неизменные объемы потребления коммунальных услуг: по холодному водоснабжению – 6,0 куб. м, по водоотведению – 6,0 куб. м, по газоснабжению (природный газ) – 20,0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отоплению – 0,0247 Гкал/кв. м, норматив накопления твердых коммунальных отходов – 2,02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644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</w:t>
            </w:r>
            <w:r w:rsidRPr="0054441C">
              <w:rPr>
                <w:sz w:val="28"/>
                <w:szCs w:val="28"/>
              </w:rPr>
              <w:lastRenderedPageBreak/>
              <w:t>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4,2522 процента, в общей численности населения Ростовской области – 0,0154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8290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54,7375 процента, в общей численности населения Ростовской области – 0,1983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6855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45,2625 процента, в общей численности населения Ростовской области – 0,1639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36057,30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650882,25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30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46.3.</w:t>
            </w:r>
          </w:p>
        </w:tc>
        <w:tc>
          <w:tcPr>
            <w:tcW w:w="2695" w:type="dxa"/>
          </w:tcPr>
          <w:p w:rsidR="00380DEE" w:rsidRPr="0054441C" w:rsidRDefault="00380DEE" w:rsidP="001A547A">
            <w:pPr>
              <w:spacing w:line="230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Екатериновское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B5278C" w:rsidP="001A547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1A547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1A547A">
              <w:rPr>
                <w:spacing w:val="-4"/>
                <w:sz w:val="28"/>
                <w:szCs w:val="28"/>
              </w:rPr>
              <w:t>на холодную воду – 3,4 процента (утвержденный тариф – 31,38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5,4 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7,56 куб.  м/чел., по газоснабжению (бытовой газ в </w:t>
            </w:r>
            <w:r w:rsidRPr="0054441C">
              <w:rPr>
                <w:sz w:val="28"/>
                <w:szCs w:val="28"/>
              </w:rPr>
              <w:lastRenderedPageBreak/>
              <w:t xml:space="preserve">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195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4,7261 процента, в общей численности населения Ростовской области – 0,0047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2170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52,5933 процента, в общей численности населения Ростовской области – 0,0519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1956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47,4067 процента, в общей численности населения Ростовской области – 0,0468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12498,84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14220,12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</w:t>
            </w:r>
            <w:r w:rsidRPr="001A547A">
              <w:rPr>
                <w:spacing w:val="-2"/>
                <w:sz w:val="28"/>
                <w:szCs w:val="28"/>
              </w:rPr>
              <w:t>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46.4.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Ивановское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B5278C" w:rsidP="001A547A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A547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3,4 процента (утвержденный тариф – 31,38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7,56 куб. 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13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0,8530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0,0003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785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51,5092 процента, в общей численности населения Ростовской области – 0,0188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739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48,4908 процента, в общей численности населения </w:t>
            </w:r>
            <w:r w:rsidRPr="0054441C">
              <w:rPr>
                <w:sz w:val="28"/>
                <w:szCs w:val="28"/>
              </w:rPr>
              <w:lastRenderedPageBreak/>
              <w:t>Ростовской области – 0,0177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4722,21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5372,53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46.5.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Кручено-Балковское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B5278C" w:rsidP="00290387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A547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3,4 процента (утвержденный тариф – 31,38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7,56 куб.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265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7,4838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0,0063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1765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</w:t>
            </w:r>
            <w:r w:rsidRPr="0054441C">
              <w:rPr>
                <w:sz w:val="28"/>
                <w:szCs w:val="28"/>
              </w:rPr>
              <w:lastRenderedPageBreak/>
              <w:t>равно (или менее) установленному индексу по Ростовской области, в общей численности населения на территории муниципального образования – 49,8447 процента, в общей численности населения Ростовской области – 0,0422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1776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50,1553 процента, в общей численности населения Ростовской области – 0,0425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11348,64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12485,28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46.6.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Манычское сельское поселение</w:t>
            </w:r>
          </w:p>
        </w:tc>
        <w:tc>
          <w:tcPr>
            <w:tcW w:w="11249" w:type="dxa"/>
          </w:tcPr>
          <w:p w:rsidR="00380DEE" w:rsidRPr="0054441C" w:rsidRDefault="00B5278C" w:rsidP="00290387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A547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3,4 процента (утвержденный тариф – 31,38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7,56 куб.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</w:t>
            </w:r>
            <w:r w:rsidRPr="0054441C">
              <w:rPr>
                <w:sz w:val="28"/>
                <w:szCs w:val="28"/>
              </w:rPr>
              <w:lastRenderedPageBreak/>
              <w:t>размера платы за коммунальные услуги в отношении которого равно установленному предельному индексу, – 310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18,7765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0,0074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675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40,8843 процента, в общей численности населения Ростовской области – 0,0161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976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59,1157 процента, в общей численности населения Ростовской области – 0,0233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6217,12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6988,16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33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46.7.</w:t>
            </w:r>
          </w:p>
        </w:tc>
        <w:tc>
          <w:tcPr>
            <w:tcW w:w="2695" w:type="dxa"/>
          </w:tcPr>
          <w:p w:rsidR="00380DEE" w:rsidRPr="0054441C" w:rsidRDefault="00380DEE" w:rsidP="001A547A">
            <w:pPr>
              <w:spacing w:line="233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Новоегорлыкское сельское поселение</w:t>
            </w:r>
          </w:p>
        </w:tc>
        <w:tc>
          <w:tcPr>
            <w:tcW w:w="11249" w:type="dxa"/>
          </w:tcPr>
          <w:p w:rsidR="00380DEE" w:rsidRPr="0054441C" w:rsidRDefault="00B5278C" w:rsidP="002903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1A547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1A547A">
              <w:rPr>
                <w:spacing w:val="-4"/>
                <w:sz w:val="28"/>
                <w:szCs w:val="28"/>
              </w:rPr>
              <w:t>на холодную воду – 3,4 процента (утвержденный тариф – 31,38 руб./куб. м), на газоснабжение (</w:t>
            </w:r>
            <w:r w:rsidRPr="0054441C">
              <w:rPr>
                <w:sz w:val="28"/>
                <w:szCs w:val="28"/>
              </w:rPr>
              <w:t>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5,4 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7,56 куб.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185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4,8723 процента, в общей численности населения Ростовской области – 0,0044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1950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51,3563 процента, в общей численности населения Ростовской области – 0,0466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1847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48,6437 процента, в общей численности населения Ростовской области – 0,0442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11395,99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12836,65 </w:t>
            </w:r>
            <w:r w:rsidR="00122675" w:rsidRPr="0054441C">
              <w:rPr>
                <w:sz w:val="28"/>
                <w:szCs w:val="28"/>
              </w:rPr>
              <w:t xml:space="preserve">рубля </w:t>
            </w:r>
            <w:r w:rsidR="00122675" w:rsidRPr="0054441C">
              <w:rPr>
                <w:sz w:val="28"/>
                <w:szCs w:val="28"/>
              </w:rPr>
              <w:lastRenderedPageBreak/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</w:t>
            </w:r>
            <w:r w:rsidRPr="001A547A">
              <w:rPr>
                <w:spacing w:val="-4"/>
                <w:sz w:val="28"/>
                <w:szCs w:val="28"/>
              </w:rPr>
              <w:t>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46.8.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Рыбасовское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B5278C" w:rsidP="00290387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A547A">
              <w:rPr>
                <w:spacing w:val="-6"/>
                <w:sz w:val="28"/>
                <w:szCs w:val="28"/>
              </w:rPr>
              <w:t>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3,4 процента (утвержденный тариф – 31,38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7,56 куб. 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224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14,7368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0,0054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745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49,0132 процента, в общей численности населения Ростовской области – 0,0178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775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</w:t>
            </w:r>
            <w:r w:rsidRPr="0054441C">
              <w:rPr>
                <w:sz w:val="28"/>
                <w:szCs w:val="28"/>
              </w:rPr>
              <w:lastRenderedPageBreak/>
              <w:t>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50,9868 процента, в общей численности населения Ростовской области – 0,0185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4952,25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2022 г. – 558</w:t>
            </w:r>
            <w:r w:rsidR="00030780" w:rsidRPr="0054441C">
              <w:rPr>
                <w:sz w:val="28"/>
                <w:szCs w:val="28"/>
              </w:rPr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46.9.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Сальское городское поселение</w:t>
            </w:r>
          </w:p>
        </w:tc>
        <w:tc>
          <w:tcPr>
            <w:tcW w:w="11249" w:type="dxa"/>
          </w:tcPr>
          <w:p w:rsidR="00380DEE" w:rsidRPr="0054441C" w:rsidRDefault="00B5278C" w:rsidP="001A547A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A547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6,4 процента (25,83 руб./куб. м), на водоотведение – 5,4 процента (46,21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м), на тепловую энергию – 5,4 процента (4312,52 руб./Гкал), на газоснабжение (природный газ) – 3,0 процента (6,91 руб./куб. м), на газоснабжение (природный газ) – 3,0 процента (6,87 руб./куб. м), на электроснабжение в пределах социальной нормы – 4,0 процента (4,42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5,4 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96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7,56 куб.  м/чел., по водоотведению – 7,56 </w:t>
            </w:r>
            <w:r w:rsidR="00F941DA">
              <w:rPr>
                <w:sz w:val="28"/>
                <w:szCs w:val="28"/>
              </w:rPr>
              <w:t>куб. м</w:t>
            </w:r>
            <w:r w:rsidR="00816434">
              <w:rPr>
                <w:sz w:val="28"/>
                <w:szCs w:val="28"/>
              </w:rPr>
              <w:t>,</w:t>
            </w:r>
            <w:r w:rsidRPr="0054441C">
              <w:rPr>
                <w:sz w:val="28"/>
                <w:szCs w:val="28"/>
              </w:rPr>
              <w:t xml:space="preserve"> по отоплению – 0,0221 Гкал/кв. м, по газоснабжению (природный газ) на приготовление пищи с использованием газовых плит – 13 </w:t>
            </w:r>
            <w:r w:rsidR="00F941DA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на подогрев воды с использованием газового водонагревателя – 16,52 </w:t>
            </w:r>
            <w:r w:rsidR="00F941DA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>, норматив накопления твердых коммунальных отходов – 3,01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равно </w:t>
            </w:r>
            <w:r w:rsidRPr="0054441C">
              <w:rPr>
                <w:sz w:val="28"/>
                <w:szCs w:val="28"/>
              </w:rPr>
              <w:lastRenderedPageBreak/>
              <w:t>установленному предельному индексу, – 211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0,3751 процента, в общей численности населения Ростовской области – 0,0050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30320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53,9051 процента, в общей численности населения Ростовской области – 0,7251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25927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46,0949 процента, в общей численности населения Ростовской области – 0,6200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181,75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2399,29 </w:t>
            </w:r>
            <w:r w:rsidR="005D21EF" w:rsidRPr="0054441C">
              <w:rPr>
                <w:sz w:val="28"/>
                <w:szCs w:val="28"/>
              </w:rPr>
              <w:t xml:space="preserve">тыс.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C76EEA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C76EEA">
              <w:rPr>
                <w:spacing w:val="-12"/>
                <w:kern w:val="2"/>
                <w:sz w:val="28"/>
                <w:szCs w:val="28"/>
              </w:rPr>
              <w:lastRenderedPageBreak/>
              <w:t>46.10.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Сандатовское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B5278C" w:rsidP="001A547A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A547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1A547A">
              <w:rPr>
                <w:spacing w:val="-4"/>
                <w:sz w:val="28"/>
                <w:szCs w:val="28"/>
              </w:rPr>
              <w:t>на холодную воду – 3,4 процента (утвержденный тариф – 31,38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</w:t>
            </w:r>
            <w:r w:rsidRPr="0054441C">
              <w:rPr>
                <w:sz w:val="28"/>
                <w:szCs w:val="28"/>
              </w:rPr>
              <w:lastRenderedPageBreak/>
              <w:t xml:space="preserve">обращению с твердыми коммунальными отходами – 5,4 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7,56 куб. 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135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2,8326 процента, в общей численности населения Ростовской области – 0,0032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2144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44,9853 процента, в общей численности населения Ростовской области – 0,0513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2622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55,0147 процента, в общей численности населения Ростовской области – 0,0627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16754,58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18878,40 </w:t>
            </w:r>
            <w:r w:rsidR="00122675" w:rsidRPr="0054441C">
              <w:rPr>
                <w:sz w:val="28"/>
                <w:szCs w:val="28"/>
              </w:rPr>
              <w:t xml:space="preserve">рубля </w:t>
            </w:r>
            <w:r w:rsidR="00122675" w:rsidRPr="0054441C">
              <w:rPr>
                <w:sz w:val="28"/>
                <w:szCs w:val="28"/>
              </w:rPr>
              <w:lastRenderedPageBreak/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</w:t>
            </w:r>
            <w:r w:rsidRPr="001A547A">
              <w:rPr>
                <w:spacing w:val="-2"/>
                <w:sz w:val="28"/>
                <w:szCs w:val="28"/>
              </w:rPr>
              <w:t>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C76EEA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C76EEA">
              <w:rPr>
                <w:spacing w:val="-12"/>
                <w:kern w:val="2"/>
                <w:sz w:val="28"/>
                <w:szCs w:val="28"/>
              </w:rPr>
              <w:lastRenderedPageBreak/>
              <w:t>46.11.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Юловское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B5278C" w:rsidP="001A547A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A547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3,4 процента (31,38 руб./куб. м), на водоотведение – 25,5 процента (утвержденный тариф – 17,74 руб./куб. м), на тепловую энергию – 5,4 процента (4312,52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руб./Гкал), на газоснабжение (бытовой газ в баллонах) – 72,4 процента (56,15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руб./кг), на электроснабжение в пределах социальной нормы – 4,0 процента (3,10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5,4 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7,0 куб. м, по </w:t>
            </w:r>
            <w:r w:rsidRPr="001A547A">
              <w:rPr>
                <w:spacing w:val="-4"/>
                <w:sz w:val="28"/>
                <w:szCs w:val="28"/>
              </w:rPr>
              <w:t>водоотведению – 7,0 куб. м, размер социальной нормы потребления электрической энергии –</w:t>
            </w:r>
            <w:r w:rsidRPr="0054441C">
              <w:rPr>
                <w:sz w:val="28"/>
                <w:szCs w:val="28"/>
              </w:rPr>
              <w:t xml:space="preserve">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отоплению – 0,036 Гкал/кв. м,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45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1,3166 процента, в общей численности населения Ростовской области – 0,0011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1680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49,1516 процента, в общей численности </w:t>
            </w:r>
            <w:r w:rsidRPr="0054441C">
              <w:rPr>
                <w:sz w:val="28"/>
                <w:szCs w:val="28"/>
              </w:rPr>
              <w:lastRenderedPageBreak/>
              <w:t>населения Ростовской области – 0,0402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1738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50,8484 процента, в общей численности населения Ростовской области – 0,0416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</w:t>
            </w:r>
            <w:r w:rsidRPr="001A547A">
              <w:rPr>
                <w:spacing w:val="-2"/>
                <w:sz w:val="28"/>
                <w:szCs w:val="28"/>
              </w:rPr>
              <w:t xml:space="preserve">области, с разбивкой по месяцам: в июле – сентябре – 8464,06 </w:t>
            </w:r>
            <w:r w:rsidR="00122675" w:rsidRPr="001A547A">
              <w:rPr>
                <w:spacing w:val="-2"/>
                <w:sz w:val="28"/>
                <w:szCs w:val="28"/>
              </w:rPr>
              <w:t>рубля ежемесячно</w:t>
            </w:r>
            <w:r w:rsidRPr="001A547A">
              <w:rPr>
                <w:spacing w:val="-2"/>
                <w:sz w:val="28"/>
                <w:szCs w:val="28"/>
              </w:rPr>
              <w:t>, в октябре –</w:t>
            </w:r>
            <w:r w:rsidRPr="0054441C">
              <w:rPr>
                <w:sz w:val="28"/>
                <w:szCs w:val="28"/>
              </w:rPr>
              <w:t xml:space="preserve"> декабре 202</w:t>
            </w:r>
            <w:r w:rsidR="003E476A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 xml:space="preserve"> г. – 170341,38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47.</w:t>
            </w:r>
          </w:p>
        </w:tc>
        <w:tc>
          <w:tcPr>
            <w:tcW w:w="2695" w:type="dxa"/>
          </w:tcPr>
          <w:p w:rsidR="00380DEE" w:rsidRPr="00E826E2" w:rsidRDefault="00380DEE" w:rsidP="00D5045F">
            <w:pPr>
              <w:spacing w:line="226" w:lineRule="auto"/>
              <w:rPr>
                <w:spacing w:val="-16"/>
                <w:sz w:val="28"/>
                <w:szCs w:val="28"/>
              </w:rPr>
            </w:pPr>
            <w:r w:rsidRPr="00E826E2">
              <w:rPr>
                <w:spacing w:val="-16"/>
                <w:kern w:val="2"/>
                <w:sz w:val="28"/>
                <w:szCs w:val="28"/>
              </w:rPr>
              <w:t>СЕМИКАРАКОР</w:t>
            </w:r>
            <w:r w:rsidR="009F41A0">
              <w:rPr>
                <w:spacing w:val="-16"/>
                <w:kern w:val="2"/>
                <w:sz w:val="28"/>
                <w:szCs w:val="28"/>
              </w:rPr>
              <w:softHyphen/>
            </w:r>
            <w:r w:rsidRPr="00E826E2">
              <w:rPr>
                <w:spacing w:val="-16"/>
                <w:kern w:val="2"/>
                <w:sz w:val="28"/>
                <w:szCs w:val="28"/>
              </w:rPr>
              <w:t>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47.1.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Бакланниковское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A547A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A547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1A547A">
              <w:rPr>
                <w:spacing w:val="-4"/>
                <w:sz w:val="28"/>
                <w:szCs w:val="28"/>
              </w:rPr>
              <w:t>на холодную воду – 4,7 процента (утвержденный тариф – 31,01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20,0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1A547A">
              <w:rPr>
                <w:spacing w:val="-4"/>
                <w:sz w:val="28"/>
                <w:szCs w:val="28"/>
              </w:rPr>
              <w:t xml:space="preserve">30 </w:t>
            </w:r>
            <w:r w:rsidR="00122675" w:rsidRPr="001A547A">
              <w:rPr>
                <w:spacing w:val="-4"/>
                <w:sz w:val="28"/>
                <w:szCs w:val="28"/>
              </w:rPr>
              <w:t>кг/человека</w:t>
            </w:r>
            <w:r w:rsidRPr="001A547A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230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</w:t>
            </w:r>
            <w:r w:rsidRPr="0054441C">
              <w:rPr>
                <w:sz w:val="28"/>
                <w:szCs w:val="28"/>
              </w:rPr>
              <w:lastRenderedPageBreak/>
              <w:t>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8,0111 процента, в общей численности населения Ростовской области – 0,0055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227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7,9067 процента, в общей численности населения Ростовской области – 0,0054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2644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92,0933 процента, в общей численности населения Ростовской области – 0,0632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11977,32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15097,24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47.2.</w:t>
            </w:r>
          </w:p>
        </w:tc>
        <w:tc>
          <w:tcPr>
            <w:tcW w:w="2695" w:type="dxa"/>
          </w:tcPr>
          <w:p w:rsidR="00380DEE" w:rsidRPr="0054441C" w:rsidRDefault="00380DEE" w:rsidP="00603A60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Большемечетновское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603A60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 w:rsidRPr="001A547A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1A547A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406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</w:t>
            </w:r>
            <w:r w:rsidRPr="0054441C">
              <w:rPr>
                <w:sz w:val="28"/>
                <w:szCs w:val="28"/>
              </w:rPr>
              <w:lastRenderedPageBreak/>
              <w:t xml:space="preserve">потребления коммунальных услуг: по газоснабжению (бытовой газ в баллонах) – </w:t>
            </w:r>
            <w:r w:rsidRPr="001A547A">
              <w:rPr>
                <w:spacing w:val="-4"/>
                <w:sz w:val="28"/>
                <w:szCs w:val="28"/>
              </w:rPr>
              <w:t>30</w:t>
            </w:r>
            <w:r w:rsidR="001A547A" w:rsidRPr="001A547A">
              <w:rPr>
                <w:spacing w:val="-4"/>
                <w:sz w:val="28"/>
                <w:szCs w:val="28"/>
              </w:rPr>
              <w:t> </w:t>
            </w:r>
            <w:r w:rsidR="00122675" w:rsidRPr="001A547A">
              <w:rPr>
                <w:spacing w:val="-4"/>
                <w:sz w:val="28"/>
                <w:szCs w:val="28"/>
              </w:rPr>
              <w:t>кг/человека</w:t>
            </w:r>
            <w:r w:rsidRPr="001A547A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1021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22,2877 процента, в общей численности населения Ростовской области – 0,0244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4581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603A60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0,1096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14017,86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17453,61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47.3.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Задоно-Кагальницкое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1B4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603A60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603A60">
              <w:rPr>
                <w:spacing w:val="-4"/>
                <w:sz w:val="28"/>
                <w:szCs w:val="28"/>
              </w:rPr>
              <w:t>на холодную воду – 10 процентов (утвержденный тариф – 49,72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20,0 куб. м,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1221B4">
              <w:rPr>
                <w:spacing w:val="-4"/>
                <w:sz w:val="28"/>
                <w:szCs w:val="28"/>
              </w:rPr>
              <w:t xml:space="preserve">30 </w:t>
            </w:r>
            <w:r w:rsidR="00122675" w:rsidRPr="001221B4">
              <w:rPr>
                <w:spacing w:val="-4"/>
                <w:sz w:val="28"/>
                <w:szCs w:val="28"/>
              </w:rPr>
              <w:t>кг/человека</w:t>
            </w:r>
            <w:r w:rsidRPr="001221B4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650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14,2513 процента, в общей численности населения Ростовской области – 0,0155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672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14,7336 процента, в общей численности населения Ростовской области – 0,0161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3889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85,2664 процента, в общей численности населения Ростовской области – 0,0930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</w:t>
            </w:r>
            <w:r w:rsidRPr="0054441C">
              <w:rPr>
                <w:sz w:val="28"/>
                <w:szCs w:val="28"/>
              </w:rPr>
              <w:lastRenderedPageBreak/>
              <w:t xml:space="preserve">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26289,64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15944,90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47.4.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Золотаревское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1B4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221B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1221B4">
              <w:rPr>
                <w:spacing w:val="-4"/>
                <w:sz w:val="28"/>
                <w:szCs w:val="28"/>
              </w:rPr>
              <w:t>на холодную воду – 35,4 процента (утвержденный тариф – 73,81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15,0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1221B4">
              <w:rPr>
                <w:spacing w:val="-4"/>
                <w:sz w:val="28"/>
                <w:szCs w:val="28"/>
              </w:rPr>
              <w:t xml:space="preserve">30 </w:t>
            </w:r>
            <w:r w:rsidR="00122675" w:rsidRPr="001221B4">
              <w:rPr>
                <w:spacing w:val="-4"/>
                <w:sz w:val="28"/>
                <w:szCs w:val="28"/>
              </w:rPr>
              <w:t>кг/человека</w:t>
            </w:r>
            <w:r w:rsidRPr="001221B4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1429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59,0984 процента, в общей численности населения Ростовской области – 0,0342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422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</w:t>
            </w:r>
            <w:r w:rsidRPr="0054441C">
              <w:rPr>
                <w:sz w:val="28"/>
                <w:szCs w:val="28"/>
              </w:rPr>
              <w:lastRenderedPageBreak/>
              <w:t>Ростовской области, в общей численности населения на территории муниципального образования – 17,4524 процента, в общей численности населения Ростовской области – 0,0101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1996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82,5476 процента, в общей численности населения Ростовской области – 0,0477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15129,68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7544,88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47.5.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Кочетовское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290387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221B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(669,73 руб./куб. м); 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1221B4">
              <w:rPr>
                <w:spacing w:val="-2"/>
                <w:sz w:val="28"/>
                <w:szCs w:val="28"/>
              </w:rPr>
              <w:t>30</w:t>
            </w:r>
            <w:r w:rsidR="001221B4" w:rsidRPr="001221B4">
              <w:rPr>
                <w:spacing w:val="-2"/>
                <w:sz w:val="28"/>
                <w:szCs w:val="28"/>
              </w:rPr>
              <w:t> </w:t>
            </w:r>
            <w:r w:rsidR="00122675" w:rsidRPr="001221B4">
              <w:rPr>
                <w:spacing w:val="-2"/>
                <w:sz w:val="28"/>
                <w:szCs w:val="28"/>
              </w:rPr>
              <w:t>кг/человека</w:t>
            </w:r>
            <w:r w:rsidRPr="001221B4">
              <w:rPr>
                <w:spacing w:val="-2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713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</w:t>
            </w:r>
            <w:r w:rsidRPr="0054441C">
              <w:rPr>
                <w:sz w:val="28"/>
                <w:szCs w:val="28"/>
              </w:rPr>
              <w:lastRenderedPageBreak/>
              <w:t>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37,9457 процента, в общей численности населения Ростовской области – 0,0171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1879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0,0449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5918,85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7779,06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доведение уровня оплаты коммунальных услуг населением до 100 процентов от установленных экономически обоснованных </w:t>
            </w:r>
            <w:r w:rsidRPr="001221B4">
              <w:rPr>
                <w:spacing w:val="-4"/>
                <w:sz w:val="28"/>
                <w:szCs w:val="28"/>
              </w:rPr>
              <w:t>тарифов;</w:t>
            </w:r>
            <w:r w:rsidR="00495E75" w:rsidRPr="001221B4">
              <w:rPr>
                <w:spacing w:val="-4"/>
                <w:sz w:val="28"/>
                <w:szCs w:val="28"/>
              </w:rPr>
              <w:t xml:space="preserve"> </w:t>
            </w:r>
            <w:r w:rsidRPr="001221B4">
              <w:rPr>
                <w:spacing w:val="-4"/>
                <w:sz w:val="28"/>
                <w:szCs w:val="28"/>
              </w:rPr>
              <w:t>поэтапное доведение понижающего коэффициента к установленным экономически</w:t>
            </w:r>
            <w:r w:rsidRPr="0054441C">
              <w:rPr>
                <w:sz w:val="28"/>
                <w:szCs w:val="28"/>
              </w:rPr>
              <w:t xml:space="preserve">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47.6.</w:t>
            </w:r>
          </w:p>
        </w:tc>
        <w:tc>
          <w:tcPr>
            <w:tcW w:w="2695" w:type="dxa"/>
          </w:tcPr>
          <w:p w:rsidR="00380DEE" w:rsidRPr="0054441C" w:rsidRDefault="00380DEE" w:rsidP="001221B4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Кузнецовское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1B4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 w:rsidRPr="001221B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1221B4">
              <w:rPr>
                <w:spacing w:val="-4"/>
                <w:sz w:val="28"/>
                <w:szCs w:val="28"/>
              </w:rPr>
              <w:t>на холодную воду – 54,1 процента (утвержденный тариф – 52,91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размер социальной нормы потребления электрической энергии – 406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 xml:space="preserve">нормативы потребления коммунальных услуг: по газоснабжению (бытовой газ в баллонах) – </w:t>
            </w:r>
            <w:r w:rsidRPr="001221B4">
              <w:rPr>
                <w:spacing w:val="-4"/>
                <w:sz w:val="28"/>
                <w:szCs w:val="28"/>
              </w:rPr>
              <w:t xml:space="preserve">30 </w:t>
            </w:r>
            <w:r w:rsidR="00122675" w:rsidRPr="001221B4">
              <w:rPr>
                <w:spacing w:val="-4"/>
                <w:sz w:val="28"/>
                <w:szCs w:val="28"/>
              </w:rPr>
              <w:t>кг/человека</w:t>
            </w:r>
            <w:r w:rsidRPr="001221B4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524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38,9881 процента, в общей численности населения Ростовской области – 0,0125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388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28,8690 процента, в общей численности населения Ростовской области – 0,0093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956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71,1310 процента, в общей численности населения Ростовской области – 0,0229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5535,24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2380,44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47.7.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Новозолотовское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1B4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221B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1221B4">
              <w:rPr>
                <w:spacing w:val="-4"/>
                <w:sz w:val="28"/>
                <w:szCs w:val="28"/>
              </w:rPr>
              <w:t>на холодную воду – 11,9 процента (утвержденный тариф – 40,09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25,0 куб. м,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1221B4">
              <w:rPr>
                <w:spacing w:val="-4"/>
                <w:sz w:val="28"/>
                <w:szCs w:val="28"/>
              </w:rPr>
              <w:t xml:space="preserve">30 </w:t>
            </w:r>
            <w:r w:rsidR="00122675" w:rsidRPr="001221B4">
              <w:rPr>
                <w:spacing w:val="-4"/>
                <w:sz w:val="28"/>
                <w:szCs w:val="28"/>
              </w:rPr>
              <w:t>кг/человека</w:t>
            </w:r>
            <w:r w:rsidRPr="001221B4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602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20,7945 процента, в общей численности населения Ростовской области – 0,0144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572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19,7582 процента, в общей численности населения Ростовской области – 0,0137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2323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80,2418 процента, в общей численности населения Ростовской области – 0,0556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</w:t>
            </w:r>
            <w:r w:rsidRPr="0054441C">
              <w:rPr>
                <w:sz w:val="28"/>
                <w:szCs w:val="28"/>
              </w:rPr>
              <w:lastRenderedPageBreak/>
              <w:t xml:space="preserve">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13798,62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8269,88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47.8.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Семикаракорское городское поселение</w:t>
            </w:r>
          </w:p>
        </w:tc>
        <w:tc>
          <w:tcPr>
            <w:tcW w:w="11249" w:type="dxa"/>
          </w:tcPr>
          <w:p w:rsidR="00380DEE" w:rsidRPr="0054441C" w:rsidRDefault="00380DEE" w:rsidP="004D23D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221B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12,7 процента (утвержденный тариф – 32,32 руб./куб. м), на водоотведение – 1,0 процент (утвержденный тариф – 30,86 руб./куб. м), на тепловую энергию – 110,8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 xml:space="preserve"> (утвержденный тариф – 2189,99 руб./Гкал), на газоснабжение (природный газ) – 3,0 процента (6,91 руб./куб. м), на электроснабжение в пределах социальной нормы – 4,0 процента (4,42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по газоснабжению (природный газ)</w:t>
            </w:r>
            <w:r w:rsidR="004D23DF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– 30,0 куб. м, размер социальной нормы потребления электрической энергии – 236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холодному в</w:t>
            </w:r>
            <w:r w:rsidR="00816434">
              <w:rPr>
                <w:sz w:val="28"/>
                <w:szCs w:val="28"/>
              </w:rPr>
              <w:t>одоснабжению – 7,46 куб. м</w:t>
            </w:r>
            <w:r w:rsidRPr="0054441C">
              <w:rPr>
                <w:sz w:val="28"/>
                <w:szCs w:val="28"/>
              </w:rPr>
              <w:t xml:space="preserve">, по водоотведению – 7,46 </w:t>
            </w:r>
            <w:r w:rsidR="00F941DA">
              <w:rPr>
                <w:sz w:val="28"/>
                <w:szCs w:val="28"/>
              </w:rPr>
              <w:t>куб. м</w:t>
            </w:r>
            <w:r w:rsidR="00816434">
              <w:rPr>
                <w:sz w:val="28"/>
                <w:szCs w:val="28"/>
              </w:rPr>
              <w:t xml:space="preserve">, </w:t>
            </w:r>
            <w:r w:rsidRPr="0054441C">
              <w:rPr>
                <w:sz w:val="28"/>
                <w:szCs w:val="28"/>
              </w:rPr>
              <w:t>по отоплению – 0,0308 Гкал/кв. м,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928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4,2518 процента, в общей численности населения Ростовской области – 0,0222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</w:t>
            </w:r>
            <w:r w:rsidRPr="0054441C">
              <w:rPr>
                <w:sz w:val="28"/>
                <w:szCs w:val="28"/>
              </w:rPr>
              <w:lastRenderedPageBreak/>
              <w:t xml:space="preserve">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1350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6,1853 процента, в общей численности населения Ростовской области – 0,0323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20476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93,8147 процента, в общей численности населения Ростовской области – 0,4897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110979,92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431634,08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47.9.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Сусатское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1B4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221B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1221B4">
              <w:rPr>
                <w:spacing w:val="-4"/>
                <w:sz w:val="28"/>
                <w:szCs w:val="28"/>
              </w:rPr>
              <w:t>на холодную воду – 17,3 процента (утвержденный тариф – 79,57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20,0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1221B4">
              <w:rPr>
                <w:spacing w:val="-4"/>
                <w:sz w:val="28"/>
                <w:szCs w:val="28"/>
              </w:rPr>
              <w:lastRenderedPageBreak/>
              <w:t xml:space="preserve">30 </w:t>
            </w:r>
            <w:r w:rsidR="00122675" w:rsidRPr="001221B4">
              <w:rPr>
                <w:spacing w:val="-4"/>
                <w:sz w:val="28"/>
                <w:szCs w:val="28"/>
              </w:rPr>
              <w:t>кг/человека</w:t>
            </w:r>
            <w:r w:rsidRPr="001221B4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550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18,3946 процента, в общей численности населения Ростовской области – 0,0132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580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19,3980 процента, в общей численности населения Ростовской области – 0,0139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2410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80,6020 процента, в общей численности населения Ростовской области – 0,0576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25208,60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14002,10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E826E2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E826E2">
              <w:rPr>
                <w:spacing w:val="-12"/>
                <w:kern w:val="2"/>
                <w:sz w:val="28"/>
                <w:szCs w:val="28"/>
              </w:rPr>
              <w:lastRenderedPageBreak/>
              <w:t>47.10.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Топилинское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1B4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221B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(669,73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406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1221B4">
              <w:rPr>
                <w:spacing w:val="-4"/>
                <w:sz w:val="28"/>
                <w:szCs w:val="28"/>
              </w:rPr>
              <w:t>30</w:t>
            </w:r>
            <w:r w:rsidR="001221B4" w:rsidRPr="001221B4">
              <w:rPr>
                <w:spacing w:val="-4"/>
                <w:sz w:val="28"/>
                <w:szCs w:val="28"/>
              </w:rPr>
              <w:t> </w:t>
            </w:r>
            <w:r w:rsidR="00122675" w:rsidRPr="001221B4">
              <w:rPr>
                <w:spacing w:val="-4"/>
                <w:sz w:val="28"/>
                <w:szCs w:val="28"/>
              </w:rPr>
              <w:t>кг/человека</w:t>
            </w:r>
            <w:r w:rsidRPr="001221B4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1050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35,8607 процента, в общей численности населения Ростовской области – 0,0251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2928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0,0700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</w:t>
            </w:r>
            <w:r w:rsidRPr="0054441C">
              <w:rPr>
                <w:sz w:val="28"/>
                <w:szCs w:val="28"/>
              </w:rPr>
              <w:lastRenderedPageBreak/>
              <w:t xml:space="preserve">предельных индексов, превышающих установленный индекс по Ростовской области, с разбивкой по месяцам: в июле – сентябре – 8959,68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10862,88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48.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СОВЕТСКИЙ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48.1.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Калач-Куртлакское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1B4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221B4">
              <w:rPr>
                <w:spacing w:val="-6"/>
                <w:sz w:val="28"/>
                <w:szCs w:val="28"/>
              </w:rPr>
              <w:t>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1221B4">
              <w:rPr>
                <w:spacing w:val="-4"/>
                <w:sz w:val="28"/>
                <w:szCs w:val="28"/>
              </w:rPr>
              <w:t>на холодную воду – 5,66 процента (утвержденный тариф – 57,67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1221B4">
              <w:rPr>
                <w:spacing w:val="-4"/>
                <w:sz w:val="28"/>
                <w:szCs w:val="28"/>
              </w:rPr>
              <w:t xml:space="preserve">30 </w:t>
            </w:r>
            <w:r w:rsidR="00122675" w:rsidRPr="001221B4">
              <w:rPr>
                <w:spacing w:val="-4"/>
                <w:sz w:val="28"/>
                <w:szCs w:val="28"/>
              </w:rPr>
              <w:t>кг/человека</w:t>
            </w:r>
            <w:r w:rsidRPr="001221B4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4,6937 процента, в общей численности населения Ростовской области – 0,0014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987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</w:t>
            </w:r>
            <w:r w:rsidRPr="0054441C">
              <w:rPr>
                <w:sz w:val="28"/>
                <w:szCs w:val="28"/>
              </w:rPr>
              <w:lastRenderedPageBreak/>
              <w:t>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78,5203 процента, в общей численности населения Ростовской области – 0,0236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270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21,4797 процента, в общей численности населения Ростовской области – 0,0065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2775,60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3207,60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30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48.2.</w:t>
            </w:r>
          </w:p>
        </w:tc>
        <w:tc>
          <w:tcPr>
            <w:tcW w:w="2695" w:type="dxa"/>
          </w:tcPr>
          <w:p w:rsidR="00380DEE" w:rsidRPr="0054441C" w:rsidRDefault="00380DEE" w:rsidP="001221B4">
            <w:pPr>
              <w:spacing w:line="230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Советское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1B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1221B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1221B4">
              <w:rPr>
                <w:spacing w:val="-4"/>
                <w:sz w:val="28"/>
                <w:szCs w:val="28"/>
              </w:rPr>
              <w:t>на холодную воду – 5,66 процента (утвержденный тариф – 57,67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1221B4">
              <w:rPr>
                <w:spacing w:val="-4"/>
                <w:sz w:val="28"/>
                <w:szCs w:val="28"/>
              </w:rPr>
              <w:t xml:space="preserve">30 </w:t>
            </w:r>
            <w:r w:rsidR="00122675" w:rsidRPr="001221B4">
              <w:rPr>
                <w:spacing w:val="-4"/>
                <w:sz w:val="28"/>
                <w:szCs w:val="28"/>
              </w:rPr>
              <w:t>кг/человека</w:t>
            </w:r>
            <w:r w:rsidRPr="001221B4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1375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</w:t>
            </w:r>
            <w:r w:rsidRPr="0054441C">
              <w:rPr>
                <w:sz w:val="28"/>
                <w:szCs w:val="28"/>
              </w:rPr>
              <w:lastRenderedPageBreak/>
              <w:t>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38,1838 процента, в общей численности населения Ростовской области – 0,0329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1911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53,0686 процента, в общей численности населения Ростовской области – 0,0457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1690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46,9314 процента, в общей численности населения Ростовской области – 0,0404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</w:t>
            </w:r>
            <w:r w:rsidR="003758A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17373,20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20077,20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30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48.3.</w:t>
            </w:r>
          </w:p>
        </w:tc>
        <w:tc>
          <w:tcPr>
            <w:tcW w:w="2695" w:type="dxa"/>
          </w:tcPr>
          <w:p w:rsidR="00380DEE" w:rsidRPr="0054441C" w:rsidRDefault="00380DEE" w:rsidP="001221B4">
            <w:pPr>
              <w:spacing w:line="230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Чирское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1B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1221B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1221B4">
              <w:rPr>
                <w:spacing w:val="-4"/>
                <w:sz w:val="28"/>
                <w:szCs w:val="28"/>
              </w:rPr>
              <w:t>на холодную воду – 5,66 процента (утвержденный тариф – 57,67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 xml:space="preserve">нормативы потребления коммунальных услуг: по газоснабжению (бытовой газ в баллонах) – </w:t>
            </w:r>
            <w:r w:rsidRPr="001221B4">
              <w:rPr>
                <w:spacing w:val="-4"/>
                <w:sz w:val="28"/>
                <w:szCs w:val="28"/>
              </w:rPr>
              <w:t xml:space="preserve">30 </w:t>
            </w:r>
            <w:r w:rsidR="00122675" w:rsidRPr="001221B4">
              <w:rPr>
                <w:spacing w:val="-4"/>
                <w:sz w:val="28"/>
                <w:szCs w:val="28"/>
              </w:rPr>
              <w:t>кг/человека</w:t>
            </w:r>
            <w:r w:rsidRPr="001221B4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1114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85,8243 процента, в общей численности населения Ростовской области – 0,0266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960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73,9599 процента, в общей численности населения Ростовской области – 0,0230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338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26,0401 процента, в общей численности населения Ростовской области – 0,0081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3474,64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4015,44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49.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ТАРАСОВСКИЙ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49.1.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Большинское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290387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221B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твердое топливо при наличии печного отопления (уголь) – 3,9 процента (5576,74 руб./т), на услугу регионального оператора по обращению с твердыми коммунальными отходами – 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неизменные объемы потребления коммунальных услуг: по отоплению твердым топливом (уголь) – 0,432 т,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электроснабжением, газоснабжением (бытовой газ в баллонах), отоплением твердым топливом (уголь),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1278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0,0306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1278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</w:t>
            </w:r>
            <w:r w:rsidRPr="0054441C">
              <w:rPr>
                <w:sz w:val="28"/>
                <w:szCs w:val="28"/>
              </w:rPr>
              <w:lastRenderedPageBreak/>
              <w:t>области, в общей численности населения на территории муниципального образования – 100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0,0306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="00E826E2">
              <w:rPr>
                <w:sz w:val="28"/>
                <w:szCs w:val="28"/>
              </w:rPr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2095,92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49.2.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Войковское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1B4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221B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твердое топливо при наличии печного отопления (уголь) – 3,9 процента (5576,74 руб./т), на услугу регионального оператора по обращению с твердыми коммунальными отходами – 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отоплению твердым топливом (уголь) – 0,744 т,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электроснабжением, газоснабжением (бытовой газ в баллонах), отоплением твердым топливом (уголь),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1150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46,7290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0,0275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1311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</w:t>
            </w:r>
            <w:r w:rsidRPr="0054441C">
              <w:rPr>
                <w:sz w:val="28"/>
                <w:szCs w:val="28"/>
              </w:rPr>
              <w:lastRenderedPageBreak/>
              <w:t>равно (или менее) установленному индексу по Ростовской области, в общей численности населения на территории муниципального образования – 53,2710 процента, в общей численности населения Ростовской области – 0,0314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1150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46,7290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0,0275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0 </w:t>
            </w:r>
            <w:r w:rsidR="00122675" w:rsidRPr="0054441C">
              <w:rPr>
                <w:sz w:val="28"/>
                <w:szCs w:val="28"/>
              </w:rPr>
              <w:t>рубл</w:t>
            </w:r>
            <w:r w:rsidR="00E826E2">
              <w:rPr>
                <w:sz w:val="28"/>
                <w:szCs w:val="28"/>
              </w:rPr>
              <w:t>ей</w:t>
            </w:r>
            <w:r w:rsidR="00122675" w:rsidRPr="0054441C">
              <w:rPr>
                <w:sz w:val="28"/>
                <w:szCs w:val="28"/>
              </w:rPr>
              <w:t xml:space="preserve"> ежемесячно</w:t>
            </w:r>
            <w:r w:rsidRPr="0054441C">
              <w:rPr>
                <w:sz w:val="28"/>
                <w:szCs w:val="28"/>
              </w:rPr>
              <w:t>, в октябре – декабре 2022 г. – 3818</w:t>
            </w:r>
            <w:r w:rsidR="00F475D6">
              <w:rPr>
                <w:sz w:val="28"/>
                <w:szCs w:val="28"/>
              </w:rPr>
              <w:t xml:space="preserve">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49.3.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Дячкинское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221B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13,5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 xml:space="preserve"> (утвержденный тариф – 61,52 руб./кг),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1221B4">
              <w:rPr>
                <w:spacing w:val="-4"/>
                <w:sz w:val="28"/>
                <w:szCs w:val="28"/>
              </w:rPr>
              <w:t xml:space="preserve">30 </w:t>
            </w:r>
            <w:r w:rsidR="00122675" w:rsidRPr="001221B4">
              <w:rPr>
                <w:spacing w:val="-4"/>
                <w:sz w:val="28"/>
                <w:szCs w:val="28"/>
              </w:rPr>
              <w:t>кг/человека</w:t>
            </w:r>
            <w:r w:rsidRPr="001221B4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145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</w:t>
            </w:r>
            <w:r w:rsidRPr="0054441C">
              <w:rPr>
                <w:sz w:val="28"/>
                <w:szCs w:val="28"/>
              </w:rPr>
              <w:lastRenderedPageBreak/>
              <w:t>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6,1966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0,0035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2195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93,8034 процента, в общей численности населения Ростовской области – 0,0525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145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6,1966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0,0035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1113,60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</w:t>
            </w:r>
            <w:r w:rsidR="00E826E2">
              <w:rPr>
                <w:sz w:val="28"/>
                <w:szCs w:val="28"/>
              </w:rPr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18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49.4.</w:t>
            </w:r>
          </w:p>
        </w:tc>
        <w:tc>
          <w:tcPr>
            <w:tcW w:w="2695" w:type="dxa"/>
          </w:tcPr>
          <w:p w:rsidR="00380DEE" w:rsidRPr="0054441C" w:rsidRDefault="00380DEE" w:rsidP="001221B4">
            <w:pPr>
              <w:spacing w:line="218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Ефремово-Степановское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290387">
            <w:pPr>
              <w:autoSpaceDE w:val="0"/>
              <w:autoSpaceDN w:val="0"/>
              <w:adjustRightInd w:val="0"/>
              <w:spacing w:line="218" w:lineRule="auto"/>
              <w:jc w:val="both"/>
              <w:rPr>
                <w:sz w:val="28"/>
                <w:szCs w:val="28"/>
              </w:rPr>
            </w:pPr>
            <w:r w:rsidRPr="001221B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твердое топливо при наличии печного отопления (уголь) – 3,9 процента (5576,74 руб./т), на услугу регионального оператора по обращению с твердыми коммунальными отходами – 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неизменные объемы потребления коммунальных услуг: по отоплению твердым топливом (уголь) – 0,672 т,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</w:t>
            </w:r>
            <w:r w:rsidRPr="0054441C">
              <w:rPr>
                <w:sz w:val="28"/>
                <w:szCs w:val="28"/>
              </w:rPr>
              <w:lastRenderedPageBreak/>
              <w:t xml:space="preserve">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электроснабжением, газоснабжением (бытовой газ в баллонах), отоплением твердым топливом (уголь),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1592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0,0381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1592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0,0381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="00E826E2">
              <w:rPr>
                <w:sz w:val="28"/>
                <w:szCs w:val="28"/>
              </w:rPr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4648,64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49.5.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Зеленовское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1B4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221B4">
              <w:rPr>
                <w:spacing w:val="-6"/>
                <w:sz w:val="28"/>
                <w:szCs w:val="28"/>
              </w:rPr>
              <w:t xml:space="preserve">прогнозируемые размеры и темпы изменения тарифов на коммунальные услуги с 1 июля 2022 г.: </w:t>
            </w:r>
            <w:r w:rsidRPr="0054441C">
              <w:rPr>
                <w:sz w:val="28"/>
                <w:szCs w:val="28"/>
              </w:rPr>
              <w:t>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</w:t>
            </w:r>
            <w:r w:rsidRPr="0054441C">
              <w:rPr>
                <w:sz w:val="28"/>
                <w:szCs w:val="28"/>
              </w:rPr>
              <w:lastRenderedPageBreak/>
              <w:t>твердое топливо при наличии печного отопления (уголь) – 3,9 процента (5576,74 руб./т), на услугу регионального оператора по обращению с твердыми коммунальными отходами – 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отоплению твердым топливом (уголь) – 0,552 т,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электроснабжением, газоснабжением (бытовой газ в баллонах), отоплением твердым топливом (уголь),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612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53,2637 процента, в общей численности населения Ростовской области – 0,0146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537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46,7363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0,0128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612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53,2637 процента, в общей численности населения Ростовской области – 0,0146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</w:t>
            </w:r>
            <w:r w:rsidRPr="0054441C">
              <w:rPr>
                <w:sz w:val="28"/>
                <w:szCs w:val="28"/>
              </w:rPr>
              <w:lastRenderedPageBreak/>
              <w:t xml:space="preserve">по Ростовской области, с разбивкой по месяцам: в июле – сентябре – </w:t>
            </w:r>
            <w:r w:rsidR="00E826E2">
              <w:rPr>
                <w:sz w:val="28"/>
                <w:szCs w:val="28"/>
              </w:rPr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1395,36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49.6.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Колушкинское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1221B4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221B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твердое топливо при наличии печного отопления (уголь) – 3,9 процента (5576,74 руб./т), на услугу регионального оператора по обращению с твердыми коммунальными отходами – 0,0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отоплению твердым топливом (уголь) – 0,576 т,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электроснабжением, газоснабжением (бытовой газ в баллонах), отоплением твердым топливом (уголь),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1394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0,0333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 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более установленного индекса по </w:t>
            </w:r>
            <w:r w:rsidRPr="0054441C">
              <w:rPr>
                <w:sz w:val="28"/>
                <w:szCs w:val="28"/>
              </w:rPr>
              <w:lastRenderedPageBreak/>
              <w:t>Ростовской области, – 1394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</w:t>
            </w:r>
            <w:r w:rsidR="001221B4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0,0333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="00E826E2">
              <w:rPr>
                <w:sz w:val="28"/>
                <w:szCs w:val="28"/>
              </w:rPr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3359,54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49.7.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221B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13,5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 xml:space="preserve"> (утвержденный тариф – 61,52 руб./кг),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1221B4">
              <w:rPr>
                <w:spacing w:val="-4"/>
                <w:sz w:val="28"/>
                <w:szCs w:val="28"/>
              </w:rPr>
              <w:t xml:space="preserve">30 </w:t>
            </w:r>
            <w:r w:rsidR="00122675" w:rsidRPr="001221B4">
              <w:rPr>
                <w:spacing w:val="-4"/>
                <w:sz w:val="28"/>
                <w:szCs w:val="28"/>
              </w:rPr>
              <w:t>кг/человека</w:t>
            </w:r>
            <w:r w:rsidRPr="001221B4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852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29,4810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0,0204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 xml:space="preserve">которого равно (или менее) </w:t>
            </w:r>
            <w:r w:rsidRPr="0054441C">
              <w:rPr>
                <w:spacing w:val="-4"/>
                <w:sz w:val="28"/>
                <w:szCs w:val="28"/>
              </w:rPr>
              <w:lastRenderedPageBreak/>
              <w:t>установленному индексу по Ростовской области, – 2038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70,5190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0,0487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852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29,4810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0,0204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</w:t>
            </w:r>
            <w:r w:rsidRPr="001221B4">
              <w:rPr>
                <w:spacing w:val="-4"/>
                <w:sz w:val="28"/>
                <w:szCs w:val="28"/>
              </w:rPr>
              <w:t xml:space="preserve">области, с разбивкой по месяцам: в июле – сентябре – 6517,80 </w:t>
            </w:r>
            <w:r w:rsidR="00122675" w:rsidRPr="001221B4">
              <w:rPr>
                <w:spacing w:val="-4"/>
                <w:sz w:val="28"/>
                <w:szCs w:val="28"/>
              </w:rPr>
              <w:t>рубля ежемесячно</w:t>
            </w:r>
            <w:r w:rsidRPr="001221B4">
              <w:rPr>
                <w:spacing w:val="-4"/>
                <w:sz w:val="28"/>
                <w:szCs w:val="28"/>
              </w:rPr>
              <w:t>, в октябре –</w:t>
            </w:r>
            <w:r w:rsidRPr="0054441C">
              <w:rPr>
                <w:sz w:val="28"/>
                <w:szCs w:val="28"/>
              </w:rPr>
              <w:t xml:space="preserve"> декабре 2022 г. – </w:t>
            </w:r>
            <w:r w:rsidR="00E826E2">
              <w:rPr>
                <w:sz w:val="28"/>
                <w:szCs w:val="28"/>
              </w:rPr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49.8.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Курно-Липовское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1221B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13,5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 xml:space="preserve"> (утвержденный тариф – 61,52 руб./кг),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1221B4">
              <w:rPr>
                <w:spacing w:val="-4"/>
                <w:sz w:val="28"/>
                <w:szCs w:val="28"/>
              </w:rPr>
              <w:t xml:space="preserve">30 </w:t>
            </w:r>
            <w:r w:rsidR="00122675" w:rsidRPr="001221B4">
              <w:rPr>
                <w:spacing w:val="-4"/>
                <w:sz w:val="28"/>
                <w:szCs w:val="28"/>
              </w:rPr>
              <w:t>кг/человека</w:t>
            </w:r>
            <w:r w:rsidRPr="001221B4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</w:t>
            </w:r>
            <w:r w:rsidRPr="0054441C">
              <w:rPr>
                <w:sz w:val="28"/>
                <w:szCs w:val="28"/>
              </w:rPr>
              <w:lastRenderedPageBreak/>
              <w:t>отношении которого равно установленному предельному индексу, – 790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42,9115 процента, в общей численности населения Ростовской области – 0,0189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1051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57,0885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0,0251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790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42,9115 процента, в общей численности населения Ростовской области – 0,0189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6256,80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</w:t>
            </w:r>
            <w:r w:rsidR="00E826E2">
              <w:rPr>
                <w:sz w:val="28"/>
                <w:szCs w:val="28"/>
              </w:rPr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49.9.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Митякинское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DB6276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1221B4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твердое топливо при наличии печного отопления (уголь) – 3,9 процента (5576,74 руб./т), на услугу регионального оператора по обращению с твердыми коммунальными отходами – 0</w:t>
            </w:r>
            <w:r w:rsidR="00DB6276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отоплению твердым топливом (уголь) – 0,516 т, размер социальной нормы потребления </w:t>
            </w:r>
            <w:r w:rsidRPr="0054441C">
              <w:rPr>
                <w:sz w:val="28"/>
                <w:szCs w:val="28"/>
              </w:rPr>
              <w:lastRenderedPageBreak/>
              <w:t xml:space="preserve">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электроснабжением, газоснабжением (бытовой газ в баллонах), отоплением твердым топливом (уголь),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1485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48,3556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0,0355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1586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51,6444 процент, в общей численности населения Ростовской области – 0,0379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1485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48,3556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0,0355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="00E826E2">
              <w:rPr>
                <w:sz w:val="28"/>
                <w:szCs w:val="28"/>
              </w:rPr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3103,65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325C45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325C45">
              <w:rPr>
                <w:spacing w:val="-12"/>
                <w:kern w:val="2"/>
                <w:sz w:val="28"/>
                <w:szCs w:val="28"/>
              </w:rPr>
              <w:lastRenderedPageBreak/>
              <w:t>49.10.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Тарасовское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7533E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F7533E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13,5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 xml:space="preserve"> (утвержденный тариф – 61,52 руб./кг),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7533E">
              <w:rPr>
                <w:spacing w:val="-4"/>
                <w:sz w:val="28"/>
                <w:szCs w:val="28"/>
              </w:rPr>
              <w:t xml:space="preserve">30 </w:t>
            </w:r>
            <w:r w:rsidR="00122675" w:rsidRPr="00F7533E">
              <w:rPr>
                <w:spacing w:val="-4"/>
                <w:sz w:val="28"/>
                <w:szCs w:val="28"/>
              </w:rPr>
              <w:t>кг/человека</w:t>
            </w:r>
            <w:r w:rsidRPr="00F7533E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2379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24,3750 процента, в общей численности населения Ростовской области – 0,0569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7381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</w:t>
            </w:r>
            <w:r w:rsidR="00325C45">
              <w:rPr>
                <w:sz w:val="28"/>
                <w:szCs w:val="28"/>
              </w:rPr>
              <w:t>о образования – 75,6250 процента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0,1765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2379</w:t>
            </w:r>
            <w:r w:rsidR="00F7533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24,3750 процента, в общей численности населения Ростовской области – 0,0569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</w:t>
            </w:r>
            <w:r w:rsidRPr="0054441C">
              <w:rPr>
                <w:sz w:val="28"/>
                <w:szCs w:val="28"/>
              </w:rPr>
              <w:lastRenderedPageBreak/>
              <w:t xml:space="preserve">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18508,62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</w:t>
            </w:r>
            <w:r w:rsidR="00E826E2">
              <w:rPr>
                <w:sz w:val="28"/>
                <w:szCs w:val="28"/>
              </w:rPr>
              <w:t xml:space="preserve">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F7533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50.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ТАЦИНСКИЙ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50.1.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Быстрогорское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7533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7533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F7533E">
              <w:rPr>
                <w:spacing w:val="-6"/>
                <w:sz w:val="28"/>
                <w:szCs w:val="28"/>
              </w:rPr>
              <w:t>на холодную воду – 21,08 процент</w:t>
            </w:r>
            <w:r w:rsidR="00325C45" w:rsidRPr="00F7533E">
              <w:rPr>
                <w:spacing w:val="-6"/>
                <w:sz w:val="28"/>
                <w:szCs w:val="28"/>
              </w:rPr>
              <w:t>а</w:t>
            </w:r>
            <w:r w:rsidRPr="00F7533E">
              <w:rPr>
                <w:spacing w:val="-6"/>
                <w:sz w:val="28"/>
                <w:szCs w:val="28"/>
              </w:rPr>
              <w:t xml:space="preserve"> (утвержденный тариф – 45,66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 xml:space="preserve">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7533E">
              <w:rPr>
                <w:spacing w:val="-4"/>
                <w:sz w:val="28"/>
                <w:szCs w:val="28"/>
              </w:rPr>
              <w:t xml:space="preserve">30 </w:t>
            </w:r>
            <w:r w:rsidR="00122675" w:rsidRPr="00F7533E">
              <w:rPr>
                <w:spacing w:val="-4"/>
                <w:sz w:val="28"/>
                <w:szCs w:val="28"/>
              </w:rPr>
              <w:t>кг/человека</w:t>
            </w:r>
            <w:r w:rsidRPr="00F7533E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139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4,7701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0,0033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2750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</w:t>
            </w:r>
            <w:r w:rsidRPr="0054441C">
              <w:rPr>
                <w:sz w:val="28"/>
                <w:szCs w:val="28"/>
              </w:rPr>
              <w:lastRenderedPageBreak/>
              <w:t>Ростовской области, в общей численности населения на территории муниципального образования – 94,3720 процента, в общей численности населения Ростовской области – 0,0658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164</w:t>
            </w:r>
            <w:r w:rsidR="00F7533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5,6280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0,0039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1395,64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264,04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F7533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50.2.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Верхнеобливское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7533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7533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(53,21руб./куб.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 xml:space="preserve">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7533E">
              <w:rPr>
                <w:spacing w:val="-4"/>
                <w:sz w:val="28"/>
                <w:szCs w:val="28"/>
              </w:rPr>
              <w:t>30</w:t>
            </w:r>
            <w:r w:rsidR="00F7533E" w:rsidRPr="00F7533E">
              <w:rPr>
                <w:spacing w:val="-4"/>
                <w:sz w:val="28"/>
                <w:szCs w:val="28"/>
              </w:rPr>
              <w:t> </w:t>
            </w:r>
            <w:r w:rsidR="00122675" w:rsidRPr="00F7533E">
              <w:rPr>
                <w:spacing w:val="-4"/>
                <w:sz w:val="28"/>
                <w:szCs w:val="28"/>
              </w:rPr>
              <w:t>кг/человека</w:t>
            </w:r>
            <w:r w:rsidRPr="00F7533E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132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</w:t>
            </w:r>
            <w:r w:rsidRPr="0054441C">
              <w:rPr>
                <w:sz w:val="28"/>
                <w:szCs w:val="28"/>
              </w:rPr>
              <w:lastRenderedPageBreak/>
              <w:t>установленному предельному индексу, в общей численности населения на территории муниципального образования – 10,2326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0,0032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87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6,7442 процента, в общей численности населения Ростовской области – 0,0021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1203</w:t>
            </w:r>
            <w:r w:rsidR="00F7533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93,2558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0,0288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12691,65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9058,59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F7533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50.3.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Ермаковское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7533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7533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(38,35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 xml:space="preserve">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7533E">
              <w:rPr>
                <w:spacing w:val="-4"/>
                <w:sz w:val="28"/>
                <w:szCs w:val="28"/>
              </w:rPr>
              <w:t>30</w:t>
            </w:r>
            <w:r w:rsidR="00F7533E" w:rsidRPr="00F7533E">
              <w:rPr>
                <w:spacing w:val="-4"/>
                <w:sz w:val="28"/>
                <w:szCs w:val="28"/>
              </w:rPr>
              <w:t> </w:t>
            </w:r>
            <w:r w:rsidR="00122675" w:rsidRPr="00F7533E">
              <w:rPr>
                <w:spacing w:val="-4"/>
                <w:sz w:val="28"/>
                <w:szCs w:val="28"/>
              </w:rPr>
              <w:t>кг/человека</w:t>
            </w:r>
            <w:r w:rsidRPr="00F7533E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146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8,0308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0,0035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1672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91,9692 процента, в общей численности населения Ростовской области – 0,0400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146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8,0308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</w:t>
            </w:r>
            <w:r w:rsidR="003758A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0,0035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1213,26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2038,16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50.4.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Жирновское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7533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7533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(44,82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 xml:space="preserve">), на электроснабжение в пределах социальной </w:t>
            </w:r>
            <w:r w:rsidRPr="0054441C">
              <w:rPr>
                <w:sz w:val="28"/>
                <w:szCs w:val="28"/>
              </w:rPr>
              <w:lastRenderedPageBreak/>
              <w:t>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 xml:space="preserve">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7533E">
              <w:rPr>
                <w:spacing w:val="-4"/>
                <w:sz w:val="28"/>
                <w:szCs w:val="28"/>
              </w:rPr>
              <w:t>30</w:t>
            </w:r>
            <w:r w:rsidR="00F7533E" w:rsidRPr="00F7533E">
              <w:rPr>
                <w:spacing w:val="-4"/>
                <w:sz w:val="28"/>
                <w:szCs w:val="28"/>
              </w:rPr>
              <w:t> </w:t>
            </w:r>
            <w:r w:rsidR="00122675" w:rsidRPr="00F7533E">
              <w:rPr>
                <w:spacing w:val="-4"/>
                <w:sz w:val="28"/>
                <w:szCs w:val="28"/>
              </w:rPr>
              <w:t>кг/человека</w:t>
            </w:r>
            <w:r w:rsidRPr="00F7533E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145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</w:t>
            </w:r>
            <w:r w:rsidR="00325C45">
              <w:rPr>
                <w:sz w:val="28"/>
                <w:szCs w:val="28"/>
              </w:rPr>
              <w:t>го образования – 2,5301 процента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0,0035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5586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97,4699 процента, в общей численности населения Ростовской области – 0,1336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145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2,5301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0,0035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Pr="0054441C">
              <w:rPr>
                <w:sz w:val="28"/>
                <w:szCs w:val="28"/>
              </w:rPr>
              <w:lastRenderedPageBreak/>
              <w:t xml:space="preserve">1345,60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301,60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50.5.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Зазерское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7533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7533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(62,70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 xml:space="preserve">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7533E">
              <w:rPr>
                <w:spacing w:val="-6"/>
                <w:sz w:val="28"/>
                <w:szCs w:val="28"/>
              </w:rPr>
              <w:t>30</w:t>
            </w:r>
            <w:r w:rsidR="00F7533E" w:rsidRPr="00F7533E">
              <w:rPr>
                <w:spacing w:val="-6"/>
                <w:sz w:val="28"/>
                <w:szCs w:val="28"/>
              </w:rPr>
              <w:t> </w:t>
            </w:r>
            <w:r w:rsidR="00122675" w:rsidRPr="00F7533E">
              <w:rPr>
                <w:spacing w:val="-6"/>
                <w:sz w:val="28"/>
                <w:szCs w:val="28"/>
              </w:rPr>
              <w:t>кг/человека</w:t>
            </w:r>
            <w:r w:rsidRPr="00F7533E">
              <w:rPr>
                <w:spacing w:val="-6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129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10,5824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0,0031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48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3,9377 процента, в общей численности населения Ростовской области – 0,0011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1171</w:t>
            </w:r>
            <w:r w:rsidR="00F7533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</w:t>
            </w:r>
            <w:r w:rsidRPr="0054441C">
              <w:rPr>
                <w:sz w:val="28"/>
                <w:szCs w:val="28"/>
              </w:rPr>
              <w:lastRenderedPageBreak/>
              <w:t>отношении которого более установленного индекса по Ростовской области, в общей численности населения на территории муниципального образования – 96,0623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0,0280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12506,28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14426,72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F7533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50.6.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Ковылкинское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7533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7533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(32,44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 xml:space="preserve">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</w:t>
            </w:r>
            <w:r w:rsidR="00245D31" w:rsidRPr="0054441C">
              <w:rPr>
                <w:sz w:val="28"/>
                <w:szCs w:val="28"/>
              </w:rPr>
              <w:t>2</w:t>
            </w:r>
            <w:r w:rsidRPr="0054441C">
              <w:rPr>
                <w:sz w:val="28"/>
                <w:szCs w:val="28"/>
              </w:rPr>
              <w:t>0,0 куб. м, размер социальной нормы потребления электрической энергии –</w:t>
            </w:r>
            <w:r w:rsidR="003758A5">
              <w:rPr>
                <w:sz w:val="28"/>
                <w:szCs w:val="28"/>
              </w:rPr>
              <w:t xml:space="preserve"> </w:t>
            </w:r>
            <w:r w:rsidR="00245D31" w:rsidRPr="0054441C">
              <w:rPr>
                <w:sz w:val="28"/>
                <w:szCs w:val="28"/>
              </w:rPr>
              <w:t>24</w:t>
            </w:r>
            <w:r w:rsidRPr="0054441C">
              <w:rPr>
                <w:sz w:val="28"/>
                <w:szCs w:val="28"/>
              </w:rPr>
              <w:t xml:space="preserve">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7533E">
              <w:rPr>
                <w:spacing w:val="-4"/>
                <w:sz w:val="28"/>
                <w:szCs w:val="28"/>
              </w:rPr>
              <w:t>30</w:t>
            </w:r>
            <w:r w:rsidR="00F7533E" w:rsidRPr="00F7533E">
              <w:rPr>
                <w:spacing w:val="-4"/>
                <w:sz w:val="28"/>
                <w:szCs w:val="28"/>
              </w:rPr>
              <w:t> </w:t>
            </w:r>
            <w:r w:rsidR="00122675" w:rsidRPr="00F7533E">
              <w:rPr>
                <w:spacing w:val="-4"/>
                <w:sz w:val="28"/>
                <w:szCs w:val="28"/>
              </w:rPr>
              <w:t>кг/человека</w:t>
            </w:r>
            <w:r w:rsidRPr="00F7533E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125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9,6525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0,0030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73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</w:t>
            </w:r>
            <w:r w:rsidRPr="0054441C">
              <w:rPr>
                <w:sz w:val="28"/>
                <w:szCs w:val="28"/>
              </w:rPr>
              <w:lastRenderedPageBreak/>
              <w:t>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5,6371 процента, в общей численности населения Ростовской области – 0,0017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1222</w:t>
            </w:r>
            <w:r w:rsidR="00F7533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94,3629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0,0292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="00245D31" w:rsidRPr="0054441C">
              <w:rPr>
                <w:sz w:val="28"/>
                <w:szCs w:val="28"/>
              </w:rPr>
              <w:t>8578,44</w:t>
            </w:r>
            <w:r w:rsidRPr="0054441C">
              <w:rPr>
                <w:sz w:val="28"/>
                <w:szCs w:val="28"/>
              </w:rPr>
              <w:t xml:space="preserve">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2022 г. – 10387</w:t>
            </w:r>
            <w:r w:rsidR="00F475D6">
              <w:rPr>
                <w:sz w:val="28"/>
                <w:szCs w:val="28"/>
              </w:rPr>
              <w:t xml:space="preserve">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F7533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50.7.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Михайловское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7533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7533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(62,70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</w:t>
            </w:r>
            <w:r w:rsidR="00325C45">
              <w:rPr>
                <w:sz w:val="28"/>
                <w:szCs w:val="28"/>
              </w:rPr>
              <w:t>нальными отходами – 3,8 процента</w:t>
            </w:r>
            <w:r w:rsidRPr="0054441C">
              <w:rPr>
                <w:sz w:val="28"/>
                <w:szCs w:val="28"/>
              </w:rPr>
              <w:t xml:space="preserve">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7533E">
              <w:rPr>
                <w:spacing w:val="-4"/>
                <w:sz w:val="28"/>
                <w:szCs w:val="28"/>
              </w:rPr>
              <w:t>30</w:t>
            </w:r>
            <w:r w:rsidR="00F7533E" w:rsidRPr="00F7533E">
              <w:rPr>
                <w:spacing w:val="-4"/>
                <w:sz w:val="28"/>
                <w:szCs w:val="28"/>
              </w:rPr>
              <w:t> </w:t>
            </w:r>
            <w:r w:rsidR="00122675" w:rsidRPr="00F7533E">
              <w:rPr>
                <w:spacing w:val="-4"/>
                <w:sz w:val="28"/>
                <w:szCs w:val="28"/>
              </w:rPr>
              <w:t>кг/человека</w:t>
            </w:r>
            <w:r w:rsidRPr="00F7533E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128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</w:t>
            </w:r>
            <w:r w:rsidRPr="0054441C">
              <w:rPr>
                <w:sz w:val="28"/>
                <w:szCs w:val="28"/>
              </w:rPr>
              <w:lastRenderedPageBreak/>
              <w:t>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3,2562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0,0031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3803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96,7438 процента, в общей численности населения Ростовской области – 0,0909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3,2562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0,0031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1367,04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380,16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50.8.</w:t>
            </w:r>
          </w:p>
        </w:tc>
        <w:tc>
          <w:tcPr>
            <w:tcW w:w="2695" w:type="dxa"/>
          </w:tcPr>
          <w:p w:rsidR="00380DEE" w:rsidRPr="0054441C" w:rsidRDefault="00380DEE" w:rsidP="00F7533E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Скосырское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7533E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 w:rsidRPr="00F7533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(28,66 руб./куб. м), на газоснабжение (бытовой газ в 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 xml:space="preserve">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7533E">
              <w:rPr>
                <w:spacing w:val="-4"/>
                <w:sz w:val="28"/>
                <w:szCs w:val="28"/>
              </w:rPr>
              <w:lastRenderedPageBreak/>
              <w:t>30</w:t>
            </w:r>
            <w:r w:rsidR="00F7533E" w:rsidRPr="00F7533E">
              <w:rPr>
                <w:spacing w:val="-4"/>
                <w:sz w:val="28"/>
                <w:szCs w:val="28"/>
              </w:rPr>
              <w:t> </w:t>
            </w:r>
            <w:r w:rsidR="00122675" w:rsidRPr="00F7533E">
              <w:rPr>
                <w:spacing w:val="-4"/>
                <w:sz w:val="28"/>
                <w:szCs w:val="28"/>
              </w:rPr>
              <w:t>кг/человека</w:t>
            </w:r>
            <w:r w:rsidRPr="00F7533E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151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6,1885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0,0036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2289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93,8115 процента, в общей численности населения Ростовской области – 0,0547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151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6,1885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0,0036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951,30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30,20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50.9.</w:t>
            </w:r>
          </w:p>
        </w:tc>
        <w:tc>
          <w:tcPr>
            <w:tcW w:w="2695" w:type="dxa"/>
          </w:tcPr>
          <w:p w:rsidR="00380DEE" w:rsidRPr="0054441C" w:rsidRDefault="00380DEE" w:rsidP="00F7533E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Суховское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F7533E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8"/>
                <w:szCs w:val="28"/>
              </w:rPr>
            </w:pPr>
            <w:r w:rsidRPr="00F7533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</w:t>
            </w:r>
            <w:r w:rsidR="00A85220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процента (62,70 руб./куб. м), на газоснабжение (бытовой газ в </w:t>
            </w:r>
            <w:r w:rsidRPr="0054441C">
              <w:rPr>
                <w:sz w:val="28"/>
                <w:szCs w:val="28"/>
              </w:rPr>
              <w:lastRenderedPageBreak/>
              <w:t>баллонах) – 72,4 процента (</w:t>
            </w:r>
            <w:r w:rsidR="00014712" w:rsidRPr="0054441C">
              <w:rPr>
                <w:sz w:val="28"/>
                <w:szCs w:val="28"/>
              </w:rPr>
              <w:t>56,15 руб./кг</w:t>
            </w:r>
            <w:r w:rsidRPr="0054441C">
              <w:rPr>
                <w:sz w:val="28"/>
                <w:szCs w:val="28"/>
              </w:rPr>
              <w:t>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 xml:space="preserve">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F7533E">
              <w:rPr>
                <w:spacing w:val="-4"/>
                <w:sz w:val="28"/>
                <w:szCs w:val="28"/>
              </w:rPr>
              <w:t>30</w:t>
            </w:r>
            <w:r w:rsidR="00F7533E" w:rsidRPr="00F7533E">
              <w:rPr>
                <w:spacing w:val="-4"/>
                <w:sz w:val="28"/>
                <w:szCs w:val="28"/>
              </w:rPr>
              <w:t> </w:t>
            </w:r>
            <w:r w:rsidR="00122675" w:rsidRPr="00F7533E">
              <w:rPr>
                <w:spacing w:val="-4"/>
                <w:sz w:val="28"/>
                <w:szCs w:val="28"/>
              </w:rPr>
              <w:t>кг/человека</w:t>
            </w:r>
            <w:r w:rsidRPr="00F7533E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135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9,9265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0,0032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52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3,8235 процента, в общей численности населения Ростовской области – 0,0012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1308</w:t>
            </w:r>
            <w:r w:rsidR="00F7533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96,1765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</w:t>
            </w:r>
            <w:r w:rsidR="003758A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0,0313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</w:t>
            </w:r>
            <w:r w:rsidRPr="0054441C">
              <w:rPr>
                <w:sz w:val="28"/>
                <w:szCs w:val="28"/>
              </w:rPr>
              <w:lastRenderedPageBreak/>
              <w:t xml:space="preserve">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13969,44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16114,56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F7533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E826E2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E826E2">
              <w:rPr>
                <w:spacing w:val="-12"/>
                <w:kern w:val="2"/>
                <w:sz w:val="28"/>
                <w:szCs w:val="28"/>
              </w:rPr>
              <w:lastRenderedPageBreak/>
              <w:t>50.10.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Тацинское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F7533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(42,90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 xml:space="preserve"> (571,41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140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1,5311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0,0033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9004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98,4689 процента, в общей численности населения Ростовской области – 0,2153процента;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140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</w:t>
            </w:r>
            <w:r w:rsidRPr="0054441C">
              <w:rPr>
                <w:sz w:val="28"/>
                <w:szCs w:val="28"/>
              </w:rPr>
              <w:lastRenderedPageBreak/>
              <w:t>более установленного индекса по Ростовской области, в общей численности населения на территории муниципального образования – 1,5311 процент</w:t>
            </w:r>
            <w:r w:rsidR="00325C45">
              <w:rPr>
                <w:sz w:val="28"/>
                <w:szCs w:val="28"/>
              </w:rPr>
              <w:t>а</w:t>
            </w:r>
            <w:r w:rsidRPr="0054441C">
              <w:rPr>
                <w:sz w:val="28"/>
                <w:szCs w:val="28"/>
              </w:rPr>
              <w:t>, в общей численности населения Ростовской области – 0,0033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1076,60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264,60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E826E2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E826E2">
              <w:rPr>
                <w:spacing w:val="-12"/>
                <w:kern w:val="2"/>
                <w:sz w:val="28"/>
                <w:szCs w:val="28"/>
              </w:rPr>
              <w:lastRenderedPageBreak/>
              <w:t>50.11.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Углегорское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326F6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C70B1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pacing w:val="-4"/>
                <w:sz w:val="28"/>
                <w:szCs w:val="28"/>
              </w:rPr>
              <w:t xml:space="preserve"> на холодную воду – 37,90 процент</w:t>
            </w:r>
            <w:r w:rsidR="00325C45">
              <w:rPr>
                <w:spacing w:val="-4"/>
                <w:sz w:val="28"/>
                <w:szCs w:val="28"/>
              </w:rPr>
              <w:t>а</w:t>
            </w:r>
            <w:r w:rsidRPr="0054441C">
              <w:rPr>
                <w:spacing w:val="-4"/>
                <w:sz w:val="28"/>
                <w:szCs w:val="28"/>
              </w:rPr>
              <w:t xml:space="preserve"> (утвержденный тариф – 98,95 руб./куб. м), на электроснабжение в пределах социальной нормы – 4,0 процента (3,10 руб./</w:t>
            </w:r>
            <w:r w:rsidR="00122675" w:rsidRPr="0054441C">
              <w:rPr>
                <w:spacing w:val="-4"/>
                <w:sz w:val="28"/>
                <w:szCs w:val="28"/>
              </w:rPr>
              <w:t>кВт.ч</w:t>
            </w:r>
            <w:r w:rsidR="00482D94" w:rsidRPr="0054441C">
              <w:rPr>
                <w:spacing w:val="-4"/>
                <w:sz w:val="28"/>
                <w:szCs w:val="28"/>
              </w:rPr>
              <w:t>)</w:t>
            </w:r>
            <w:r w:rsidRPr="0054441C">
              <w:rPr>
                <w:spacing w:val="-4"/>
                <w:sz w:val="28"/>
                <w:szCs w:val="28"/>
              </w:rPr>
              <w:t>, на услугу регионального оператора по обращению с твердыми коммунальными отходами – 3,8 процент</w:t>
            </w:r>
            <w:r w:rsidR="00325C45">
              <w:rPr>
                <w:spacing w:val="-4"/>
                <w:sz w:val="28"/>
                <w:szCs w:val="28"/>
              </w:rPr>
              <w:t>а</w:t>
            </w:r>
            <w:r w:rsidRPr="0054441C">
              <w:rPr>
                <w:spacing w:val="-4"/>
                <w:sz w:val="28"/>
                <w:szCs w:val="28"/>
              </w:rPr>
              <w:t xml:space="preserve"> (571,41 руб./куб. м); неизменные объемы потребления коммунальных услуг: по холодному водоснабжению – 8,0 куб. м, размер социальной нормы потребления электрической энергии – 186 </w:t>
            </w:r>
            <w:r w:rsidR="00122675" w:rsidRPr="0054441C">
              <w:rPr>
                <w:spacing w:val="-4"/>
                <w:sz w:val="28"/>
                <w:szCs w:val="28"/>
              </w:rPr>
              <w:t>кВт.ч</w:t>
            </w:r>
            <w:r w:rsidR="00482D94" w:rsidRPr="0054441C">
              <w:rPr>
                <w:spacing w:val="-4"/>
                <w:sz w:val="28"/>
                <w:szCs w:val="28"/>
              </w:rPr>
              <w:t>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обращением с твердыми коммунальными отходами;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60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2,9426 процент</w:t>
            </w:r>
            <w:r w:rsidR="00325C45">
              <w:rPr>
                <w:spacing w:val="-4"/>
                <w:sz w:val="28"/>
                <w:szCs w:val="28"/>
              </w:rPr>
              <w:t>а</w:t>
            </w:r>
            <w:r w:rsidRPr="0054441C">
              <w:rPr>
                <w:spacing w:val="-4"/>
                <w:sz w:val="28"/>
                <w:szCs w:val="28"/>
              </w:rPr>
              <w:t>, в общей численности населения Ростовской области – 0,0014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1979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</w:t>
            </w:r>
            <w:r w:rsidRPr="0054441C">
              <w:rPr>
                <w:spacing w:val="-4"/>
                <w:sz w:val="28"/>
                <w:szCs w:val="28"/>
              </w:rPr>
              <w:lastRenderedPageBreak/>
              <w:t>97,0574</w:t>
            </w:r>
            <w:r w:rsidR="003C70B1">
              <w:rPr>
                <w:spacing w:val="-4"/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процента, в общей численности населения Ростовской области – 0,0473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60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2,9426 процент</w:t>
            </w:r>
            <w:r w:rsidR="00325C45">
              <w:rPr>
                <w:spacing w:val="-4"/>
                <w:sz w:val="28"/>
                <w:szCs w:val="28"/>
              </w:rPr>
              <w:t>а</w:t>
            </w:r>
            <w:r w:rsidRPr="0054441C">
              <w:rPr>
                <w:spacing w:val="-4"/>
                <w:sz w:val="28"/>
                <w:szCs w:val="28"/>
              </w:rPr>
              <w:t>, в общей численности населения Ростовской области – 0,0014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591</w:t>
            </w:r>
            <w:r w:rsidR="00F475D6">
              <w:rPr>
                <w:spacing w:val="-4"/>
                <w:sz w:val="28"/>
                <w:szCs w:val="28"/>
              </w:rPr>
              <w:t xml:space="preserve"> руб</w:t>
            </w:r>
            <w:r w:rsidR="000656DD">
              <w:rPr>
                <w:spacing w:val="-4"/>
                <w:sz w:val="28"/>
                <w:szCs w:val="28"/>
              </w:rPr>
              <w:t>ль</w:t>
            </w:r>
            <w:r w:rsidR="00F475D6">
              <w:rPr>
                <w:spacing w:val="-4"/>
                <w:sz w:val="28"/>
                <w:szCs w:val="28"/>
              </w:rPr>
              <w:t xml:space="preserve"> </w:t>
            </w:r>
            <w:r w:rsidR="00122675" w:rsidRPr="0054441C">
              <w:rPr>
                <w:spacing w:val="-4"/>
                <w:sz w:val="28"/>
                <w:szCs w:val="28"/>
              </w:rPr>
              <w:t>ежемесячно</w:t>
            </w:r>
            <w:r w:rsidRPr="0054441C">
              <w:rPr>
                <w:spacing w:val="-4"/>
                <w:sz w:val="28"/>
                <w:szCs w:val="28"/>
              </w:rPr>
              <w:t xml:space="preserve">, в октябре – декабре 2022 г. – 383,40 </w:t>
            </w:r>
            <w:r w:rsidR="00122675" w:rsidRPr="0054441C">
              <w:rPr>
                <w:spacing w:val="-4"/>
                <w:sz w:val="28"/>
                <w:szCs w:val="28"/>
              </w:rPr>
              <w:t>рубля ежемесячно</w:t>
            </w:r>
            <w:r w:rsidRPr="0054441C">
              <w:rPr>
                <w:spacing w:val="-4"/>
                <w:sz w:val="28"/>
                <w:szCs w:val="28"/>
              </w:rPr>
              <w:t>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УСТЬ-ДОНЕЦКИЙ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51.1.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Апаринское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3C70B1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C70B1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(59,34 руб./куб. м), на водоотведение – 5,4 процента (45,41</w:t>
            </w:r>
            <w:r w:rsidR="003C70B1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3C70B1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20,0 куб. м, по водоотведению – 20,0 куб. м, по газоснабжению (природный газ) – 59,04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водоотведением,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равно </w:t>
            </w:r>
            <w:r w:rsidRPr="0054441C">
              <w:rPr>
                <w:sz w:val="28"/>
                <w:szCs w:val="28"/>
              </w:rPr>
              <w:lastRenderedPageBreak/>
              <w:t>установленному предельному индексу, – 2626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79,8662 процента, в общей численности населения Ростовской области – 0,0628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662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20,1338 процента, в общей численности населения Ростовской области – 0,0158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2626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79,8662 процента, в общей численности населения Ростовской области – 0,0628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33297,68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23135,06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51.2.</w:t>
            </w:r>
          </w:p>
        </w:tc>
        <w:tc>
          <w:tcPr>
            <w:tcW w:w="2695" w:type="dxa"/>
          </w:tcPr>
          <w:p w:rsidR="00380DEE" w:rsidRPr="00E826E2" w:rsidRDefault="00380DEE" w:rsidP="00D5045F">
            <w:pPr>
              <w:spacing w:line="226" w:lineRule="auto"/>
              <w:rPr>
                <w:spacing w:val="-12"/>
                <w:sz w:val="28"/>
                <w:szCs w:val="28"/>
              </w:rPr>
            </w:pPr>
            <w:r w:rsidRPr="00E826E2">
              <w:rPr>
                <w:spacing w:val="-12"/>
                <w:kern w:val="2"/>
                <w:sz w:val="28"/>
                <w:szCs w:val="28"/>
              </w:rPr>
              <w:t>Верхнекундрюченское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B10D2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C70B1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(59,34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(429,93 руб./куб. м); неизменные объемы потребления коммунальных услуг: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</w:t>
            </w:r>
            <w:r w:rsidRPr="0054441C">
              <w:rPr>
                <w:sz w:val="28"/>
                <w:szCs w:val="28"/>
              </w:rPr>
              <w:lastRenderedPageBreak/>
              <w:t xml:space="preserve">холодному водоснабжению – 7,46 куб. м/чел., по газоснабжению (бытовой газ в баллонах) – </w:t>
            </w:r>
            <w:r w:rsidRPr="003C70B1">
              <w:rPr>
                <w:spacing w:val="-4"/>
                <w:sz w:val="28"/>
                <w:szCs w:val="28"/>
              </w:rPr>
              <w:t xml:space="preserve">30 </w:t>
            </w:r>
            <w:r w:rsidR="00122675" w:rsidRPr="003C70B1">
              <w:rPr>
                <w:spacing w:val="-4"/>
                <w:sz w:val="28"/>
                <w:szCs w:val="28"/>
              </w:rPr>
              <w:t>кг/человека</w:t>
            </w:r>
            <w:r w:rsidRPr="003C70B1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416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13,9457 процента, в общей численности населения Ростовской области – 0,0099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2949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98,8602 процента, в общей численности населения Ростовской области – 0,0705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1,1398 процента, в общей численности населения Ростовской области – 0,0008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3269,76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4950,40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51.3.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Крымское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326F6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C70B1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(59,34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(429,93 руб./куб. м); неизменные объемы потребления коммунальных услуг: по холодному водоснабжению – 28,0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3C70B1">
              <w:rPr>
                <w:spacing w:val="-4"/>
                <w:sz w:val="28"/>
                <w:szCs w:val="28"/>
              </w:rPr>
              <w:t>30</w:t>
            </w:r>
            <w:r w:rsidR="003C70B1" w:rsidRPr="003C70B1">
              <w:rPr>
                <w:spacing w:val="-4"/>
                <w:sz w:val="28"/>
                <w:szCs w:val="28"/>
              </w:rPr>
              <w:t> </w:t>
            </w:r>
            <w:r w:rsidR="00122675" w:rsidRPr="003C70B1">
              <w:rPr>
                <w:spacing w:val="-4"/>
                <w:sz w:val="28"/>
                <w:szCs w:val="28"/>
              </w:rPr>
              <w:t>кг/человека</w:t>
            </w:r>
            <w:r w:rsidRPr="003C70B1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287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14,2361 процента, в общей численности населения Ростовской области – 0,0069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323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16,0218 процента, в общей численности населения Ростовской области – 0,0077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1693</w:t>
            </w:r>
            <w:r w:rsidR="003C70B1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83,9782 процента, в общей численности населения Ростовской области – 0,0405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</w:t>
            </w:r>
            <w:r w:rsidRPr="0054441C">
              <w:rPr>
                <w:sz w:val="28"/>
                <w:szCs w:val="28"/>
              </w:rPr>
              <w:lastRenderedPageBreak/>
              <w:t xml:space="preserve">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2456,72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3039,33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3C70B1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51.4.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Мелиховское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326F6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C70B1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(59,34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(429,93 руб./куб. м); неизменные объемы потребления коммунальных услуг: по холодному водоснабжению – 20,0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3C70B1">
              <w:rPr>
                <w:spacing w:val="-4"/>
                <w:sz w:val="28"/>
                <w:szCs w:val="28"/>
              </w:rPr>
              <w:t>30</w:t>
            </w:r>
            <w:r w:rsidR="003C70B1" w:rsidRPr="003C70B1">
              <w:rPr>
                <w:spacing w:val="-4"/>
                <w:sz w:val="28"/>
                <w:szCs w:val="28"/>
              </w:rPr>
              <w:t> </w:t>
            </w:r>
            <w:r w:rsidR="00122675" w:rsidRPr="003C70B1">
              <w:rPr>
                <w:spacing w:val="-4"/>
                <w:sz w:val="28"/>
                <w:szCs w:val="28"/>
              </w:rPr>
              <w:t>кг/человека</w:t>
            </w:r>
            <w:r w:rsidRPr="003C70B1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498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11,3725 процента, в общей численности населения Ростовской области – 0,0119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2075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47,3852 процента, в общей численности населения Ростовской области – </w:t>
            </w:r>
            <w:r w:rsidRPr="0054441C">
              <w:rPr>
                <w:sz w:val="28"/>
                <w:szCs w:val="28"/>
              </w:rPr>
              <w:lastRenderedPageBreak/>
              <w:t>0,0496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2304</w:t>
            </w:r>
            <w:r w:rsidR="003C70B1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52,6148 процента, в общей численности населения Ростовской области – 0,0551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4890,36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5692,14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3C70B1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51.5.</w:t>
            </w:r>
          </w:p>
        </w:tc>
        <w:tc>
          <w:tcPr>
            <w:tcW w:w="2695" w:type="dxa"/>
          </w:tcPr>
          <w:p w:rsidR="00380DEE" w:rsidRPr="00E826E2" w:rsidRDefault="00380DEE" w:rsidP="00D5045F">
            <w:pPr>
              <w:spacing w:line="226" w:lineRule="auto"/>
              <w:rPr>
                <w:spacing w:val="-12"/>
                <w:sz w:val="28"/>
                <w:szCs w:val="28"/>
              </w:rPr>
            </w:pPr>
            <w:r w:rsidRPr="00E826E2">
              <w:rPr>
                <w:spacing w:val="-12"/>
                <w:kern w:val="2"/>
                <w:sz w:val="28"/>
                <w:szCs w:val="28"/>
              </w:rPr>
              <w:t>Нижнекундрюченское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3C70B1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C70B1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3C70B1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3C70B1">
              <w:rPr>
                <w:spacing w:val="-4"/>
                <w:sz w:val="28"/>
                <w:szCs w:val="28"/>
              </w:rPr>
              <w:t>30</w:t>
            </w:r>
            <w:r w:rsidR="003C70B1" w:rsidRPr="003C70B1">
              <w:rPr>
                <w:spacing w:val="-4"/>
                <w:sz w:val="28"/>
                <w:szCs w:val="28"/>
              </w:rPr>
              <w:t> </w:t>
            </w:r>
            <w:r w:rsidR="00122675" w:rsidRPr="003C70B1">
              <w:rPr>
                <w:spacing w:val="-4"/>
                <w:sz w:val="28"/>
                <w:szCs w:val="28"/>
              </w:rPr>
              <w:t>кг/человека</w:t>
            </w:r>
            <w:r w:rsidRPr="003C70B1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520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14,0579 процента, в общей численности населения Ростовской области – 0,0124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lastRenderedPageBreak/>
              <w:t>которого равно (или менее) установленному индексу по Ростовской области, – 2953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79,8324 процента, в общей численности населения Ростовской области – 0,0706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746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20,1676 процента, в общей численности населения Ростовской области – 0,0178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951,60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2319,20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51.6.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Пухляковское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3C70B1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C70B1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(59,34 руб./куб. м), на водоотведение – 5,4 процента (45,41</w:t>
            </w:r>
            <w:r w:rsidR="003C70B1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3C70B1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неизменные объемы потребления коммунальных услуг: по холодному водоснабжению – 30,0 куб. м, по водоотведению – 30,0 куб. м, по газоснабжению (природный газ) – 88,56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холодным водоснабжением, водоотведением, газоснабжением (природный газ), </w:t>
            </w:r>
            <w:r w:rsidRPr="0054441C">
              <w:rPr>
                <w:sz w:val="28"/>
                <w:szCs w:val="28"/>
              </w:rPr>
              <w:lastRenderedPageBreak/>
              <w:t>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69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3,9271 процента, в общей численности населения Ростовской области – 0,0017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1714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97,5526 процента, в общей численности населения Ростовской области – 0,0410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43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2,4474 процента, в общей численности населения Ростовской области – 0,0010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894,24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466,44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51.7.</w:t>
            </w:r>
          </w:p>
        </w:tc>
        <w:tc>
          <w:tcPr>
            <w:tcW w:w="2695" w:type="dxa"/>
          </w:tcPr>
          <w:p w:rsidR="00380DEE" w:rsidRPr="0054441C" w:rsidRDefault="00380DEE" w:rsidP="003C70B1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Раздорское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3C70B1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 w:rsidRPr="003C70B1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(59,34 руб./куб. м),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3,8 процента (429,93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</w:t>
            </w:r>
            <w:r w:rsidRPr="0054441C">
              <w:rPr>
                <w:sz w:val="28"/>
                <w:szCs w:val="28"/>
              </w:rPr>
              <w:lastRenderedPageBreak/>
              <w:t xml:space="preserve">объемы потребления коммунальных услуг: по холодному водоснабжению – 20,0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3C70B1">
              <w:rPr>
                <w:spacing w:val="-4"/>
                <w:sz w:val="28"/>
                <w:szCs w:val="28"/>
              </w:rPr>
              <w:t>30</w:t>
            </w:r>
            <w:r w:rsidR="003C70B1" w:rsidRPr="003C70B1">
              <w:rPr>
                <w:spacing w:val="-4"/>
                <w:sz w:val="28"/>
                <w:szCs w:val="28"/>
              </w:rPr>
              <w:t> </w:t>
            </w:r>
            <w:r w:rsidR="00122675" w:rsidRPr="003C70B1">
              <w:rPr>
                <w:spacing w:val="-4"/>
                <w:sz w:val="28"/>
                <w:szCs w:val="28"/>
              </w:rPr>
              <w:t>кг/человека</w:t>
            </w:r>
            <w:r w:rsidRPr="003C70B1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360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18,6143 процента, в общей численности населения Ростовской области – 0,0086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540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27,9214 процента, в общей численности населения Ростовской области – 0,0129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1394</w:t>
            </w:r>
            <w:r w:rsidR="003C70B1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72,0786 процента, в общей численности населения Ростовской области – 0,0333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3790,80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4107,60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3C70B1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51.8.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Усть-Донецкое городское поселение</w:t>
            </w:r>
          </w:p>
        </w:tc>
        <w:tc>
          <w:tcPr>
            <w:tcW w:w="11249" w:type="dxa"/>
          </w:tcPr>
          <w:p w:rsidR="00380DEE" w:rsidRPr="0054441C" w:rsidRDefault="00380DEE" w:rsidP="00B10D2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C70B1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(59,34 руб./куб. м), на водоотведение – 5,4 процента (45,41</w:t>
            </w:r>
            <w:r w:rsidR="003C70B1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руб./куб. м), на тепловую энергию – 3,2 процента (утвержденный тариф – 2212,43</w:t>
            </w:r>
            <w:r w:rsidR="003C70B1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руб./Гкал),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3,8</w:t>
            </w:r>
            <w:r w:rsidR="003C70B1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(429,93 руб./куб. м); неизменные объемы потребления коммунальных услуг: по холодному водоснабжению – 10,0 куб. м, по водоотведению – 10,0 куб. м, размер социальной нормы потребления электрической энергии – 96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отоплению – 0,0279 Гкал/кв. м, по газоснабжению (природный газ) на приготовление пищи с использованием газовых плит – 13 </w:t>
            </w:r>
            <w:r w:rsidR="00F941DA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>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7491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68,1372 процента, в общей численности населения Ростовской области – 0,1791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3448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31,3626 процента, в общей численности населения Ростовской области – 0,0825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7546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</w:t>
            </w:r>
            <w:r w:rsidRPr="0054441C">
              <w:rPr>
                <w:sz w:val="28"/>
                <w:szCs w:val="28"/>
              </w:rPr>
              <w:lastRenderedPageBreak/>
              <w:t>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68,6374 процента, в общей численности населения Ростовской области – 0,1805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101652,87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539801,46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ЦЕЛИНСКИЙ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52.1.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Кировское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6C5096" w:rsidP="00B10D2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C70B1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3C70B1">
              <w:rPr>
                <w:spacing w:val="-4"/>
                <w:sz w:val="28"/>
                <w:szCs w:val="28"/>
              </w:rPr>
              <w:t>на холодную воду – 3,4 процента (утвержденный тариф – 45,12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5,4 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7,46 куб.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703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18,2266 процента, в общей численности населения </w:t>
            </w:r>
            <w:r w:rsidRPr="0054441C">
              <w:rPr>
                <w:sz w:val="28"/>
                <w:szCs w:val="28"/>
              </w:rPr>
              <w:lastRenderedPageBreak/>
              <w:t>Ростовской области – 0,0168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3145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81,5401 процента, в общей численности населения Ростовской области – 0,0752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712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18,4599 процента, в общей численности населения Ростовской области – 0,0170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5396,96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2022 г. – 7298</w:t>
            </w:r>
            <w:r w:rsidR="00F475D6">
              <w:rPr>
                <w:sz w:val="28"/>
                <w:szCs w:val="28"/>
              </w:rPr>
              <w:t xml:space="preserve">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52.2.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Лопанское сельское поселение</w:t>
            </w:r>
          </w:p>
        </w:tc>
        <w:tc>
          <w:tcPr>
            <w:tcW w:w="11249" w:type="dxa"/>
          </w:tcPr>
          <w:p w:rsidR="00380DEE" w:rsidRPr="0054441C" w:rsidRDefault="006C5096" w:rsidP="003C44C3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3C70B1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3C70B1">
              <w:rPr>
                <w:spacing w:val="-4"/>
                <w:sz w:val="28"/>
                <w:szCs w:val="28"/>
              </w:rPr>
              <w:t>на холодную воду – 61,1 процента (утвержденный тариф – 45,12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5,4 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7,46 куб.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</w:t>
            </w:r>
            <w:r w:rsidRPr="0054441C">
              <w:rPr>
                <w:sz w:val="28"/>
                <w:szCs w:val="28"/>
              </w:rPr>
              <w:lastRenderedPageBreak/>
              <w:t>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679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26,2162 процента, в общей численности населения Ростовской области – 0,0162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1803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69,6139 процента, в общей численности населения Ростовской области – 0,0431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787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30,3861 процента, в общей численности населения Ростовской области – 0,0188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4249,80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6909,86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52.3.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Михайловское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6C5096" w:rsidP="003C44C3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2926AE">
              <w:rPr>
                <w:spacing w:val="-6"/>
                <w:sz w:val="28"/>
                <w:szCs w:val="28"/>
              </w:rPr>
              <w:t>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2926AE">
              <w:rPr>
                <w:spacing w:val="-4"/>
                <w:sz w:val="28"/>
                <w:szCs w:val="28"/>
              </w:rPr>
              <w:t>на холодную воду – 57,2 процента (утвержденный тариф – 74,51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</w:t>
            </w:r>
            <w:r w:rsidRPr="0054441C">
              <w:rPr>
                <w:sz w:val="28"/>
                <w:szCs w:val="28"/>
              </w:rPr>
              <w:lastRenderedPageBreak/>
              <w:t>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5,4 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услуг: размер социальной нормы потребления электрической энергии –</w:t>
            </w:r>
            <w:r w:rsidR="003758A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7,46 куб.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626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31,8413 процента, в общей численности населения Ростовской области – 0,0150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1212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61,6480 процента, в общей численности населения Ростовской области – 0,0290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</w:t>
            </w:r>
            <w:r w:rsidR="003758A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754</w:t>
            </w:r>
            <w:r w:rsidR="002926A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38,3520 процента, в общей численности населения Ростовской области – 0,0180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</w:t>
            </w:r>
            <w:r w:rsidRPr="0054441C">
              <w:rPr>
                <w:sz w:val="28"/>
                <w:szCs w:val="28"/>
              </w:rPr>
              <w:lastRenderedPageBreak/>
              <w:t xml:space="preserve">июле – сентябре – 6092,32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8625,76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2926A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</w:t>
            </w:r>
            <w:r w:rsidRPr="002926AE">
              <w:rPr>
                <w:spacing w:val="-4"/>
                <w:sz w:val="28"/>
                <w:szCs w:val="28"/>
              </w:rPr>
              <w:t>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52.4.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Новоцелинское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6C5096" w:rsidP="00A326F6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2926A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2926AE">
              <w:rPr>
                <w:spacing w:val="-4"/>
                <w:sz w:val="28"/>
                <w:szCs w:val="28"/>
              </w:rPr>
              <w:t>на холодную воду – 3,4 процента (утвержденный тариф – 45,12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5,4 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7,46 куб.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969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36,1432 процента, в общей численности населения Ростовской области – 0,0232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1623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60,5371 процента, в общей численности населения Ростовской области – 0,0388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более установленного индекса по Ростовской области, – </w:t>
            </w:r>
            <w:r w:rsidRPr="0054441C">
              <w:rPr>
                <w:sz w:val="28"/>
                <w:szCs w:val="28"/>
              </w:rPr>
              <w:lastRenderedPageBreak/>
              <w:t>1058</w:t>
            </w:r>
            <w:r w:rsidR="002926A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39,4629 процента, в общей численности населения Ростовской области – 0,0253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8146,60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12505,56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2926A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</w:t>
            </w:r>
            <w:r w:rsidRPr="002926AE">
              <w:rPr>
                <w:spacing w:val="-4"/>
                <w:sz w:val="28"/>
                <w:szCs w:val="28"/>
              </w:rPr>
              <w:t>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52.5.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Ольшанское сельское поселение</w:t>
            </w:r>
          </w:p>
        </w:tc>
        <w:tc>
          <w:tcPr>
            <w:tcW w:w="11249" w:type="dxa"/>
          </w:tcPr>
          <w:p w:rsidR="00380DEE" w:rsidRPr="0054441C" w:rsidRDefault="006C5096" w:rsidP="00A326F6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2926A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2926AE">
              <w:rPr>
                <w:spacing w:val="-6"/>
                <w:sz w:val="28"/>
                <w:szCs w:val="28"/>
              </w:rPr>
              <w:t>на холодную воду – 57,16 процента (утвержденный тариф – 74,51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5,4 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6,75 куб.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736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36,0608 процента, в общей численности населения Ростовской области – 0,0176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</w:t>
            </w:r>
            <w:r w:rsidRPr="0054441C">
              <w:rPr>
                <w:sz w:val="28"/>
                <w:szCs w:val="28"/>
              </w:rPr>
              <w:lastRenderedPageBreak/>
              <w:t xml:space="preserve">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1225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60,0196 процента, в общей численности населения Ростовской области – 0,0293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816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39,9804 процента, в общей численности населения Ростовской области – 0,0195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6348,48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8347,68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52.6.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Среднеегорлыкское сельское поселение</w:t>
            </w:r>
          </w:p>
        </w:tc>
        <w:tc>
          <w:tcPr>
            <w:tcW w:w="11249" w:type="dxa"/>
          </w:tcPr>
          <w:p w:rsidR="00380DEE" w:rsidRPr="0054441C" w:rsidRDefault="006C5096" w:rsidP="00A326F6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2926A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2926AE">
              <w:rPr>
                <w:spacing w:val="-6"/>
                <w:sz w:val="28"/>
                <w:szCs w:val="28"/>
              </w:rPr>
              <w:t>на холодную воду – 26,65 процента (утвержденный тариф – 83,97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5,4</w:t>
            </w:r>
            <w:r w:rsidR="003758A5">
              <w:rPr>
                <w:sz w:val="28"/>
                <w:szCs w:val="28"/>
              </w:rPr>
              <w:t xml:space="preserve"> процента (509,56 руб./куб. м);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7,46 куб.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</w:t>
            </w:r>
            <w:r w:rsidRPr="0054441C">
              <w:rPr>
                <w:sz w:val="28"/>
                <w:szCs w:val="28"/>
              </w:rPr>
              <w:lastRenderedPageBreak/>
              <w:t>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</w:t>
            </w:r>
            <w:r w:rsidR="003758A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732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36,1125 процента, в общей численности населения Ростовской области – 0,0175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1198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59,1021 процента, в общей численности населения Ростовской области – 0,0287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829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40,8979 процента, в общей численности населения Ростовской области – 0,0198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6582,26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3324,29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52.7.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Хлеборобное сельское поселение</w:t>
            </w:r>
          </w:p>
        </w:tc>
        <w:tc>
          <w:tcPr>
            <w:tcW w:w="11249" w:type="dxa"/>
          </w:tcPr>
          <w:p w:rsidR="00380DEE" w:rsidRPr="0054441C" w:rsidRDefault="006C5096" w:rsidP="00A326F6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2926A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газоснабжение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</w:t>
            </w:r>
            <w:r w:rsidRPr="0054441C">
              <w:rPr>
                <w:sz w:val="28"/>
                <w:szCs w:val="28"/>
              </w:rPr>
              <w:lastRenderedPageBreak/>
              <w:t>5,4</w:t>
            </w:r>
            <w:r w:rsidR="002926A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процента (509,56 руб./куб. м); неизменные объемы потребления коммунальных услуг: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2926AE">
              <w:rPr>
                <w:spacing w:val="-4"/>
                <w:sz w:val="28"/>
                <w:szCs w:val="28"/>
              </w:rPr>
              <w:t>30</w:t>
            </w:r>
            <w:r w:rsidR="002926AE" w:rsidRPr="002926AE">
              <w:rPr>
                <w:spacing w:val="-4"/>
                <w:sz w:val="28"/>
                <w:szCs w:val="28"/>
              </w:rPr>
              <w:t> </w:t>
            </w:r>
            <w:r w:rsidR="00122675" w:rsidRPr="002926AE">
              <w:rPr>
                <w:spacing w:val="-4"/>
                <w:sz w:val="28"/>
                <w:szCs w:val="28"/>
              </w:rPr>
              <w:t>кг/человека</w:t>
            </w:r>
            <w:r w:rsidRPr="002926AE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1096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52,2153 процента, в общей численности населения Ростовской области – 0,0262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998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47,5465 процента, в общей численности населения Ростовской области – 0,0239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1101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52,4535 процента, в общей численности населения Ростовской области – 0,0263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3446,13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7134,48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доведение </w:t>
            </w:r>
            <w:r w:rsidRPr="0054441C">
              <w:rPr>
                <w:sz w:val="28"/>
                <w:szCs w:val="28"/>
              </w:rPr>
              <w:lastRenderedPageBreak/>
              <w:t>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52.8.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Целинское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6C5096" w:rsidP="003C44C3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2926A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2926AE">
              <w:rPr>
                <w:spacing w:val="-4"/>
                <w:sz w:val="28"/>
                <w:szCs w:val="28"/>
              </w:rPr>
              <w:t>на холодную воду – 3,4 процента (утвержденный тариф – 45,12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5,4 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7,46 куб.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</w:t>
            </w:r>
            <w:r w:rsidR="003758A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2583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26,5741 процента, в общей численности населения Ростовской области – 0,0618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6895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70,9362 процента, в общей численности населения Ростовской области – 0,1649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2825</w:t>
            </w:r>
            <w:r w:rsidR="002926A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</w:t>
            </w:r>
            <w:r w:rsidRPr="0054441C">
              <w:rPr>
                <w:sz w:val="28"/>
                <w:szCs w:val="28"/>
              </w:rPr>
              <w:lastRenderedPageBreak/>
              <w:t>отношении которого более установленного индекса по Ростовской области, в общей численности населения на территории муниципального образования – 29,0638 процента, в общей численности населения Ростовской области – 0,0676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21413,50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2022 г. – 9944</w:t>
            </w:r>
            <w:r w:rsidR="00F475D6">
              <w:rPr>
                <w:sz w:val="28"/>
                <w:szCs w:val="28"/>
              </w:rPr>
              <w:t xml:space="preserve"> рубл</w:t>
            </w:r>
            <w:r w:rsidR="00E826E2">
              <w:rPr>
                <w:sz w:val="28"/>
                <w:szCs w:val="28"/>
              </w:rPr>
              <w:t>я</w:t>
            </w:r>
            <w:r w:rsidR="00F475D6">
              <w:rPr>
                <w:sz w:val="28"/>
                <w:szCs w:val="28"/>
              </w:rPr>
              <w:t xml:space="preserve">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2926A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</w:t>
            </w:r>
            <w:r w:rsidRPr="002926AE">
              <w:rPr>
                <w:spacing w:val="-4"/>
                <w:sz w:val="28"/>
                <w:szCs w:val="28"/>
              </w:rPr>
              <w:t>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52.9.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Юловское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6C5096" w:rsidP="002926A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2926AE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2926AE">
              <w:rPr>
                <w:spacing w:val="-6"/>
                <w:sz w:val="28"/>
                <w:szCs w:val="28"/>
              </w:rPr>
              <w:t>на холодную воду – 57,16 процента (утвержденный тариф – 74,51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5,4 процента (509,56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326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6,75 куб. 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1454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59,6635 процента, в общей численности населения Ростовской области – 0,0348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 xml:space="preserve">которого равно (или менее) установленному индексу по </w:t>
            </w:r>
            <w:r w:rsidRPr="0054441C">
              <w:rPr>
                <w:spacing w:val="-4"/>
                <w:sz w:val="28"/>
                <w:szCs w:val="28"/>
              </w:rPr>
              <w:lastRenderedPageBreak/>
              <w:t>Ростовской области, – 980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40,2134 процента, в общей численности населения Ростовской области – 0,0234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1457</w:t>
            </w:r>
            <w:r w:rsidR="002926A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59,7866 процента, в общей численности населения Ростовской области – 0,0348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11160,62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5303,48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2926A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</w:t>
            </w:r>
            <w:r w:rsidRPr="002926AE">
              <w:rPr>
                <w:spacing w:val="-4"/>
                <w:sz w:val="28"/>
                <w:szCs w:val="28"/>
              </w:rPr>
              <w:t>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ЦИМЛЯНСКИЙ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1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53.1.</w:t>
            </w:r>
          </w:p>
        </w:tc>
        <w:tc>
          <w:tcPr>
            <w:tcW w:w="2695" w:type="dxa"/>
          </w:tcPr>
          <w:p w:rsidR="00380DEE" w:rsidRPr="0054441C" w:rsidRDefault="00380DEE" w:rsidP="002926AE">
            <w:pPr>
              <w:spacing w:line="221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Калининское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326F6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 w:rsidRPr="002926A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(76,62 руб./куб. м), на газоснабжение (природный газ) – 3,0 процента (6,91 руб./куб. м), на электроснабжение в пределах социальной нормы – 4,0</w:t>
            </w:r>
            <w:r w:rsidR="002926A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30,0 куб. м, по газоснабжению (природный газ) – 5,0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предельного индекса: жилые дома с </w:t>
            </w:r>
            <w:r w:rsidRPr="0054441C">
              <w:rPr>
                <w:sz w:val="28"/>
                <w:szCs w:val="28"/>
              </w:rPr>
              <w:lastRenderedPageBreak/>
              <w:t>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1280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60,8365</w:t>
            </w:r>
            <w:r w:rsidR="002926A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0,0306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0,1901 процента, в общей численности населения Ростовской области – 0,0001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2100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99,8099 процента, в общей численности населения Ростовской области – 0,0502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14515,20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13465,60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53.2.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Красноярское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A326F6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2926A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5,4 процента (76,62 руб./куб. м), на тепловую энергию – 5,4 процента (3903,98 руб./Гкал), на газоснабжение (природный газ) – 3,0 процента (6,91 руб./куб. м), на </w:t>
            </w:r>
            <w:r w:rsidRPr="0054441C">
              <w:rPr>
                <w:sz w:val="28"/>
                <w:szCs w:val="28"/>
              </w:rPr>
              <w:lastRenderedPageBreak/>
              <w:t>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2926A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(669,73 руб./куб. м); неизменные объемы потребления коммунальных услуг: по холодному водоснабжению – 30,0 куб. м, по газоснабжению (природный газ) – 5,0 куб. м, размер социальной нормы потребления электрической энергии – 286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отоплению – 0,0285 Гкал/кв. м,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3305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58,6721 процента, в общей численности населения Ростовской области – 0,0790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4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0,0710 процента, в общей численности населения Ростовской области – 0,0001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5629</w:t>
            </w:r>
            <w:r w:rsidR="002926AE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99,9290 процента, в общей численности населения Ростовской области – 0,1346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</w:t>
            </w:r>
            <w:r w:rsidRPr="0054441C">
              <w:rPr>
                <w:sz w:val="28"/>
                <w:szCs w:val="28"/>
              </w:rPr>
              <w:lastRenderedPageBreak/>
              <w:t xml:space="preserve">превышающих установленный индекс по Ростовской области, с разбивкой по месяцам: в июле – сентябре – 37809,20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октябре – декабре 2022 г. – 147502,15</w:t>
            </w:r>
            <w:r w:rsidR="002926AE">
              <w:rPr>
                <w:sz w:val="28"/>
                <w:szCs w:val="28"/>
              </w:rPr>
              <w:t> 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53.3.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Лозновское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3C44C3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2926A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pacing w:val="-4"/>
                <w:sz w:val="28"/>
                <w:szCs w:val="28"/>
              </w:rPr>
              <w:t xml:space="preserve"> на холодную воду – 5,4 процента (76,62 руб./куб. м), на газоснабжение (природный газ) – 3,0</w:t>
            </w:r>
            <w:r w:rsidR="002926AE">
              <w:rPr>
                <w:spacing w:val="-4"/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процента (6,91 руб./куб. м), на электроснабжение в пределах социальной нормы – 4,0</w:t>
            </w:r>
            <w:r w:rsidR="002926AE">
              <w:rPr>
                <w:spacing w:val="-4"/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процента (3,10 руб./</w:t>
            </w:r>
            <w:r w:rsidR="00122675" w:rsidRPr="0054441C">
              <w:rPr>
                <w:spacing w:val="-4"/>
                <w:sz w:val="28"/>
                <w:szCs w:val="28"/>
              </w:rPr>
              <w:t>кВт.ч</w:t>
            </w:r>
            <w:r w:rsidR="00482D94" w:rsidRPr="0054441C">
              <w:rPr>
                <w:spacing w:val="-4"/>
                <w:sz w:val="28"/>
                <w:szCs w:val="28"/>
              </w:rPr>
              <w:t>)</w:t>
            </w:r>
            <w:r w:rsidRPr="0054441C">
              <w:rPr>
                <w:spacing w:val="-4"/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30,0 куб. м, по газоснабжению (природный газ) – 5,0 куб. м, размер социальной нормы потребления электрической энергии – 286 </w:t>
            </w:r>
            <w:r w:rsidR="00122675" w:rsidRPr="0054441C">
              <w:rPr>
                <w:spacing w:val="-4"/>
                <w:sz w:val="28"/>
                <w:szCs w:val="28"/>
              </w:rPr>
              <w:t>кВт.ч</w:t>
            </w:r>
            <w:r w:rsidR="00482D94" w:rsidRPr="0054441C">
              <w:rPr>
                <w:spacing w:val="-4"/>
                <w:sz w:val="28"/>
                <w:szCs w:val="28"/>
              </w:rPr>
              <w:t>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2230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59,9946</w:t>
            </w:r>
            <w:r w:rsidR="002926AE">
              <w:rPr>
                <w:spacing w:val="-4"/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процента, в общей численности населения Ростовской области – 0,0533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5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0,1345 процента, в общей численности населения Ростовской области – 0,0001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численность населения, изменение размера </w:t>
            </w:r>
            <w:r w:rsidRPr="0054441C">
              <w:rPr>
                <w:spacing w:val="-4"/>
                <w:sz w:val="28"/>
                <w:szCs w:val="28"/>
              </w:rPr>
              <w:lastRenderedPageBreak/>
              <w:t>платы за коммунальные услуги в отношении которого более установленного индекса по Ростовской области, – 3712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99,8655 процента, в общей численности населения Ростовской области – 0,0888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25265,90 </w:t>
            </w:r>
            <w:r w:rsidR="00122675" w:rsidRPr="0054441C">
              <w:rPr>
                <w:spacing w:val="-4"/>
                <w:sz w:val="28"/>
                <w:szCs w:val="28"/>
              </w:rPr>
              <w:t>рубля ежемесячно</w:t>
            </w:r>
            <w:r w:rsidRPr="0054441C">
              <w:rPr>
                <w:spacing w:val="-4"/>
                <w:sz w:val="28"/>
                <w:szCs w:val="28"/>
              </w:rPr>
              <w:t>, в октябре – декабре 2022 г. – 23415</w:t>
            </w:r>
            <w:r w:rsidR="00F475D6">
              <w:rPr>
                <w:spacing w:val="-4"/>
                <w:sz w:val="28"/>
                <w:szCs w:val="28"/>
              </w:rPr>
              <w:t xml:space="preserve"> рублей </w:t>
            </w:r>
            <w:r w:rsidR="00122675" w:rsidRPr="0054441C">
              <w:rPr>
                <w:spacing w:val="-4"/>
                <w:sz w:val="28"/>
                <w:szCs w:val="28"/>
              </w:rPr>
              <w:t>ежемесячно</w:t>
            </w:r>
            <w:r w:rsidRPr="0054441C">
              <w:rPr>
                <w:spacing w:val="-4"/>
                <w:sz w:val="28"/>
                <w:szCs w:val="28"/>
              </w:rPr>
              <w:t>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53.4.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Маркинское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3C44C3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2926A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pacing w:val="-4"/>
                <w:sz w:val="28"/>
                <w:szCs w:val="28"/>
              </w:rPr>
              <w:t xml:space="preserve"> на холодную воду – 5,4 процента (76,62 руб./куб. м), на газоснабжение (природный газ) – 3,0</w:t>
            </w:r>
            <w:r w:rsidR="002926AE">
              <w:rPr>
                <w:spacing w:val="-4"/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процента (6,91 руб./куб. м), на электроснабжение в пределах социальной нормы – 4,0</w:t>
            </w:r>
            <w:r w:rsidR="002926AE">
              <w:rPr>
                <w:spacing w:val="-4"/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процента (3,10 руб./</w:t>
            </w:r>
            <w:r w:rsidR="00122675" w:rsidRPr="0054441C">
              <w:rPr>
                <w:spacing w:val="-4"/>
                <w:sz w:val="28"/>
                <w:szCs w:val="28"/>
              </w:rPr>
              <w:t>кВт.ч</w:t>
            </w:r>
            <w:r w:rsidR="00482D94" w:rsidRPr="0054441C">
              <w:rPr>
                <w:spacing w:val="-4"/>
                <w:sz w:val="28"/>
                <w:szCs w:val="28"/>
              </w:rPr>
              <w:t>)</w:t>
            </w:r>
            <w:r w:rsidRPr="0054441C">
              <w:rPr>
                <w:spacing w:val="-4"/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30,0 куб. м, по газоснабжению (природный газ) – 5,0 куб. м, размер социальной нормы потребления электрической энергии – 286 </w:t>
            </w:r>
            <w:r w:rsidR="00122675" w:rsidRPr="0054441C">
              <w:rPr>
                <w:spacing w:val="-4"/>
                <w:sz w:val="28"/>
                <w:szCs w:val="28"/>
              </w:rPr>
              <w:t>кВт.ч</w:t>
            </w:r>
            <w:r w:rsidR="00482D94" w:rsidRPr="0054441C">
              <w:rPr>
                <w:spacing w:val="-4"/>
                <w:sz w:val="28"/>
                <w:szCs w:val="28"/>
              </w:rPr>
              <w:t>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1500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</w:t>
            </w:r>
            <w:r w:rsidRPr="0054441C">
              <w:rPr>
                <w:spacing w:val="-4"/>
                <w:sz w:val="28"/>
                <w:szCs w:val="28"/>
              </w:rPr>
              <w:lastRenderedPageBreak/>
              <w:t>61,2996</w:t>
            </w:r>
            <w:r w:rsidR="002926AE">
              <w:rPr>
                <w:spacing w:val="-4"/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процента, в общей численности населения Ростовской области – 0,0359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5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0,2043 процента, в общей численности населения Ростовской области – 0,0001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2442 человека;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99,7957 процента, в общей численности населения Ростовской области – 0,0584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</w:t>
            </w:r>
            <w:r w:rsidRPr="002926AE">
              <w:rPr>
                <w:spacing w:val="-10"/>
                <w:sz w:val="28"/>
                <w:szCs w:val="28"/>
              </w:rPr>
              <w:t>разбивкой по месяцам: в июле – сентябре – 16995</w:t>
            </w:r>
            <w:r w:rsidR="00F475D6" w:rsidRPr="002926AE">
              <w:rPr>
                <w:spacing w:val="-10"/>
                <w:sz w:val="28"/>
                <w:szCs w:val="28"/>
              </w:rPr>
              <w:t xml:space="preserve"> рублей </w:t>
            </w:r>
            <w:r w:rsidR="00122675" w:rsidRPr="002926AE">
              <w:rPr>
                <w:spacing w:val="-10"/>
                <w:sz w:val="28"/>
                <w:szCs w:val="28"/>
              </w:rPr>
              <w:t>ежемесячно</w:t>
            </w:r>
            <w:r w:rsidRPr="002926AE">
              <w:rPr>
                <w:spacing w:val="-10"/>
                <w:sz w:val="28"/>
                <w:szCs w:val="28"/>
              </w:rPr>
              <w:t xml:space="preserve">, в октябре – декабре 2022 г. – </w:t>
            </w:r>
            <w:r w:rsidRPr="0054441C">
              <w:rPr>
                <w:spacing w:val="-4"/>
                <w:sz w:val="28"/>
                <w:szCs w:val="28"/>
              </w:rPr>
              <w:t>1575</w:t>
            </w:r>
            <w:r w:rsidR="00030780" w:rsidRPr="0054441C">
              <w:rPr>
                <w:spacing w:val="-4"/>
                <w:sz w:val="28"/>
                <w:szCs w:val="28"/>
              </w:rPr>
              <w:t xml:space="preserve">0 рублей </w:t>
            </w:r>
            <w:r w:rsidR="00122675" w:rsidRPr="0054441C">
              <w:rPr>
                <w:spacing w:val="-4"/>
                <w:sz w:val="28"/>
                <w:szCs w:val="28"/>
              </w:rPr>
              <w:t>ежемесячно</w:t>
            </w:r>
            <w:r w:rsidRPr="0054441C">
              <w:rPr>
                <w:spacing w:val="-4"/>
                <w:sz w:val="28"/>
                <w:szCs w:val="28"/>
              </w:rPr>
              <w:t>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18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53.5.</w:t>
            </w:r>
          </w:p>
        </w:tc>
        <w:tc>
          <w:tcPr>
            <w:tcW w:w="2695" w:type="dxa"/>
          </w:tcPr>
          <w:p w:rsidR="00380DEE" w:rsidRPr="0054441C" w:rsidRDefault="00380DEE" w:rsidP="002926AE">
            <w:pPr>
              <w:spacing w:line="218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Новоцимлянское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3C44C3">
            <w:pPr>
              <w:autoSpaceDE w:val="0"/>
              <w:autoSpaceDN w:val="0"/>
              <w:adjustRightInd w:val="0"/>
              <w:spacing w:line="218" w:lineRule="auto"/>
              <w:jc w:val="both"/>
              <w:rPr>
                <w:sz w:val="28"/>
                <w:szCs w:val="28"/>
              </w:rPr>
            </w:pPr>
            <w:r w:rsidRPr="002926A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pacing w:val="-4"/>
                <w:sz w:val="28"/>
                <w:szCs w:val="28"/>
              </w:rPr>
              <w:t xml:space="preserve"> на холодную воду – 5,4 процента (76,62 руб./куб. м), на газоснабжение (природный газ) – 3,0</w:t>
            </w:r>
            <w:r w:rsidR="002926AE">
              <w:rPr>
                <w:spacing w:val="-4"/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процента (6,91 руб./куб. м), на электроснабжение в пределах социальной нормы – 4,0</w:t>
            </w:r>
            <w:r w:rsidR="002926AE">
              <w:rPr>
                <w:spacing w:val="-4"/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процента (3,10 руб./</w:t>
            </w:r>
            <w:r w:rsidR="00122675" w:rsidRPr="0054441C">
              <w:rPr>
                <w:spacing w:val="-4"/>
                <w:sz w:val="28"/>
                <w:szCs w:val="28"/>
              </w:rPr>
              <w:t>кВт.ч</w:t>
            </w:r>
            <w:r w:rsidR="00482D94" w:rsidRPr="0054441C">
              <w:rPr>
                <w:spacing w:val="-4"/>
                <w:sz w:val="28"/>
                <w:szCs w:val="28"/>
              </w:rPr>
              <w:t>)</w:t>
            </w:r>
            <w:r w:rsidRPr="0054441C">
              <w:rPr>
                <w:spacing w:val="-4"/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30,0 куб. м, по газоснабжению (природный газ) – 5,0 куб. м, размер социальной нормы потребления электрической энергии – 286 </w:t>
            </w:r>
            <w:r w:rsidR="00122675" w:rsidRPr="0054441C">
              <w:rPr>
                <w:spacing w:val="-4"/>
                <w:sz w:val="28"/>
                <w:szCs w:val="28"/>
              </w:rPr>
              <w:t>кВт.ч</w:t>
            </w:r>
            <w:r w:rsidR="00482D94" w:rsidRPr="0054441C">
              <w:rPr>
                <w:spacing w:val="-4"/>
                <w:sz w:val="28"/>
                <w:szCs w:val="28"/>
              </w:rPr>
              <w:t>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набор коммунальных услуг и </w:t>
            </w:r>
            <w:r w:rsidRPr="0054441C">
              <w:rPr>
                <w:spacing w:val="-4"/>
                <w:sz w:val="28"/>
                <w:szCs w:val="28"/>
              </w:rPr>
              <w:lastRenderedPageBreak/>
              <w:t>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900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61,3497</w:t>
            </w:r>
            <w:r w:rsidR="002926AE">
              <w:rPr>
                <w:spacing w:val="-4"/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процента, в общей численности населения Ростовской области – 0,0215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4 человека;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0,2727 процента, в общей численности населения Ростовской области – 0,0001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1463 человека;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99,7273 процента, в общей численности населения Ростовской области – 0,0350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</w:t>
            </w:r>
            <w:r w:rsidRPr="002926AE">
              <w:rPr>
                <w:spacing w:val="-10"/>
                <w:sz w:val="28"/>
                <w:szCs w:val="28"/>
              </w:rPr>
              <w:t>разбивкой по месяцам: в июле – сентябре – 10215</w:t>
            </w:r>
            <w:r w:rsidR="00F475D6" w:rsidRPr="002926AE">
              <w:rPr>
                <w:spacing w:val="-10"/>
                <w:sz w:val="28"/>
                <w:szCs w:val="28"/>
              </w:rPr>
              <w:t xml:space="preserve"> рублей </w:t>
            </w:r>
            <w:r w:rsidR="00122675" w:rsidRPr="002926AE">
              <w:rPr>
                <w:spacing w:val="-10"/>
                <w:sz w:val="28"/>
                <w:szCs w:val="28"/>
              </w:rPr>
              <w:t>ежемесячно</w:t>
            </w:r>
            <w:r w:rsidRPr="002926AE">
              <w:rPr>
                <w:spacing w:val="-10"/>
                <w:sz w:val="28"/>
                <w:szCs w:val="28"/>
              </w:rPr>
              <w:t>, в октябре – декабре 2022 г. –</w:t>
            </w:r>
            <w:r w:rsidRPr="0054441C">
              <w:rPr>
                <w:spacing w:val="-4"/>
                <w:sz w:val="28"/>
                <w:szCs w:val="28"/>
              </w:rPr>
              <w:t xml:space="preserve"> 9468</w:t>
            </w:r>
            <w:r w:rsidR="00F475D6">
              <w:rPr>
                <w:spacing w:val="-4"/>
                <w:sz w:val="28"/>
                <w:szCs w:val="28"/>
              </w:rPr>
              <w:t xml:space="preserve"> рублей </w:t>
            </w:r>
            <w:r w:rsidR="00122675" w:rsidRPr="0054441C">
              <w:rPr>
                <w:spacing w:val="-4"/>
                <w:sz w:val="28"/>
                <w:szCs w:val="28"/>
              </w:rPr>
              <w:t>ежемесячно</w:t>
            </w:r>
            <w:r w:rsidRPr="0054441C">
              <w:rPr>
                <w:spacing w:val="-4"/>
                <w:sz w:val="28"/>
                <w:szCs w:val="28"/>
              </w:rPr>
              <w:t>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53.6.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Саркеловское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3C44C3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2926AE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pacing w:val="-4"/>
                <w:sz w:val="28"/>
                <w:szCs w:val="28"/>
              </w:rPr>
              <w:t xml:space="preserve"> на холодную воду – 5,4 процента (76,62 руб./куб. м), на тепловую энергию – 5,4 процента (3903,98 руб./Гкал), на газоснабжение (природный газ) – 3,0 процента (6,91 руб./куб. м), на </w:t>
            </w:r>
            <w:r w:rsidRPr="0054441C">
              <w:rPr>
                <w:spacing w:val="-4"/>
                <w:sz w:val="28"/>
                <w:szCs w:val="28"/>
              </w:rPr>
              <w:lastRenderedPageBreak/>
              <w:t>электроснабжение в пределах социальной нормы – 4,0 процента (3,10 руб./</w:t>
            </w:r>
            <w:r w:rsidR="00122675" w:rsidRPr="0054441C">
              <w:rPr>
                <w:spacing w:val="-4"/>
                <w:sz w:val="28"/>
                <w:szCs w:val="28"/>
              </w:rPr>
              <w:t>кВт.ч</w:t>
            </w:r>
            <w:r w:rsidR="00482D94" w:rsidRPr="0054441C">
              <w:rPr>
                <w:spacing w:val="-4"/>
                <w:sz w:val="28"/>
                <w:szCs w:val="28"/>
              </w:rPr>
              <w:t>)</w:t>
            </w:r>
            <w:r w:rsidRPr="0054441C">
              <w:rPr>
                <w:spacing w:val="-4"/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неизменные объемы потребления коммунальных услуг: по холодному водоснабжению – 30,0 куб. м, по газоснабжению (природный газ) – 5,0 куб. м, размер социальной нормы потребления электрической энергии – 286 </w:t>
            </w:r>
            <w:r w:rsidR="00122675" w:rsidRPr="0054441C">
              <w:rPr>
                <w:spacing w:val="-4"/>
                <w:sz w:val="28"/>
                <w:szCs w:val="28"/>
              </w:rPr>
              <w:t>кВт.ч</w:t>
            </w:r>
            <w:r w:rsidR="00482D94" w:rsidRPr="0054441C">
              <w:rPr>
                <w:spacing w:val="-4"/>
                <w:sz w:val="28"/>
                <w:szCs w:val="28"/>
              </w:rPr>
              <w:t>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нормативы потребления коммунальных услуг: по отоплению – 0,0285 Гкал/кв.м, норматив накопления твердых коммунальных отходов – 2,02 куб. м/год;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1670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60,9489 процента, в общей численности населения Ростовской области – 0,0399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5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0,1825 процента, в общей численности населения Ростовской области – 0,0001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2735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99,8175 процента, в общей численности населения Ростовской области – 0,0654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</w:t>
            </w:r>
            <w:r w:rsidRPr="0054441C">
              <w:rPr>
                <w:spacing w:val="-4"/>
                <w:sz w:val="28"/>
                <w:szCs w:val="28"/>
              </w:rPr>
              <w:lastRenderedPageBreak/>
              <w:t xml:space="preserve">разбивкой по месяцам: в июле – сентябре – 18954,50 </w:t>
            </w:r>
            <w:r w:rsidR="00122675" w:rsidRPr="0054441C">
              <w:rPr>
                <w:spacing w:val="-4"/>
                <w:sz w:val="28"/>
                <w:szCs w:val="28"/>
              </w:rPr>
              <w:t>рубля ежемесячно</w:t>
            </w:r>
            <w:r w:rsidRPr="0054441C">
              <w:rPr>
                <w:spacing w:val="-4"/>
                <w:sz w:val="28"/>
                <w:szCs w:val="28"/>
              </w:rPr>
              <w:t xml:space="preserve">, в октябре – декабре 2022 г. – 74381,80 </w:t>
            </w:r>
            <w:r w:rsidR="00122675" w:rsidRPr="0054441C">
              <w:rPr>
                <w:spacing w:val="-4"/>
                <w:sz w:val="28"/>
                <w:szCs w:val="28"/>
              </w:rPr>
              <w:t>рубля ежемесячно</w:t>
            </w:r>
            <w:r w:rsidRPr="0054441C">
              <w:rPr>
                <w:spacing w:val="-4"/>
                <w:sz w:val="28"/>
                <w:szCs w:val="28"/>
              </w:rPr>
              <w:t>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поэтапное доведение понижающего коэффициента к установленным 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53.7.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Цимлянское городское поселение</w:t>
            </w:r>
          </w:p>
        </w:tc>
        <w:tc>
          <w:tcPr>
            <w:tcW w:w="11249" w:type="dxa"/>
          </w:tcPr>
          <w:p w:rsidR="00380DEE" w:rsidRPr="0054441C" w:rsidRDefault="00380DEE" w:rsidP="00912011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12011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pacing w:val="-4"/>
                <w:sz w:val="28"/>
                <w:szCs w:val="28"/>
              </w:rPr>
              <w:t xml:space="preserve"> на холодную воду – 5,4 процента (76,62 руб./куб. м), на водоотведение – 5,4 процента (20,02</w:t>
            </w:r>
            <w:r w:rsidR="00912011">
              <w:rPr>
                <w:spacing w:val="-4"/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руб./куб. м), на тепловую энергию – 5,4 процента (3903,98 руб./Гкал), на газоснабжение (природный газ) – 3,0 процента (6,91 руб./куб. м), на электроснабжение в пределах социальной нормы – 4,0 процента (4,42 руб./</w:t>
            </w:r>
            <w:r w:rsidR="00122675" w:rsidRPr="0054441C">
              <w:rPr>
                <w:spacing w:val="-4"/>
                <w:sz w:val="28"/>
                <w:szCs w:val="28"/>
              </w:rPr>
              <w:t>кВт.ч</w:t>
            </w:r>
            <w:r w:rsidR="00482D94" w:rsidRPr="0054441C">
              <w:rPr>
                <w:spacing w:val="-4"/>
                <w:sz w:val="28"/>
                <w:szCs w:val="28"/>
              </w:rPr>
              <w:t>)</w:t>
            </w:r>
            <w:r w:rsidRPr="0054441C">
              <w:rPr>
                <w:spacing w:val="-4"/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(669,73 руб./куб. м); 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30,0 куб. м, по газоснабжению (природный газ) – 5,0 куб. м, размер социальной нормы потребления электрической энергии – 196 </w:t>
            </w:r>
            <w:r w:rsidR="00122675" w:rsidRPr="0054441C">
              <w:rPr>
                <w:spacing w:val="-4"/>
                <w:sz w:val="28"/>
                <w:szCs w:val="28"/>
              </w:rPr>
              <w:t>кВт.ч</w:t>
            </w:r>
            <w:r w:rsidR="00482D94" w:rsidRPr="0054441C">
              <w:rPr>
                <w:spacing w:val="-4"/>
                <w:sz w:val="28"/>
                <w:szCs w:val="28"/>
              </w:rPr>
              <w:t>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нормативы потребления коммунальных услуг: по отоплению – 0,0285 Гкал/кв. м, норматив накопления твердых коммунальных отходов – 2,02</w:t>
            </w:r>
            <w:r w:rsidR="00912011">
              <w:rPr>
                <w:spacing w:val="-4"/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куб. м/год;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8450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58,6561 процента, в общей численности населения Ростовской области – 0,2021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Ростовской области, – 10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0,0694 процента, в общей </w:t>
            </w:r>
            <w:r w:rsidRPr="0054441C">
              <w:rPr>
                <w:spacing w:val="-4"/>
                <w:sz w:val="28"/>
                <w:szCs w:val="28"/>
              </w:rPr>
              <w:lastRenderedPageBreak/>
              <w:t>численности населения Ростовской области – 0,0002 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14396 человек;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 территории муниципального образования – 99,9306 процента, в общей численности населения Ростовской области – 0,3443</w:t>
            </w:r>
            <w:r w:rsidR="00912011">
              <w:rPr>
                <w:spacing w:val="-4"/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процента;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 разбивкой по месяцам: в июле – сентябре – 94893,50 </w:t>
            </w:r>
            <w:r w:rsidR="00122675" w:rsidRPr="0054441C">
              <w:rPr>
                <w:spacing w:val="-4"/>
                <w:sz w:val="28"/>
                <w:szCs w:val="28"/>
              </w:rPr>
              <w:t>рубля ежемесячно</w:t>
            </w:r>
            <w:r w:rsidRPr="0054441C">
              <w:rPr>
                <w:spacing w:val="-4"/>
                <w:sz w:val="28"/>
                <w:szCs w:val="28"/>
              </w:rPr>
              <w:t xml:space="preserve">, в октябре – декабре 2022 г. – 422838 </w:t>
            </w:r>
            <w:r w:rsidR="00F941DA">
              <w:rPr>
                <w:spacing w:val="-4"/>
                <w:sz w:val="28"/>
                <w:szCs w:val="28"/>
              </w:rPr>
              <w:t>рублей</w:t>
            </w:r>
            <w:r w:rsidR="00122675" w:rsidRPr="0054441C">
              <w:rPr>
                <w:spacing w:val="-4"/>
                <w:sz w:val="28"/>
                <w:szCs w:val="28"/>
              </w:rPr>
              <w:t xml:space="preserve"> ежемесячно</w:t>
            </w:r>
            <w:r w:rsidRPr="0054441C">
              <w:rPr>
                <w:spacing w:val="-4"/>
                <w:sz w:val="28"/>
                <w:szCs w:val="28"/>
              </w:rPr>
              <w:t>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pacing w:val="-4"/>
                <w:sz w:val="28"/>
                <w:szCs w:val="28"/>
              </w:rPr>
              <w:t xml:space="preserve"> </w:t>
            </w:r>
            <w:r w:rsidRPr="0054441C">
              <w:rPr>
                <w:spacing w:val="-4"/>
                <w:sz w:val="28"/>
                <w:szCs w:val="28"/>
              </w:rPr>
              <w:t xml:space="preserve">поэтапное доведение понижающего коэффициента к установленным </w:t>
            </w:r>
            <w:r w:rsidRPr="00912011">
              <w:rPr>
                <w:spacing w:val="-8"/>
                <w:sz w:val="28"/>
                <w:szCs w:val="28"/>
              </w:rPr>
              <w:t>экономически обоснованным тарифам по обращению с твердыми коммунальными отходами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ЧЕРТКОВСКИЙ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54.1.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Алексеево-Лозовское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912011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12011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912011">
              <w:rPr>
                <w:spacing w:val="-4"/>
                <w:sz w:val="28"/>
                <w:szCs w:val="28"/>
              </w:rPr>
              <w:t>на холодную воду – 2,4 процента (утвержденный тариф – 67,86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5,4 процента (33,91 руб./кг.),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</w:t>
            </w:r>
            <w:r w:rsidR="00EF48EF" w:rsidRPr="0054441C">
              <w:rPr>
                <w:sz w:val="28"/>
                <w:szCs w:val="28"/>
              </w:rPr>
              <w:t>10</w:t>
            </w:r>
            <w:r w:rsidRPr="0054441C">
              <w:rPr>
                <w:sz w:val="28"/>
                <w:szCs w:val="28"/>
              </w:rPr>
              <w:t xml:space="preserve">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912011">
              <w:rPr>
                <w:spacing w:val="-4"/>
                <w:sz w:val="28"/>
                <w:szCs w:val="28"/>
              </w:rPr>
              <w:t xml:space="preserve">30 </w:t>
            </w:r>
            <w:r w:rsidR="00122675" w:rsidRPr="00912011">
              <w:rPr>
                <w:spacing w:val="-4"/>
                <w:sz w:val="28"/>
                <w:szCs w:val="28"/>
              </w:rPr>
              <w:t>кг/человека</w:t>
            </w:r>
            <w:r w:rsidRPr="00912011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</w:t>
            </w:r>
            <w:r w:rsidRPr="0054441C">
              <w:rPr>
                <w:sz w:val="28"/>
                <w:szCs w:val="28"/>
              </w:rPr>
              <w:lastRenderedPageBreak/>
              <w:t>отношении которого равно установленному предельному индексу, – 530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14,9338 процента, в общей численности населения Ростовской области – 0,0127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433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12,2006 процента, в общей численности населения Ростовской области – 0,0104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3116</w:t>
            </w:r>
            <w:r w:rsidR="00912011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87,7994 процента, в общей численности населения Ростовской области – 0,0745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="00EF48EF" w:rsidRPr="0054441C">
              <w:rPr>
                <w:sz w:val="28"/>
                <w:szCs w:val="28"/>
              </w:rPr>
              <w:t xml:space="preserve">28698,36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12152,40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912011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54.2.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Донское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3C44C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912011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912011">
              <w:rPr>
                <w:spacing w:val="-4"/>
                <w:sz w:val="28"/>
                <w:szCs w:val="28"/>
              </w:rPr>
              <w:t>на холодную воду – 2,4 процента (утвержденный тариф – 67,86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5,4 процента (33,91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</w:t>
            </w:r>
            <w:r w:rsidRPr="0054441C">
              <w:rPr>
                <w:sz w:val="28"/>
                <w:szCs w:val="28"/>
              </w:rPr>
              <w:lastRenderedPageBreak/>
              <w:t xml:space="preserve">услуг: по холодному водоснабжению – 7,56 куб.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12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1,9704 процента, в общей численности населения Ростовской области – 0,0003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40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6,5681 процента, в общей численности населения Ростовской области – 0,0010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569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93,4319 процента, в общей численности населения Ростовской области – 0,0136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1519,23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2446,70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54.3.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Зубрилинское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12011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912011">
              <w:rPr>
                <w:spacing w:val="-4"/>
                <w:sz w:val="28"/>
                <w:szCs w:val="28"/>
              </w:rPr>
              <w:t>на холодную воду – 2,4 процента (утвержденный тариф – 67,86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5,4 процента (33,91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7,56 куб. 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290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47,3856 процента, в общей численности населения Ростовской области – 0,0069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4,9020 процента, в общей численности населения Ростовской области – 0,0007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582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95,0980 процента, в общей численности населения Ростовской области – </w:t>
            </w:r>
            <w:r w:rsidRPr="0054441C">
              <w:rPr>
                <w:sz w:val="28"/>
                <w:szCs w:val="28"/>
              </w:rPr>
              <w:lastRenderedPageBreak/>
              <w:t>0,0139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</w:t>
            </w:r>
            <w:r w:rsidRPr="00912011">
              <w:rPr>
                <w:spacing w:val="-4"/>
                <w:sz w:val="28"/>
                <w:szCs w:val="28"/>
              </w:rPr>
              <w:t xml:space="preserve">области, с разбивкой по месяцам: в июле – сентябре – 1553,94 </w:t>
            </w:r>
            <w:r w:rsidR="00122675" w:rsidRPr="00912011">
              <w:rPr>
                <w:spacing w:val="-4"/>
                <w:sz w:val="28"/>
                <w:szCs w:val="28"/>
              </w:rPr>
              <w:t>рубля ежемесячно</w:t>
            </w:r>
            <w:r w:rsidRPr="00912011">
              <w:rPr>
                <w:spacing w:val="-4"/>
                <w:sz w:val="28"/>
                <w:szCs w:val="28"/>
              </w:rPr>
              <w:t>, в октябре –</w:t>
            </w:r>
            <w:r w:rsidRPr="0054441C">
              <w:rPr>
                <w:sz w:val="28"/>
                <w:szCs w:val="28"/>
              </w:rPr>
              <w:t xml:space="preserve"> декабре 2022 г. – 2502,60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54.4.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Кутейниковское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3C44C3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12011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912011">
              <w:rPr>
                <w:spacing w:val="-4"/>
                <w:sz w:val="28"/>
                <w:szCs w:val="28"/>
              </w:rPr>
              <w:t>на холодную воду – 2,4 процента (утвержденный тариф – 67,86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5,4 процента (33,91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7,56 куб.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500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42,1941 процента, в общей численности населения Ростовской области – 0,0120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85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7,1730 процента, в общей численности </w:t>
            </w:r>
            <w:r w:rsidRPr="0054441C">
              <w:rPr>
                <w:sz w:val="28"/>
                <w:szCs w:val="28"/>
              </w:rPr>
              <w:lastRenderedPageBreak/>
              <w:t>населения Ростовской области – 0,0020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1100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92,8270 процента, в общей численности населения Ростовской области – 0,0263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2937</w:t>
            </w:r>
            <w:r w:rsidR="00F475D6">
              <w:rPr>
                <w:sz w:val="28"/>
                <w:szCs w:val="28"/>
              </w:rPr>
              <w:t xml:space="preserve">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</w:t>
            </w:r>
            <w:r w:rsidRPr="00912011">
              <w:rPr>
                <w:spacing w:val="-4"/>
                <w:sz w:val="28"/>
                <w:szCs w:val="28"/>
              </w:rPr>
              <w:t>декабре 2022 г. – 473</w:t>
            </w:r>
            <w:r w:rsidR="00030780" w:rsidRPr="00912011">
              <w:rPr>
                <w:spacing w:val="-4"/>
                <w:sz w:val="28"/>
                <w:szCs w:val="28"/>
              </w:rPr>
              <w:t xml:space="preserve">0 рублей </w:t>
            </w:r>
            <w:r w:rsidR="00122675" w:rsidRPr="00912011">
              <w:rPr>
                <w:spacing w:val="-4"/>
                <w:sz w:val="28"/>
                <w:szCs w:val="28"/>
              </w:rPr>
              <w:t>ежемесячно</w:t>
            </w:r>
            <w:r w:rsidRPr="00912011">
              <w:rPr>
                <w:spacing w:val="-4"/>
                <w:sz w:val="28"/>
                <w:szCs w:val="28"/>
              </w:rPr>
              <w:t>;</w:t>
            </w:r>
            <w:r w:rsidR="00495E75" w:rsidRPr="00912011">
              <w:rPr>
                <w:spacing w:val="-4"/>
                <w:sz w:val="28"/>
                <w:szCs w:val="28"/>
              </w:rPr>
              <w:t xml:space="preserve"> </w:t>
            </w:r>
            <w:r w:rsidRPr="00912011">
              <w:rPr>
                <w:spacing w:val="-4"/>
                <w:sz w:val="28"/>
                <w:szCs w:val="28"/>
              </w:rPr>
              <w:t>поэтапное доведение понижающего коэффициента</w:t>
            </w:r>
            <w:r w:rsidRPr="0054441C">
              <w:rPr>
                <w:sz w:val="28"/>
                <w:szCs w:val="28"/>
              </w:rPr>
              <w:t xml:space="preserve">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54.5.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Маньковское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912011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12011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912011">
              <w:rPr>
                <w:spacing w:val="-4"/>
                <w:sz w:val="28"/>
                <w:szCs w:val="28"/>
              </w:rPr>
              <w:t>на холодную воду – 15,08 процента (утвержденный тариф – 95,78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5,4 процента (33,91 руб./кг.),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 процентов (546,22</w:t>
            </w:r>
            <w:r w:rsidR="00912011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</w:t>
            </w:r>
            <w:r w:rsidR="00E41862" w:rsidRPr="0054441C">
              <w:rPr>
                <w:sz w:val="28"/>
                <w:szCs w:val="28"/>
              </w:rPr>
              <w:t>10</w:t>
            </w:r>
            <w:r w:rsidRPr="0054441C">
              <w:rPr>
                <w:sz w:val="28"/>
                <w:szCs w:val="28"/>
              </w:rPr>
              <w:t xml:space="preserve">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550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</w:t>
            </w:r>
            <w:r w:rsidRPr="0054441C">
              <w:rPr>
                <w:sz w:val="28"/>
                <w:szCs w:val="28"/>
              </w:rPr>
              <w:lastRenderedPageBreak/>
              <w:t>12,0853</w:t>
            </w:r>
            <w:r w:rsidR="00912011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процента, в общей численности населения Ростовской области – 0,0132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842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18,5014 процента, в общей численности населения Ростовской области – 0,0201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3709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81,4986 процента, в общей численности населения Ростовской области – 0,0887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="00E41862" w:rsidRPr="0054441C">
              <w:rPr>
                <w:sz w:val="28"/>
                <w:szCs w:val="28"/>
              </w:rPr>
              <w:t>36348,20</w:t>
            </w:r>
            <w:r w:rsidRPr="0054441C">
              <w:rPr>
                <w:sz w:val="28"/>
                <w:szCs w:val="28"/>
              </w:rPr>
              <w:t xml:space="preserve">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19027,17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54.6.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Михайлово-Александровское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3C44C3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12011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912011">
              <w:rPr>
                <w:spacing w:val="-6"/>
                <w:sz w:val="28"/>
                <w:szCs w:val="28"/>
              </w:rPr>
              <w:t>на холодную воду – 15,08 процента (утвержденный тариф – 95,78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5,4 процента (33,91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7,56 куб. м/чел.,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</w:t>
            </w:r>
            <w:r w:rsidRPr="00912011">
              <w:rPr>
                <w:spacing w:val="-4"/>
                <w:sz w:val="28"/>
                <w:szCs w:val="28"/>
              </w:rPr>
              <w:lastRenderedPageBreak/>
              <w:t>значение предельного индекса: жилые дома с холодным водоснабжением, электроснабжением,</w:t>
            </w:r>
            <w:r w:rsidRPr="0054441C">
              <w:rPr>
                <w:sz w:val="28"/>
                <w:szCs w:val="28"/>
              </w:rPr>
              <w:t xml:space="preserve">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14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1,0471 процента, в общей численности населения Ростовской области – 0,0003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328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24,5325 процента, в общей численности населения Ростовской области – 0,0078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1009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75,4675 процента, в общей численности населения Ростовской области – 0,0241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3692,94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5327,52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</w:t>
            </w:r>
            <w:r w:rsidRPr="009352AD">
              <w:rPr>
                <w:spacing w:val="-2"/>
                <w:sz w:val="28"/>
                <w:szCs w:val="28"/>
              </w:rPr>
              <w:t>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54.7.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Нагибинское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352A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9352AD">
              <w:rPr>
                <w:spacing w:val="-6"/>
                <w:sz w:val="28"/>
                <w:szCs w:val="28"/>
              </w:rPr>
              <w:t>на холодную воду – 2,4 процента (утвержденный тариф – 67,86 руб./куб. м), на газоснабжение</w:t>
            </w:r>
            <w:r w:rsidRPr="0054441C">
              <w:rPr>
                <w:sz w:val="28"/>
                <w:szCs w:val="28"/>
              </w:rPr>
              <w:t xml:space="preserve"> (природный газ) – 3,0 процента (6,91 руб./куб. м), на электроснабжение в пределах </w:t>
            </w:r>
            <w:r w:rsidRPr="0054441C">
              <w:rPr>
                <w:sz w:val="28"/>
                <w:szCs w:val="28"/>
              </w:rPr>
              <w:lastRenderedPageBreak/>
              <w:t>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9352AD">
              <w:rPr>
                <w:spacing w:val="-4"/>
                <w:sz w:val="28"/>
                <w:szCs w:val="28"/>
              </w:rPr>
              <w:t>неизменные объемы потребления коммунальных услуг: по газоснабжению (природный газ) –</w:t>
            </w:r>
            <w:r w:rsidRPr="0054441C">
              <w:rPr>
                <w:sz w:val="28"/>
                <w:szCs w:val="28"/>
              </w:rPr>
              <w:t xml:space="preserve">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9352AD">
              <w:rPr>
                <w:spacing w:val="-6"/>
                <w:sz w:val="28"/>
                <w:szCs w:val="28"/>
              </w:rPr>
              <w:t>нормативы потребления коммунальных услуг: по холод</w:t>
            </w:r>
            <w:r w:rsidR="003C44C3">
              <w:rPr>
                <w:spacing w:val="-6"/>
                <w:sz w:val="28"/>
                <w:szCs w:val="28"/>
              </w:rPr>
              <w:t xml:space="preserve">ному водоснабжению – 7,56 куб. </w:t>
            </w:r>
            <w:r w:rsidRPr="009352AD">
              <w:rPr>
                <w:spacing w:val="-6"/>
                <w:sz w:val="28"/>
                <w:szCs w:val="28"/>
              </w:rPr>
              <w:t>м/чел.,</w:t>
            </w:r>
            <w:r w:rsidRPr="0054441C">
              <w:rPr>
                <w:sz w:val="28"/>
                <w:szCs w:val="28"/>
              </w:rPr>
              <w:t xml:space="preserve">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830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58,1640 процента, в общей численности населения Ростовской области – 0,0198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258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18,0799 процента, в общей численности населения Ростовской области – 0,0062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1169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81,9201 процента, в общей численности населения Ростовской области – 0,0280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759,85 </w:t>
            </w:r>
            <w:r w:rsidR="00122675" w:rsidRPr="0054441C">
              <w:rPr>
                <w:sz w:val="28"/>
                <w:szCs w:val="28"/>
              </w:rPr>
              <w:t xml:space="preserve">рубля </w:t>
            </w:r>
            <w:r w:rsidR="00122675" w:rsidRPr="0054441C">
              <w:rPr>
                <w:sz w:val="28"/>
                <w:szCs w:val="28"/>
              </w:rPr>
              <w:lastRenderedPageBreak/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54.8.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Ольховчанское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9352A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352A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9352AD">
              <w:rPr>
                <w:spacing w:val="-2"/>
                <w:sz w:val="28"/>
                <w:szCs w:val="28"/>
              </w:rPr>
              <w:t>на холодную воду – 2,4 процента (утвержденный тариф – 67,86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5,4 процента (33,91 руб./кг.),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</w:t>
            </w:r>
            <w:r w:rsidR="00E41862" w:rsidRPr="0054441C">
              <w:rPr>
                <w:sz w:val="28"/>
                <w:szCs w:val="28"/>
              </w:rPr>
              <w:t>10</w:t>
            </w:r>
            <w:r w:rsidRPr="0054441C">
              <w:rPr>
                <w:sz w:val="28"/>
                <w:szCs w:val="28"/>
              </w:rPr>
              <w:t xml:space="preserve">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9352AD">
              <w:rPr>
                <w:spacing w:val="-4"/>
                <w:sz w:val="28"/>
                <w:szCs w:val="28"/>
              </w:rPr>
              <w:t xml:space="preserve">30 </w:t>
            </w:r>
            <w:r w:rsidR="00122675" w:rsidRPr="009352AD">
              <w:rPr>
                <w:spacing w:val="-4"/>
                <w:sz w:val="28"/>
                <w:szCs w:val="28"/>
              </w:rPr>
              <w:t>кг/человека</w:t>
            </w:r>
            <w:r w:rsidRPr="009352AD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728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48,1163 процента, в общей численности населения Ростовской области – 0,0174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119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7,8652 процента, в общей численности населения Ростовской области – 0,0028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1394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</w:t>
            </w:r>
            <w:r w:rsidRPr="0054441C">
              <w:rPr>
                <w:sz w:val="28"/>
                <w:szCs w:val="28"/>
              </w:rPr>
              <w:lastRenderedPageBreak/>
              <w:t>численности населения на территории муниципального образования – 92,1348 процента, в общей численности населения Ростовской области – 0,0333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="00E41862" w:rsidRPr="0054441C">
              <w:rPr>
                <w:sz w:val="28"/>
                <w:szCs w:val="28"/>
              </w:rPr>
              <w:t>11054,42</w:t>
            </w:r>
            <w:r w:rsidRPr="0054441C">
              <w:rPr>
                <w:sz w:val="28"/>
                <w:szCs w:val="28"/>
              </w:rPr>
              <w:t xml:space="preserve">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4906,88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54.9.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Осиковское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9352A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352A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9352AD">
              <w:rPr>
                <w:spacing w:val="-6"/>
                <w:sz w:val="28"/>
                <w:szCs w:val="28"/>
              </w:rPr>
              <w:t>на холодную воду – 15,08 процента (утвержденный тариф – 95,78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5,4 процента (33,91 руб./кг.),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неизменные объемы потребления коммунальных услуг</w:t>
            </w:r>
            <w:r w:rsidR="00E41862" w:rsidRPr="0054441C">
              <w:rPr>
                <w:sz w:val="28"/>
                <w:szCs w:val="28"/>
              </w:rPr>
              <w:t>: по холодному водоснабжению – 10</w:t>
            </w:r>
            <w:r w:rsidRPr="0054441C">
              <w:rPr>
                <w:sz w:val="28"/>
                <w:szCs w:val="28"/>
              </w:rPr>
              <w:t xml:space="preserve">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9352AD">
              <w:rPr>
                <w:spacing w:val="-6"/>
                <w:sz w:val="28"/>
                <w:szCs w:val="28"/>
              </w:rPr>
              <w:t xml:space="preserve">30 </w:t>
            </w:r>
            <w:r w:rsidR="00122675" w:rsidRPr="009352AD">
              <w:rPr>
                <w:spacing w:val="-6"/>
                <w:sz w:val="28"/>
                <w:szCs w:val="28"/>
              </w:rPr>
              <w:t>кг/человека</w:t>
            </w:r>
            <w:r w:rsidRPr="009352AD">
              <w:rPr>
                <w:spacing w:val="-6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 w:rsidRPr="009352AD">
              <w:rPr>
                <w:spacing w:val="-6"/>
                <w:sz w:val="28"/>
                <w:szCs w:val="28"/>
              </w:rPr>
              <w:t xml:space="preserve"> </w:t>
            </w:r>
            <w:r w:rsidRPr="009352AD">
              <w:rPr>
                <w:spacing w:val="-6"/>
                <w:sz w:val="28"/>
                <w:szCs w:val="28"/>
              </w:rPr>
              <w:t>набор</w:t>
            </w:r>
            <w:r w:rsidRPr="0054441C">
              <w:rPr>
                <w:sz w:val="28"/>
                <w:szCs w:val="28"/>
              </w:rPr>
              <w:t xml:space="preserve">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905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41,7821 процента, в общей численности населения Ростовской области – 0,0216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285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</w:t>
            </w:r>
            <w:r w:rsidRPr="0054441C">
              <w:rPr>
                <w:sz w:val="28"/>
                <w:szCs w:val="28"/>
              </w:rPr>
              <w:lastRenderedPageBreak/>
              <w:t>Ростовской области, в общей численности населения на территории муниципального образования – 13,1579 процента, в общей численности населения Ростовской области – 0,0068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1881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86,8421 процента, в общей численности населения Ростовской области – 0,0450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="00E41862" w:rsidRPr="0054441C">
              <w:rPr>
                <w:sz w:val="28"/>
                <w:szCs w:val="28"/>
              </w:rPr>
              <w:t>20653,38</w:t>
            </w:r>
            <w:r w:rsidRPr="0054441C">
              <w:rPr>
                <w:sz w:val="28"/>
                <w:szCs w:val="28"/>
              </w:rPr>
              <w:t xml:space="preserve">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, в октяб</w:t>
            </w:r>
            <w:r w:rsidR="0033355B">
              <w:rPr>
                <w:sz w:val="28"/>
                <w:szCs w:val="28"/>
              </w:rPr>
              <w:t xml:space="preserve">ре – декабре 2022 г. – 8351,64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F941DA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F941DA">
              <w:rPr>
                <w:spacing w:val="-12"/>
                <w:kern w:val="2"/>
                <w:sz w:val="28"/>
                <w:szCs w:val="28"/>
              </w:rPr>
              <w:lastRenderedPageBreak/>
              <w:t>54.10.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Сетраковское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9352A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352AD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9352AD">
              <w:rPr>
                <w:spacing w:val="-6"/>
                <w:sz w:val="28"/>
                <w:szCs w:val="28"/>
              </w:rPr>
              <w:t>на холодную воду – 2,4 процента (утвержденный тариф – 67,86 руб./куб. м), на газоснабжение</w:t>
            </w:r>
            <w:r w:rsidRPr="0054441C">
              <w:rPr>
                <w:sz w:val="28"/>
                <w:szCs w:val="28"/>
              </w:rPr>
              <w:t xml:space="preserve">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</w:t>
            </w:r>
            <w:r w:rsidR="005A602D" w:rsidRPr="0054441C">
              <w:rPr>
                <w:sz w:val="28"/>
                <w:szCs w:val="28"/>
              </w:rPr>
              <w:t>10</w:t>
            </w:r>
            <w:r w:rsidRPr="0054441C">
              <w:rPr>
                <w:sz w:val="28"/>
                <w:szCs w:val="28"/>
              </w:rPr>
              <w:t xml:space="preserve">,0 куб. м, по газоснабжению (природный газ) – 10,0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67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установленному предельному </w:t>
            </w:r>
            <w:r w:rsidRPr="0054441C">
              <w:rPr>
                <w:sz w:val="28"/>
                <w:szCs w:val="28"/>
              </w:rPr>
              <w:lastRenderedPageBreak/>
              <w:t>индексу, в общей численности населения на территории муниципального образования – 8,2614 процента, в общей численности населения Ростовской области – 0,0016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122 человека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15,0432 процента, в общей численности населения Ростовской области – 0,0029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689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84,9568 процента, в общей численности населения Ростовской области – 0,0165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</w:t>
            </w:r>
            <w:r w:rsidR="009352AD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разбивкой по месяцам: в июле – сентябре – </w:t>
            </w:r>
            <w:r w:rsidR="005A602D" w:rsidRPr="0054441C">
              <w:rPr>
                <w:sz w:val="28"/>
                <w:szCs w:val="28"/>
              </w:rPr>
              <w:t>2935,14</w:t>
            </w:r>
            <w:r w:rsidRPr="0054441C">
              <w:rPr>
                <w:sz w:val="28"/>
                <w:szCs w:val="28"/>
              </w:rPr>
              <w:t xml:space="preserve">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</w:t>
            </w:r>
            <w:r w:rsidR="005D21EF" w:rsidRPr="0054441C">
              <w:rPr>
                <w:sz w:val="28"/>
                <w:szCs w:val="28"/>
              </w:rPr>
              <w:t xml:space="preserve">– 0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F941DA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F941DA">
              <w:rPr>
                <w:spacing w:val="-12"/>
                <w:kern w:val="2"/>
                <w:sz w:val="28"/>
                <w:szCs w:val="28"/>
              </w:rPr>
              <w:lastRenderedPageBreak/>
              <w:t>54.11.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Сохрановское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9352A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352AD">
              <w:rPr>
                <w:spacing w:val="-8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2,4 процента (утвержденный тариф – 67,86 руб./куб. м), на горячую воду по компоненту на холодную воду – 5,4 процента (83,78 руб./куб. м), по компоненту на тепловую энергию – 3,4 процента (утвержденный тариф – 2554,12 руб./Гкал), на водоотведение – 5,4 процента (утвержденный тариф – 73,15 руб./куб. м), на тепловую энергию – 3,4 процента (утвержденный тариф – 2554,12 руб./Гкал), на газоснабжение (природный газ) – 3,0 процента (6,91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>неизменные объемы потребления коммунальных услуг: по холодному водоснабжению – 6,0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куб. м, по водоотведению – 12,0 куб. м, по горячему водоснабжению – 6,0 куб. м, размер социальной нормы потребления электрической энергии – 246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норматив расхода тепловой энергии на подогрев холодной воды для предоставления коммунальной услуги по горячему водоснабжению – 0,059 Гкал/куб. м, по газоснабжению (природный газ) на приготовление пищи с использованием газов</w:t>
            </w:r>
            <w:r w:rsidR="00816434">
              <w:rPr>
                <w:sz w:val="28"/>
                <w:szCs w:val="28"/>
              </w:rPr>
              <w:t>ых плит – 13</w:t>
            </w:r>
            <w:r w:rsidRPr="0054441C">
              <w:rPr>
                <w:sz w:val="28"/>
                <w:szCs w:val="28"/>
              </w:rPr>
              <w:t xml:space="preserve"> </w:t>
            </w:r>
            <w:r w:rsidR="00F941DA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>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и горячим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500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36,4697 процента, в общей численности населения Ростовской области – 0,0120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158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11,5244 процента, в общей численности населения Ростовской области – 0,0038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1213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88,4756 процента, в общей численности населения Ростовской области – 0,0290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</w:t>
            </w:r>
            <w:r w:rsidRPr="0054441C">
              <w:rPr>
                <w:sz w:val="28"/>
                <w:szCs w:val="28"/>
              </w:rPr>
              <w:lastRenderedPageBreak/>
              <w:t xml:space="preserve">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4475,97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30834,46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F941DA" w:rsidRDefault="00380DEE" w:rsidP="00DA476E">
            <w:pPr>
              <w:spacing w:line="226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F941DA">
              <w:rPr>
                <w:spacing w:val="-12"/>
                <w:kern w:val="2"/>
                <w:sz w:val="28"/>
                <w:szCs w:val="28"/>
              </w:rPr>
              <w:lastRenderedPageBreak/>
              <w:t>54.12.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Чертковское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9352A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352A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15,08 процента (утвержденный тариф – 95,78 руб./куб. м), на водоотведение – 49,99 процента (утвержденный тариф – 57,73 руб./куб. м), на газоснабжение (бытовой газ в баллонах) – 5,4 процента (33,91 руб./куб. м),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>, на услугу регионального оператора по обращению с твердыми коммунальными отходами – 0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 xml:space="preserve">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нормативы потребления коммунальных услуг: по холодному в</w:t>
            </w:r>
            <w:r w:rsidR="00816434">
              <w:rPr>
                <w:sz w:val="28"/>
                <w:szCs w:val="28"/>
              </w:rPr>
              <w:t>одоснабжению – 7,46 куб. м</w:t>
            </w:r>
            <w:r w:rsidRPr="0054441C">
              <w:rPr>
                <w:sz w:val="28"/>
                <w:szCs w:val="28"/>
              </w:rPr>
              <w:t xml:space="preserve">, по водоотведению – 7,46 </w:t>
            </w:r>
            <w:r w:rsidR="00F941DA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 xml:space="preserve">, по газоснабжению (бытовой газ в баллонах) – 30 </w:t>
            </w:r>
            <w:r w:rsidR="00122675" w:rsidRPr="0054441C">
              <w:rPr>
                <w:sz w:val="28"/>
                <w:szCs w:val="28"/>
              </w:rPr>
              <w:t>кг/человека</w:t>
            </w:r>
            <w:r w:rsidRPr="0054441C">
              <w:rPr>
                <w:sz w:val="28"/>
                <w:szCs w:val="28"/>
              </w:rPr>
              <w:t xml:space="preserve"> в год,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0,3395 процента, в общей численности населения Ростовской области – 0,0008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590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</w:t>
            </w:r>
            <w:r w:rsidRPr="0054441C">
              <w:rPr>
                <w:sz w:val="28"/>
                <w:szCs w:val="28"/>
              </w:rPr>
              <w:lastRenderedPageBreak/>
              <w:t>территории муниципального образования – 5,7226 процента, в общей численности населения Ростовской области – 0,0141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9720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94,2774 процента, в общей численности населения Ростовской области – 0,2325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</w:t>
            </w:r>
            <w:r w:rsidRPr="009352AD">
              <w:rPr>
                <w:spacing w:val="-4"/>
                <w:sz w:val="28"/>
                <w:szCs w:val="28"/>
              </w:rPr>
              <w:t xml:space="preserve">области, с разбивкой по месяцам: в июле – сентябре – 98949,60 </w:t>
            </w:r>
            <w:r w:rsidR="00122675" w:rsidRPr="009352AD">
              <w:rPr>
                <w:spacing w:val="-4"/>
                <w:sz w:val="28"/>
                <w:szCs w:val="28"/>
              </w:rPr>
              <w:t>рубля ежемесячно</w:t>
            </w:r>
            <w:r w:rsidRPr="009352AD">
              <w:rPr>
                <w:spacing w:val="-4"/>
                <w:sz w:val="28"/>
                <w:szCs w:val="28"/>
              </w:rPr>
              <w:t>, в октябре –</w:t>
            </w:r>
            <w:r w:rsidRPr="0054441C">
              <w:rPr>
                <w:sz w:val="28"/>
                <w:szCs w:val="28"/>
              </w:rPr>
              <w:t xml:space="preserve"> декабре 2022 г. – 114890,40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F941DA" w:rsidRDefault="00380DEE" w:rsidP="00DA476E">
            <w:pPr>
              <w:spacing w:line="230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F941DA">
              <w:rPr>
                <w:spacing w:val="-12"/>
                <w:kern w:val="2"/>
                <w:sz w:val="28"/>
                <w:szCs w:val="28"/>
              </w:rPr>
              <w:lastRenderedPageBreak/>
              <w:t>54.13.</w:t>
            </w:r>
          </w:p>
        </w:tc>
        <w:tc>
          <w:tcPr>
            <w:tcW w:w="2695" w:type="dxa"/>
          </w:tcPr>
          <w:p w:rsidR="00380DEE" w:rsidRPr="0054441C" w:rsidRDefault="00380DEE" w:rsidP="009352AD">
            <w:pPr>
              <w:spacing w:line="230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Шептуховское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9352A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9352A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9352AD">
              <w:rPr>
                <w:spacing w:val="-6"/>
                <w:sz w:val="28"/>
                <w:szCs w:val="28"/>
              </w:rPr>
              <w:t>на холодную воду – 15,08 процента (утвержденный тариф – 95,78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5,4 процента (33,91 руб./кг.),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</w:t>
            </w:r>
            <w:r w:rsidR="00561E68" w:rsidRPr="0054441C">
              <w:rPr>
                <w:sz w:val="28"/>
                <w:szCs w:val="28"/>
              </w:rPr>
              <w:t>10</w:t>
            </w:r>
            <w:r w:rsidRPr="0054441C">
              <w:rPr>
                <w:sz w:val="28"/>
                <w:szCs w:val="28"/>
              </w:rPr>
              <w:t xml:space="preserve">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9352AD">
              <w:rPr>
                <w:spacing w:val="-6"/>
                <w:sz w:val="28"/>
                <w:szCs w:val="28"/>
              </w:rPr>
              <w:t xml:space="preserve">30 </w:t>
            </w:r>
            <w:r w:rsidR="00122675" w:rsidRPr="009352AD">
              <w:rPr>
                <w:spacing w:val="-6"/>
                <w:sz w:val="28"/>
                <w:szCs w:val="28"/>
              </w:rPr>
              <w:t>кг/человека</w:t>
            </w:r>
            <w:r w:rsidRPr="009352AD">
              <w:rPr>
                <w:spacing w:val="-6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226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</w:t>
            </w:r>
            <w:r w:rsidRPr="0054441C">
              <w:rPr>
                <w:sz w:val="28"/>
                <w:szCs w:val="28"/>
              </w:rPr>
              <w:lastRenderedPageBreak/>
              <w:t>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14,1388 процента, в общей численности населения Ростовской области – 0,0054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345</w:t>
            </w:r>
            <w:r w:rsidR="009352AD">
              <w:rPr>
                <w:spacing w:val="-4"/>
                <w:sz w:val="28"/>
                <w:szCs w:val="28"/>
              </w:rPr>
              <w:t> </w:t>
            </w:r>
            <w:r w:rsidRPr="0054441C">
              <w:rPr>
                <w:spacing w:val="-4"/>
                <w:sz w:val="28"/>
                <w:szCs w:val="28"/>
              </w:rPr>
              <w:t>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21,5760 процента, в общей численности населения Ростовской области – 0,0083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1254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78,4240 процента, в общей численности населения Ростовской области – 0,0300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="00561E68" w:rsidRPr="0054441C">
              <w:rPr>
                <w:sz w:val="28"/>
                <w:szCs w:val="28"/>
              </w:rPr>
              <w:t>10659</w:t>
            </w:r>
            <w:r w:rsidR="00F475D6">
              <w:rPr>
                <w:sz w:val="28"/>
                <w:szCs w:val="28"/>
              </w:rPr>
              <w:t xml:space="preserve"> рублей </w:t>
            </w:r>
            <w:r w:rsidR="00122675" w:rsidRPr="0054441C">
              <w:rPr>
                <w:sz w:val="28"/>
                <w:szCs w:val="28"/>
              </w:rPr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4627,26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F941DA" w:rsidRDefault="00380DEE" w:rsidP="00DA476E">
            <w:pPr>
              <w:spacing w:line="230" w:lineRule="auto"/>
              <w:ind w:left="-113" w:right="-113"/>
              <w:jc w:val="center"/>
              <w:rPr>
                <w:spacing w:val="-12"/>
                <w:sz w:val="28"/>
                <w:szCs w:val="28"/>
              </w:rPr>
            </w:pPr>
            <w:r w:rsidRPr="00F941DA">
              <w:rPr>
                <w:spacing w:val="-12"/>
                <w:kern w:val="2"/>
                <w:sz w:val="28"/>
                <w:szCs w:val="28"/>
              </w:rPr>
              <w:lastRenderedPageBreak/>
              <w:t>54.14</w:t>
            </w:r>
            <w:r w:rsidR="00F941DA" w:rsidRPr="00F941DA">
              <w:rPr>
                <w:spacing w:val="-12"/>
                <w:kern w:val="2"/>
                <w:sz w:val="28"/>
                <w:szCs w:val="28"/>
              </w:rPr>
              <w:t>.</w:t>
            </w:r>
          </w:p>
        </w:tc>
        <w:tc>
          <w:tcPr>
            <w:tcW w:w="2695" w:type="dxa"/>
          </w:tcPr>
          <w:p w:rsidR="00380DEE" w:rsidRPr="0054441C" w:rsidRDefault="00380DEE" w:rsidP="009352AD">
            <w:pPr>
              <w:spacing w:line="230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Щедровское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9352A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9352A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9352AD">
              <w:rPr>
                <w:spacing w:val="-6"/>
                <w:sz w:val="28"/>
                <w:szCs w:val="28"/>
              </w:rPr>
              <w:t>на холодную воду – 15,08 процента (утвержденный тариф – 95,78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5,4 процента (33,91 руб./кг.),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</w:t>
            </w:r>
            <w:r w:rsidR="00561E68" w:rsidRPr="0054441C">
              <w:rPr>
                <w:sz w:val="28"/>
                <w:szCs w:val="28"/>
              </w:rPr>
              <w:t>10</w:t>
            </w:r>
            <w:r w:rsidRPr="0054441C">
              <w:rPr>
                <w:sz w:val="28"/>
                <w:szCs w:val="28"/>
              </w:rPr>
              <w:t xml:space="preserve">,0 куб. м,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 xml:space="preserve">нормативы потребления коммунальных услуг: по газоснабжению (бытовой газ в баллонах) – </w:t>
            </w:r>
            <w:r w:rsidRPr="009352AD">
              <w:rPr>
                <w:spacing w:val="-4"/>
                <w:sz w:val="28"/>
                <w:szCs w:val="28"/>
              </w:rPr>
              <w:t xml:space="preserve">30 </w:t>
            </w:r>
            <w:r w:rsidR="00122675" w:rsidRPr="009352AD">
              <w:rPr>
                <w:spacing w:val="-4"/>
                <w:sz w:val="28"/>
                <w:szCs w:val="28"/>
              </w:rPr>
              <w:t>кг/человека</w:t>
            </w:r>
            <w:r w:rsidRPr="009352AD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электроснабжением, газоснабжением (бытовой газ в баллонах),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1035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60,9900 процента, в общей численности населения Ростовской области – 0,0248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345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20,3300 процента, в общей численности населения Ростовской области – 0,0083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</w:t>
            </w:r>
            <w:r w:rsidR="003758A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1352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79,6700 процента, в общей численности населения Ростовской области – 0,0323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="00561E68" w:rsidRPr="0054441C">
              <w:rPr>
                <w:sz w:val="28"/>
                <w:szCs w:val="28"/>
              </w:rPr>
              <w:t>16927,04</w:t>
            </w:r>
            <w:r w:rsidRPr="0054441C">
              <w:rPr>
                <w:sz w:val="28"/>
                <w:szCs w:val="28"/>
              </w:rPr>
              <w:t xml:space="preserve">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6624,80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ШОЛОХОВСКИЙ РАЙОН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t>55.1.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Базковское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9352A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352A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9352AD">
              <w:rPr>
                <w:spacing w:val="-4"/>
                <w:sz w:val="28"/>
                <w:szCs w:val="28"/>
              </w:rPr>
              <w:t>на холодную воду – 3,4 процента (утвержденный тариф – 39,20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50,0 куб. м,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9352AD">
              <w:rPr>
                <w:spacing w:val="-6"/>
                <w:sz w:val="28"/>
                <w:szCs w:val="28"/>
              </w:rPr>
              <w:t xml:space="preserve">30 </w:t>
            </w:r>
            <w:r w:rsidR="00122675" w:rsidRPr="009352AD">
              <w:rPr>
                <w:spacing w:val="-6"/>
                <w:sz w:val="28"/>
                <w:szCs w:val="28"/>
              </w:rPr>
              <w:t>кг/человека</w:t>
            </w:r>
            <w:r w:rsidRPr="009352AD">
              <w:rPr>
                <w:spacing w:val="-6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 w:rsidRPr="009352AD">
              <w:rPr>
                <w:spacing w:val="-6"/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1320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25,3116 процента, в общей численности населения Ростовской области – 0,0316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3895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74,6884 процента, в общей численности населения Ростовской области – 0,0931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1320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</w:t>
            </w:r>
            <w:r w:rsidRPr="0054441C">
              <w:rPr>
                <w:sz w:val="28"/>
                <w:szCs w:val="28"/>
              </w:rPr>
              <w:lastRenderedPageBreak/>
              <w:t>численности населения на территории муниципального образования – 25,3116 процента, в общей численности населения Ростовской области – 0,0316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4540,80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7246,80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55.2.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Вешенское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4939B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352A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на холодную воду – 3,4 процента (утвержденный тариф – 17,98 руб./куб. м), на водоотведение   – 3,4 процента (утвержденный тариф – 14,16 руб./куб. м), на тепловую энергию – 79,9 процента (2929,19 руб./Гкал), на газоснабжение (природный газ) – 3,0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(6,91 руб./куб. м), на электроснабжение в пределах социальной нормы – 4,0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неизменные </w:t>
            </w:r>
            <w:r w:rsidRPr="009352AD">
              <w:rPr>
                <w:spacing w:val="-4"/>
                <w:sz w:val="28"/>
                <w:szCs w:val="28"/>
              </w:rPr>
              <w:t>объемы потребления коммунальных услуг: по газоснабжению (природный газ) – 15,0 куб. м,</w:t>
            </w:r>
            <w:r w:rsidRPr="0054441C">
              <w:rPr>
                <w:sz w:val="28"/>
                <w:szCs w:val="28"/>
              </w:rPr>
              <w:t xml:space="preserve"> размер социальной нормы потребления электрической энергии – 186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холодному водоснабжению – 7,46 </w:t>
            </w:r>
            <w:r w:rsidR="00816434">
              <w:rPr>
                <w:sz w:val="28"/>
                <w:szCs w:val="28"/>
              </w:rPr>
              <w:t>куб. м</w:t>
            </w:r>
            <w:r w:rsidRPr="0054441C">
              <w:rPr>
                <w:sz w:val="28"/>
                <w:szCs w:val="28"/>
              </w:rPr>
              <w:t>, по водоотведению – 7,46 куб. м/чел, по отоплению – 0,0283 Гкал/кв. м, норматив накопления твердых коммунальных отходов – 2,02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многоквартирные дома с холодным водоснабжением, водоотведением, централизованным теплоснабжением, газоснабжением (природный газ),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312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3,0427 процента, в общей численности населения Ростовской области – 0,0075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</w:t>
            </w:r>
            <w:r w:rsidRPr="0054441C">
              <w:rPr>
                <w:sz w:val="28"/>
                <w:szCs w:val="28"/>
              </w:rPr>
              <w:lastRenderedPageBreak/>
              <w:t xml:space="preserve">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9942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96,9573 процента, в общей численности населения Ростовской области – 0,2378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312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3,0427 процента, в общей численности населения Ростовской области – 0,0075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2325,44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12230,40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поэтапное доведение уровня оплаты коммунальных услуг населением до 100 процентов от установленных экономически обоснованных тарифов;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понижающего коэффициента к нормативам потребления коммунальных услуг до 1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55.3.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Дубровское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9352A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352A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9352AD">
              <w:rPr>
                <w:spacing w:val="-4"/>
                <w:sz w:val="28"/>
                <w:szCs w:val="28"/>
              </w:rPr>
              <w:t>на холодную воду – 3,4 процента (утвержденный тариф – 39,20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50,0 куб. м,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9352AD">
              <w:rPr>
                <w:spacing w:val="-6"/>
                <w:sz w:val="28"/>
                <w:szCs w:val="28"/>
              </w:rPr>
              <w:t xml:space="preserve">30 </w:t>
            </w:r>
            <w:r w:rsidR="00122675" w:rsidRPr="009352AD">
              <w:rPr>
                <w:spacing w:val="-6"/>
                <w:sz w:val="28"/>
                <w:szCs w:val="28"/>
              </w:rPr>
              <w:t>кг/человека</w:t>
            </w:r>
            <w:r w:rsidRPr="009352AD">
              <w:rPr>
                <w:spacing w:val="-6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набор коммунальных услуг и тип благоустройства, которому соответствует значение </w:t>
            </w:r>
            <w:r w:rsidRPr="0054441C">
              <w:rPr>
                <w:sz w:val="28"/>
                <w:szCs w:val="28"/>
              </w:rPr>
              <w:lastRenderedPageBreak/>
              <w:t>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583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43,5725 процента, в общей численности населения Ростовской области – 0,0139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755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56,4275 процента, в общей численности населения Ростовской области – 0,0181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583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43,5725 процента, в общей численности населения Ростовской области – 0,0139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2005,52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3154,03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55.4.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Дударевское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9352A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8"/>
                <w:szCs w:val="28"/>
              </w:rPr>
            </w:pPr>
            <w:r w:rsidRPr="009352A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9352AD">
              <w:rPr>
                <w:spacing w:val="-6"/>
                <w:sz w:val="28"/>
                <w:szCs w:val="28"/>
              </w:rPr>
              <w:t>на холодную воду – 3,4 процента (утвержденный тариф – 39,20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</w:t>
            </w:r>
            <w:r w:rsidRPr="0054441C">
              <w:rPr>
                <w:sz w:val="28"/>
                <w:szCs w:val="28"/>
              </w:rPr>
              <w:lastRenderedPageBreak/>
              <w:t xml:space="preserve">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50,0 куб. м,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9352AD">
              <w:rPr>
                <w:spacing w:val="-6"/>
                <w:sz w:val="28"/>
                <w:szCs w:val="28"/>
              </w:rPr>
              <w:t xml:space="preserve">30 </w:t>
            </w:r>
            <w:r w:rsidR="00122675" w:rsidRPr="009352AD">
              <w:rPr>
                <w:spacing w:val="-6"/>
                <w:sz w:val="28"/>
                <w:szCs w:val="28"/>
              </w:rPr>
              <w:t>кг/человека</w:t>
            </w:r>
            <w:r w:rsidRPr="009352AD">
              <w:rPr>
                <w:spacing w:val="-6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768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100 процентов, в общей численности населения Ростовской области – 0,0184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</w:t>
            </w:r>
            <w:r w:rsidRPr="009352AD">
              <w:rPr>
                <w:spacing w:val="-4"/>
                <w:sz w:val="28"/>
                <w:szCs w:val="28"/>
              </w:rPr>
              <w:t>0</w:t>
            </w:r>
            <w:r w:rsidR="009352AD" w:rsidRPr="009352AD">
              <w:rPr>
                <w:spacing w:val="-4"/>
                <w:sz w:val="28"/>
                <w:szCs w:val="28"/>
              </w:rPr>
              <w:t> </w:t>
            </w:r>
            <w:r w:rsidRPr="009352AD">
              <w:rPr>
                <w:spacing w:val="-4"/>
                <w:sz w:val="28"/>
                <w:szCs w:val="28"/>
              </w:rPr>
              <w:t>процентов, в общей численности населения Ростовской области – 0 процентов;</w:t>
            </w:r>
            <w:r w:rsidR="00495E75" w:rsidRPr="009352AD">
              <w:rPr>
                <w:spacing w:val="-4"/>
                <w:sz w:val="28"/>
                <w:szCs w:val="28"/>
              </w:rPr>
              <w:t xml:space="preserve"> </w:t>
            </w:r>
            <w:r w:rsidRPr="009352AD">
              <w:rPr>
                <w:spacing w:val="-4"/>
                <w:sz w:val="28"/>
                <w:szCs w:val="28"/>
              </w:rPr>
              <w:t>численность</w:t>
            </w:r>
            <w:r w:rsidRPr="0054441C">
              <w:rPr>
                <w:sz w:val="28"/>
                <w:szCs w:val="28"/>
              </w:rPr>
              <w:t xml:space="preserve"> населения, изменение размера платы за коммунальные услуги в отношении которого более установленного индекса по Ростовской области, – 768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100 процентов, в общей численности населения Ростовской области – 0,0184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3302,40 </w:t>
            </w:r>
            <w:r w:rsidR="00122675" w:rsidRPr="0054441C">
              <w:rPr>
                <w:sz w:val="28"/>
                <w:szCs w:val="28"/>
              </w:rPr>
              <w:t xml:space="preserve">рубля </w:t>
            </w:r>
            <w:r w:rsidR="00122675" w:rsidRPr="0054441C">
              <w:rPr>
                <w:sz w:val="28"/>
                <w:szCs w:val="28"/>
              </w:rPr>
              <w:lastRenderedPageBreak/>
              <w:t>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4892,16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55.5.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Калининское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D5045F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352A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9352AD">
              <w:rPr>
                <w:spacing w:val="-6"/>
                <w:sz w:val="28"/>
                <w:szCs w:val="28"/>
              </w:rPr>
              <w:t>на холодную воду – 3,4 процента (утвержденный тариф – 39,20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50,0 куб. м,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9352AD">
              <w:rPr>
                <w:spacing w:val="-6"/>
                <w:sz w:val="28"/>
                <w:szCs w:val="28"/>
              </w:rPr>
              <w:t xml:space="preserve">30 </w:t>
            </w:r>
            <w:r w:rsidR="00122675" w:rsidRPr="009352AD">
              <w:rPr>
                <w:spacing w:val="-6"/>
                <w:sz w:val="28"/>
                <w:szCs w:val="28"/>
              </w:rPr>
              <w:t>кг/человека</w:t>
            </w:r>
            <w:r w:rsidRPr="009352AD">
              <w:rPr>
                <w:spacing w:val="-6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270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15,6069 процента, в общей численности населения Ростовской области – 0,0065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1460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84,3931 процента, в общей численности населения Ростовской области – 0,0349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270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</w:t>
            </w:r>
            <w:r w:rsidRPr="0054441C">
              <w:rPr>
                <w:sz w:val="28"/>
                <w:szCs w:val="28"/>
              </w:rPr>
              <w:lastRenderedPageBreak/>
              <w:t>более установленного индекса по Ростовской области, в общей численности населения на территории муниципального образования – 15,6069 процента, в общей численности населения Ростовской области – 0,0065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1128,60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1706,40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26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55.6.</w:t>
            </w:r>
          </w:p>
        </w:tc>
        <w:tc>
          <w:tcPr>
            <w:tcW w:w="2695" w:type="dxa"/>
          </w:tcPr>
          <w:p w:rsidR="00380DEE" w:rsidRPr="0054441C" w:rsidRDefault="00380DEE" w:rsidP="00D5045F">
            <w:pPr>
              <w:spacing w:line="226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Колундаевское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9352A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9352A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9352AD">
              <w:rPr>
                <w:spacing w:val="-4"/>
                <w:sz w:val="28"/>
                <w:szCs w:val="28"/>
              </w:rPr>
              <w:t>на холодную воду – 3,4 процента (утвержденный тариф – 39,20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50,0 куб. м,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9352AD">
              <w:rPr>
                <w:spacing w:val="-6"/>
                <w:sz w:val="28"/>
                <w:szCs w:val="28"/>
              </w:rPr>
              <w:t xml:space="preserve">30 </w:t>
            </w:r>
            <w:r w:rsidR="00122675" w:rsidRPr="009352AD">
              <w:rPr>
                <w:spacing w:val="-6"/>
                <w:sz w:val="28"/>
                <w:szCs w:val="28"/>
              </w:rPr>
              <w:t>кг/человека</w:t>
            </w:r>
            <w:r w:rsidRPr="009352AD">
              <w:rPr>
                <w:spacing w:val="-6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1152 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76,2914 процента, в общей численности населения Ростовской области – 0,0276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358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</w:t>
            </w:r>
            <w:r w:rsidRPr="0054441C">
              <w:rPr>
                <w:sz w:val="28"/>
                <w:szCs w:val="28"/>
              </w:rPr>
              <w:lastRenderedPageBreak/>
              <w:t>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23,7086 процента, в общей численности населения Ростовской области – 0,0086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1152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человека;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76,2914 процента, в общей численности населения Ростовской области – 0,0276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4953,60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7603,20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55.7.</w:t>
            </w:r>
          </w:p>
        </w:tc>
        <w:tc>
          <w:tcPr>
            <w:tcW w:w="2695" w:type="dxa"/>
          </w:tcPr>
          <w:p w:rsidR="00380DEE" w:rsidRPr="0054441C" w:rsidRDefault="00380DEE" w:rsidP="008F3C78">
            <w:pPr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Кружилинское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8F3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52A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9352AD">
              <w:rPr>
                <w:spacing w:val="-4"/>
                <w:sz w:val="28"/>
                <w:szCs w:val="28"/>
              </w:rPr>
              <w:t>на холодную воду – 3,4 процента (утвержденный тариф – 39,20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50,0 куб. м,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9352AD">
              <w:rPr>
                <w:spacing w:val="-4"/>
                <w:sz w:val="28"/>
                <w:szCs w:val="28"/>
              </w:rPr>
              <w:t xml:space="preserve">30 </w:t>
            </w:r>
            <w:r w:rsidR="00122675" w:rsidRPr="009352AD">
              <w:rPr>
                <w:spacing w:val="-4"/>
                <w:sz w:val="28"/>
                <w:szCs w:val="28"/>
              </w:rPr>
              <w:t>кг/человека</w:t>
            </w:r>
            <w:r w:rsidRPr="009352AD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z w:val="28"/>
                <w:szCs w:val="28"/>
              </w:rPr>
              <w:lastRenderedPageBreak/>
              <w:t>которого равно установленному предельному индексу, – 345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22,2437 процента, в общей численности населения Ростовской области – 0,0083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1206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77,7563 процента, в общей численности населения Ростовской области – 0,0288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345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22,2437 процента, в общей численности населения Ростовской области – 0,0083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1207,50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1914,75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55.8.</w:t>
            </w:r>
          </w:p>
        </w:tc>
        <w:tc>
          <w:tcPr>
            <w:tcW w:w="2695" w:type="dxa"/>
          </w:tcPr>
          <w:p w:rsidR="00380DEE" w:rsidRPr="0054441C" w:rsidRDefault="00380DEE" w:rsidP="008F3C78">
            <w:pPr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Меркуловское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8F3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52A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9352AD">
              <w:rPr>
                <w:spacing w:val="-4"/>
                <w:sz w:val="28"/>
                <w:szCs w:val="28"/>
              </w:rPr>
              <w:t>на холодную воду – 16,6 процента (утвержденный тариф – 40,16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lastRenderedPageBreak/>
              <w:t xml:space="preserve">неизменные объемы потребления коммунальных услуг: по холодному водоснабжению – 50,0 куб. м,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9352AD">
              <w:rPr>
                <w:spacing w:val="-4"/>
                <w:sz w:val="28"/>
                <w:szCs w:val="28"/>
              </w:rPr>
              <w:t xml:space="preserve">30 </w:t>
            </w:r>
            <w:r w:rsidR="00122675" w:rsidRPr="009352AD">
              <w:rPr>
                <w:spacing w:val="-4"/>
                <w:sz w:val="28"/>
                <w:szCs w:val="28"/>
              </w:rPr>
              <w:t>кг/человека</w:t>
            </w:r>
            <w:r w:rsidRPr="009352AD">
              <w:rPr>
                <w:spacing w:val="-4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667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38,0708 процента, в общей численности населения Ростовской области – 0,0160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1085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61,9292 процента, в общей численности населения Ростовской области – 0,0259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667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на территории муниципального образования – 38,0708 процента, в общей численности населения Ростовской области – 0,0160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</w:t>
            </w:r>
            <w:r w:rsidRPr="0054441C">
              <w:rPr>
                <w:sz w:val="28"/>
                <w:szCs w:val="28"/>
              </w:rPr>
              <w:lastRenderedPageBreak/>
              <w:t xml:space="preserve">1967,65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3301,65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  <w:tr w:rsidR="00380DEE" w:rsidRPr="0054441C" w:rsidTr="00D5045F">
        <w:tc>
          <w:tcPr>
            <w:tcW w:w="736" w:type="dxa"/>
          </w:tcPr>
          <w:p w:rsidR="00380DEE" w:rsidRPr="0054441C" w:rsidRDefault="00380DEE" w:rsidP="00DA476E">
            <w:pPr>
              <w:spacing w:line="218" w:lineRule="auto"/>
              <w:ind w:left="-113" w:right="-113"/>
              <w:jc w:val="center"/>
              <w:rPr>
                <w:sz w:val="28"/>
                <w:szCs w:val="28"/>
              </w:rPr>
            </w:pPr>
            <w:r w:rsidRPr="0054441C">
              <w:rPr>
                <w:spacing w:val="-6"/>
                <w:kern w:val="2"/>
                <w:sz w:val="28"/>
                <w:szCs w:val="28"/>
              </w:rPr>
              <w:lastRenderedPageBreak/>
              <w:t>55.9.</w:t>
            </w:r>
          </w:p>
        </w:tc>
        <w:tc>
          <w:tcPr>
            <w:tcW w:w="2695" w:type="dxa"/>
          </w:tcPr>
          <w:p w:rsidR="00380DEE" w:rsidRPr="0054441C" w:rsidRDefault="00380DEE" w:rsidP="008F3C78">
            <w:pPr>
              <w:spacing w:line="218" w:lineRule="auto"/>
              <w:rPr>
                <w:sz w:val="28"/>
                <w:szCs w:val="28"/>
              </w:rPr>
            </w:pPr>
            <w:r w:rsidRPr="0054441C">
              <w:rPr>
                <w:kern w:val="2"/>
                <w:sz w:val="28"/>
                <w:szCs w:val="28"/>
              </w:rPr>
              <w:t>Терновское сельское поселение</w:t>
            </w:r>
          </w:p>
        </w:tc>
        <w:tc>
          <w:tcPr>
            <w:tcW w:w="11249" w:type="dxa"/>
          </w:tcPr>
          <w:p w:rsidR="00380DEE" w:rsidRPr="0054441C" w:rsidRDefault="00380DEE" w:rsidP="008F3C78">
            <w:pPr>
              <w:autoSpaceDE w:val="0"/>
              <w:autoSpaceDN w:val="0"/>
              <w:adjustRightInd w:val="0"/>
              <w:spacing w:line="218" w:lineRule="auto"/>
              <w:jc w:val="both"/>
              <w:rPr>
                <w:sz w:val="28"/>
                <w:szCs w:val="28"/>
              </w:rPr>
            </w:pPr>
            <w:r w:rsidRPr="009352AD">
              <w:rPr>
                <w:spacing w:val="-6"/>
                <w:sz w:val="28"/>
                <w:szCs w:val="28"/>
              </w:rPr>
              <w:t>прогнозируемые размеры и темпы изменения тарифов на коммунальные услуги с 1 июля 2022 г.:</w:t>
            </w:r>
            <w:r w:rsidRPr="0054441C">
              <w:rPr>
                <w:sz w:val="28"/>
                <w:szCs w:val="28"/>
              </w:rPr>
              <w:t xml:space="preserve"> </w:t>
            </w:r>
            <w:r w:rsidRPr="009352AD">
              <w:rPr>
                <w:spacing w:val="-4"/>
                <w:sz w:val="28"/>
                <w:szCs w:val="28"/>
              </w:rPr>
              <w:t>на холодную воду – 3,4 процента (утвержденный тариф – 39,20 руб./куб. м), на газоснабжение</w:t>
            </w:r>
            <w:r w:rsidRPr="0054441C">
              <w:rPr>
                <w:sz w:val="28"/>
                <w:szCs w:val="28"/>
              </w:rPr>
              <w:t xml:space="preserve"> (бытовой газ в баллонах) – 72,4 процента (56,15 руб./кг), на электроснабжение в пределах социальной нормы – 4,0 процента (3,10 руб./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)</w:t>
            </w:r>
            <w:r w:rsidRPr="0054441C">
              <w:rPr>
                <w:sz w:val="28"/>
                <w:szCs w:val="28"/>
              </w:rPr>
              <w:t xml:space="preserve">, на услугу регионального оператора по обращению с твердыми коммунальными отходами – 0 процентов (546,22 руб./куб. м); 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неизменные объемы потребления коммунальных услуг: по холодному водоснабжению – 50,0 куб. м, размер социальной нормы потребления электрической энергии – 366 </w:t>
            </w:r>
            <w:r w:rsidR="00122675" w:rsidRPr="0054441C">
              <w:rPr>
                <w:sz w:val="28"/>
                <w:szCs w:val="28"/>
              </w:rPr>
              <w:t>кВт.ч</w:t>
            </w:r>
            <w:r w:rsidR="00482D94"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нормативы потребления коммунальных услуг: по газоснабжению (бытовой газ в баллонах) – </w:t>
            </w:r>
            <w:r w:rsidRPr="009352AD">
              <w:rPr>
                <w:spacing w:val="-6"/>
                <w:sz w:val="28"/>
                <w:szCs w:val="28"/>
              </w:rPr>
              <w:t xml:space="preserve">30 </w:t>
            </w:r>
            <w:r w:rsidR="00122675" w:rsidRPr="009352AD">
              <w:rPr>
                <w:spacing w:val="-6"/>
                <w:sz w:val="28"/>
                <w:szCs w:val="28"/>
              </w:rPr>
              <w:t>кг/человека</w:t>
            </w:r>
            <w:r w:rsidRPr="009352AD">
              <w:rPr>
                <w:spacing w:val="-6"/>
                <w:sz w:val="28"/>
                <w:szCs w:val="28"/>
              </w:rPr>
              <w:t xml:space="preserve"> в год, норматив накопления твердых коммунальных отходов – 1,86 куб. м/год;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набор коммунальных услуг и тип благоустройства, которому соответствует значение предельного индекса: жилые дома с холодным водоснабжением, газоснабжением (бытовой газ в баллонах), электроснабжением, обращением с твердыми коммунальными отходами;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равно установленному предельному индексу, – 595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установленному предельному индексу, в общей численности населения на территории муниципального образования – 100 процентов, в общей численности населения Ростовской области – 0,0142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</w:t>
            </w:r>
            <w:r w:rsidRPr="0054441C">
              <w:rPr>
                <w:spacing w:val="-4"/>
                <w:sz w:val="28"/>
                <w:szCs w:val="28"/>
              </w:rPr>
              <w:t>которого равно (или менее) установленному индексу по Ростовской области, – 0 человек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доля населения, изменение размера платы за коммунальные услуги в отношении которого равно (или менее) установленному индексу по Ростовской области, в общей численности населения на территории муниципального образования – 0</w:t>
            </w:r>
            <w:r w:rsidR="009352AD">
              <w:rPr>
                <w:sz w:val="28"/>
                <w:szCs w:val="28"/>
              </w:rPr>
              <w:t> </w:t>
            </w:r>
            <w:r w:rsidRPr="0054441C">
              <w:rPr>
                <w:sz w:val="28"/>
                <w:szCs w:val="28"/>
              </w:rPr>
              <w:t>процентов, в общей численности населения Ростовской области – 0 процентов;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Ростовской области, – 595 человек;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доля населения, изменение размера платы за коммунальные услуги в отношении которого более установленного индекса по Ростовской области, в общей численности населения </w:t>
            </w:r>
            <w:r w:rsidRPr="0054441C">
              <w:rPr>
                <w:sz w:val="28"/>
                <w:szCs w:val="28"/>
              </w:rPr>
              <w:lastRenderedPageBreak/>
              <w:t>на территории муниципального образования – 100 процентов, в общей численности населения Ростовской области – 0,0142 процента;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Ростовской области, с разбивкой по месяцам: в июле – сентябре – 2504,95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 xml:space="preserve">, в октябре – декабре 2022 г. – 3903,20 </w:t>
            </w:r>
            <w:r w:rsidR="00122675" w:rsidRPr="0054441C">
              <w:rPr>
                <w:sz w:val="28"/>
                <w:szCs w:val="28"/>
              </w:rPr>
              <w:t>рубля ежемесячно</w:t>
            </w:r>
            <w:r w:rsidRPr="0054441C">
              <w:rPr>
                <w:sz w:val="28"/>
                <w:szCs w:val="28"/>
              </w:rPr>
              <w:t>;</w:t>
            </w:r>
            <w:r w:rsidR="00495E75">
              <w:rPr>
                <w:sz w:val="28"/>
                <w:szCs w:val="28"/>
              </w:rPr>
              <w:t xml:space="preserve"> </w:t>
            </w:r>
            <w:r w:rsidRPr="0054441C">
              <w:rPr>
                <w:sz w:val="28"/>
                <w:szCs w:val="28"/>
              </w:rPr>
              <w:t>поэтапное доведение уровня оплаты коммунальных услуг населением до 100 процентов от установленных экономически обоснованных тарифов</w:t>
            </w:r>
          </w:p>
        </w:tc>
      </w:tr>
    </w:tbl>
    <w:p w:rsidR="009352AD" w:rsidRPr="008F3C78" w:rsidRDefault="009352AD" w:rsidP="008F3C78">
      <w:pPr>
        <w:spacing w:line="223" w:lineRule="auto"/>
        <w:rPr>
          <w:kern w:val="2"/>
          <w:sz w:val="16"/>
          <w:szCs w:val="16"/>
        </w:rPr>
      </w:pPr>
    </w:p>
    <w:p w:rsidR="009352AD" w:rsidRDefault="00B616BB" w:rsidP="008F3C78">
      <w:pPr>
        <w:spacing w:line="223" w:lineRule="auto"/>
        <w:ind w:firstLine="709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Примечание.</w:t>
      </w:r>
      <w:r w:rsidR="00495E75">
        <w:rPr>
          <w:kern w:val="2"/>
          <w:sz w:val="28"/>
          <w:szCs w:val="28"/>
        </w:rPr>
        <w:t xml:space="preserve">  </w:t>
      </w:r>
    </w:p>
    <w:p w:rsidR="009352AD" w:rsidRDefault="00B616BB" w:rsidP="008F3C78">
      <w:pPr>
        <w:spacing w:line="223" w:lineRule="auto"/>
        <w:ind w:firstLine="709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Список используемых сокращений:</w:t>
      </w:r>
      <w:r w:rsidR="00495E75">
        <w:rPr>
          <w:kern w:val="2"/>
          <w:sz w:val="28"/>
          <w:szCs w:val="28"/>
        </w:rPr>
        <w:t xml:space="preserve"> </w:t>
      </w:r>
    </w:p>
    <w:p w:rsidR="009352AD" w:rsidRDefault="00B616BB" w:rsidP="008F3C78">
      <w:pPr>
        <w:spacing w:line="223" w:lineRule="auto"/>
        <w:ind w:firstLine="709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Гкал – гигакалорий;</w:t>
      </w:r>
      <w:r w:rsidR="00495E75">
        <w:rPr>
          <w:kern w:val="2"/>
          <w:sz w:val="28"/>
          <w:szCs w:val="28"/>
        </w:rPr>
        <w:t xml:space="preserve"> </w:t>
      </w:r>
    </w:p>
    <w:p w:rsidR="009352AD" w:rsidRDefault="00344B11" w:rsidP="008F3C78">
      <w:pPr>
        <w:spacing w:line="223" w:lineRule="auto"/>
        <w:ind w:firstLine="709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Гкал/кв. м – гигакалорий на квадратный метр;</w:t>
      </w:r>
      <w:r w:rsidR="00495E75">
        <w:rPr>
          <w:kern w:val="2"/>
          <w:sz w:val="28"/>
          <w:szCs w:val="28"/>
        </w:rPr>
        <w:t xml:space="preserve"> </w:t>
      </w:r>
      <w:bookmarkStart w:id="0" w:name="_GoBack"/>
      <w:bookmarkEnd w:id="0"/>
    </w:p>
    <w:p w:rsidR="009352AD" w:rsidRDefault="00F941DA" w:rsidP="008F3C78">
      <w:pPr>
        <w:spacing w:line="223" w:lineRule="auto"/>
        <w:ind w:firstLine="709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кВт.ч – киловатт-час;</w:t>
      </w:r>
      <w:r w:rsidR="00495E75">
        <w:rPr>
          <w:kern w:val="2"/>
          <w:sz w:val="28"/>
          <w:szCs w:val="28"/>
        </w:rPr>
        <w:t xml:space="preserve"> </w:t>
      </w:r>
    </w:p>
    <w:p w:rsidR="009352AD" w:rsidRDefault="00F941DA" w:rsidP="008F3C78">
      <w:pPr>
        <w:spacing w:line="223" w:lineRule="auto"/>
        <w:ind w:firstLine="709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 xml:space="preserve">кг/человека в год – килограмм </w:t>
      </w:r>
      <w:r w:rsidRPr="0054441C">
        <w:rPr>
          <w:spacing w:val="-4"/>
          <w:kern w:val="2"/>
          <w:sz w:val="28"/>
          <w:szCs w:val="28"/>
        </w:rPr>
        <w:t xml:space="preserve">на </w:t>
      </w:r>
      <w:r w:rsidRPr="0054441C">
        <w:rPr>
          <w:kern w:val="2"/>
          <w:sz w:val="28"/>
          <w:szCs w:val="28"/>
        </w:rPr>
        <w:t>человека в год;</w:t>
      </w:r>
      <w:r w:rsidR="00495E75">
        <w:rPr>
          <w:kern w:val="2"/>
          <w:sz w:val="28"/>
          <w:szCs w:val="28"/>
        </w:rPr>
        <w:t xml:space="preserve"> </w:t>
      </w:r>
    </w:p>
    <w:p w:rsidR="009352AD" w:rsidRDefault="00B616BB" w:rsidP="008F3C78">
      <w:pPr>
        <w:spacing w:line="223" w:lineRule="auto"/>
        <w:ind w:firstLine="709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 xml:space="preserve">куб. м – кубический метр; </w:t>
      </w:r>
      <w:r w:rsidR="00495E75">
        <w:rPr>
          <w:kern w:val="2"/>
          <w:sz w:val="28"/>
          <w:szCs w:val="28"/>
        </w:rPr>
        <w:t xml:space="preserve"> </w:t>
      </w:r>
    </w:p>
    <w:p w:rsidR="009352AD" w:rsidRDefault="00B616BB" w:rsidP="008F3C78">
      <w:pPr>
        <w:spacing w:line="223" w:lineRule="auto"/>
        <w:ind w:firstLine="709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куб. м/год – кубических метров в год;</w:t>
      </w:r>
      <w:r w:rsidR="00495E75">
        <w:rPr>
          <w:kern w:val="2"/>
          <w:sz w:val="28"/>
          <w:szCs w:val="28"/>
        </w:rPr>
        <w:t xml:space="preserve"> </w:t>
      </w:r>
    </w:p>
    <w:p w:rsidR="009352AD" w:rsidRDefault="00F941DA" w:rsidP="008F3C78">
      <w:pPr>
        <w:spacing w:line="223" w:lineRule="auto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куб. м/человека</w:t>
      </w:r>
      <w:r w:rsidR="00B616BB" w:rsidRPr="0054441C">
        <w:rPr>
          <w:kern w:val="2"/>
          <w:sz w:val="28"/>
          <w:szCs w:val="28"/>
        </w:rPr>
        <w:t xml:space="preserve"> – кубических метров </w:t>
      </w:r>
      <w:r w:rsidR="00B616BB" w:rsidRPr="0054441C">
        <w:rPr>
          <w:spacing w:val="-4"/>
          <w:kern w:val="2"/>
          <w:sz w:val="28"/>
          <w:szCs w:val="28"/>
        </w:rPr>
        <w:t xml:space="preserve">на </w:t>
      </w:r>
      <w:r w:rsidR="00B616BB" w:rsidRPr="0054441C">
        <w:rPr>
          <w:kern w:val="2"/>
          <w:sz w:val="28"/>
          <w:szCs w:val="28"/>
        </w:rPr>
        <w:t>человека;</w:t>
      </w:r>
      <w:r w:rsidR="00495E75">
        <w:rPr>
          <w:kern w:val="2"/>
          <w:sz w:val="28"/>
          <w:szCs w:val="28"/>
        </w:rPr>
        <w:t xml:space="preserve"> </w:t>
      </w:r>
    </w:p>
    <w:p w:rsidR="009352AD" w:rsidRDefault="00B616BB" w:rsidP="008F3C78">
      <w:pPr>
        <w:spacing w:line="223" w:lineRule="auto"/>
        <w:ind w:firstLine="709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руб./Гкал – рублей за гигакалорию;</w:t>
      </w:r>
      <w:r w:rsidR="00495E75">
        <w:rPr>
          <w:kern w:val="2"/>
          <w:sz w:val="28"/>
          <w:szCs w:val="28"/>
        </w:rPr>
        <w:t xml:space="preserve"> </w:t>
      </w:r>
    </w:p>
    <w:p w:rsidR="009352AD" w:rsidRDefault="00B616BB" w:rsidP="008F3C78">
      <w:pPr>
        <w:spacing w:line="223" w:lineRule="auto"/>
        <w:ind w:firstLine="709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руб./</w:t>
      </w:r>
      <w:r w:rsidR="00122675" w:rsidRPr="0054441C">
        <w:rPr>
          <w:kern w:val="2"/>
          <w:sz w:val="28"/>
          <w:szCs w:val="28"/>
        </w:rPr>
        <w:t>кВт.ч</w:t>
      </w:r>
      <w:r w:rsidRPr="0054441C">
        <w:rPr>
          <w:kern w:val="2"/>
          <w:sz w:val="28"/>
          <w:szCs w:val="28"/>
        </w:rPr>
        <w:t xml:space="preserve"> – рублей за киловатт-час;</w:t>
      </w:r>
      <w:r w:rsidR="00495E75">
        <w:rPr>
          <w:kern w:val="2"/>
          <w:sz w:val="28"/>
          <w:szCs w:val="28"/>
        </w:rPr>
        <w:t xml:space="preserve"> </w:t>
      </w:r>
    </w:p>
    <w:p w:rsidR="009352AD" w:rsidRDefault="00B616BB" w:rsidP="008F3C78">
      <w:pPr>
        <w:spacing w:line="223" w:lineRule="auto"/>
        <w:ind w:firstLine="709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руб./кг – рублей за килограмм;</w:t>
      </w:r>
      <w:r w:rsidR="00495E75">
        <w:rPr>
          <w:kern w:val="2"/>
          <w:sz w:val="28"/>
          <w:szCs w:val="28"/>
        </w:rPr>
        <w:t xml:space="preserve"> </w:t>
      </w:r>
    </w:p>
    <w:p w:rsidR="009352AD" w:rsidRDefault="00B616BB" w:rsidP="008F3C78">
      <w:pPr>
        <w:spacing w:line="223" w:lineRule="auto"/>
        <w:ind w:firstLine="709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руб./куб. м – рублей за кубический метр;</w:t>
      </w:r>
      <w:r w:rsidR="00495E75">
        <w:rPr>
          <w:kern w:val="2"/>
          <w:sz w:val="28"/>
          <w:szCs w:val="28"/>
        </w:rPr>
        <w:t xml:space="preserve"> </w:t>
      </w:r>
    </w:p>
    <w:p w:rsidR="009352AD" w:rsidRDefault="00344B11" w:rsidP="008F3C78">
      <w:pPr>
        <w:spacing w:line="223" w:lineRule="auto"/>
        <w:ind w:firstLine="709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руб./т</w:t>
      </w:r>
      <w:r w:rsidR="00B616BB" w:rsidRPr="0054441C">
        <w:rPr>
          <w:kern w:val="2"/>
          <w:sz w:val="28"/>
          <w:szCs w:val="28"/>
        </w:rPr>
        <w:t xml:space="preserve"> – рублей за тонну</w:t>
      </w:r>
      <w:r w:rsidR="00F941DA" w:rsidRPr="0054441C">
        <w:rPr>
          <w:kern w:val="2"/>
          <w:sz w:val="28"/>
          <w:szCs w:val="28"/>
        </w:rPr>
        <w:t>;</w:t>
      </w:r>
      <w:r w:rsidR="00495E75">
        <w:rPr>
          <w:kern w:val="2"/>
          <w:sz w:val="28"/>
          <w:szCs w:val="28"/>
        </w:rPr>
        <w:t xml:space="preserve"> </w:t>
      </w:r>
    </w:p>
    <w:p w:rsidR="009352AD" w:rsidRDefault="00F941DA" w:rsidP="008F3C78">
      <w:pPr>
        <w:spacing w:line="223" w:lineRule="auto"/>
        <w:ind w:firstLine="709"/>
        <w:rPr>
          <w:kern w:val="2"/>
          <w:sz w:val="28"/>
          <w:szCs w:val="28"/>
        </w:rPr>
      </w:pPr>
      <w:r w:rsidRPr="0054441C">
        <w:rPr>
          <w:kern w:val="2"/>
          <w:sz w:val="28"/>
          <w:szCs w:val="28"/>
        </w:rPr>
        <w:t>т – тонна</w:t>
      </w:r>
      <w:r>
        <w:rPr>
          <w:kern w:val="2"/>
          <w:sz w:val="28"/>
          <w:szCs w:val="28"/>
        </w:rPr>
        <w:t>;</w:t>
      </w:r>
      <w:r w:rsidR="00495E75">
        <w:rPr>
          <w:kern w:val="2"/>
          <w:sz w:val="28"/>
          <w:szCs w:val="28"/>
        </w:rPr>
        <w:t xml:space="preserve"> </w:t>
      </w:r>
    </w:p>
    <w:p w:rsidR="009352AD" w:rsidRDefault="00F941DA" w:rsidP="008F3C78">
      <w:pPr>
        <w:spacing w:line="223" w:lineRule="auto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тыс. </w:t>
      </w:r>
      <w:r w:rsidRPr="0054441C">
        <w:rPr>
          <w:kern w:val="2"/>
          <w:sz w:val="28"/>
          <w:szCs w:val="28"/>
        </w:rPr>
        <w:t>–</w:t>
      </w:r>
      <w:r>
        <w:rPr>
          <w:kern w:val="2"/>
          <w:sz w:val="28"/>
          <w:szCs w:val="28"/>
        </w:rPr>
        <w:t xml:space="preserve"> т</w:t>
      </w:r>
      <w:r w:rsidR="00DA1205">
        <w:rPr>
          <w:kern w:val="2"/>
          <w:sz w:val="28"/>
          <w:szCs w:val="28"/>
        </w:rPr>
        <w:t>ы</w:t>
      </w:r>
      <w:r>
        <w:rPr>
          <w:kern w:val="2"/>
          <w:sz w:val="28"/>
          <w:szCs w:val="28"/>
        </w:rPr>
        <w:t>сяч.</w:t>
      </w:r>
    </w:p>
    <w:p w:rsidR="009352AD" w:rsidRDefault="009352AD" w:rsidP="008F3C78">
      <w:pPr>
        <w:spacing w:line="223" w:lineRule="auto"/>
        <w:rPr>
          <w:kern w:val="2"/>
          <w:sz w:val="28"/>
          <w:szCs w:val="28"/>
        </w:rPr>
      </w:pPr>
    </w:p>
    <w:p w:rsidR="009352AD" w:rsidRDefault="009352AD" w:rsidP="008F3C78">
      <w:pPr>
        <w:spacing w:line="223" w:lineRule="auto"/>
        <w:rPr>
          <w:sz w:val="28"/>
        </w:rPr>
      </w:pPr>
    </w:p>
    <w:p w:rsidR="009352AD" w:rsidRDefault="009352AD" w:rsidP="008F3C78">
      <w:pPr>
        <w:spacing w:line="223" w:lineRule="auto"/>
        <w:ind w:right="10313"/>
        <w:jc w:val="center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9352AD" w:rsidRDefault="009352AD" w:rsidP="008F3C78">
      <w:pPr>
        <w:spacing w:line="223" w:lineRule="auto"/>
        <w:ind w:right="10313"/>
        <w:jc w:val="center"/>
        <w:rPr>
          <w:sz w:val="28"/>
          <w:szCs w:val="28"/>
        </w:rPr>
      </w:pPr>
      <w:r>
        <w:rPr>
          <w:sz w:val="28"/>
          <w:szCs w:val="28"/>
        </w:rPr>
        <w:t>документационного обеспечения</w:t>
      </w:r>
    </w:p>
    <w:p w:rsidR="009352AD" w:rsidRDefault="009352AD" w:rsidP="008F3C78">
      <w:pPr>
        <w:tabs>
          <w:tab w:val="left" w:pos="9072"/>
        </w:tabs>
        <w:spacing w:line="223" w:lineRule="auto"/>
        <w:rPr>
          <w:sz w:val="28"/>
        </w:rPr>
      </w:pPr>
      <w:r>
        <w:rPr>
          <w:sz w:val="28"/>
        </w:rPr>
        <w:t>Правительства Ростовской области</w:t>
      </w:r>
      <w:r w:rsidRPr="00840A9C">
        <w:rPr>
          <w:sz w:val="28"/>
        </w:rPr>
        <w:t xml:space="preserve">                                          </w:t>
      </w:r>
      <w:r w:rsidRPr="006D3DBC">
        <w:rPr>
          <w:sz w:val="28"/>
        </w:rPr>
        <w:t xml:space="preserve">   </w:t>
      </w:r>
      <w:r>
        <w:rPr>
          <w:sz w:val="28"/>
        </w:rPr>
        <w:t xml:space="preserve">                        В.В. Лозин</w:t>
      </w:r>
    </w:p>
    <w:sectPr w:rsidR="009352AD" w:rsidSect="00EE0C4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4" w:h="11909" w:orient="landscape" w:code="9"/>
      <w:pgMar w:top="1701" w:right="1134" w:bottom="567" w:left="1134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9BE" w:rsidRDefault="004939BE">
      <w:r>
        <w:separator/>
      </w:r>
    </w:p>
  </w:endnote>
  <w:endnote w:type="continuationSeparator" w:id="0">
    <w:p w:rsidR="004939BE" w:rsidRDefault="00493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9BE" w:rsidRDefault="004939BE" w:rsidP="00570020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939BE" w:rsidRDefault="004939BE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9BE" w:rsidRPr="00495E75" w:rsidRDefault="004939BE">
    <w:pPr>
      <w:pStyle w:val="a7"/>
      <w:rPr>
        <w:lang w:val="en-US"/>
      </w:rPr>
    </w:pPr>
    <w:r>
      <w:fldChar w:fldCharType="begin"/>
    </w:r>
    <w:r w:rsidRPr="00495E75">
      <w:rPr>
        <w:lang w:val="en-US"/>
      </w:rPr>
      <w:instrText xml:space="preserve"> FILENAME  \p  \* MERGEFORMAT </w:instrText>
    </w:r>
    <w:r>
      <w:fldChar w:fldCharType="separate"/>
    </w:r>
    <w:r w:rsidR="007D3459">
      <w:rPr>
        <w:noProof/>
        <w:lang w:val="en-US"/>
      </w:rPr>
      <w:t>Y:\ORST\Rgo\rgo292.f21.docx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9BE" w:rsidRPr="00495E75" w:rsidRDefault="004939BE">
    <w:pPr>
      <w:pStyle w:val="a7"/>
      <w:rPr>
        <w:lang w:val="en-US"/>
      </w:rPr>
    </w:pPr>
    <w:r>
      <w:fldChar w:fldCharType="begin"/>
    </w:r>
    <w:r w:rsidRPr="00495E75">
      <w:rPr>
        <w:lang w:val="en-US"/>
      </w:rPr>
      <w:instrText xml:space="preserve"> FILENAME  \p  \* MERGEFORMAT </w:instrText>
    </w:r>
    <w:r>
      <w:fldChar w:fldCharType="separate"/>
    </w:r>
    <w:r w:rsidR="007D3459">
      <w:rPr>
        <w:noProof/>
        <w:lang w:val="en-US"/>
      </w:rPr>
      <w:t>Y:\ORST\Rgo\rgo292.f21.docx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9BE" w:rsidRDefault="004939BE" w:rsidP="002430BC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939BE" w:rsidRDefault="004939BE">
    <w:pPr>
      <w:pStyle w:val="a7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9BE" w:rsidRPr="00D5045F" w:rsidRDefault="004939BE">
    <w:pPr>
      <w:pStyle w:val="a7"/>
      <w:rPr>
        <w:lang w:val="en-US"/>
      </w:rPr>
    </w:pPr>
    <w:r>
      <w:fldChar w:fldCharType="begin"/>
    </w:r>
    <w:r w:rsidRPr="00D5045F">
      <w:rPr>
        <w:lang w:val="en-US"/>
      </w:rPr>
      <w:instrText xml:space="preserve"> FILENAME  \p  \* MERGEFORMAT </w:instrText>
    </w:r>
    <w:r>
      <w:fldChar w:fldCharType="separate"/>
    </w:r>
    <w:r w:rsidR="007D3459">
      <w:rPr>
        <w:noProof/>
        <w:lang w:val="en-US"/>
      </w:rPr>
      <w:t>Y:\ORST\Rgo\rgo292.f21.docx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9BE" w:rsidRDefault="004939B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9BE" w:rsidRDefault="004939BE">
      <w:r>
        <w:separator/>
      </w:r>
    </w:p>
  </w:footnote>
  <w:footnote w:type="continuationSeparator" w:id="0">
    <w:p w:rsidR="004939BE" w:rsidRDefault="00493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9BE" w:rsidRDefault="004939B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E6E94">
      <w:rPr>
        <w:noProof/>
      </w:rPr>
      <w:t>31</w:t>
    </w:r>
    <w:r>
      <w:fldChar w:fldCharType="end"/>
    </w:r>
  </w:p>
  <w:p w:rsidR="004939BE" w:rsidRPr="006934DC" w:rsidRDefault="004939BE">
    <w:pPr>
      <w:pStyle w:val="a5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9BE" w:rsidRDefault="004939B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9BE" w:rsidRDefault="004939B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E6E94">
      <w:rPr>
        <w:noProof/>
      </w:rPr>
      <w:t>562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9BE" w:rsidRDefault="004939B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A1514"/>
    <w:multiLevelType w:val="hybridMultilevel"/>
    <w:tmpl w:val="58A65B04"/>
    <w:lvl w:ilvl="0" w:tplc="28A001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B00639"/>
    <w:multiLevelType w:val="hybridMultilevel"/>
    <w:tmpl w:val="89B8C3E6"/>
    <w:lvl w:ilvl="0" w:tplc="F16667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D89"/>
    <w:rsid w:val="00000680"/>
    <w:rsid w:val="00000F9E"/>
    <w:rsid w:val="000026FC"/>
    <w:rsid w:val="00004A2C"/>
    <w:rsid w:val="00004AED"/>
    <w:rsid w:val="00004E82"/>
    <w:rsid w:val="0000515E"/>
    <w:rsid w:val="00005D7B"/>
    <w:rsid w:val="000109C6"/>
    <w:rsid w:val="000109D6"/>
    <w:rsid w:val="00012949"/>
    <w:rsid w:val="00012E65"/>
    <w:rsid w:val="0001389E"/>
    <w:rsid w:val="00014712"/>
    <w:rsid w:val="00015FF1"/>
    <w:rsid w:val="000160E3"/>
    <w:rsid w:val="00016DDF"/>
    <w:rsid w:val="000175FC"/>
    <w:rsid w:val="00017C04"/>
    <w:rsid w:val="00017EA1"/>
    <w:rsid w:val="00022529"/>
    <w:rsid w:val="000252CF"/>
    <w:rsid w:val="000256CC"/>
    <w:rsid w:val="000265C1"/>
    <w:rsid w:val="00026CC6"/>
    <w:rsid w:val="0003010B"/>
    <w:rsid w:val="00030780"/>
    <w:rsid w:val="00030C2B"/>
    <w:rsid w:val="000317AE"/>
    <w:rsid w:val="00032C32"/>
    <w:rsid w:val="00033D3E"/>
    <w:rsid w:val="00034BF6"/>
    <w:rsid w:val="000351A8"/>
    <w:rsid w:val="00035465"/>
    <w:rsid w:val="0003657C"/>
    <w:rsid w:val="00036A31"/>
    <w:rsid w:val="00037D0F"/>
    <w:rsid w:val="00040813"/>
    <w:rsid w:val="00042CEE"/>
    <w:rsid w:val="000437AF"/>
    <w:rsid w:val="00044503"/>
    <w:rsid w:val="00045493"/>
    <w:rsid w:val="00045FB8"/>
    <w:rsid w:val="000468F2"/>
    <w:rsid w:val="000516B2"/>
    <w:rsid w:val="00052C5A"/>
    <w:rsid w:val="0005305B"/>
    <w:rsid w:val="00053799"/>
    <w:rsid w:val="0005404C"/>
    <w:rsid w:val="00054CB0"/>
    <w:rsid w:val="00055329"/>
    <w:rsid w:val="00055D03"/>
    <w:rsid w:val="00055D1B"/>
    <w:rsid w:val="00057E08"/>
    <w:rsid w:val="0006244F"/>
    <w:rsid w:val="00062EEF"/>
    <w:rsid w:val="000635A9"/>
    <w:rsid w:val="000645BD"/>
    <w:rsid w:val="000656DD"/>
    <w:rsid w:val="00066726"/>
    <w:rsid w:val="000669EF"/>
    <w:rsid w:val="0006719D"/>
    <w:rsid w:val="00067E73"/>
    <w:rsid w:val="000705DC"/>
    <w:rsid w:val="0007091C"/>
    <w:rsid w:val="00070D79"/>
    <w:rsid w:val="00070FA7"/>
    <w:rsid w:val="00071E78"/>
    <w:rsid w:val="000728B5"/>
    <w:rsid w:val="00072DEF"/>
    <w:rsid w:val="00073476"/>
    <w:rsid w:val="00074B66"/>
    <w:rsid w:val="0007574E"/>
    <w:rsid w:val="00076417"/>
    <w:rsid w:val="000768AE"/>
    <w:rsid w:val="00076F03"/>
    <w:rsid w:val="000770B5"/>
    <w:rsid w:val="00077490"/>
    <w:rsid w:val="000805AE"/>
    <w:rsid w:val="00081B7D"/>
    <w:rsid w:val="00084608"/>
    <w:rsid w:val="000873B4"/>
    <w:rsid w:val="00087E60"/>
    <w:rsid w:val="00090597"/>
    <w:rsid w:val="00093A8C"/>
    <w:rsid w:val="00094578"/>
    <w:rsid w:val="0009492B"/>
    <w:rsid w:val="00096390"/>
    <w:rsid w:val="000963CD"/>
    <w:rsid w:val="00096AA1"/>
    <w:rsid w:val="00096BDB"/>
    <w:rsid w:val="00097279"/>
    <w:rsid w:val="00097C3A"/>
    <w:rsid w:val="000A249E"/>
    <w:rsid w:val="000A24E4"/>
    <w:rsid w:val="000A3066"/>
    <w:rsid w:val="000A541C"/>
    <w:rsid w:val="000A6116"/>
    <w:rsid w:val="000A6480"/>
    <w:rsid w:val="000A6672"/>
    <w:rsid w:val="000A68D4"/>
    <w:rsid w:val="000A6C38"/>
    <w:rsid w:val="000A6F78"/>
    <w:rsid w:val="000A72DC"/>
    <w:rsid w:val="000B05F3"/>
    <w:rsid w:val="000B130A"/>
    <w:rsid w:val="000B218A"/>
    <w:rsid w:val="000B2AA8"/>
    <w:rsid w:val="000B4A6C"/>
    <w:rsid w:val="000B4C78"/>
    <w:rsid w:val="000B54A4"/>
    <w:rsid w:val="000B61D1"/>
    <w:rsid w:val="000B6231"/>
    <w:rsid w:val="000B63EB"/>
    <w:rsid w:val="000B6722"/>
    <w:rsid w:val="000B72A6"/>
    <w:rsid w:val="000B79C8"/>
    <w:rsid w:val="000C0CEE"/>
    <w:rsid w:val="000C2256"/>
    <w:rsid w:val="000C406C"/>
    <w:rsid w:val="000C4479"/>
    <w:rsid w:val="000C49FF"/>
    <w:rsid w:val="000C6E82"/>
    <w:rsid w:val="000D0310"/>
    <w:rsid w:val="000D130D"/>
    <w:rsid w:val="000D165C"/>
    <w:rsid w:val="000D2972"/>
    <w:rsid w:val="000D31DA"/>
    <w:rsid w:val="000D6087"/>
    <w:rsid w:val="000D69B2"/>
    <w:rsid w:val="000E207B"/>
    <w:rsid w:val="000E4315"/>
    <w:rsid w:val="000E47C6"/>
    <w:rsid w:val="000E4E70"/>
    <w:rsid w:val="000E50CA"/>
    <w:rsid w:val="000E5526"/>
    <w:rsid w:val="000E64BB"/>
    <w:rsid w:val="000E6DC6"/>
    <w:rsid w:val="000F1C4A"/>
    <w:rsid w:val="000F4909"/>
    <w:rsid w:val="000F4CEE"/>
    <w:rsid w:val="000F5BC9"/>
    <w:rsid w:val="000F5C63"/>
    <w:rsid w:val="000F714E"/>
    <w:rsid w:val="00101C31"/>
    <w:rsid w:val="00102208"/>
    <w:rsid w:val="001030A1"/>
    <w:rsid w:val="001037BD"/>
    <w:rsid w:val="001037D1"/>
    <w:rsid w:val="00104297"/>
    <w:rsid w:val="0010487B"/>
    <w:rsid w:val="00104EF7"/>
    <w:rsid w:val="001055FE"/>
    <w:rsid w:val="00106A9E"/>
    <w:rsid w:val="00107BA9"/>
    <w:rsid w:val="001111A4"/>
    <w:rsid w:val="00113597"/>
    <w:rsid w:val="00115411"/>
    <w:rsid w:val="00115E6A"/>
    <w:rsid w:val="001178B3"/>
    <w:rsid w:val="00117A52"/>
    <w:rsid w:val="00121D07"/>
    <w:rsid w:val="001221B4"/>
    <w:rsid w:val="001223C4"/>
    <w:rsid w:val="00122545"/>
    <w:rsid w:val="00122675"/>
    <w:rsid w:val="001234D9"/>
    <w:rsid w:val="001242B5"/>
    <w:rsid w:val="00124F4B"/>
    <w:rsid w:val="00130CFD"/>
    <w:rsid w:val="00131218"/>
    <w:rsid w:val="00131474"/>
    <w:rsid w:val="0013218C"/>
    <w:rsid w:val="0013236A"/>
    <w:rsid w:val="00132ECA"/>
    <w:rsid w:val="0013462E"/>
    <w:rsid w:val="0013475B"/>
    <w:rsid w:val="00135473"/>
    <w:rsid w:val="0013582C"/>
    <w:rsid w:val="0013689B"/>
    <w:rsid w:val="001369F4"/>
    <w:rsid w:val="00136DC0"/>
    <w:rsid w:val="0014066C"/>
    <w:rsid w:val="00141449"/>
    <w:rsid w:val="00141FF7"/>
    <w:rsid w:val="001437DF"/>
    <w:rsid w:val="00143ACB"/>
    <w:rsid w:val="00143B65"/>
    <w:rsid w:val="00144369"/>
    <w:rsid w:val="001445D6"/>
    <w:rsid w:val="00144B2D"/>
    <w:rsid w:val="00144C2D"/>
    <w:rsid w:val="0014747C"/>
    <w:rsid w:val="001479BF"/>
    <w:rsid w:val="00150E62"/>
    <w:rsid w:val="001529DF"/>
    <w:rsid w:val="001529F8"/>
    <w:rsid w:val="001537BA"/>
    <w:rsid w:val="00153BF0"/>
    <w:rsid w:val="00153F7A"/>
    <w:rsid w:val="00153F8F"/>
    <w:rsid w:val="00154279"/>
    <w:rsid w:val="001542A7"/>
    <w:rsid w:val="00154376"/>
    <w:rsid w:val="0015454E"/>
    <w:rsid w:val="0015512A"/>
    <w:rsid w:val="00155E1B"/>
    <w:rsid w:val="001568ED"/>
    <w:rsid w:val="00156B6D"/>
    <w:rsid w:val="00157BD1"/>
    <w:rsid w:val="001604D6"/>
    <w:rsid w:val="001617E9"/>
    <w:rsid w:val="001625C4"/>
    <w:rsid w:val="0016282B"/>
    <w:rsid w:val="001637DD"/>
    <w:rsid w:val="00165AF7"/>
    <w:rsid w:val="00165BCA"/>
    <w:rsid w:val="00165D7B"/>
    <w:rsid w:val="001661C1"/>
    <w:rsid w:val="0016687C"/>
    <w:rsid w:val="00167B42"/>
    <w:rsid w:val="00170BAF"/>
    <w:rsid w:val="0017162C"/>
    <w:rsid w:val="0017298C"/>
    <w:rsid w:val="00172C4C"/>
    <w:rsid w:val="00172D74"/>
    <w:rsid w:val="00174FBD"/>
    <w:rsid w:val="0017547D"/>
    <w:rsid w:val="00175AE8"/>
    <w:rsid w:val="0017631B"/>
    <w:rsid w:val="0018157D"/>
    <w:rsid w:val="001832F1"/>
    <w:rsid w:val="001850CC"/>
    <w:rsid w:val="001856D7"/>
    <w:rsid w:val="0018650C"/>
    <w:rsid w:val="00192B5F"/>
    <w:rsid w:val="00193B25"/>
    <w:rsid w:val="00195BF0"/>
    <w:rsid w:val="00195D2C"/>
    <w:rsid w:val="00196CEA"/>
    <w:rsid w:val="00197157"/>
    <w:rsid w:val="001A0FD0"/>
    <w:rsid w:val="001A1CB5"/>
    <w:rsid w:val="001A1FE1"/>
    <w:rsid w:val="001A2450"/>
    <w:rsid w:val="001A2EB1"/>
    <w:rsid w:val="001A3827"/>
    <w:rsid w:val="001A3D21"/>
    <w:rsid w:val="001A547A"/>
    <w:rsid w:val="001B000A"/>
    <w:rsid w:val="001B0A65"/>
    <w:rsid w:val="001B1112"/>
    <w:rsid w:val="001B1165"/>
    <w:rsid w:val="001B2788"/>
    <w:rsid w:val="001B27D7"/>
    <w:rsid w:val="001B3DB9"/>
    <w:rsid w:val="001B656B"/>
    <w:rsid w:val="001B67A5"/>
    <w:rsid w:val="001B6CFB"/>
    <w:rsid w:val="001B7C99"/>
    <w:rsid w:val="001C0DB9"/>
    <w:rsid w:val="001C230C"/>
    <w:rsid w:val="001C2A72"/>
    <w:rsid w:val="001C3024"/>
    <w:rsid w:val="001C3888"/>
    <w:rsid w:val="001C3A0A"/>
    <w:rsid w:val="001C4539"/>
    <w:rsid w:val="001C4F18"/>
    <w:rsid w:val="001C5664"/>
    <w:rsid w:val="001C65E5"/>
    <w:rsid w:val="001C6820"/>
    <w:rsid w:val="001C773E"/>
    <w:rsid w:val="001C7A60"/>
    <w:rsid w:val="001D245A"/>
    <w:rsid w:val="001D3C0B"/>
    <w:rsid w:val="001D479B"/>
    <w:rsid w:val="001D53BC"/>
    <w:rsid w:val="001D7420"/>
    <w:rsid w:val="001D7D25"/>
    <w:rsid w:val="001E0DA7"/>
    <w:rsid w:val="001E180F"/>
    <w:rsid w:val="001E4D64"/>
    <w:rsid w:val="001E4D9B"/>
    <w:rsid w:val="001E5AC3"/>
    <w:rsid w:val="001E61EB"/>
    <w:rsid w:val="001E7451"/>
    <w:rsid w:val="001F0409"/>
    <w:rsid w:val="001F1986"/>
    <w:rsid w:val="001F1AB2"/>
    <w:rsid w:val="001F2D1D"/>
    <w:rsid w:val="001F40D8"/>
    <w:rsid w:val="001F4290"/>
    <w:rsid w:val="001F79D1"/>
    <w:rsid w:val="002004CC"/>
    <w:rsid w:val="002012A1"/>
    <w:rsid w:val="00201B06"/>
    <w:rsid w:val="00202777"/>
    <w:rsid w:val="00203120"/>
    <w:rsid w:val="00204429"/>
    <w:rsid w:val="002049A9"/>
    <w:rsid w:val="00204B75"/>
    <w:rsid w:val="00205399"/>
    <w:rsid w:val="00206242"/>
    <w:rsid w:val="002066EE"/>
    <w:rsid w:val="0020677C"/>
    <w:rsid w:val="002069E3"/>
    <w:rsid w:val="00206C8F"/>
    <w:rsid w:val="00206E91"/>
    <w:rsid w:val="002110AC"/>
    <w:rsid w:val="00211404"/>
    <w:rsid w:val="00211C75"/>
    <w:rsid w:val="00212724"/>
    <w:rsid w:val="00212827"/>
    <w:rsid w:val="00212C4B"/>
    <w:rsid w:val="00212F27"/>
    <w:rsid w:val="00214968"/>
    <w:rsid w:val="00217053"/>
    <w:rsid w:val="002173BE"/>
    <w:rsid w:val="00217FFD"/>
    <w:rsid w:val="002230DF"/>
    <w:rsid w:val="0022452D"/>
    <w:rsid w:val="002248F0"/>
    <w:rsid w:val="00224B6A"/>
    <w:rsid w:val="00224DCF"/>
    <w:rsid w:val="0022559C"/>
    <w:rsid w:val="00226854"/>
    <w:rsid w:val="00231505"/>
    <w:rsid w:val="00232078"/>
    <w:rsid w:val="002322AD"/>
    <w:rsid w:val="002327B8"/>
    <w:rsid w:val="00232F22"/>
    <w:rsid w:val="00235E9D"/>
    <w:rsid w:val="00237297"/>
    <w:rsid w:val="002376BD"/>
    <w:rsid w:val="00240B42"/>
    <w:rsid w:val="00240B65"/>
    <w:rsid w:val="00240FB3"/>
    <w:rsid w:val="0024141E"/>
    <w:rsid w:val="002430BC"/>
    <w:rsid w:val="0024486A"/>
    <w:rsid w:val="00245988"/>
    <w:rsid w:val="00245D31"/>
    <w:rsid w:val="00246EB1"/>
    <w:rsid w:val="00250BD0"/>
    <w:rsid w:val="002517F6"/>
    <w:rsid w:val="00251848"/>
    <w:rsid w:val="0025185C"/>
    <w:rsid w:val="00252BF4"/>
    <w:rsid w:val="00252C58"/>
    <w:rsid w:val="002532DB"/>
    <w:rsid w:val="00260088"/>
    <w:rsid w:val="00260377"/>
    <w:rsid w:val="00260E2F"/>
    <w:rsid w:val="002616A8"/>
    <w:rsid w:val="00262A4A"/>
    <w:rsid w:val="00263DC5"/>
    <w:rsid w:val="002640B0"/>
    <w:rsid w:val="0026460C"/>
    <w:rsid w:val="00264BF7"/>
    <w:rsid w:val="00264F14"/>
    <w:rsid w:val="00265FA3"/>
    <w:rsid w:val="00267243"/>
    <w:rsid w:val="00270A24"/>
    <w:rsid w:val="00270C0D"/>
    <w:rsid w:val="00270E17"/>
    <w:rsid w:val="00272157"/>
    <w:rsid w:val="00272675"/>
    <w:rsid w:val="002738C2"/>
    <w:rsid w:val="002740EF"/>
    <w:rsid w:val="002765D0"/>
    <w:rsid w:val="0027661A"/>
    <w:rsid w:val="002767A4"/>
    <w:rsid w:val="00276D87"/>
    <w:rsid w:val="00277383"/>
    <w:rsid w:val="002817EE"/>
    <w:rsid w:val="00281E0F"/>
    <w:rsid w:val="00282CB0"/>
    <w:rsid w:val="0028347A"/>
    <w:rsid w:val="00283808"/>
    <w:rsid w:val="00285CFD"/>
    <w:rsid w:val="002861DC"/>
    <w:rsid w:val="0028662A"/>
    <w:rsid w:val="00286ADA"/>
    <w:rsid w:val="00286D6C"/>
    <w:rsid w:val="002877AC"/>
    <w:rsid w:val="00287B1E"/>
    <w:rsid w:val="00290387"/>
    <w:rsid w:val="0029089C"/>
    <w:rsid w:val="00291B9D"/>
    <w:rsid w:val="002924AC"/>
    <w:rsid w:val="002926AE"/>
    <w:rsid w:val="0029458E"/>
    <w:rsid w:val="00297328"/>
    <w:rsid w:val="002974EB"/>
    <w:rsid w:val="002979E3"/>
    <w:rsid w:val="00297F26"/>
    <w:rsid w:val="002A072B"/>
    <w:rsid w:val="002A0CD4"/>
    <w:rsid w:val="002A2DF4"/>
    <w:rsid w:val="002A379B"/>
    <w:rsid w:val="002B1576"/>
    <w:rsid w:val="002B35FC"/>
    <w:rsid w:val="002B40D3"/>
    <w:rsid w:val="002B5A6C"/>
    <w:rsid w:val="002B5AFB"/>
    <w:rsid w:val="002B62A7"/>
    <w:rsid w:val="002B74B0"/>
    <w:rsid w:val="002B7A81"/>
    <w:rsid w:val="002B7E39"/>
    <w:rsid w:val="002C00DC"/>
    <w:rsid w:val="002C01BC"/>
    <w:rsid w:val="002C0AEF"/>
    <w:rsid w:val="002C2399"/>
    <w:rsid w:val="002C255D"/>
    <w:rsid w:val="002C5560"/>
    <w:rsid w:val="002C6CF9"/>
    <w:rsid w:val="002C7AA5"/>
    <w:rsid w:val="002D0115"/>
    <w:rsid w:val="002D0C23"/>
    <w:rsid w:val="002D0DD8"/>
    <w:rsid w:val="002D38BD"/>
    <w:rsid w:val="002D4AB2"/>
    <w:rsid w:val="002D4F7E"/>
    <w:rsid w:val="002D535E"/>
    <w:rsid w:val="002D7A6C"/>
    <w:rsid w:val="002D7AA1"/>
    <w:rsid w:val="002E0237"/>
    <w:rsid w:val="002E071B"/>
    <w:rsid w:val="002E0A3E"/>
    <w:rsid w:val="002E18D3"/>
    <w:rsid w:val="002E28C8"/>
    <w:rsid w:val="002E3250"/>
    <w:rsid w:val="002E3457"/>
    <w:rsid w:val="002E38D1"/>
    <w:rsid w:val="002E3C9B"/>
    <w:rsid w:val="002E438C"/>
    <w:rsid w:val="002E4907"/>
    <w:rsid w:val="002E4C38"/>
    <w:rsid w:val="002E4DF4"/>
    <w:rsid w:val="002E50F9"/>
    <w:rsid w:val="002E5EB3"/>
    <w:rsid w:val="002E615F"/>
    <w:rsid w:val="002E6EC1"/>
    <w:rsid w:val="002E6FEC"/>
    <w:rsid w:val="002E77D1"/>
    <w:rsid w:val="002F02D5"/>
    <w:rsid w:val="002F0973"/>
    <w:rsid w:val="002F0DDC"/>
    <w:rsid w:val="002F120D"/>
    <w:rsid w:val="002F31A0"/>
    <w:rsid w:val="002F3D76"/>
    <w:rsid w:val="002F66B8"/>
    <w:rsid w:val="002F66E8"/>
    <w:rsid w:val="002F719A"/>
    <w:rsid w:val="002F7B2D"/>
    <w:rsid w:val="002F7B95"/>
    <w:rsid w:val="00301252"/>
    <w:rsid w:val="00302292"/>
    <w:rsid w:val="00303D22"/>
    <w:rsid w:val="003044BA"/>
    <w:rsid w:val="0030591D"/>
    <w:rsid w:val="00306982"/>
    <w:rsid w:val="003075F4"/>
    <w:rsid w:val="00311CBA"/>
    <w:rsid w:val="003127CC"/>
    <w:rsid w:val="00314E10"/>
    <w:rsid w:val="003154D6"/>
    <w:rsid w:val="0031588E"/>
    <w:rsid w:val="00316B94"/>
    <w:rsid w:val="00317D99"/>
    <w:rsid w:val="00320047"/>
    <w:rsid w:val="00320781"/>
    <w:rsid w:val="00320BF4"/>
    <w:rsid w:val="00321B75"/>
    <w:rsid w:val="003224DF"/>
    <w:rsid w:val="00322BC0"/>
    <w:rsid w:val="0032325C"/>
    <w:rsid w:val="003255AE"/>
    <w:rsid w:val="003258B4"/>
    <w:rsid w:val="00325C45"/>
    <w:rsid w:val="00325F6E"/>
    <w:rsid w:val="00326CC0"/>
    <w:rsid w:val="003313FC"/>
    <w:rsid w:val="00332EDA"/>
    <w:rsid w:val="003334BC"/>
    <w:rsid w:val="0033355B"/>
    <w:rsid w:val="00335190"/>
    <w:rsid w:val="00335814"/>
    <w:rsid w:val="00335F11"/>
    <w:rsid w:val="003361E0"/>
    <w:rsid w:val="0033763A"/>
    <w:rsid w:val="00340A94"/>
    <w:rsid w:val="0034178F"/>
    <w:rsid w:val="003442BA"/>
    <w:rsid w:val="00344B11"/>
    <w:rsid w:val="00344C4E"/>
    <w:rsid w:val="003458D0"/>
    <w:rsid w:val="00346BD1"/>
    <w:rsid w:val="00346EDB"/>
    <w:rsid w:val="0035243E"/>
    <w:rsid w:val="003527B7"/>
    <w:rsid w:val="00354FE1"/>
    <w:rsid w:val="00355AEC"/>
    <w:rsid w:val="00356536"/>
    <w:rsid w:val="0035679C"/>
    <w:rsid w:val="00356C8C"/>
    <w:rsid w:val="00362525"/>
    <w:rsid w:val="003640C7"/>
    <w:rsid w:val="00364B84"/>
    <w:rsid w:val="00364EF7"/>
    <w:rsid w:val="003651DD"/>
    <w:rsid w:val="00365B14"/>
    <w:rsid w:val="00365EE7"/>
    <w:rsid w:val="00367966"/>
    <w:rsid w:val="00367B5A"/>
    <w:rsid w:val="00367C99"/>
    <w:rsid w:val="00370488"/>
    <w:rsid w:val="003713B2"/>
    <w:rsid w:val="00372236"/>
    <w:rsid w:val="00373949"/>
    <w:rsid w:val="00373DEF"/>
    <w:rsid w:val="0037410F"/>
    <w:rsid w:val="0037483B"/>
    <w:rsid w:val="003758A5"/>
    <w:rsid w:val="00375E11"/>
    <w:rsid w:val="0038050B"/>
    <w:rsid w:val="00380634"/>
    <w:rsid w:val="00380CAE"/>
    <w:rsid w:val="00380DEE"/>
    <w:rsid w:val="00381210"/>
    <w:rsid w:val="00381B4B"/>
    <w:rsid w:val="00385572"/>
    <w:rsid w:val="00385F70"/>
    <w:rsid w:val="003869D9"/>
    <w:rsid w:val="00386AC9"/>
    <w:rsid w:val="00386DF6"/>
    <w:rsid w:val="003901CD"/>
    <w:rsid w:val="00390A8F"/>
    <w:rsid w:val="00391C47"/>
    <w:rsid w:val="00391DBE"/>
    <w:rsid w:val="00391E46"/>
    <w:rsid w:val="00392E07"/>
    <w:rsid w:val="0039344F"/>
    <w:rsid w:val="00393827"/>
    <w:rsid w:val="0039460D"/>
    <w:rsid w:val="0039514F"/>
    <w:rsid w:val="0039618E"/>
    <w:rsid w:val="003966FA"/>
    <w:rsid w:val="003A0218"/>
    <w:rsid w:val="003A130A"/>
    <w:rsid w:val="003A20A2"/>
    <w:rsid w:val="003A3365"/>
    <w:rsid w:val="003A3AA0"/>
    <w:rsid w:val="003A3C18"/>
    <w:rsid w:val="003A4404"/>
    <w:rsid w:val="003A491D"/>
    <w:rsid w:val="003A4D5C"/>
    <w:rsid w:val="003A5015"/>
    <w:rsid w:val="003A5391"/>
    <w:rsid w:val="003A60F2"/>
    <w:rsid w:val="003A6164"/>
    <w:rsid w:val="003A777E"/>
    <w:rsid w:val="003A78A8"/>
    <w:rsid w:val="003B0C04"/>
    <w:rsid w:val="003B1FC1"/>
    <w:rsid w:val="003B2585"/>
    <w:rsid w:val="003B4C67"/>
    <w:rsid w:val="003B56A0"/>
    <w:rsid w:val="003B776C"/>
    <w:rsid w:val="003B7DDE"/>
    <w:rsid w:val="003B7E25"/>
    <w:rsid w:val="003C052D"/>
    <w:rsid w:val="003C15CE"/>
    <w:rsid w:val="003C17F8"/>
    <w:rsid w:val="003C20EA"/>
    <w:rsid w:val="003C2299"/>
    <w:rsid w:val="003C2441"/>
    <w:rsid w:val="003C2F4F"/>
    <w:rsid w:val="003C316F"/>
    <w:rsid w:val="003C3F22"/>
    <w:rsid w:val="003C44C3"/>
    <w:rsid w:val="003C49C1"/>
    <w:rsid w:val="003C57CD"/>
    <w:rsid w:val="003C58C2"/>
    <w:rsid w:val="003C631D"/>
    <w:rsid w:val="003C70B1"/>
    <w:rsid w:val="003C70D5"/>
    <w:rsid w:val="003D4EF0"/>
    <w:rsid w:val="003D5F78"/>
    <w:rsid w:val="003D6653"/>
    <w:rsid w:val="003D6CE0"/>
    <w:rsid w:val="003E0357"/>
    <w:rsid w:val="003E0494"/>
    <w:rsid w:val="003E18CE"/>
    <w:rsid w:val="003E2531"/>
    <w:rsid w:val="003E26CC"/>
    <w:rsid w:val="003E28F0"/>
    <w:rsid w:val="003E37AC"/>
    <w:rsid w:val="003E43E9"/>
    <w:rsid w:val="003E476A"/>
    <w:rsid w:val="003E4C3A"/>
    <w:rsid w:val="003E4C84"/>
    <w:rsid w:val="003E6A61"/>
    <w:rsid w:val="003F0DBF"/>
    <w:rsid w:val="003F124F"/>
    <w:rsid w:val="003F1E38"/>
    <w:rsid w:val="003F1ED9"/>
    <w:rsid w:val="003F1F6A"/>
    <w:rsid w:val="003F3263"/>
    <w:rsid w:val="003F4BCC"/>
    <w:rsid w:val="003F5DE3"/>
    <w:rsid w:val="003F5E93"/>
    <w:rsid w:val="003F61EA"/>
    <w:rsid w:val="00400162"/>
    <w:rsid w:val="00400C28"/>
    <w:rsid w:val="00402E66"/>
    <w:rsid w:val="004032A9"/>
    <w:rsid w:val="00404C06"/>
    <w:rsid w:val="0040556A"/>
    <w:rsid w:val="00411502"/>
    <w:rsid w:val="0041292B"/>
    <w:rsid w:val="00412EA3"/>
    <w:rsid w:val="004149F6"/>
    <w:rsid w:val="00415A7E"/>
    <w:rsid w:val="00415B79"/>
    <w:rsid w:val="00415CEE"/>
    <w:rsid w:val="00416484"/>
    <w:rsid w:val="0041688D"/>
    <w:rsid w:val="00416CAC"/>
    <w:rsid w:val="00416FAC"/>
    <w:rsid w:val="00420C49"/>
    <w:rsid w:val="00422FCB"/>
    <w:rsid w:val="00423768"/>
    <w:rsid w:val="00424A4F"/>
    <w:rsid w:val="00424F2A"/>
    <w:rsid w:val="004256E8"/>
    <w:rsid w:val="00431385"/>
    <w:rsid w:val="004314A8"/>
    <w:rsid w:val="00431E9D"/>
    <w:rsid w:val="00433721"/>
    <w:rsid w:val="00433DE3"/>
    <w:rsid w:val="00434229"/>
    <w:rsid w:val="00435042"/>
    <w:rsid w:val="0043555F"/>
    <w:rsid w:val="00435850"/>
    <w:rsid w:val="00441B9A"/>
    <w:rsid w:val="004421C7"/>
    <w:rsid w:val="004425FD"/>
    <w:rsid w:val="004436D1"/>
    <w:rsid w:val="00443796"/>
    <w:rsid w:val="004440CE"/>
    <w:rsid w:val="00444565"/>
    <w:rsid w:val="0044532C"/>
    <w:rsid w:val="0044599A"/>
    <w:rsid w:val="00445BEC"/>
    <w:rsid w:val="00446000"/>
    <w:rsid w:val="00446062"/>
    <w:rsid w:val="00446662"/>
    <w:rsid w:val="00446FD6"/>
    <w:rsid w:val="0044767F"/>
    <w:rsid w:val="00450511"/>
    <w:rsid w:val="00450988"/>
    <w:rsid w:val="00451CD4"/>
    <w:rsid w:val="00452E48"/>
    <w:rsid w:val="00453180"/>
    <w:rsid w:val="00453AC7"/>
    <w:rsid w:val="00453FA1"/>
    <w:rsid w:val="00453FEA"/>
    <w:rsid w:val="00454C0B"/>
    <w:rsid w:val="00454D7C"/>
    <w:rsid w:val="0045509A"/>
    <w:rsid w:val="004561B9"/>
    <w:rsid w:val="00456546"/>
    <w:rsid w:val="00460A23"/>
    <w:rsid w:val="004619D5"/>
    <w:rsid w:val="00461C5A"/>
    <w:rsid w:val="00462322"/>
    <w:rsid w:val="00463058"/>
    <w:rsid w:val="0046475D"/>
    <w:rsid w:val="00464E68"/>
    <w:rsid w:val="0046571A"/>
    <w:rsid w:val="0046574D"/>
    <w:rsid w:val="004668BA"/>
    <w:rsid w:val="00466D36"/>
    <w:rsid w:val="004670E8"/>
    <w:rsid w:val="004672D7"/>
    <w:rsid w:val="00472147"/>
    <w:rsid w:val="00472491"/>
    <w:rsid w:val="00472DF5"/>
    <w:rsid w:val="00472F51"/>
    <w:rsid w:val="004734EB"/>
    <w:rsid w:val="00474399"/>
    <w:rsid w:val="0047440A"/>
    <w:rsid w:val="004768FA"/>
    <w:rsid w:val="00480175"/>
    <w:rsid w:val="00480C9D"/>
    <w:rsid w:val="00480E06"/>
    <w:rsid w:val="00482776"/>
    <w:rsid w:val="00482D94"/>
    <w:rsid w:val="00484EE8"/>
    <w:rsid w:val="004873EF"/>
    <w:rsid w:val="00487DDF"/>
    <w:rsid w:val="004900CF"/>
    <w:rsid w:val="004915FF"/>
    <w:rsid w:val="0049333D"/>
    <w:rsid w:val="004939BE"/>
    <w:rsid w:val="004947F4"/>
    <w:rsid w:val="00494D6F"/>
    <w:rsid w:val="00494DF7"/>
    <w:rsid w:val="00495E75"/>
    <w:rsid w:val="004962A7"/>
    <w:rsid w:val="00496AC9"/>
    <w:rsid w:val="00497FD8"/>
    <w:rsid w:val="004A0C62"/>
    <w:rsid w:val="004A0E71"/>
    <w:rsid w:val="004A29E3"/>
    <w:rsid w:val="004A30FF"/>
    <w:rsid w:val="004A3599"/>
    <w:rsid w:val="004A3DEA"/>
    <w:rsid w:val="004A5511"/>
    <w:rsid w:val="004A6AD5"/>
    <w:rsid w:val="004A6B3A"/>
    <w:rsid w:val="004A6F51"/>
    <w:rsid w:val="004A7304"/>
    <w:rsid w:val="004A73C8"/>
    <w:rsid w:val="004B50A5"/>
    <w:rsid w:val="004C01AF"/>
    <w:rsid w:val="004C04BC"/>
    <w:rsid w:val="004C0AAE"/>
    <w:rsid w:val="004C10E0"/>
    <w:rsid w:val="004C1A13"/>
    <w:rsid w:val="004C2146"/>
    <w:rsid w:val="004C2B04"/>
    <w:rsid w:val="004C2F22"/>
    <w:rsid w:val="004C3165"/>
    <w:rsid w:val="004C61A8"/>
    <w:rsid w:val="004C67B8"/>
    <w:rsid w:val="004D03BD"/>
    <w:rsid w:val="004D23DF"/>
    <w:rsid w:val="004D360A"/>
    <w:rsid w:val="004D4DBF"/>
    <w:rsid w:val="004D4F6D"/>
    <w:rsid w:val="004D5E3D"/>
    <w:rsid w:val="004D6B4F"/>
    <w:rsid w:val="004E29FB"/>
    <w:rsid w:val="004E3D1D"/>
    <w:rsid w:val="004E4F00"/>
    <w:rsid w:val="004E4F96"/>
    <w:rsid w:val="004E5022"/>
    <w:rsid w:val="004E512E"/>
    <w:rsid w:val="004F425F"/>
    <w:rsid w:val="004F4461"/>
    <w:rsid w:val="004F4597"/>
    <w:rsid w:val="004F4B34"/>
    <w:rsid w:val="004F5AFA"/>
    <w:rsid w:val="00501429"/>
    <w:rsid w:val="00501D94"/>
    <w:rsid w:val="00502A9F"/>
    <w:rsid w:val="00502E84"/>
    <w:rsid w:val="00502EC6"/>
    <w:rsid w:val="005057C7"/>
    <w:rsid w:val="00505C85"/>
    <w:rsid w:val="005061EB"/>
    <w:rsid w:val="00506270"/>
    <w:rsid w:val="00506AE2"/>
    <w:rsid w:val="00507983"/>
    <w:rsid w:val="00507FC2"/>
    <w:rsid w:val="00510658"/>
    <w:rsid w:val="0051082E"/>
    <w:rsid w:val="005114B1"/>
    <w:rsid w:val="00511CFA"/>
    <w:rsid w:val="005126E5"/>
    <w:rsid w:val="00512BE9"/>
    <w:rsid w:val="0051370A"/>
    <w:rsid w:val="005145C9"/>
    <w:rsid w:val="0051530B"/>
    <w:rsid w:val="0051559B"/>
    <w:rsid w:val="00515D94"/>
    <w:rsid w:val="0051683A"/>
    <w:rsid w:val="005173B3"/>
    <w:rsid w:val="005176C4"/>
    <w:rsid w:val="00517FBA"/>
    <w:rsid w:val="00520512"/>
    <w:rsid w:val="005206E8"/>
    <w:rsid w:val="005219B1"/>
    <w:rsid w:val="005219E8"/>
    <w:rsid w:val="00522EBD"/>
    <w:rsid w:val="00523B5A"/>
    <w:rsid w:val="00526634"/>
    <w:rsid w:val="00526A22"/>
    <w:rsid w:val="005270F1"/>
    <w:rsid w:val="00527305"/>
    <w:rsid w:val="005277BA"/>
    <w:rsid w:val="00527E03"/>
    <w:rsid w:val="005317CA"/>
    <w:rsid w:val="005322FA"/>
    <w:rsid w:val="005345A8"/>
    <w:rsid w:val="005362A2"/>
    <w:rsid w:val="0053764B"/>
    <w:rsid w:val="00537736"/>
    <w:rsid w:val="00537867"/>
    <w:rsid w:val="00537BAE"/>
    <w:rsid w:val="0054016D"/>
    <w:rsid w:val="00541F54"/>
    <w:rsid w:val="00541FA3"/>
    <w:rsid w:val="005432CF"/>
    <w:rsid w:val="0054441C"/>
    <w:rsid w:val="00545538"/>
    <w:rsid w:val="00546C99"/>
    <w:rsid w:val="00547051"/>
    <w:rsid w:val="00547138"/>
    <w:rsid w:val="00551950"/>
    <w:rsid w:val="00552BB4"/>
    <w:rsid w:val="005532A9"/>
    <w:rsid w:val="005564EE"/>
    <w:rsid w:val="00557DF4"/>
    <w:rsid w:val="0056060D"/>
    <w:rsid w:val="00561E68"/>
    <w:rsid w:val="005629EF"/>
    <w:rsid w:val="00562CFD"/>
    <w:rsid w:val="00563120"/>
    <w:rsid w:val="00563D78"/>
    <w:rsid w:val="00566FC6"/>
    <w:rsid w:val="005674DC"/>
    <w:rsid w:val="00570020"/>
    <w:rsid w:val="00570595"/>
    <w:rsid w:val="00570F5D"/>
    <w:rsid w:val="00571108"/>
    <w:rsid w:val="005716AA"/>
    <w:rsid w:val="00571834"/>
    <w:rsid w:val="00571EA4"/>
    <w:rsid w:val="005720C9"/>
    <w:rsid w:val="00574542"/>
    <w:rsid w:val="00574FE1"/>
    <w:rsid w:val="00576908"/>
    <w:rsid w:val="0057763E"/>
    <w:rsid w:val="00577643"/>
    <w:rsid w:val="00581876"/>
    <w:rsid w:val="005819CB"/>
    <w:rsid w:val="0058285D"/>
    <w:rsid w:val="0058416B"/>
    <w:rsid w:val="0058430E"/>
    <w:rsid w:val="00591E61"/>
    <w:rsid w:val="005928D2"/>
    <w:rsid w:val="005932C4"/>
    <w:rsid w:val="00593D64"/>
    <w:rsid w:val="0059444E"/>
    <w:rsid w:val="0059464F"/>
    <w:rsid w:val="00595795"/>
    <w:rsid w:val="00595B75"/>
    <w:rsid w:val="00596DFC"/>
    <w:rsid w:val="005A1325"/>
    <w:rsid w:val="005A4321"/>
    <w:rsid w:val="005A602D"/>
    <w:rsid w:val="005B276D"/>
    <w:rsid w:val="005B3A19"/>
    <w:rsid w:val="005B42D0"/>
    <w:rsid w:val="005B4E7F"/>
    <w:rsid w:val="005B513E"/>
    <w:rsid w:val="005B77A1"/>
    <w:rsid w:val="005C2F05"/>
    <w:rsid w:val="005C357B"/>
    <w:rsid w:val="005C3F38"/>
    <w:rsid w:val="005C4DE3"/>
    <w:rsid w:val="005C5B49"/>
    <w:rsid w:val="005C6848"/>
    <w:rsid w:val="005C7292"/>
    <w:rsid w:val="005C7406"/>
    <w:rsid w:val="005C75CD"/>
    <w:rsid w:val="005D0B63"/>
    <w:rsid w:val="005D1B06"/>
    <w:rsid w:val="005D21EF"/>
    <w:rsid w:val="005D4427"/>
    <w:rsid w:val="005D4DE1"/>
    <w:rsid w:val="005D5423"/>
    <w:rsid w:val="005D6074"/>
    <w:rsid w:val="005D7144"/>
    <w:rsid w:val="005D7977"/>
    <w:rsid w:val="005D7DF4"/>
    <w:rsid w:val="005E0765"/>
    <w:rsid w:val="005E3792"/>
    <w:rsid w:val="005E3E15"/>
    <w:rsid w:val="005E43F5"/>
    <w:rsid w:val="005E545E"/>
    <w:rsid w:val="005E5A50"/>
    <w:rsid w:val="005E5BA4"/>
    <w:rsid w:val="005E6E94"/>
    <w:rsid w:val="005E73A0"/>
    <w:rsid w:val="005E7B2C"/>
    <w:rsid w:val="005F13E3"/>
    <w:rsid w:val="005F2D42"/>
    <w:rsid w:val="005F30FC"/>
    <w:rsid w:val="005F3BC4"/>
    <w:rsid w:val="005F3D1D"/>
    <w:rsid w:val="005F55B7"/>
    <w:rsid w:val="005F6213"/>
    <w:rsid w:val="00600261"/>
    <w:rsid w:val="00600CA7"/>
    <w:rsid w:val="006018A0"/>
    <w:rsid w:val="006019A4"/>
    <w:rsid w:val="00603A60"/>
    <w:rsid w:val="00604256"/>
    <w:rsid w:val="00604D4C"/>
    <w:rsid w:val="00606802"/>
    <w:rsid w:val="00606DFC"/>
    <w:rsid w:val="00607B13"/>
    <w:rsid w:val="0061061B"/>
    <w:rsid w:val="00610F39"/>
    <w:rsid w:val="006115A1"/>
    <w:rsid w:val="0061226D"/>
    <w:rsid w:val="00614D73"/>
    <w:rsid w:val="00614E32"/>
    <w:rsid w:val="006152F6"/>
    <w:rsid w:val="00615324"/>
    <w:rsid w:val="00615B22"/>
    <w:rsid w:val="006163FA"/>
    <w:rsid w:val="00616D52"/>
    <w:rsid w:val="0061702F"/>
    <w:rsid w:val="00617044"/>
    <w:rsid w:val="0062003C"/>
    <w:rsid w:val="006219AA"/>
    <w:rsid w:val="00621AA6"/>
    <w:rsid w:val="0062262C"/>
    <w:rsid w:val="0062303F"/>
    <w:rsid w:val="006238FA"/>
    <w:rsid w:val="0062517E"/>
    <w:rsid w:val="006267D6"/>
    <w:rsid w:val="00626FA9"/>
    <w:rsid w:val="00627E1C"/>
    <w:rsid w:val="0063092B"/>
    <w:rsid w:val="00630FE1"/>
    <w:rsid w:val="00631047"/>
    <w:rsid w:val="006337A9"/>
    <w:rsid w:val="00634AB7"/>
    <w:rsid w:val="006374C3"/>
    <w:rsid w:val="00637C21"/>
    <w:rsid w:val="006405A0"/>
    <w:rsid w:val="006428B9"/>
    <w:rsid w:val="006435F9"/>
    <w:rsid w:val="00644574"/>
    <w:rsid w:val="006459DF"/>
    <w:rsid w:val="00646BD4"/>
    <w:rsid w:val="00651D40"/>
    <w:rsid w:val="006529CA"/>
    <w:rsid w:val="00653AEB"/>
    <w:rsid w:val="00655830"/>
    <w:rsid w:val="0065777E"/>
    <w:rsid w:val="006607D8"/>
    <w:rsid w:val="006609D9"/>
    <w:rsid w:val="00660B61"/>
    <w:rsid w:val="006616FB"/>
    <w:rsid w:val="00663B42"/>
    <w:rsid w:val="006654E8"/>
    <w:rsid w:val="006654FA"/>
    <w:rsid w:val="0067041F"/>
    <w:rsid w:val="00672474"/>
    <w:rsid w:val="0067250C"/>
    <w:rsid w:val="006729E7"/>
    <w:rsid w:val="006733E4"/>
    <w:rsid w:val="00675D89"/>
    <w:rsid w:val="00676873"/>
    <w:rsid w:val="00680848"/>
    <w:rsid w:val="00681542"/>
    <w:rsid w:val="006820EF"/>
    <w:rsid w:val="00682CB2"/>
    <w:rsid w:val="006832B6"/>
    <w:rsid w:val="006835EA"/>
    <w:rsid w:val="006854E0"/>
    <w:rsid w:val="00685512"/>
    <w:rsid w:val="00685708"/>
    <w:rsid w:val="00685926"/>
    <w:rsid w:val="006863ED"/>
    <w:rsid w:val="00686613"/>
    <w:rsid w:val="006867A1"/>
    <w:rsid w:val="00686FF6"/>
    <w:rsid w:val="0068704F"/>
    <w:rsid w:val="00687C9C"/>
    <w:rsid w:val="00691D96"/>
    <w:rsid w:val="0069228E"/>
    <w:rsid w:val="006934DC"/>
    <w:rsid w:val="0069459E"/>
    <w:rsid w:val="006951C0"/>
    <w:rsid w:val="00696CA2"/>
    <w:rsid w:val="006970CD"/>
    <w:rsid w:val="006972C6"/>
    <w:rsid w:val="00697476"/>
    <w:rsid w:val="00697F70"/>
    <w:rsid w:val="006A0132"/>
    <w:rsid w:val="006A0D02"/>
    <w:rsid w:val="006A0F1D"/>
    <w:rsid w:val="006A1606"/>
    <w:rsid w:val="006A22CF"/>
    <w:rsid w:val="006A2C0D"/>
    <w:rsid w:val="006A40A7"/>
    <w:rsid w:val="006A4466"/>
    <w:rsid w:val="006A4CF4"/>
    <w:rsid w:val="006A543E"/>
    <w:rsid w:val="006A570C"/>
    <w:rsid w:val="006A6F77"/>
    <w:rsid w:val="006B0549"/>
    <w:rsid w:val="006B090C"/>
    <w:rsid w:val="006B119F"/>
    <w:rsid w:val="006B1634"/>
    <w:rsid w:val="006B1895"/>
    <w:rsid w:val="006B241F"/>
    <w:rsid w:val="006B2AE0"/>
    <w:rsid w:val="006B381D"/>
    <w:rsid w:val="006B3F55"/>
    <w:rsid w:val="006B4799"/>
    <w:rsid w:val="006B4C83"/>
    <w:rsid w:val="006B5452"/>
    <w:rsid w:val="006B5673"/>
    <w:rsid w:val="006B71F5"/>
    <w:rsid w:val="006B73B0"/>
    <w:rsid w:val="006B774E"/>
    <w:rsid w:val="006B7A6D"/>
    <w:rsid w:val="006B7D9E"/>
    <w:rsid w:val="006C06CA"/>
    <w:rsid w:val="006C0756"/>
    <w:rsid w:val="006C2C2B"/>
    <w:rsid w:val="006C3359"/>
    <w:rsid w:val="006C5096"/>
    <w:rsid w:val="006C5358"/>
    <w:rsid w:val="006C6957"/>
    <w:rsid w:val="006C72B8"/>
    <w:rsid w:val="006D16CC"/>
    <w:rsid w:val="006D23AB"/>
    <w:rsid w:val="006D281A"/>
    <w:rsid w:val="006D2E99"/>
    <w:rsid w:val="006D368A"/>
    <w:rsid w:val="006D3AA5"/>
    <w:rsid w:val="006D4A68"/>
    <w:rsid w:val="006D4CD8"/>
    <w:rsid w:val="006D5C83"/>
    <w:rsid w:val="006D67CA"/>
    <w:rsid w:val="006D6803"/>
    <w:rsid w:val="006D7BA5"/>
    <w:rsid w:val="006E06EB"/>
    <w:rsid w:val="006E0A93"/>
    <w:rsid w:val="006E211D"/>
    <w:rsid w:val="006E2433"/>
    <w:rsid w:val="006E42EF"/>
    <w:rsid w:val="006E4B5E"/>
    <w:rsid w:val="006F1359"/>
    <w:rsid w:val="006F3007"/>
    <w:rsid w:val="006F3089"/>
    <w:rsid w:val="006F322A"/>
    <w:rsid w:val="006F4958"/>
    <w:rsid w:val="006F6254"/>
    <w:rsid w:val="006F65C6"/>
    <w:rsid w:val="006F6836"/>
    <w:rsid w:val="006F7275"/>
    <w:rsid w:val="006F79A1"/>
    <w:rsid w:val="00705675"/>
    <w:rsid w:val="00706B97"/>
    <w:rsid w:val="007104DE"/>
    <w:rsid w:val="0071086D"/>
    <w:rsid w:val="0071103A"/>
    <w:rsid w:val="00711C4F"/>
    <w:rsid w:val="00711FE9"/>
    <w:rsid w:val="0071244D"/>
    <w:rsid w:val="0071301D"/>
    <w:rsid w:val="007136FB"/>
    <w:rsid w:val="00714A1E"/>
    <w:rsid w:val="00717050"/>
    <w:rsid w:val="007178EE"/>
    <w:rsid w:val="00720110"/>
    <w:rsid w:val="00721C7A"/>
    <w:rsid w:val="00725AE4"/>
    <w:rsid w:val="007305EC"/>
    <w:rsid w:val="00731822"/>
    <w:rsid w:val="007319A1"/>
    <w:rsid w:val="007321BB"/>
    <w:rsid w:val="00732725"/>
    <w:rsid w:val="00732BE0"/>
    <w:rsid w:val="007339D2"/>
    <w:rsid w:val="00734F57"/>
    <w:rsid w:val="00736EE0"/>
    <w:rsid w:val="007401EA"/>
    <w:rsid w:val="00740CE5"/>
    <w:rsid w:val="00742A68"/>
    <w:rsid w:val="0074399D"/>
    <w:rsid w:val="00743AAB"/>
    <w:rsid w:val="00744B5B"/>
    <w:rsid w:val="00744D5B"/>
    <w:rsid w:val="007501E2"/>
    <w:rsid w:val="007508B0"/>
    <w:rsid w:val="007517C6"/>
    <w:rsid w:val="00751E47"/>
    <w:rsid w:val="00752514"/>
    <w:rsid w:val="00752B37"/>
    <w:rsid w:val="0075335A"/>
    <w:rsid w:val="00755D89"/>
    <w:rsid w:val="007601E0"/>
    <w:rsid w:val="00760F68"/>
    <w:rsid w:val="00761817"/>
    <w:rsid w:val="00763513"/>
    <w:rsid w:val="007650A2"/>
    <w:rsid w:val="00766247"/>
    <w:rsid w:val="00770B69"/>
    <w:rsid w:val="00770CA6"/>
    <w:rsid w:val="00776141"/>
    <w:rsid w:val="00776BE9"/>
    <w:rsid w:val="00781E63"/>
    <w:rsid w:val="007828AD"/>
    <w:rsid w:val="00783B82"/>
    <w:rsid w:val="00783CC1"/>
    <w:rsid w:val="007866FD"/>
    <w:rsid w:val="00794B27"/>
    <w:rsid w:val="00795345"/>
    <w:rsid w:val="007956D4"/>
    <w:rsid w:val="00797936"/>
    <w:rsid w:val="00797E7E"/>
    <w:rsid w:val="007A1939"/>
    <w:rsid w:val="007A2CA8"/>
    <w:rsid w:val="007A2D71"/>
    <w:rsid w:val="007A3846"/>
    <w:rsid w:val="007A4790"/>
    <w:rsid w:val="007A4E87"/>
    <w:rsid w:val="007A4F44"/>
    <w:rsid w:val="007A5A0D"/>
    <w:rsid w:val="007A6B03"/>
    <w:rsid w:val="007A7840"/>
    <w:rsid w:val="007B0060"/>
    <w:rsid w:val="007B0F55"/>
    <w:rsid w:val="007B2760"/>
    <w:rsid w:val="007B2EC8"/>
    <w:rsid w:val="007B4076"/>
    <w:rsid w:val="007B4A59"/>
    <w:rsid w:val="007B5194"/>
    <w:rsid w:val="007B5E6D"/>
    <w:rsid w:val="007B63F3"/>
    <w:rsid w:val="007B68C3"/>
    <w:rsid w:val="007C0828"/>
    <w:rsid w:val="007C0AE8"/>
    <w:rsid w:val="007C3A76"/>
    <w:rsid w:val="007C4CF3"/>
    <w:rsid w:val="007C6383"/>
    <w:rsid w:val="007C6A03"/>
    <w:rsid w:val="007C6DC2"/>
    <w:rsid w:val="007C71D3"/>
    <w:rsid w:val="007C7B9B"/>
    <w:rsid w:val="007D1361"/>
    <w:rsid w:val="007D1509"/>
    <w:rsid w:val="007D3459"/>
    <w:rsid w:val="007D3D68"/>
    <w:rsid w:val="007D3EE7"/>
    <w:rsid w:val="007D42E9"/>
    <w:rsid w:val="007D5861"/>
    <w:rsid w:val="007D65E5"/>
    <w:rsid w:val="007D6D3E"/>
    <w:rsid w:val="007D7C27"/>
    <w:rsid w:val="007E0925"/>
    <w:rsid w:val="007E204C"/>
    <w:rsid w:val="007E2B1A"/>
    <w:rsid w:val="007E2CD8"/>
    <w:rsid w:val="007E40E6"/>
    <w:rsid w:val="007E634E"/>
    <w:rsid w:val="007E6454"/>
    <w:rsid w:val="007E72C3"/>
    <w:rsid w:val="007E7A2E"/>
    <w:rsid w:val="007F0E0D"/>
    <w:rsid w:val="007F221C"/>
    <w:rsid w:val="007F2C3F"/>
    <w:rsid w:val="0080122D"/>
    <w:rsid w:val="008015F7"/>
    <w:rsid w:val="00801960"/>
    <w:rsid w:val="00802200"/>
    <w:rsid w:val="008027C4"/>
    <w:rsid w:val="0080285F"/>
    <w:rsid w:val="008034F8"/>
    <w:rsid w:val="008035FF"/>
    <w:rsid w:val="00804452"/>
    <w:rsid w:val="00804C3F"/>
    <w:rsid w:val="00805206"/>
    <w:rsid w:val="008071D1"/>
    <w:rsid w:val="00810A14"/>
    <w:rsid w:val="00814160"/>
    <w:rsid w:val="0081464F"/>
    <w:rsid w:val="00814D76"/>
    <w:rsid w:val="00815D5A"/>
    <w:rsid w:val="0081600E"/>
    <w:rsid w:val="00816434"/>
    <w:rsid w:val="0081757C"/>
    <w:rsid w:val="00817E9F"/>
    <w:rsid w:val="0082118D"/>
    <w:rsid w:val="00821636"/>
    <w:rsid w:val="00822F4C"/>
    <w:rsid w:val="00823133"/>
    <w:rsid w:val="00823953"/>
    <w:rsid w:val="00823B20"/>
    <w:rsid w:val="00823D77"/>
    <w:rsid w:val="00824386"/>
    <w:rsid w:val="00824829"/>
    <w:rsid w:val="00824DFF"/>
    <w:rsid w:val="00825692"/>
    <w:rsid w:val="00825B4D"/>
    <w:rsid w:val="008260C7"/>
    <w:rsid w:val="00830BCB"/>
    <w:rsid w:val="008327BD"/>
    <w:rsid w:val="008329BC"/>
    <w:rsid w:val="00832C64"/>
    <w:rsid w:val="008330D5"/>
    <w:rsid w:val="00834A78"/>
    <w:rsid w:val="00834FB7"/>
    <w:rsid w:val="00837122"/>
    <w:rsid w:val="00837295"/>
    <w:rsid w:val="008372A7"/>
    <w:rsid w:val="00837D8D"/>
    <w:rsid w:val="0084166F"/>
    <w:rsid w:val="00841CB0"/>
    <w:rsid w:val="00842D90"/>
    <w:rsid w:val="00842F32"/>
    <w:rsid w:val="00846020"/>
    <w:rsid w:val="00846E27"/>
    <w:rsid w:val="008473D9"/>
    <w:rsid w:val="00847F5B"/>
    <w:rsid w:val="00850B62"/>
    <w:rsid w:val="00851255"/>
    <w:rsid w:val="00851762"/>
    <w:rsid w:val="008518D0"/>
    <w:rsid w:val="00854095"/>
    <w:rsid w:val="0085479B"/>
    <w:rsid w:val="00854CDB"/>
    <w:rsid w:val="008556D3"/>
    <w:rsid w:val="008559D8"/>
    <w:rsid w:val="008561E2"/>
    <w:rsid w:val="008570CE"/>
    <w:rsid w:val="008609CC"/>
    <w:rsid w:val="008642EC"/>
    <w:rsid w:val="008662F2"/>
    <w:rsid w:val="00866632"/>
    <w:rsid w:val="0087137E"/>
    <w:rsid w:val="00871A36"/>
    <w:rsid w:val="00871D99"/>
    <w:rsid w:val="00872110"/>
    <w:rsid w:val="008725FC"/>
    <w:rsid w:val="0087361B"/>
    <w:rsid w:val="008772AE"/>
    <w:rsid w:val="008777E9"/>
    <w:rsid w:val="0088045D"/>
    <w:rsid w:val="008806B5"/>
    <w:rsid w:val="00881207"/>
    <w:rsid w:val="008819D1"/>
    <w:rsid w:val="00882A7F"/>
    <w:rsid w:val="0088641D"/>
    <w:rsid w:val="0089065C"/>
    <w:rsid w:val="00891486"/>
    <w:rsid w:val="008914B0"/>
    <w:rsid w:val="00891C66"/>
    <w:rsid w:val="008920B7"/>
    <w:rsid w:val="00892EC1"/>
    <w:rsid w:val="008931A2"/>
    <w:rsid w:val="00893565"/>
    <w:rsid w:val="00896A6F"/>
    <w:rsid w:val="00896EAD"/>
    <w:rsid w:val="008A0F3B"/>
    <w:rsid w:val="008A10B2"/>
    <w:rsid w:val="008A1568"/>
    <w:rsid w:val="008A161E"/>
    <w:rsid w:val="008A2C4D"/>
    <w:rsid w:val="008B0165"/>
    <w:rsid w:val="008B0206"/>
    <w:rsid w:val="008B1F0B"/>
    <w:rsid w:val="008B3289"/>
    <w:rsid w:val="008B3521"/>
    <w:rsid w:val="008B3663"/>
    <w:rsid w:val="008B487C"/>
    <w:rsid w:val="008B6767"/>
    <w:rsid w:val="008B69A6"/>
    <w:rsid w:val="008B78B6"/>
    <w:rsid w:val="008C0202"/>
    <w:rsid w:val="008C1854"/>
    <w:rsid w:val="008C42E7"/>
    <w:rsid w:val="008C4342"/>
    <w:rsid w:val="008C4461"/>
    <w:rsid w:val="008C44BB"/>
    <w:rsid w:val="008C6703"/>
    <w:rsid w:val="008C6F25"/>
    <w:rsid w:val="008C77EA"/>
    <w:rsid w:val="008C7E58"/>
    <w:rsid w:val="008D16B6"/>
    <w:rsid w:val="008D1F47"/>
    <w:rsid w:val="008D237A"/>
    <w:rsid w:val="008D3163"/>
    <w:rsid w:val="008D31EC"/>
    <w:rsid w:val="008D3284"/>
    <w:rsid w:val="008D3353"/>
    <w:rsid w:val="008D41C5"/>
    <w:rsid w:val="008D79FB"/>
    <w:rsid w:val="008E17AC"/>
    <w:rsid w:val="008E2811"/>
    <w:rsid w:val="008E41A1"/>
    <w:rsid w:val="008E60F2"/>
    <w:rsid w:val="008E6579"/>
    <w:rsid w:val="008F1530"/>
    <w:rsid w:val="008F1842"/>
    <w:rsid w:val="008F2704"/>
    <w:rsid w:val="008F2B70"/>
    <w:rsid w:val="008F3C78"/>
    <w:rsid w:val="008F3F77"/>
    <w:rsid w:val="008F48AF"/>
    <w:rsid w:val="008F506F"/>
    <w:rsid w:val="008F5103"/>
    <w:rsid w:val="008F5838"/>
    <w:rsid w:val="008F5B2C"/>
    <w:rsid w:val="008F5D9D"/>
    <w:rsid w:val="008F664F"/>
    <w:rsid w:val="008F67CA"/>
    <w:rsid w:val="008F716F"/>
    <w:rsid w:val="008F7C3D"/>
    <w:rsid w:val="008F7F49"/>
    <w:rsid w:val="0090065A"/>
    <w:rsid w:val="009012BC"/>
    <w:rsid w:val="00901FE5"/>
    <w:rsid w:val="009030BB"/>
    <w:rsid w:val="0090452C"/>
    <w:rsid w:val="00905844"/>
    <w:rsid w:val="00907060"/>
    <w:rsid w:val="00907C31"/>
    <w:rsid w:val="009102EE"/>
    <w:rsid w:val="0091126D"/>
    <w:rsid w:val="00911AEA"/>
    <w:rsid w:val="00912011"/>
    <w:rsid w:val="00912ABA"/>
    <w:rsid w:val="009135F9"/>
    <w:rsid w:val="009137F9"/>
    <w:rsid w:val="00913CEF"/>
    <w:rsid w:val="009141E1"/>
    <w:rsid w:val="00914CC8"/>
    <w:rsid w:val="009157FC"/>
    <w:rsid w:val="009162E6"/>
    <w:rsid w:val="009178E1"/>
    <w:rsid w:val="00920C06"/>
    <w:rsid w:val="00920C4C"/>
    <w:rsid w:val="0092109C"/>
    <w:rsid w:val="00921680"/>
    <w:rsid w:val="00921FB0"/>
    <w:rsid w:val="00921FC6"/>
    <w:rsid w:val="00924D0B"/>
    <w:rsid w:val="0092661D"/>
    <w:rsid w:val="0092678E"/>
    <w:rsid w:val="00927BAA"/>
    <w:rsid w:val="00927FA4"/>
    <w:rsid w:val="009300A7"/>
    <w:rsid w:val="009301C6"/>
    <w:rsid w:val="00930291"/>
    <w:rsid w:val="009314FA"/>
    <w:rsid w:val="009324D9"/>
    <w:rsid w:val="0093400C"/>
    <w:rsid w:val="00934320"/>
    <w:rsid w:val="00934401"/>
    <w:rsid w:val="00934753"/>
    <w:rsid w:val="009350ED"/>
    <w:rsid w:val="00935129"/>
    <w:rsid w:val="009352AD"/>
    <w:rsid w:val="0093577E"/>
    <w:rsid w:val="00936FE1"/>
    <w:rsid w:val="009418B8"/>
    <w:rsid w:val="0094210C"/>
    <w:rsid w:val="0094274C"/>
    <w:rsid w:val="00942B37"/>
    <w:rsid w:val="00942E84"/>
    <w:rsid w:val="00944B45"/>
    <w:rsid w:val="0094521C"/>
    <w:rsid w:val="00946169"/>
    <w:rsid w:val="00947D29"/>
    <w:rsid w:val="00953563"/>
    <w:rsid w:val="009555E3"/>
    <w:rsid w:val="009560D7"/>
    <w:rsid w:val="0095767B"/>
    <w:rsid w:val="00960059"/>
    <w:rsid w:val="00961A12"/>
    <w:rsid w:val="00961A2D"/>
    <w:rsid w:val="00961A8E"/>
    <w:rsid w:val="009626A7"/>
    <w:rsid w:val="00963070"/>
    <w:rsid w:val="009647DF"/>
    <w:rsid w:val="00965838"/>
    <w:rsid w:val="009665BC"/>
    <w:rsid w:val="00970059"/>
    <w:rsid w:val="009701C3"/>
    <w:rsid w:val="00971D13"/>
    <w:rsid w:val="00972EB2"/>
    <w:rsid w:val="009739E2"/>
    <w:rsid w:val="0097489A"/>
    <w:rsid w:val="00976C18"/>
    <w:rsid w:val="00977337"/>
    <w:rsid w:val="009773B6"/>
    <w:rsid w:val="009774D9"/>
    <w:rsid w:val="00977EC4"/>
    <w:rsid w:val="0098009F"/>
    <w:rsid w:val="009816B6"/>
    <w:rsid w:val="00982C1C"/>
    <w:rsid w:val="00984124"/>
    <w:rsid w:val="00984BF0"/>
    <w:rsid w:val="0098558A"/>
    <w:rsid w:val="00985AB8"/>
    <w:rsid w:val="0098746B"/>
    <w:rsid w:val="009900A1"/>
    <w:rsid w:val="00991062"/>
    <w:rsid w:val="00991F38"/>
    <w:rsid w:val="0099212C"/>
    <w:rsid w:val="00992BA8"/>
    <w:rsid w:val="0099528E"/>
    <w:rsid w:val="0099662D"/>
    <w:rsid w:val="00996741"/>
    <w:rsid w:val="00996ECA"/>
    <w:rsid w:val="009A1808"/>
    <w:rsid w:val="009A271D"/>
    <w:rsid w:val="009A370D"/>
    <w:rsid w:val="009A3E91"/>
    <w:rsid w:val="009A468C"/>
    <w:rsid w:val="009A48C0"/>
    <w:rsid w:val="009A5F30"/>
    <w:rsid w:val="009A6480"/>
    <w:rsid w:val="009A71F3"/>
    <w:rsid w:val="009A799D"/>
    <w:rsid w:val="009A7B74"/>
    <w:rsid w:val="009B0D7E"/>
    <w:rsid w:val="009B0E30"/>
    <w:rsid w:val="009B70D1"/>
    <w:rsid w:val="009B7E55"/>
    <w:rsid w:val="009C0CBC"/>
    <w:rsid w:val="009C160F"/>
    <w:rsid w:val="009C3490"/>
    <w:rsid w:val="009C3D27"/>
    <w:rsid w:val="009C54C8"/>
    <w:rsid w:val="009C55F3"/>
    <w:rsid w:val="009C7838"/>
    <w:rsid w:val="009D0606"/>
    <w:rsid w:val="009D13F9"/>
    <w:rsid w:val="009D20B5"/>
    <w:rsid w:val="009D22F4"/>
    <w:rsid w:val="009D2BFF"/>
    <w:rsid w:val="009D3AE6"/>
    <w:rsid w:val="009D4109"/>
    <w:rsid w:val="009D5331"/>
    <w:rsid w:val="009D7E54"/>
    <w:rsid w:val="009E04C0"/>
    <w:rsid w:val="009E1C58"/>
    <w:rsid w:val="009E21FF"/>
    <w:rsid w:val="009E3AE9"/>
    <w:rsid w:val="009E44E4"/>
    <w:rsid w:val="009E5D89"/>
    <w:rsid w:val="009E5F5D"/>
    <w:rsid w:val="009F0707"/>
    <w:rsid w:val="009F0974"/>
    <w:rsid w:val="009F1DAF"/>
    <w:rsid w:val="009F1FA3"/>
    <w:rsid w:val="009F2283"/>
    <w:rsid w:val="009F3096"/>
    <w:rsid w:val="009F41A0"/>
    <w:rsid w:val="009F4675"/>
    <w:rsid w:val="009F6A64"/>
    <w:rsid w:val="00A00E54"/>
    <w:rsid w:val="00A01B00"/>
    <w:rsid w:val="00A024FE"/>
    <w:rsid w:val="00A0328E"/>
    <w:rsid w:val="00A0640B"/>
    <w:rsid w:val="00A076AC"/>
    <w:rsid w:val="00A105FA"/>
    <w:rsid w:val="00A119E4"/>
    <w:rsid w:val="00A12255"/>
    <w:rsid w:val="00A1389C"/>
    <w:rsid w:val="00A1491A"/>
    <w:rsid w:val="00A14929"/>
    <w:rsid w:val="00A20363"/>
    <w:rsid w:val="00A205D2"/>
    <w:rsid w:val="00A21B06"/>
    <w:rsid w:val="00A22717"/>
    <w:rsid w:val="00A22936"/>
    <w:rsid w:val="00A22E5E"/>
    <w:rsid w:val="00A2656B"/>
    <w:rsid w:val="00A315BB"/>
    <w:rsid w:val="00A326F6"/>
    <w:rsid w:val="00A32F2F"/>
    <w:rsid w:val="00A33602"/>
    <w:rsid w:val="00A33A49"/>
    <w:rsid w:val="00A33AC7"/>
    <w:rsid w:val="00A3442F"/>
    <w:rsid w:val="00A35A7C"/>
    <w:rsid w:val="00A361E4"/>
    <w:rsid w:val="00A40655"/>
    <w:rsid w:val="00A411E7"/>
    <w:rsid w:val="00A41BB0"/>
    <w:rsid w:val="00A41BB7"/>
    <w:rsid w:val="00A41BE8"/>
    <w:rsid w:val="00A421DA"/>
    <w:rsid w:val="00A42517"/>
    <w:rsid w:val="00A4282B"/>
    <w:rsid w:val="00A42843"/>
    <w:rsid w:val="00A42858"/>
    <w:rsid w:val="00A42B56"/>
    <w:rsid w:val="00A42E6A"/>
    <w:rsid w:val="00A434F3"/>
    <w:rsid w:val="00A43A64"/>
    <w:rsid w:val="00A443E5"/>
    <w:rsid w:val="00A46979"/>
    <w:rsid w:val="00A478D8"/>
    <w:rsid w:val="00A51E76"/>
    <w:rsid w:val="00A52138"/>
    <w:rsid w:val="00A52AC4"/>
    <w:rsid w:val="00A52E98"/>
    <w:rsid w:val="00A5320B"/>
    <w:rsid w:val="00A53825"/>
    <w:rsid w:val="00A53A93"/>
    <w:rsid w:val="00A56F85"/>
    <w:rsid w:val="00A60D9E"/>
    <w:rsid w:val="00A613D5"/>
    <w:rsid w:val="00A6146B"/>
    <w:rsid w:val="00A62604"/>
    <w:rsid w:val="00A63B58"/>
    <w:rsid w:val="00A6453E"/>
    <w:rsid w:val="00A65194"/>
    <w:rsid w:val="00A663E5"/>
    <w:rsid w:val="00A7046B"/>
    <w:rsid w:val="00A70EC3"/>
    <w:rsid w:val="00A71C31"/>
    <w:rsid w:val="00A720FA"/>
    <w:rsid w:val="00A74B21"/>
    <w:rsid w:val="00A77013"/>
    <w:rsid w:val="00A77754"/>
    <w:rsid w:val="00A77A52"/>
    <w:rsid w:val="00A818DA"/>
    <w:rsid w:val="00A82CEB"/>
    <w:rsid w:val="00A84278"/>
    <w:rsid w:val="00A85220"/>
    <w:rsid w:val="00A867B4"/>
    <w:rsid w:val="00A874EB"/>
    <w:rsid w:val="00A87DDD"/>
    <w:rsid w:val="00A87E21"/>
    <w:rsid w:val="00A91F8F"/>
    <w:rsid w:val="00A92B2C"/>
    <w:rsid w:val="00A92CF0"/>
    <w:rsid w:val="00A94F8A"/>
    <w:rsid w:val="00A957EB"/>
    <w:rsid w:val="00A96254"/>
    <w:rsid w:val="00A9703A"/>
    <w:rsid w:val="00AA186D"/>
    <w:rsid w:val="00AA1A76"/>
    <w:rsid w:val="00AA2D9C"/>
    <w:rsid w:val="00AA497F"/>
    <w:rsid w:val="00AA51A0"/>
    <w:rsid w:val="00AA5FC9"/>
    <w:rsid w:val="00AA7627"/>
    <w:rsid w:val="00AB0855"/>
    <w:rsid w:val="00AB0ACE"/>
    <w:rsid w:val="00AB3795"/>
    <w:rsid w:val="00AB3812"/>
    <w:rsid w:val="00AB6212"/>
    <w:rsid w:val="00AB62DE"/>
    <w:rsid w:val="00AC010D"/>
    <w:rsid w:val="00AC10EA"/>
    <w:rsid w:val="00AC2964"/>
    <w:rsid w:val="00AC58C6"/>
    <w:rsid w:val="00AC6195"/>
    <w:rsid w:val="00AC76AB"/>
    <w:rsid w:val="00AC7C04"/>
    <w:rsid w:val="00AD030D"/>
    <w:rsid w:val="00AD0564"/>
    <w:rsid w:val="00AD05B9"/>
    <w:rsid w:val="00AD2CBF"/>
    <w:rsid w:val="00AD4290"/>
    <w:rsid w:val="00AD52E3"/>
    <w:rsid w:val="00AD608C"/>
    <w:rsid w:val="00AD655D"/>
    <w:rsid w:val="00AD7D1D"/>
    <w:rsid w:val="00AE0902"/>
    <w:rsid w:val="00AE139B"/>
    <w:rsid w:val="00AE22E0"/>
    <w:rsid w:val="00AE2809"/>
    <w:rsid w:val="00AE3622"/>
    <w:rsid w:val="00AE3BBA"/>
    <w:rsid w:val="00AE5FDE"/>
    <w:rsid w:val="00AE670C"/>
    <w:rsid w:val="00AE6A2C"/>
    <w:rsid w:val="00AE6B50"/>
    <w:rsid w:val="00AE7E3A"/>
    <w:rsid w:val="00AF0F64"/>
    <w:rsid w:val="00AF128E"/>
    <w:rsid w:val="00AF1EBF"/>
    <w:rsid w:val="00AF26C2"/>
    <w:rsid w:val="00AF3129"/>
    <w:rsid w:val="00AF3DD9"/>
    <w:rsid w:val="00AF4ECD"/>
    <w:rsid w:val="00AF6D5E"/>
    <w:rsid w:val="00AF732D"/>
    <w:rsid w:val="00AF7E24"/>
    <w:rsid w:val="00B06D12"/>
    <w:rsid w:val="00B10C9E"/>
    <w:rsid w:val="00B10D2D"/>
    <w:rsid w:val="00B112B8"/>
    <w:rsid w:val="00B12CD6"/>
    <w:rsid w:val="00B14719"/>
    <w:rsid w:val="00B205CF"/>
    <w:rsid w:val="00B20CBC"/>
    <w:rsid w:val="00B21A5D"/>
    <w:rsid w:val="00B21AC9"/>
    <w:rsid w:val="00B22626"/>
    <w:rsid w:val="00B22C62"/>
    <w:rsid w:val="00B235C7"/>
    <w:rsid w:val="00B239E8"/>
    <w:rsid w:val="00B24F9D"/>
    <w:rsid w:val="00B250B3"/>
    <w:rsid w:val="00B25250"/>
    <w:rsid w:val="00B256DE"/>
    <w:rsid w:val="00B26063"/>
    <w:rsid w:val="00B301D3"/>
    <w:rsid w:val="00B31579"/>
    <w:rsid w:val="00B33D7B"/>
    <w:rsid w:val="00B342E7"/>
    <w:rsid w:val="00B34AE4"/>
    <w:rsid w:val="00B34E18"/>
    <w:rsid w:val="00B36A26"/>
    <w:rsid w:val="00B36FBB"/>
    <w:rsid w:val="00B37472"/>
    <w:rsid w:val="00B3794E"/>
    <w:rsid w:val="00B37EA2"/>
    <w:rsid w:val="00B4067D"/>
    <w:rsid w:val="00B407A6"/>
    <w:rsid w:val="00B40C31"/>
    <w:rsid w:val="00B43288"/>
    <w:rsid w:val="00B43A4B"/>
    <w:rsid w:val="00B44D59"/>
    <w:rsid w:val="00B44EA6"/>
    <w:rsid w:val="00B45DD0"/>
    <w:rsid w:val="00B4732D"/>
    <w:rsid w:val="00B47820"/>
    <w:rsid w:val="00B50F17"/>
    <w:rsid w:val="00B51413"/>
    <w:rsid w:val="00B51A6A"/>
    <w:rsid w:val="00B521ED"/>
    <w:rsid w:val="00B5278C"/>
    <w:rsid w:val="00B52BA5"/>
    <w:rsid w:val="00B548D3"/>
    <w:rsid w:val="00B54E54"/>
    <w:rsid w:val="00B56E0C"/>
    <w:rsid w:val="00B56F5B"/>
    <w:rsid w:val="00B57363"/>
    <w:rsid w:val="00B5793F"/>
    <w:rsid w:val="00B616BB"/>
    <w:rsid w:val="00B61BE8"/>
    <w:rsid w:val="00B61E7F"/>
    <w:rsid w:val="00B6235C"/>
    <w:rsid w:val="00B63315"/>
    <w:rsid w:val="00B63495"/>
    <w:rsid w:val="00B634C9"/>
    <w:rsid w:val="00B63B2D"/>
    <w:rsid w:val="00B63B47"/>
    <w:rsid w:val="00B63B73"/>
    <w:rsid w:val="00B7119A"/>
    <w:rsid w:val="00B72527"/>
    <w:rsid w:val="00B733D2"/>
    <w:rsid w:val="00B7454C"/>
    <w:rsid w:val="00B75EC7"/>
    <w:rsid w:val="00B75F39"/>
    <w:rsid w:val="00B76E1C"/>
    <w:rsid w:val="00B778BC"/>
    <w:rsid w:val="00B8004A"/>
    <w:rsid w:val="00B802FB"/>
    <w:rsid w:val="00B808C7"/>
    <w:rsid w:val="00B813F9"/>
    <w:rsid w:val="00B83026"/>
    <w:rsid w:val="00B844F0"/>
    <w:rsid w:val="00B85316"/>
    <w:rsid w:val="00B86919"/>
    <w:rsid w:val="00B87A68"/>
    <w:rsid w:val="00B87FF0"/>
    <w:rsid w:val="00B90812"/>
    <w:rsid w:val="00B90930"/>
    <w:rsid w:val="00B90DBD"/>
    <w:rsid w:val="00B9175C"/>
    <w:rsid w:val="00B91790"/>
    <w:rsid w:val="00B91D8A"/>
    <w:rsid w:val="00B91DCA"/>
    <w:rsid w:val="00B9275B"/>
    <w:rsid w:val="00B927A4"/>
    <w:rsid w:val="00B95B2B"/>
    <w:rsid w:val="00B97904"/>
    <w:rsid w:val="00BA0BDC"/>
    <w:rsid w:val="00BA2A15"/>
    <w:rsid w:val="00BA3770"/>
    <w:rsid w:val="00BA4570"/>
    <w:rsid w:val="00BA4623"/>
    <w:rsid w:val="00BA49FF"/>
    <w:rsid w:val="00BA4B1F"/>
    <w:rsid w:val="00BA5D2E"/>
    <w:rsid w:val="00BA5E62"/>
    <w:rsid w:val="00BA6101"/>
    <w:rsid w:val="00BA62BF"/>
    <w:rsid w:val="00BA6BB4"/>
    <w:rsid w:val="00BA7296"/>
    <w:rsid w:val="00BB0320"/>
    <w:rsid w:val="00BB1308"/>
    <w:rsid w:val="00BB2FD6"/>
    <w:rsid w:val="00BB42C6"/>
    <w:rsid w:val="00BB4D9C"/>
    <w:rsid w:val="00BB4EC4"/>
    <w:rsid w:val="00BB5B37"/>
    <w:rsid w:val="00BB7B79"/>
    <w:rsid w:val="00BC0EE3"/>
    <w:rsid w:val="00BC437A"/>
    <w:rsid w:val="00BC4779"/>
    <w:rsid w:val="00BC4A91"/>
    <w:rsid w:val="00BC5679"/>
    <w:rsid w:val="00BC5AE7"/>
    <w:rsid w:val="00BC5D0A"/>
    <w:rsid w:val="00BC621A"/>
    <w:rsid w:val="00BC694D"/>
    <w:rsid w:val="00BC694F"/>
    <w:rsid w:val="00BC77EA"/>
    <w:rsid w:val="00BC7971"/>
    <w:rsid w:val="00BD0352"/>
    <w:rsid w:val="00BD1CAC"/>
    <w:rsid w:val="00BD2B42"/>
    <w:rsid w:val="00BD4D5F"/>
    <w:rsid w:val="00BD4FDF"/>
    <w:rsid w:val="00BD5394"/>
    <w:rsid w:val="00BD5470"/>
    <w:rsid w:val="00BD5F60"/>
    <w:rsid w:val="00BD67E0"/>
    <w:rsid w:val="00BD6A23"/>
    <w:rsid w:val="00BD6CB1"/>
    <w:rsid w:val="00BE0350"/>
    <w:rsid w:val="00BE1026"/>
    <w:rsid w:val="00BE2C9D"/>
    <w:rsid w:val="00BE2DC0"/>
    <w:rsid w:val="00BE3045"/>
    <w:rsid w:val="00BE34F3"/>
    <w:rsid w:val="00BE4B36"/>
    <w:rsid w:val="00BE5620"/>
    <w:rsid w:val="00BE6C68"/>
    <w:rsid w:val="00BE7645"/>
    <w:rsid w:val="00BF1EAE"/>
    <w:rsid w:val="00BF299E"/>
    <w:rsid w:val="00BF3F19"/>
    <w:rsid w:val="00BF5707"/>
    <w:rsid w:val="00BF59ED"/>
    <w:rsid w:val="00BF6DF3"/>
    <w:rsid w:val="00BF6F2B"/>
    <w:rsid w:val="00BF78A5"/>
    <w:rsid w:val="00C006E3"/>
    <w:rsid w:val="00C00FF3"/>
    <w:rsid w:val="00C01166"/>
    <w:rsid w:val="00C013ED"/>
    <w:rsid w:val="00C015BB"/>
    <w:rsid w:val="00C0182F"/>
    <w:rsid w:val="00C022D3"/>
    <w:rsid w:val="00C028CB"/>
    <w:rsid w:val="00C03C30"/>
    <w:rsid w:val="00C046F4"/>
    <w:rsid w:val="00C07C32"/>
    <w:rsid w:val="00C07E11"/>
    <w:rsid w:val="00C100E0"/>
    <w:rsid w:val="00C10373"/>
    <w:rsid w:val="00C12651"/>
    <w:rsid w:val="00C13A3A"/>
    <w:rsid w:val="00C13BBB"/>
    <w:rsid w:val="00C14E7F"/>
    <w:rsid w:val="00C16902"/>
    <w:rsid w:val="00C16A30"/>
    <w:rsid w:val="00C16FFD"/>
    <w:rsid w:val="00C2476D"/>
    <w:rsid w:val="00C251A0"/>
    <w:rsid w:val="00C25324"/>
    <w:rsid w:val="00C25836"/>
    <w:rsid w:val="00C25B13"/>
    <w:rsid w:val="00C26058"/>
    <w:rsid w:val="00C26814"/>
    <w:rsid w:val="00C268B1"/>
    <w:rsid w:val="00C277FC"/>
    <w:rsid w:val="00C31C45"/>
    <w:rsid w:val="00C32A37"/>
    <w:rsid w:val="00C32CEF"/>
    <w:rsid w:val="00C333A9"/>
    <w:rsid w:val="00C337BB"/>
    <w:rsid w:val="00C33C70"/>
    <w:rsid w:val="00C33D41"/>
    <w:rsid w:val="00C343CD"/>
    <w:rsid w:val="00C35170"/>
    <w:rsid w:val="00C36CA9"/>
    <w:rsid w:val="00C37BC3"/>
    <w:rsid w:val="00C409A4"/>
    <w:rsid w:val="00C4141A"/>
    <w:rsid w:val="00C41563"/>
    <w:rsid w:val="00C41793"/>
    <w:rsid w:val="00C42CCB"/>
    <w:rsid w:val="00C45506"/>
    <w:rsid w:val="00C46277"/>
    <w:rsid w:val="00C4663E"/>
    <w:rsid w:val="00C46F7F"/>
    <w:rsid w:val="00C4707F"/>
    <w:rsid w:val="00C50FE7"/>
    <w:rsid w:val="00C51B99"/>
    <w:rsid w:val="00C52395"/>
    <w:rsid w:val="00C52460"/>
    <w:rsid w:val="00C5288F"/>
    <w:rsid w:val="00C53DA3"/>
    <w:rsid w:val="00C544B9"/>
    <w:rsid w:val="00C5597D"/>
    <w:rsid w:val="00C55D55"/>
    <w:rsid w:val="00C57DA0"/>
    <w:rsid w:val="00C61748"/>
    <w:rsid w:val="00C6271A"/>
    <w:rsid w:val="00C63616"/>
    <w:rsid w:val="00C6452F"/>
    <w:rsid w:val="00C655AB"/>
    <w:rsid w:val="00C65702"/>
    <w:rsid w:val="00C66C0A"/>
    <w:rsid w:val="00C66D52"/>
    <w:rsid w:val="00C70267"/>
    <w:rsid w:val="00C709DE"/>
    <w:rsid w:val="00C72F62"/>
    <w:rsid w:val="00C73400"/>
    <w:rsid w:val="00C73AE0"/>
    <w:rsid w:val="00C73BB1"/>
    <w:rsid w:val="00C747C2"/>
    <w:rsid w:val="00C75DE1"/>
    <w:rsid w:val="00C7615D"/>
    <w:rsid w:val="00C76EEA"/>
    <w:rsid w:val="00C77308"/>
    <w:rsid w:val="00C775D3"/>
    <w:rsid w:val="00C77B40"/>
    <w:rsid w:val="00C83272"/>
    <w:rsid w:val="00C841B1"/>
    <w:rsid w:val="00C84593"/>
    <w:rsid w:val="00C84B24"/>
    <w:rsid w:val="00C84E33"/>
    <w:rsid w:val="00C8753A"/>
    <w:rsid w:val="00C87EFC"/>
    <w:rsid w:val="00C904C5"/>
    <w:rsid w:val="00C905D3"/>
    <w:rsid w:val="00C91425"/>
    <w:rsid w:val="00C91A9D"/>
    <w:rsid w:val="00C91CC0"/>
    <w:rsid w:val="00C92CC3"/>
    <w:rsid w:val="00C946DD"/>
    <w:rsid w:val="00CA064F"/>
    <w:rsid w:val="00CA0FA4"/>
    <w:rsid w:val="00CA20DD"/>
    <w:rsid w:val="00CA274A"/>
    <w:rsid w:val="00CA3AA7"/>
    <w:rsid w:val="00CA3CFE"/>
    <w:rsid w:val="00CA61F3"/>
    <w:rsid w:val="00CA6859"/>
    <w:rsid w:val="00CB476A"/>
    <w:rsid w:val="00CB48BF"/>
    <w:rsid w:val="00CB7F43"/>
    <w:rsid w:val="00CC0885"/>
    <w:rsid w:val="00CC617D"/>
    <w:rsid w:val="00CD015E"/>
    <w:rsid w:val="00CD04AE"/>
    <w:rsid w:val="00CD0E41"/>
    <w:rsid w:val="00CD1BC6"/>
    <w:rsid w:val="00CD2993"/>
    <w:rsid w:val="00CD2F6B"/>
    <w:rsid w:val="00CD5293"/>
    <w:rsid w:val="00CD5816"/>
    <w:rsid w:val="00CD740C"/>
    <w:rsid w:val="00CE0225"/>
    <w:rsid w:val="00CE0DDD"/>
    <w:rsid w:val="00CE0E0C"/>
    <w:rsid w:val="00CE211E"/>
    <w:rsid w:val="00CE2FAB"/>
    <w:rsid w:val="00CE4ECB"/>
    <w:rsid w:val="00CE54B9"/>
    <w:rsid w:val="00CE5F73"/>
    <w:rsid w:val="00CE71C3"/>
    <w:rsid w:val="00CE79F2"/>
    <w:rsid w:val="00CF05E4"/>
    <w:rsid w:val="00CF06C4"/>
    <w:rsid w:val="00CF08CF"/>
    <w:rsid w:val="00CF0C83"/>
    <w:rsid w:val="00CF0CC5"/>
    <w:rsid w:val="00CF17F3"/>
    <w:rsid w:val="00CF248E"/>
    <w:rsid w:val="00CF4305"/>
    <w:rsid w:val="00CF54ED"/>
    <w:rsid w:val="00CF6C53"/>
    <w:rsid w:val="00CF7734"/>
    <w:rsid w:val="00CF7F9A"/>
    <w:rsid w:val="00D0024B"/>
    <w:rsid w:val="00D01595"/>
    <w:rsid w:val="00D01923"/>
    <w:rsid w:val="00D054DA"/>
    <w:rsid w:val="00D054E7"/>
    <w:rsid w:val="00D063FF"/>
    <w:rsid w:val="00D06DF2"/>
    <w:rsid w:val="00D07F34"/>
    <w:rsid w:val="00D106A0"/>
    <w:rsid w:val="00D114FE"/>
    <w:rsid w:val="00D11B9F"/>
    <w:rsid w:val="00D1229A"/>
    <w:rsid w:val="00D1235E"/>
    <w:rsid w:val="00D1289F"/>
    <w:rsid w:val="00D13663"/>
    <w:rsid w:val="00D1504D"/>
    <w:rsid w:val="00D15B94"/>
    <w:rsid w:val="00D16486"/>
    <w:rsid w:val="00D17F5C"/>
    <w:rsid w:val="00D20707"/>
    <w:rsid w:val="00D210D9"/>
    <w:rsid w:val="00D21DF6"/>
    <w:rsid w:val="00D2221D"/>
    <w:rsid w:val="00D236E5"/>
    <w:rsid w:val="00D263E6"/>
    <w:rsid w:val="00D26447"/>
    <w:rsid w:val="00D26AF5"/>
    <w:rsid w:val="00D30857"/>
    <w:rsid w:val="00D31D17"/>
    <w:rsid w:val="00D31EDE"/>
    <w:rsid w:val="00D321FB"/>
    <w:rsid w:val="00D3250E"/>
    <w:rsid w:val="00D32B16"/>
    <w:rsid w:val="00D32C70"/>
    <w:rsid w:val="00D333D0"/>
    <w:rsid w:val="00D34461"/>
    <w:rsid w:val="00D35835"/>
    <w:rsid w:val="00D35A40"/>
    <w:rsid w:val="00D35C81"/>
    <w:rsid w:val="00D371EF"/>
    <w:rsid w:val="00D37218"/>
    <w:rsid w:val="00D41204"/>
    <w:rsid w:val="00D4126C"/>
    <w:rsid w:val="00D4214A"/>
    <w:rsid w:val="00D42A6A"/>
    <w:rsid w:val="00D43DC9"/>
    <w:rsid w:val="00D4437B"/>
    <w:rsid w:val="00D453D5"/>
    <w:rsid w:val="00D454EC"/>
    <w:rsid w:val="00D4579C"/>
    <w:rsid w:val="00D45ECF"/>
    <w:rsid w:val="00D4710F"/>
    <w:rsid w:val="00D47167"/>
    <w:rsid w:val="00D47183"/>
    <w:rsid w:val="00D476DD"/>
    <w:rsid w:val="00D4793E"/>
    <w:rsid w:val="00D47F60"/>
    <w:rsid w:val="00D50122"/>
    <w:rsid w:val="00D5045F"/>
    <w:rsid w:val="00D507A9"/>
    <w:rsid w:val="00D50B6E"/>
    <w:rsid w:val="00D51113"/>
    <w:rsid w:val="00D513FE"/>
    <w:rsid w:val="00D51844"/>
    <w:rsid w:val="00D543C5"/>
    <w:rsid w:val="00D5443D"/>
    <w:rsid w:val="00D61442"/>
    <w:rsid w:val="00D61654"/>
    <w:rsid w:val="00D62E82"/>
    <w:rsid w:val="00D64103"/>
    <w:rsid w:val="00D673AE"/>
    <w:rsid w:val="00D7146E"/>
    <w:rsid w:val="00D71F20"/>
    <w:rsid w:val="00D730BB"/>
    <w:rsid w:val="00D7436A"/>
    <w:rsid w:val="00D7474F"/>
    <w:rsid w:val="00D74B6D"/>
    <w:rsid w:val="00D77B21"/>
    <w:rsid w:val="00D800C5"/>
    <w:rsid w:val="00D825F6"/>
    <w:rsid w:val="00D82CE0"/>
    <w:rsid w:val="00D841F3"/>
    <w:rsid w:val="00D849D9"/>
    <w:rsid w:val="00D85C2D"/>
    <w:rsid w:val="00D85D96"/>
    <w:rsid w:val="00D85FA6"/>
    <w:rsid w:val="00D86299"/>
    <w:rsid w:val="00D87A25"/>
    <w:rsid w:val="00D87B6B"/>
    <w:rsid w:val="00D91C77"/>
    <w:rsid w:val="00D91D0D"/>
    <w:rsid w:val="00D92C9A"/>
    <w:rsid w:val="00D93004"/>
    <w:rsid w:val="00D93713"/>
    <w:rsid w:val="00D93D33"/>
    <w:rsid w:val="00D93DAA"/>
    <w:rsid w:val="00D94B10"/>
    <w:rsid w:val="00D95841"/>
    <w:rsid w:val="00D9624D"/>
    <w:rsid w:val="00D967ED"/>
    <w:rsid w:val="00D96D06"/>
    <w:rsid w:val="00D974F3"/>
    <w:rsid w:val="00D978F2"/>
    <w:rsid w:val="00D97CF5"/>
    <w:rsid w:val="00DA1205"/>
    <w:rsid w:val="00DA2C8A"/>
    <w:rsid w:val="00DA3C6A"/>
    <w:rsid w:val="00DA476E"/>
    <w:rsid w:val="00DA574F"/>
    <w:rsid w:val="00DA59DF"/>
    <w:rsid w:val="00DB1299"/>
    <w:rsid w:val="00DB152C"/>
    <w:rsid w:val="00DB2173"/>
    <w:rsid w:val="00DB345A"/>
    <w:rsid w:val="00DB5EEF"/>
    <w:rsid w:val="00DB6276"/>
    <w:rsid w:val="00DB6DDB"/>
    <w:rsid w:val="00DC18EB"/>
    <w:rsid w:val="00DC1C71"/>
    <w:rsid w:val="00DC21DC"/>
    <w:rsid w:val="00DC2965"/>
    <w:rsid w:val="00DC2AA5"/>
    <w:rsid w:val="00DC3702"/>
    <w:rsid w:val="00DC5FB8"/>
    <w:rsid w:val="00DC6E7B"/>
    <w:rsid w:val="00DC755D"/>
    <w:rsid w:val="00DD080E"/>
    <w:rsid w:val="00DD0AC7"/>
    <w:rsid w:val="00DD17DB"/>
    <w:rsid w:val="00DD2E47"/>
    <w:rsid w:val="00DD4274"/>
    <w:rsid w:val="00DD47F8"/>
    <w:rsid w:val="00DD54CA"/>
    <w:rsid w:val="00DD60C3"/>
    <w:rsid w:val="00DD74C2"/>
    <w:rsid w:val="00DD7A65"/>
    <w:rsid w:val="00DD7BE6"/>
    <w:rsid w:val="00DE056E"/>
    <w:rsid w:val="00DE07ED"/>
    <w:rsid w:val="00DE0B23"/>
    <w:rsid w:val="00DE1BE6"/>
    <w:rsid w:val="00DE1D88"/>
    <w:rsid w:val="00DE3704"/>
    <w:rsid w:val="00DE3714"/>
    <w:rsid w:val="00DE4D40"/>
    <w:rsid w:val="00DE500A"/>
    <w:rsid w:val="00DE5AF2"/>
    <w:rsid w:val="00DE62B2"/>
    <w:rsid w:val="00DE6415"/>
    <w:rsid w:val="00DF0369"/>
    <w:rsid w:val="00DF2107"/>
    <w:rsid w:val="00DF4969"/>
    <w:rsid w:val="00DF4AED"/>
    <w:rsid w:val="00DF56D5"/>
    <w:rsid w:val="00DF7D17"/>
    <w:rsid w:val="00E00CF8"/>
    <w:rsid w:val="00E043F5"/>
    <w:rsid w:val="00E06C26"/>
    <w:rsid w:val="00E114EF"/>
    <w:rsid w:val="00E1184C"/>
    <w:rsid w:val="00E11DBC"/>
    <w:rsid w:val="00E137E7"/>
    <w:rsid w:val="00E16C0A"/>
    <w:rsid w:val="00E2047B"/>
    <w:rsid w:val="00E209A7"/>
    <w:rsid w:val="00E20B98"/>
    <w:rsid w:val="00E20D8F"/>
    <w:rsid w:val="00E24FDB"/>
    <w:rsid w:val="00E253A7"/>
    <w:rsid w:val="00E25539"/>
    <w:rsid w:val="00E25D55"/>
    <w:rsid w:val="00E25EE3"/>
    <w:rsid w:val="00E2687A"/>
    <w:rsid w:val="00E26A30"/>
    <w:rsid w:val="00E27B46"/>
    <w:rsid w:val="00E3110E"/>
    <w:rsid w:val="00E31D2A"/>
    <w:rsid w:val="00E33365"/>
    <w:rsid w:val="00E33437"/>
    <w:rsid w:val="00E344F6"/>
    <w:rsid w:val="00E3564D"/>
    <w:rsid w:val="00E37378"/>
    <w:rsid w:val="00E37EC1"/>
    <w:rsid w:val="00E40993"/>
    <w:rsid w:val="00E40CAD"/>
    <w:rsid w:val="00E40D3B"/>
    <w:rsid w:val="00E41862"/>
    <w:rsid w:val="00E4765D"/>
    <w:rsid w:val="00E51A78"/>
    <w:rsid w:val="00E52103"/>
    <w:rsid w:val="00E5514D"/>
    <w:rsid w:val="00E55A78"/>
    <w:rsid w:val="00E56451"/>
    <w:rsid w:val="00E5678C"/>
    <w:rsid w:val="00E56908"/>
    <w:rsid w:val="00E571DB"/>
    <w:rsid w:val="00E57CB5"/>
    <w:rsid w:val="00E60387"/>
    <w:rsid w:val="00E60A16"/>
    <w:rsid w:val="00E61EAE"/>
    <w:rsid w:val="00E61F42"/>
    <w:rsid w:val="00E63985"/>
    <w:rsid w:val="00E65209"/>
    <w:rsid w:val="00E655B2"/>
    <w:rsid w:val="00E66E95"/>
    <w:rsid w:val="00E701EE"/>
    <w:rsid w:val="00E7045B"/>
    <w:rsid w:val="00E7082C"/>
    <w:rsid w:val="00E708F2"/>
    <w:rsid w:val="00E70D7F"/>
    <w:rsid w:val="00E712E4"/>
    <w:rsid w:val="00E713A7"/>
    <w:rsid w:val="00E7199D"/>
    <w:rsid w:val="00E723B7"/>
    <w:rsid w:val="00E72726"/>
    <w:rsid w:val="00E72782"/>
    <w:rsid w:val="00E732B2"/>
    <w:rsid w:val="00E74317"/>
    <w:rsid w:val="00E75002"/>
    <w:rsid w:val="00E759D6"/>
    <w:rsid w:val="00E802CE"/>
    <w:rsid w:val="00E80F65"/>
    <w:rsid w:val="00E826E2"/>
    <w:rsid w:val="00E84BDB"/>
    <w:rsid w:val="00E86B49"/>
    <w:rsid w:val="00E87101"/>
    <w:rsid w:val="00E911C7"/>
    <w:rsid w:val="00E92DED"/>
    <w:rsid w:val="00E93452"/>
    <w:rsid w:val="00E96B36"/>
    <w:rsid w:val="00E97276"/>
    <w:rsid w:val="00EA013D"/>
    <w:rsid w:val="00EA3E3A"/>
    <w:rsid w:val="00EA4D53"/>
    <w:rsid w:val="00EA5393"/>
    <w:rsid w:val="00EA53AD"/>
    <w:rsid w:val="00EA71A4"/>
    <w:rsid w:val="00EB086F"/>
    <w:rsid w:val="00EB2DE4"/>
    <w:rsid w:val="00EB5212"/>
    <w:rsid w:val="00EB62B3"/>
    <w:rsid w:val="00EB6566"/>
    <w:rsid w:val="00EB7168"/>
    <w:rsid w:val="00EC226C"/>
    <w:rsid w:val="00EC320A"/>
    <w:rsid w:val="00EC3890"/>
    <w:rsid w:val="00EC3947"/>
    <w:rsid w:val="00EC3B2A"/>
    <w:rsid w:val="00EC47C0"/>
    <w:rsid w:val="00EC4B3D"/>
    <w:rsid w:val="00EC7558"/>
    <w:rsid w:val="00ED106A"/>
    <w:rsid w:val="00ED1CFF"/>
    <w:rsid w:val="00ED2026"/>
    <w:rsid w:val="00ED4574"/>
    <w:rsid w:val="00ED684F"/>
    <w:rsid w:val="00ED7C3D"/>
    <w:rsid w:val="00EE0C41"/>
    <w:rsid w:val="00EE126D"/>
    <w:rsid w:val="00EE2528"/>
    <w:rsid w:val="00EE394A"/>
    <w:rsid w:val="00EE395B"/>
    <w:rsid w:val="00EE4F36"/>
    <w:rsid w:val="00EE5B5B"/>
    <w:rsid w:val="00EE5C41"/>
    <w:rsid w:val="00EE7701"/>
    <w:rsid w:val="00EF0E09"/>
    <w:rsid w:val="00EF225B"/>
    <w:rsid w:val="00EF32E0"/>
    <w:rsid w:val="00EF45D7"/>
    <w:rsid w:val="00EF48EF"/>
    <w:rsid w:val="00EF680C"/>
    <w:rsid w:val="00EF6EA2"/>
    <w:rsid w:val="00EF7081"/>
    <w:rsid w:val="00EF7873"/>
    <w:rsid w:val="00EF7EFB"/>
    <w:rsid w:val="00F00E4E"/>
    <w:rsid w:val="00F01788"/>
    <w:rsid w:val="00F02CE5"/>
    <w:rsid w:val="00F02EB2"/>
    <w:rsid w:val="00F033F4"/>
    <w:rsid w:val="00F041E8"/>
    <w:rsid w:val="00F0467C"/>
    <w:rsid w:val="00F0657C"/>
    <w:rsid w:val="00F06651"/>
    <w:rsid w:val="00F06C74"/>
    <w:rsid w:val="00F06FA8"/>
    <w:rsid w:val="00F10BBF"/>
    <w:rsid w:val="00F1276E"/>
    <w:rsid w:val="00F14673"/>
    <w:rsid w:val="00F15192"/>
    <w:rsid w:val="00F15CDD"/>
    <w:rsid w:val="00F2247C"/>
    <w:rsid w:val="00F2305D"/>
    <w:rsid w:val="00F2359D"/>
    <w:rsid w:val="00F25DBF"/>
    <w:rsid w:val="00F269F6"/>
    <w:rsid w:val="00F26DAF"/>
    <w:rsid w:val="00F2772F"/>
    <w:rsid w:val="00F27756"/>
    <w:rsid w:val="00F330EE"/>
    <w:rsid w:val="00F342F8"/>
    <w:rsid w:val="00F357FC"/>
    <w:rsid w:val="00F403F4"/>
    <w:rsid w:val="00F40E21"/>
    <w:rsid w:val="00F4248C"/>
    <w:rsid w:val="00F4302B"/>
    <w:rsid w:val="00F4592B"/>
    <w:rsid w:val="00F46614"/>
    <w:rsid w:val="00F475D6"/>
    <w:rsid w:val="00F47DD4"/>
    <w:rsid w:val="00F5002F"/>
    <w:rsid w:val="00F50313"/>
    <w:rsid w:val="00F5124F"/>
    <w:rsid w:val="00F51A7B"/>
    <w:rsid w:val="00F51CA0"/>
    <w:rsid w:val="00F52ED7"/>
    <w:rsid w:val="00F60B99"/>
    <w:rsid w:val="00F60CDB"/>
    <w:rsid w:val="00F627EF"/>
    <w:rsid w:val="00F63665"/>
    <w:rsid w:val="00F63FC0"/>
    <w:rsid w:val="00F6476C"/>
    <w:rsid w:val="00F659ED"/>
    <w:rsid w:val="00F66BCE"/>
    <w:rsid w:val="00F70E19"/>
    <w:rsid w:val="00F70EBE"/>
    <w:rsid w:val="00F71B52"/>
    <w:rsid w:val="00F71EBD"/>
    <w:rsid w:val="00F7348F"/>
    <w:rsid w:val="00F740A0"/>
    <w:rsid w:val="00F74C41"/>
    <w:rsid w:val="00F7533E"/>
    <w:rsid w:val="00F80167"/>
    <w:rsid w:val="00F80C4F"/>
    <w:rsid w:val="00F80FDC"/>
    <w:rsid w:val="00F81A30"/>
    <w:rsid w:val="00F81B32"/>
    <w:rsid w:val="00F82104"/>
    <w:rsid w:val="00F8328A"/>
    <w:rsid w:val="00F84098"/>
    <w:rsid w:val="00F84D43"/>
    <w:rsid w:val="00F84F87"/>
    <w:rsid w:val="00F8687A"/>
    <w:rsid w:val="00F8758C"/>
    <w:rsid w:val="00F9045A"/>
    <w:rsid w:val="00F90F49"/>
    <w:rsid w:val="00F92DC2"/>
    <w:rsid w:val="00F93E1D"/>
    <w:rsid w:val="00F941DA"/>
    <w:rsid w:val="00F94AB6"/>
    <w:rsid w:val="00F9530D"/>
    <w:rsid w:val="00F9573D"/>
    <w:rsid w:val="00F957C4"/>
    <w:rsid w:val="00F97A61"/>
    <w:rsid w:val="00FA39C6"/>
    <w:rsid w:val="00FA584F"/>
    <w:rsid w:val="00FA5D09"/>
    <w:rsid w:val="00FA7803"/>
    <w:rsid w:val="00FB0ED7"/>
    <w:rsid w:val="00FB16AD"/>
    <w:rsid w:val="00FB2A6F"/>
    <w:rsid w:val="00FB2DA4"/>
    <w:rsid w:val="00FB7B84"/>
    <w:rsid w:val="00FC03C2"/>
    <w:rsid w:val="00FC0DBC"/>
    <w:rsid w:val="00FC1AE8"/>
    <w:rsid w:val="00FC1B68"/>
    <w:rsid w:val="00FC2692"/>
    <w:rsid w:val="00FC4A6C"/>
    <w:rsid w:val="00FC4E2F"/>
    <w:rsid w:val="00FC5061"/>
    <w:rsid w:val="00FC5345"/>
    <w:rsid w:val="00FC5EED"/>
    <w:rsid w:val="00FC7A04"/>
    <w:rsid w:val="00FD0559"/>
    <w:rsid w:val="00FD1274"/>
    <w:rsid w:val="00FD1406"/>
    <w:rsid w:val="00FD1A39"/>
    <w:rsid w:val="00FD1E75"/>
    <w:rsid w:val="00FD1EAE"/>
    <w:rsid w:val="00FD2CFF"/>
    <w:rsid w:val="00FD2EB5"/>
    <w:rsid w:val="00FD43A6"/>
    <w:rsid w:val="00FD43B3"/>
    <w:rsid w:val="00FD556B"/>
    <w:rsid w:val="00FD6E74"/>
    <w:rsid w:val="00FD6F15"/>
    <w:rsid w:val="00FD777E"/>
    <w:rsid w:val="00FE07CC"/>
    <w:rsid w:val="00FE0CF4"/>
    <w:rsid w:val="00FE1706"/>
    <w:rsid w:val="00FE1A48"/>
    <w:rsid w:val="00FE1C6B"/>
    <w:rsid w:val="00FE22FF"/>
    <w:rsid w:val="00FE3638"/>
    <w:rsid w:val="00FE4A22"/>
    <w:rsid w:val="00FE79BB"/>
    <w:rsid w:val="00FF0462"/>
    <w:rsid w:val="00FF30C6"/>
    <w:rsid w:val="00FF5011"/>
    <w:rsid w:val="00FF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05480F12"/>
  <w15:docId w15:val="{C62FB155-67FE-44FE-95C1-4063F1F75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firstLine="720"/>
      <w:jc w:val="both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9E5D89"/>
    <w:pPr>
      <w:keepNext/>
      <w:ind w:left="709"/>
      <w:outlineLvl w:val="1"/>
    </w:pPr>
    <w:rPr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9E5D89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9"/>
      <w:jc w:val="both"/>
    </w:pPr>
    <w:rPr>
      <w:sz w:val="28"/>
      <w:lang w:val="x-none" w:eastAsia="x-none"/>
    </w:rPr>
  </w:style>
  <w:style w:type="paragraph" w:customStyle="1" w:styleId="Postan">
    <w:name w:val="Postan"/>
    <w:basedOn w:val="a"/>
    <w:qFormat/>
    <w:pPr>
      <w:jc w:val="center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paragraph" w:styleId="21">
    <w:name w:val="Body Text Indent 2"/>
    <w:basedOn w:val="a"/>
    <w:link w:val="22"/>
    <w:uiPriority w:val="99"/>
    <w:pPr>
      <w:ind w:firstLine="720"/>
      <w:jc w:val="both"/>
    </w:pPr>
    <w:rPr>
      <w:sz w:val="28"/>
      <w:lang w:val="x-none" w:eastAsia="x-none"/>
    </w:rPr>
  </w:style>
  <w:style w:type="character" w:customStyle="1" w:styleId="20">
    <w:name w:val="Заголовок 2 Знак"/>
    <w:link w:val="2"/>
    <w:rsid w:val="009E5D89"/>
    <w:rPr>
      <w:sz w:val="28"/>
    </w:rPr>
  </w:style>
  <w:style w:type="character" w:customStyle="1" w:styleId="30">
    <w:name w:val="Заголовок 3 Знак"/>
    <w:link w:val="3"/>
    <w:rsid w:val="009E5D89"/>
    <w:rPr>
      <w:rFonts w:ascii="Cambria" w:hAnsi="Cambria"/>
      <w:b/>
      <w:bCs/>
      <w:sz w:val="26"/>
      <w:szCs w:val="26"/>
    </w:rPr>
  </w:style>
  <w:style w:type="paragraph" w:styleId="aa">
    <w:name w:val="Balloon Text"/>
    <w:basedOn w:val="a"/>
    <w:link w:val="ab"/>
    <w:rsid w:val="009E5D89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9E5D8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locked/>
    <w:rsid w:val="009E5D89"/>
    <w:rPr>
      <w:sz w:val="28"/>
    </w:rPr>
  </w:style>
  <w:style w:type="paragraph" w:styleId="ac">
    <w:name w:val="Body Text"/>
    <w:basedOn w:val="a"/>
    <w:link w:val="ad"/>
    <w:rsid w:val="009E5D89"/>
    <w:rPr>
      <w:sz w:val="28"/>
      <w:lang w:val="x-none" w:eastAsia="x-none"/>
    </w:rPr>
  </w:style>
  <w:style w:type="character" w:customStyle="1" w:styleId="ad">
    <w:name w:val="Основной текст Знак"/>
    <w:link w:val="ac"/>
    <w:rsid w:val="009E5D89"/>
    <w:rPr>
      <w:sz w:val="28"/>
    </w:rPr>
  </w:style>
  <w:style w:type="character" w:customStyle="1" w:styleId="a4">
    <w:name w:val="Основной текст с отступом Знак"/>
    <w:link w:val="a3"/>
    <w:locked/>
    <w:rsid w:val="009E5D89"/>
    <w:rPr>
      <w:sz w:val="28"/>
    </w:rPr>
  </w:style>
  <w:style w:type="character" w:customStyle="1" w:styleId="a8">
    <w:name w:val="Нижний колонтитул Знак"/>
    <w:link w:val="a7"/>
    <w:uiPriority w:val="99"/>
    <w:locked/>
    <w:rsid w:val="009E5D89"/>
  </w:style>
  <w:style w:type="character" w:customStyle="1" w:styleId="a6">
    <w:name w:val="Верхний колонтитул Знак"/>
    <w:link w:val="a5"/>
    <w:uiPriority w:val="99"/>
    <w:locked/>
    <w:rsid w:val="009E5D89"/>
  </w:style>
  <w:style w:type="paragraph" w:customStyle="1" w:styleId="ConsPlusTitle">
    <w:name w:val="ConsPlusTitle"/>
    <w:rsid w:val="009E5D89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customStyle="1" w:styleId="ae">
    <w:name w:val="Знак"/>
    <w:basedOn w:val="a"/>
    <w:rsid w:val="009E5D8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26">
    <w:name w:val="Font Style26"/>
    <w:rsid w:val="009E5D89"/>
    <w:rPr>
      <w:rFonts w:ascii="Times New Roman" w:hAnsi="Times New Roman"/>
      <w:b/>
      <w:sz w:val="22"/>
    </w:rPr>
  </w:style>
  <w:style w:type="character" w:styleId="af">
    <w:name w:val="Hyperlink"/>
    <w:rsid w:val="009E5D89"/>
    <w:rPr>
      <w:color w:val="0000FF"/>
      <w:u w:val="single"/>
    </w:rPr>
  </w:style>
  <w:style w:type="paragraph" w:customStyle="1" w:styleId="ConsPlusNormal">
    <w:name w:val="ConsPlusNormal"/>
    <w:rsid w:val="009E5D8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9E5D89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f0">
    <w:name w:val="Table Grid"/>
    <w:basedOn w:val="a1"/>
    <w:rsid w:val="009E5D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9E5D89"/>
    <w:pPr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FollowedHyperlink"/>
    <w:rsid w:val="009E5D89"/>
    <w:rPr>
      <w:color w:val="800080"/>
      <w:u w:val="single"/>
    </w:rPr>
  </w:style>
  <w:style w:type="paragraph" w:customStyle="1" w:styleId="CharChar1CharChar1CharChar">
    <w:name w:val="Char Char Знак Знак1 Char Char1 Знак Знак Char Char"/>
    <w:basedOn w:val="a"/>
    <w:rsid w:val="009E5D8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Bodytext">
    <w:name w:val="Body text_"/>
    <w:link w:val="11"/>
    <w:locked/>
    <w:rsid w:val="009E5D89"/>
    <w:rPr>
      <w:sz w:val="26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9E5D89"/>
    <w:pPr>
      <w:shd w:val="clear" w:color="auto" w:fill="FFFFFF"/>
      <w:spacing w:after="660" w:line="240" w:lineRule="atLeast"/>
      <w:ind w:hanging="740"/>
    </w:pPr>
    <w:rPr>
      <w:sz w:val="26"/>
      <w:shd w:val="clear" w:color="auto" w:fill="FFFFFF"/>
      <w:lang w:val="x-none" w:eastAsia="x-none"/>
    </w:rPr>
  </w:style>
  <w:style w:type="paragraph" w:customStyle="1" w:styleId="tekstob">
    <w:name w:val="tekstob"/>
    <w:basedOn w:val="a"/>
    <w:rsid w:val="009E5D8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9E5D89"/>
    <w:rPr>
      <w:rFonts w:cs="Times New Roman"/>
    </w:rPr>
  </w:style>
  <w:style w:type="paragraph" w:customStyle="1" w:styleId="12">
    <w:name w:val="Без интервала1"/>
    <w:rsid w:val="009E5D89"/>
    <w:rPr>
      <w:rFonts w:ascii="Calibri" w:hAnsi="Calibri"/>
      <w:sz w:val="22"/>
      <w:szCs w:val="22"/>
    </w:rPr>
  </w:style>
  <w:style w:type="paragraph" w:customStyle="1" w:styleId="13">
    <w:name w:val="Знак1"/>
    <w:basedOn w:val="a"/>
    <w:rsid w:val="009E5D8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f2">
    <w:name w:val="Знак Знак"/>
    <w:rsid w:val="009E5D89"/>
    <w:rPr>
      <w:rFonts w:ascii="Tahoma" w:hAnsi="Tahoma"/>
      <w:sz w:val="16"/>
    </w:rPr>
  </w:style>
  <w:style w:type="numbering" w:customStyle="1" w:styleId="14">
    <w:name w:val="Нет списка1"/>
    <w:next w:val="a2"/>
    <w:semiHidden/>
    <w:rsid w:val="009E5D89"/>
  </w:style>
  <w:style w:type="paragraph" w:styleId="af3">
    <w:name w:val="No Spacing"/>
    <w:uiPriority w:val="1"/>
    <w:qFormat/>
    <w:rsid w:val="009E5D89"/>
    <w:rPr>
      <w:rFonts w:ascii="Calibri" w:hAnsi="Calibri"/>
      <w:sz w:val="22"/>
      <w:szCs w:val="22"/>
    </w:rPr>
  </w:style>
  <w:style w:type="paragraph" w:styleId="af4">
    <w:name w:val="Normal (Web)"/>
    <w:basedOn w:val="a"/>
    <w:uiPriority w:val="99"/>
    <w:unhideWhenUsed/>
    <w:rsid w:val="00AE2809"/>
    <w:pPr>
      <w:spacing w:before="100" w:beforeAutospacing="1" w:after="100" w:afterAutospacing="1"/>
    </w:pPr>
    <w:rPr>
      <w:sz w:val="24"/>
      <w:szCs w:val="24"/>
    </w:rPr>
  </w:style>
  <w:style w:type="paragraph" w:customStyle="1" w:styleId="af5">
    <w:name w:val="Прижатый влево"/>
    <w:basedOn w:val="a"/>
    <w:next w:val="a"/>
    <w:uiPriority w:val="99"/>
    <w:rsid w:val="00AE280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E75002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F8016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KI\Desktop\&#1064;&#1072;&#1073;&#1083;&#1086;&#1085;&#1099;-&#1090;&#1077;&#1082;&#1091;&#1097;&#1080;&#1077;\&#1056;&#1072;&#1089;&#1087;&#1086;&#1088;&#1103;&#1078;&#1077;&#1085;&#1080;&#1077;%20&#1043;&#1091;&#1073;&#1077;&#1088;&#1085;&#1072;&#1090;&#1086;&#1088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9CFCF-9638-47F9-B0DC-76963D20D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Губернатора</Template>
  <TotalTime>433</TotalTime>
  <Pages>563</Pages>
  <Words>194752</Words>
  <Characters>1110093</Characters>
  <Application>Microsoft Office Word</Application>
  <DocSecurity>0</DocSecurity>
  <Lines>9250</Lines>
  <Paragraphs>2604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 область</Company>
  <LinksUpToDate>false</LinksUpToDate>
  <CharactersWithSpaces>1302241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Прохорова Елена Викторовна</dc:creator>
  <cp:lastModifiedBy>administrator</cp:lastModifiedBy>
  <cp:revision>41</cp:revision>
  <cp:lastPrinted>2021-12-15T08:02:00Z</cp:lastPrinted>
  <dcterms:created xsi:type="dcterms:W3CDTF">2021-12-13T13:03:00Z</dcterms:created>
  <dcterms:modified xsi:type="dcterms:W3CDTF">2021-12-16T07:51:00Z</dcterms:modified>
</cp:coreProperties>
</file>